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09187" w14:textId="7ADBF31E" w:rsidR="00F87859" w:rsidRDefault="006A40E3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110B14CB" wp14:editId="20A07708">
            <wp:simplePos x="0" y="0"/>
            <wp:positionH relativeFrom="margin">
              <wp:align>left</wp:align>
            </wp:positionH>
            <wp:positionV relativeFrom="paragraph">
              <wp:posOffset>-138989</wp:posOffset>
            </wp:positionV>
            <wp:extent cx="2611526" cy="1529764"/>
            <wp:effectExtent l="0" t="0" r="0" b="0"/>
            <wp:wrapNone/>
            <wp:docPr id="41" name="Picture 41" descr="Whaikaha - Ministry of Disabled People logo. Purple text on white background. QR code for New Zealand Sign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- Ministry of Disabled People logo. Purple text on white background. QR code for New Zealand Sign Languag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26" cy="152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7DE4B2FE" wp14:editId="630AAE4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AF73" w14:textId="77777777" w:rsidR="00F87859" w:rsidRDefault="00F87859" w:rsidP="00F87859">
      <w:pPr>
        <w:rPr>
          <w:rFonts w:cs="Arial"/>
          <w:szCs w:val="32"/>
        </w:rPr>
      </w:pPr>
    </w:p>
    <w:p w14:paraId="1336AC9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387E038" w14:textId="77777777" w:rsidR="00F87859" w:rsidRDefault="00F87859" w:rsidP="00F87859">
      <w:pPr>
        <w:rPr>
          <w:rFonts w:cs="Arial"/>
          <w:szCs w:val="32"/>
        </w:rPr>
      </w:pPr>
    </w:p>
    <w:p w14:paraId="7EB18321" w14:textId="77777777" w:rsidR="00F87859" w:rsidRPr="007C1EE6" w:rsidRDefault="00F87859" w:rsidP="00F87859">
      <w:pPr>
        <w:rPr>
          <w:rFonts w:cs="Arial"/>
          <w:sz w:val="20"/>
          <w:szCs w:val="20"/>
        </w:rPr>
      </w:pPr>
    </w:p>
    <w:p w14:paraId="7B00916E" w14:textId="77777777" w:rsidR="00F87859" w:rsidRPr="007C1EE6" w:rsidRDefault="00F87859" w:rsidP="007E7233">
      <w:pPr>
        <w:ind w:left="0"/>
        <w:rPr>
          <w:rFonts w:cs="Arial"/>
          <w:b/>
          <w:sz w:val="12"/>
          <w:szCs w:val="12"/>
        </w:rPr>
      </w:pPr>
    </w:p>
    <w:p w14:paraId="74C7F9D1" w14:textId="77777777" w:rsidR="00081E91" w:rsidRDefault="006A40E3" w:rsidP="007C1EE6">
      <w:pPr>
        <w:pStyle w:val="Title"/>
      </w:pPr>
      <w:r>
        <w:t xml:space="preserve">Starting the </w:t>
      </w:r>
    </w:p>
    <w:p w14:paraId="49CA29B7" w14:textId="77777777" w:rsidR="004F487A" w:rsidRDefault="006A40E3" w:rsidP="007C1EE6">
      <w:pPr>
        <w:pStyle w:val="Title"/>
      </w:pPr>
      <w:r>
        <w:t>Growing Voice and Safety</w:t>
      </w:r>
      <w:r w:rsidR="00081E91">
        <w:t xml:space="preserve"> </w:t>
      </w:r>
    </w:p>
    <w:p w14:paraId="5FD82052" w14:textId="7E9249F8" w:rsidR="00887F23" w:rsidRDefault="007C1EE6" w:rsidP="007C1EE6">
      <w:pPr>
        <w:pStyle w:val="Title"/>
      </w:pPr>
      <w:r>
        <w:rPr>
          <w:noProof/>
        </w:rPr>
        <w:drawing>
          <wp:anchor distT="0" distB="0" distL="114300" distR="114300" simplePos="0" relativeHeight="252067840" behindDoc="1" locked="0" layoutInCell="1" allowOverlap="1" wp14:anchorId="12408EF9" wp14:editId="4DCCDED8">
            <wp:simplePos x="0" y="0"/>
            <wp:positionH relativeFrom="column">
              <wp:posOffset>1329170</wp:posOffset>
            </wp:positionH>
            <wp:positionV relativeFrom="paragraph">
              <wp:posOffset>603885</wp:posOffset>
            </wp:positionV>
            <wp:extent cx="3122295" cy="3851275"/>
            <wp:effectExtent l="0" t="0" r="1905" b="0"/>
            <wp:wrapThrough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hrough>
            <wp:docPr id="4" name="Picture 4" descr="Group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oup of 5 peopl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E3">
        <w:t>services</w:t>
      </w:r>
    </w:p>
    <w:p w14:paraId="2ACEE5E1" w14:textId="2A14E497" w:rsidR="00E3539C" w:rsidRDefault="00E3539C" w:rsidP="007C1EE6">
      <w:pPr>
        <w:pStyle w:val="Title"/>
      </w:pPr>
    </w:p>
    <w:p w14:paraId="1A923F64" w14:textId="77777777" w:rsidR="00E3539C" w:rsidRDefault="00E3539C" w:rsidP="007C1EE6">
      <w:pPr>
        <w:pStyle w:val="Title"/>
      </w:pPr>
    </w:p>
    <w:p w14:paraId="66233F29" w14:textId="77777777" w:rsidR="00E3539C" w:rsidRPr="007C1EE6" w:rsidRDefault="00E3539C" w:rsidP="007C1EE6">
      <w:pPr>
        <w:pStyle w:val="Title"/>
      </w:pPr>
    </w:p>
    <w:p w14:paraId="3364B8F0" w14:textId="77777777" w:rsidR="007C1EE6" w:rsidRDefault="007C1EE6" w:rsidP="007C1EE6"/>
    <w:p w14:paraId="357D8897" w14:textId="77777777" w:rsidR="007C1EE6" w:rsidRDefault="007C1EE6" w:rsidP="007C1EE6"/>
    <w:p w14:paraId="604F7623" w14:textId="77777777" w:rsidR="007C1EE6" w:rsidRDefault="007C1EE6" w:rsidP="007C1EE6"/>
    <w:p w14:paraId="73B50C85" w14:textId="77777777" w:rsidR="007C1EE6" w:rsidRDefault="007C1EE6" w:rsidP="007C1EE6"/>
    <w:p w14:paraId="50D7FD34" w14:textId="77777777" w:rsidR="007C1EE6" w:rsidRDefault="007C1EE6" w:rsidP="007C1EE6"/>
    <w:p w14:paraId="34732FB4" w14:textId="77777777" w:rsidR="007C1EE6" w:rsidRPr="007C1EE6" w:rsidRDefault="007C1EE6" w:rsidP="007C1EE6">
      <w:pPr>
        <w:rPr>
          <w:sz w:val="54"/>
          <w:szCs w:val="46"/>
        </w:rPr>
      </w:pPr>
    </w:p>
    <w:p w14:paraId="2FF4D08E" w14:textId="09198E42" w:rsidR="00535F9C" w:rsidRPr="007C1EE6" w:rsidRDefault="00887F23" w:rsidP="007C1EE6">
      <w:pPr>
        <w:ind w:left="0"/>
        <w:jc w:val="center"/>
        <w:rPr>
          <w:b/>
          <w:bCs/>
        </w:rPr>
      </w:pPr>
      <w:r w:rsidRPr="007C1EE6">
        <w:rPr>
          <w:b/>
          <w:bCs/>
          <w:sz w:val="48"/>
          <w:szCs w:val="40"/>
        </w:rPr>
        <w:t xml:space="preserve">Published: </w:t>
      </w:r>
      <w:r w:rsidR="006A40E3" w:rsidRPr="007C1EE6">
        <w:rPr>
          <w:b/>
          <w:bCs/>
          <w:sz w:val="48"/>
          <w:szCs w:val="40"/>
        </w:rPr>
        <w:t>November 2023</w:t>
      </w:r>
      <w:r w:rsidR="00F87859" w:rsidRPr="007C1EE6">
        <w:rPr>
          <w:b/>
          <w:bCs/>
        </w:rPr>
        <w:br w:type="page"/>
      </w:r>
    </w:p>
    <w:p w14:paraId="1C3BF3C1" w14:textId="4EC226C4" w:rsidR="00535F9C" w:rsidRDefault="00535F9C" w:rsidP="00535F9C">
      <w:pPr>
        <w:pStyle w:val="Heading1"/>
      </w:pPr>
      <w:r>
        <w:lastRenderedPageBreak/>
        <w:t>What you will find in this document</w:t>
      </w:r>
    </w:p>
    <w:p w14:paraId="43143148" w14:textId="77777777" w:rsidR="00535F9C" w:rsidRDefault="00535F9C" w:rsidP="00535F9C">
      <w:pPr>
        <w:jc w:val="right"/>
        <w:rPr>
          <w:rFonts w:cs="Arial"/>
          <w:b/>
          <w:bCs/>
          <w:szCs w:val="32"/>
        </w:rPr>
      </w:pPr>
    </w:p>
    <w:p w14:paraId="17BD8FE8" w14:textId="77777777" w:rsidR="00535F9C" w:rsidRDefault="00535F9C" w:rsidP="00535F9C">
      <w:pPr>
        <w:jc w:val="right"/>
        <w:rPr>
          <w:rFonts w:cs="Arial"/>
          <w:b/>
          <w:bCs/>
          <w:szCs w:val="32"/>
        </w:rPr>
      </w:pPr>
    </w:p>
    <w:p w14:paraId="5372C5E3" w14:textId="78B375DD" w:rsidR="00535F9C" w:rsidRPr="000A3C46" w:rsidRDefault="00535F9C" w:rsidP="00535F9C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751E88C7" w14:textId="0C18BE36" w:rsidR="00535F9C" w:rsidRDefault="00535F9C" w:rsidP="00535F9C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2F72290A" w14:textId="77777777" w:rsidR="00535F9C" w:rsidRDefault="00535F9C" w:rsidP="00535F9C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499D2A17" w14:textId="4D72DB43" w:rsidR="00535F9C" w:rsidRDefault="006133D6" w:rsidP="00535F9C">
      <w:pPr>
        <w:pStyle w:val="contentspage"/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1A3D1D64" wp14:editId="76DEBE5D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735810" cy="1190625"/>
            <wp:effectExtent l="0" t="0" r="0" b="0"/>
            <wp:wrapNone/>
            <wp:docPr id="1977177851" name="Picture 1977177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075" name="Picture 667240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75" cy="119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9C">
        <w:t>Before you start</w:t>
      </w:r>
      <w:r w:rsidR="00535F9C">
        <w:tab/>
        <w:t>3</w:t>
      </w:r>
    </w:p>
    <w:p w14:paraId="2D649CCF" w14:textId="199D953C" w:rsidR="00535F9C" w:rsidRDefault="00535F9C" w:rsidP="00535F9C">
      <w:pPr>
        <w:pStyle w:val="contentspage"/>
      </w:pPr>
    </w:p>
    <w:p w14:paraId="07E06C9F" w14:textId="2C45D54A" w:rsidR="00535F9C" w:rsidRDefault="00535F9C" w:rsidP="00535F9C">
      <w:pPr>
        <w:pStyle w:val="contentspage"/>
      </w:pPr>
    </w:p>
    <w:p w14:paraId="47B3C4D0" w14:textId="1414AE6D" w:rsidR="00535F9C" w:rsidRDefault="00535F9C" w:rsidP="00535F9C">
      <w:pPr>
        <w:pStyle w:val="contentspage"/>
      </w:pPr>
      <w:r>
        <w:t xml:space="preserve">What is this document about? </w:t>
      </w:r>
      <w:r>
        <w:tab/>
      </w:r>
      <w:r w:rsidR="006F47FE">
        <w:t>5</w:t>
      </w:r>
    </w:p>
    <w:p w14:paraId="56922A1D" w14:textId="77777777" w:rsidR="00535F9C" w:rsidRDefault="00535F9C" w:rsidP="00535F9C">
      <w:pPr>
        <w:pStyle w:val="contentspage"/>
      </w:pPr>
    </w:p>
    <w:p w14:paraId="41D127C0" w14:textId="31DB4F13" w:rsidR="00535F9C" w:rsidRDefault="00081E91" w:rsidP="00535F9C">
      <w:pPr>
        <w:pStyle w:val="contentspage"/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042F3E67" wp14:editId="11C466EE">
            <wp:simplePos x="0" y="0"/>
            <wp:positionH relativeFrom="margin">
              <wp:posOffset>-57150</wp:posOffset>
            </wp:positionH>
            <wp:positionV relativeFrom="paragraph">
              <wp:posOffset>138061</wp:posOffset>
            </wp:positionV>
            <wp:extent cx="1704975" cy="1704975"/>
            <wp:effectExtent l="0" t="0" r="0" b="9525"/>
            <wp:wrapNone/>
            <wp:docPr id="2070599641" name="Picture 2070599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56357" name="Picture 621256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69079" w14:textId="6F0A583A" w:rsidR="00535F9C" w:rsidRDefault="00535F9C" w:rsidP="00535F9C">
      <w:pPr>
        <w:pStyle w:val="contentspage"/>
      </w:pPr>
      <w:r>
        <w:t xml:space="preserve">What is Growing Voice and </w:t>
      </w:r>
      <w:r w:rsidR="00644F2C">
        <w:br/>
      </w:r>
      <w:r>
        <w:t>Safety?</w:t>
      </w:r>
      <w:r>
        <w:tab/>
      </w:r>
      <w:r w:rsidR="006F47FE">
        <w:t>6</w:t>
      </w:r>
    </w:p>
    <w:p w14:paraId="451A9378" w14:textId="77777777" w:rsidR="00535F9C" w:rsidRDefault="00535F9C" w:rsidP="00535F9C">
      <w:pPr>
        <w:pStyle w:val="contentspage"/>
      </w:pPr>
    </w:p>
    <w:p w14:paraId="175BB41A" w14:textId="77777777" w:rsidR="00535F9C" w:rsidRDefault="00535F9C" w:rsidP="00535F9C">
      <w:pPr>
        <w:pStyle w:val="contentspage"/>
      </w:pPr>
    </w:p>
    <w:p w14:paraId="3E46F46C" w14:textId="33A8DED4" w:rsidR="00535F9C" w:rsidRDefault="00081E91" w:rsidP="00535F9C">
      <w:pPr>
        <w:pStyle w:val="contentspage"/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50D43B6B" wp14:editId="733A3D04">
            <wp:simplePos x="0" y="0"/>
            <wp:positionH relativeFrom="margin">
              <wp:posOffset>0</wp:posOffset>
            </wp:positionH>
            <wp:positionV relativeFrom="paragraph">
              <wp:posOffset>495730</wp:posOffset>
            </wp:positionV>
            <wp:extent cx="1647825" cy="1647825"/>
            <wp:effectExtent l="0" t="0" r="9525" b="0"/>
            <wp:wrapNone/>
            <wp:docPr id="2094190994" name="Picture 2094190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7830" name="Picture 2905578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9C">
        <w:t xml:space="preserve">What will Growing Voice and </w:t>
      </w:r>
      <w:r w:rsidR="00644F2C">
        <w:br/>
      </w:r>
      <w:r w:rsidR="00535F9C">
        <w:t>Safety do?</w:t>
      </w:r>
      <w:r w:rsidR="00535F9C">
        <w:tab/>
      </w:r>
      <w:r w:rsidR="00974DA5">
        <w:t>11</w:t>
      </w:r>
    </w:p>
    <w:p w14:paraId="73CAF7A5" w14:textId="1D53EDE8" w:rsidR="00535F9C" w:rsidRDefault="00535F9C" w:rsidP="00535F9C">
      <w:pPr>
        <w:pStyle w:val="contentspage"/>
      </w:pPr>
    </w:p>
    <w:p w14:paraId="1C9E43AD" w14:textId="7700E469" w:rsidR="00535F9C" w:rsidRDefault="00535F9C" w:rsidP="00535F9C">
      <w:pPr>
        <w:pStyle w:val="contentspage"/>
      </w:pPr>
    </w:p>
    <w:p w14:paraId="0418F49C" w14:textId="294D386D" w:rsidR="00535F9C" w:rsidRDefault="00535F9C" w:rsidP="00535F9C">
      <w:pPr>
        <w:pStyle w:val="contentspage"/>
      </w:pPr>
      <w:r>
        <w:t>What is People for Us?</w:t>
      </w:r>
      <w:r>
        <w:tab/>
      </w:r>
      <w:r w:rsidR="006B492F">
        <w:t>19</w:t>
      </w:r>
    </w:p>
    <w:p w14:paraId="6EC409B8" w14:textId="77777777" w:rsidR="00535F9C" w:rsidRDefault="00535F9C" w:rsidP="00535F9C">
      <w:pPr>
        <w:pStyle w:val="contentspage"/>
      </w:pPr>
    </w:p>
    <w:p w14:paraId="66370CA9" w14:textId="77777777" w:rsidR="00535F9C" w:rsidRDefault="00535F9C" w:rsidP="00535F9C">
      <w:pPr>
        <w:pStyle w:val="contentspage"/>
      </w:pPr>
    </w:p>
    <w:p w14:paraId="3C539A98" w14:textId="77777777" w:rsidR="00644F2C" w:rsidRDefault="00644F2C" w:rsidP="00535F9C">
      <w:pPr>
        <w:pStyle w:val="contentspage"/>
      </w:pPr>
    </w:p>
    <w:p w14:paraId="003FE03A" w14:textId="4CF97959" w:rsidR="00535F9C" w:rsidRDefault="006133D6" w:rsidP="00535F9C">
      <w:pPr>
        <w:pStyle w:val="contentspage"/>
      </w:pPr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68D03165" wp14:editId="62402339">
            <wp:simplePos x="0" y="0"/>
            <wp:positionH relativeFrom="margin">
              <wp:posOffset>0</wp:posOffset>
            </wp:positionH>
            <wp:positionV relativeFrom="paragraph">
              <wp:posOffset>-238515</wp:posOffset>
            </wp:positionV>
            <wp:extent cx="1704975" cy="1704975"/>
            <wp:effectExtent l="0" t="0" r="9525" b="9525"/>
            <wp:wrapNone/>
            <wp:docPr id="365003375" name="Picture 3650033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35085" name="Picture 1166035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9C">
        <w:t>What is Assisting Change?</w:t>
      </w:r>
      <w:r w:rsidR="00535F9C">
        <w:tab/>
      </w:r>
      <w:r w:rsidR="009E38BB">
        <w:t>23</w:t>
      </w:r>
    </w:p>
    <w:p w14:paraId="668CDC1C" w14:textId="23A4884B" w:rsidR="00644F2C" w:rsidRDefault="00644F2C" w:rsidP="00535F9C">
      <w:pPr>
        <w:pStyle w:val="contentspage"/>
      </w:pPr>
    </w:p>
    <w:p w14:paraId="1F561967" w14:textId="77777777" w:rsidR="00644F2C" w:rsidRDefault="00644F2C" w:rsidP="00535F9C">
      <w:pPr>
        <w:pStyle w:val="contentspage"/>
      </w:pPr>
    </w:p>
    <w:p w14:paraId="281A2466" w14:textId="41995B55" w:rsidR="00535F9C" w:rsidRDefault="00535F9C" w:rsidP="00535F9C">
      <w:pPr>
        <w:pStyle w:val="contentspage"/>
      </w:pPr>
      <w:r>
        <w:t xml:space="preserve">What is the procurement </w:t>
      </w:r>
      <w:r w:rsidR="00644F2C">
        <w:br/>
      </w:r>
      <w:r>
        <w:t>process?</w:t>
      </w:r>
      <w:r>
        <w:tab/>
      </w:r>
      <w:r w:rsidR="00BA7A8D">
        <w:t>26</w:t>
      </w:r>
    </w:p>
    <w:p w14:paraId="6AEEDAB5" w14:textId="28D56A46" w:rsidR="00535F9C" w:rsidRDefault="006133D6" w:rsidP="00535F9C">
      <w:pPr>
        <w:pStyle w:val="contentspage"/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54F82796" wp14:editId="0E8DC3FA">
            <wp:simplePos x="0" y="0"/>
            <wp:positionH relativeFrom="margin">
              <wp:posOffset>176980</wp:posOffset>
            </wp:positionH>
            <wp:positionV relativeFrom="paragraph">
              <wp:posOffset>-1536</wp:posOffset>
            </wp:positionV>
            <wp:extent cx="1268362" cy="1268362"/>
            <wp:effectExtent l="0" t="0" r="0" b="8255"/>
            <wp:wrapNone/>
            <wp:docPr id="1675080125" name="Picture 1675080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80125" name="Picture 1675080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62" cy="126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10B58" w14:textId="4A292DF8" w:rsidR="00535F9C" w:rsidRDefault="00535F9C" w:rsidP="00535F9C">
      <w:pPr>
        <w:pStyle w:val="contentspage"/>
      </w:pPr>
    </w:p>
    <w:p w14:paraId="57DC393C" w14:textId="01EF90EA" w:rsidR="00535F9C" w:rsidRDefault="00535F9C" w:rsidP="00535F9C">
      <w:pPr>
        <w:pStyle w:val="contentspage"/>
      </w:pPr>
      <w:r>
        <w:t xml:space="preserve">How to contact </w:t>
      </w:r>
      <w:proofErr w:type="spellStart"/>
      <w:r>
        <w:t>Whaikaha</w:t>
      </w:r>
      <w:proofErr w:type="spellEnd"/>
      <w:r>
        <w:tab/>
      </w:r>
      <w:r w:rsidR="0051428B">
        <w:t>30</w:t>
      </w:r>
    </w:p>
    <w:p w14:paraId="39C1480D" w14:textId="77777777" w:rsidR="00535F9C" w:rsidRDefault="00535F9C" w:rsidP="00535F9C">
      <w:pPr>
        <w:rPr>
          <w:rFonts w:eastAsia="Times New Roman"/>
          <w:shd w:val="clear" w:color="auto" w:fill="FFFFFF"/>
          <w:lang w:eastAsia="en-GB"/>
        </w:rPr>
      </w:pPr>
    </w:p>
    <w:p w14:paraId="50ADA6C1" w14:textId="086A65EE" w:rsidR="00535F9C" w:rsidRDefault="00A801A1" w:rsidP="00644F2C">
      <w:r>
        <w:br w:type="page"/>
      </w:r>
    </w:p>
    <w:p w14:paraId="23D68A95" w14:textId="7199E36F" w:rsidR="00230CA0" w:rsidRPr="00570380" w:rsidRDefault="00230CA0" w:rsidP="00230CA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788F30CB" w14:textId="2987B524" w:rsidR="00230CA0" w:rsidRPr="00081E91" w:rsidRDefault="00081E91" w:rsidP="00230CA0">
      <w:pPr>
        <w:rPr>
          <w:sz w:val="28"/>
          <w:szCs w:val="20"/>
        </w:rPr>
      </w:pPr>
      <w:r w:rsidRPr="00081E91">
        <w:rPr>
          <w:rFonts w:cs="Arial"/>
          <w:noProof/>
          <w:sz w:val="28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 wp14:anchorId="79A2BEDD" wp14:editId="5FFF6664">
            <wp:simplePos x="0" y="0"/>
            <wp:positionH relativeFrom="margin">
              <wp:posOffset>14748</wp:posOffset>
            </wp:positionH>
            <wp:positionV relativeFrom="paragraph">
              <wp:posOffset>297140</wp:posOffset>
            </wp:positionV>
            <wp:extent cx="1491472" cy="1491472"/>
            <wp:effectExtent l="0" t="0" r="0" b="0"/>
            <wp:wrapNone/>
            <wp:docPr id="1519052338" name="Picture 15190523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52338" name="Picture 15190523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948" cy="149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91A23" w14:textId="76A16AB6" w:rsidR="00230CA0" w:rsidRPr="00081E91" w:rsidRDefault="00230CA0" w:rsidP="00230CA0">
      <w:pPr>
        <w:rPr>
          <w:sz w:val="28"/>
          <w:szCs w:val="20"/>
        </w:rPr>
      </w:pPr>
    </w:p>
    <w:p w14:paraId="17D80576" w14:textId="5DB20F9B" w:rsidR="00230CA0" w:rsidRDefault="00230CA0" w:rsidP="00230CA0">
      <w:r>
        <w:t>This document has some hard words in it.</w:t>
      </w:r>
    </w:p>
    <w:p w14:paraId="2F37F0D1" w14:textId="77777777" w:rsidR="00230CA0" w:rsidRPr="00081E91" w:rsidRDefault="00230CA0" w:rsidP="00230CA0">
      <w:pPr>
        <w:rPr>
          <w:sz w:val="28"/>
          <w:szCs w:val="20"/>
        </w:rPr>
      </w:pPr>
    </w:p>
    <w:p w14:paraId="101E5D57" w14:textId="39778636" w:rsidR="00230CA0" w:rsidRPr="00081E91" w:rsidRDefault="00230CA0" w:rsidP="00230CA0">
      <w:pPr>
        <w:rPr>
          <w:sz w:val="28"/>
          <w:szCs w:val="20"/>
        </w:rPr>
      </w:pPr>
      <w:r w:rsidRPr="00081E91">
        <w:rPr>
          <w:noProof/>
          <w:sz w:val="28"/>
          <w:szCs w:val="20"/>
        </w:rPr>
        <w:drawing>
          <wp:anchor distT="0" distB="0" distL="114300" distR="114300" simplePos="0" relativeHeight="251879424" behindDoc="0" locked="0" layoutInCell="1" allowOverlap="1" wp14:anchorId="05032A6E" wp14:editId="657F61C6">
            <wp:simplePos x="0" y="0"/>
            <wp:positionH relativeFrom="margin">
              <wp:posOffset>257175</wp:posOffset>
            </wp:positionH>
            <wp:positionV relativeFrom="paragraph">
              <wp:posOffset>175260</wp:posOffset>
            </wp:positionV>
            <wp:extent cx="885825" cy="802640"/>
            <wp:effectExtent l="0" t="0" r="0" b="0"/>
            <wp:wrapNone/>
            <wp:docPr id="1920472092" name="Picture 1920472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2092" name="Picture 1920472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9D28" w14:textId="77777777" w:rsidR="00230CA0" w:rsidRDefault="00230CA0" w:rsidP="00230CA0">
      <w:r>
        <w:t>These hard words are explained.</w:t>
      </w:r>
    </w:p>
    <w:p w14:paraId="3E6CFD78" w14:textId="77777777" w:rsidR="00230CA0" w:rsidRPr="00081E91" w:rsidRDefault="00230CA0" w:rsidP="00230CA0">
      <w:pPr>
        <w:rPr>
          <w:sz w:val="28"/>
          <w:szCs w:val="20"/>
        </w:rPr>
      </w:pPr>
    </w:p>
    <w:p w14:paraId="7644BAD5" w14:textId="77777777" w:rsidR="00230CA0" w:rsidRPr="00081E91" w:rsidRDefault="00230CA0" w:rsidP="00230CA0">
      <w:pPr>
        <w:rPr>
          <w:sz w:val="28"/>
          <w:szCs w:val="20"/>
        </w:rPr>
      </w:pPr>
    </w:p>
    <w:p w14:paraId="45C08034" w14:textId="77777777" w:rsidR="00230CA0" w:rsidRDefault="00230CA0" w:rsidP="00230CA0">
      <w:r>
        <w:rPr>
          <w:noProof/>
        </w:rPr>
        <w:drawing>
          <wp:anchor distT="0" distB="0" distL="114300" distR="114300" simplePos="0" relativeHeight="251878400" behindDoc="0" locked="0" layoutInCell="1" allowOverlap="1" wp14:anchorId="62D6E263" wp14:editId="68B7DAA9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506220" cy="1033145"/>
            <wp:effectExtent l="0" t="0" r="0" b="0"/>
            <wp:wrapNone/>
            <wp:docPr id="66724075" name="Picture 667240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075" name="Picture 667240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may want to ask someone to support you while reading this document to understand some of these hard words.</w:t>
      </w:r>
    </w:p>
    <w:p w14:paraId="1B19289E" w14:textId="77A7622E" w:rsidR="00230CA0" w:rsidRPr="00081E91" w:rsidRDefault="00081E91" w:rsidP="00230CA0">
      <w:pPr>
        <w:rPr>
          <w:sz w:val="28"/>
          <w:szCs w:val="20"/>
        </w:rPr>
      </w:pPr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65088" behindDoc="0" locked="0" layoutInCell="1" allowOverlap="1" wp14:anchorId="24402BC5" wp14:editId="0B89E91B">
            <wp:simplePos x="0" y="0"/>
            <wp:positionH relativeFrom="margin">
              <wp:posOffset>0</wp:posOffset>
            </wp:positionH>
            <wp:positionV relativeFrom="paragraph">
              <wp:posOffset>158811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FE491" w14:textId="38D1BE8A" w:rsidR="00230CA0" w:rsidRPr="00081E91" w:rsidRDefault="00230CA0" w:rsidP="00230CA0">
      <w:pPr>
        <w:rPr>
          <w:sz w:val="28"/>
          <w:szCs w:val="20"/>
        </w:rPr>
      </w:pPr>
    </w:p>
    <w:p w14:paraId="1C005C3B" w14:textId="3222AF2F" w:rsidR="00230CA0" w:rsidRDefault="00230CA0" w:rsidP="00230CA0">
      <w:r>
        <w:t>This document also talks about abuse.</w:t>
      </w:r>
    </w:p>
    <w:p w14:paraId="54DEF6D5" w14:textId="77777777" w:rsidR="00230CA0" w:rsidRPr="00081E91" w:rsidRDefault="00230CA0" w:rsidP="00230CA0">
      <w:pPr>
        <w:rPr>
          <w:sz w:val="28"/>
          <w:szCs w:val="20"/>
        </w:rPr>
      </w:pPr>
    </w:p>
    <w:p w14:paraId="08B03A73" w14:textId="77777777" w:rsidR="00230CA0" w:rsidRPr="00081E91" w:rsidRDefault="00230CA0" w:rsidP="00230CA0">
      <w:pPr>
        <w:rPr>
          <w:sz w:val="28"/>
          <w:szCs w:val="20"/>
        </w:rPr>
      </w:pPr>
    </w:p>
    <w:p w14:paraId="6BBF04EC" w14:textId="15BCB3DC" w:rsidR="00230CA0" w:rsidRDefault="00081E91" w:rsidP="00230CA0">
      <w:r w:rsidRPr="00BF5919">
        <w:rPr>
          <w:noProof/>
        </w:rPr>
        <w:drawing>
          <wp:anchor distT="0" distB="0" distL="114300" distR="114300" simplePos="0" relativeHeight="251866112" behindDoc="0" locked="0" layoutInCell="1" allowOverlap="1" wp14:anchorId="2CDBA30D" wp14:editId="4CAD0E04">
            <wp:simplePos x="0" y="0"/>
            <wp:positionH relativeFrom="margin">
              <wp:posOffset>250190</wp:posOffset>
            </wp:positionH>
            <wp:positionV relativeFrom="paragraph">
              <wp:posOffset>155206</wp:posOffset>
            </wp:positionV>
            <wp:extent cx="1091381" cy="1491390"/>
            <wp:effectExtent l="0" t="0" r="0" b="0"/>
            <wp:wrapNone/>
            <wp:docPr id="3855210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210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81" cy="14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A0">
        <w:t>This information may upset some people when they are reading it.</w:t>
      </w:r>
    </w:p>
    <w:p w14:paraId="1A2CC5F3" w14:textId="4997590B" w:rsidR="00230CA0" w:rsidRPr="00081E91" w:rsidRDefault="00230CA0" w:rsidP="00230CA0">
      <w:pPr>
        <w:rPr>
          <w:sz w:val="28"/>
          <w:szCs w:val="20"/>
        </w:rPr>
      </w:pPr>
    </w:p>
    <w:p w14:paraId="42B2CAA0" w14:textId="140535BE" w:rsidR="00230CA0" w:rsidRPr="00081E91" w:rsidRDefault="00081E91" w:rsidP="00230CA0">
      <w:pPr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1E2A21C6" wp14:editId="71591FE6">
            <wp:simplePos x="0" y="0"/>
            <wp:positionH relativeFrom="column">
              <wp:posOffset>902970</wp:posOffset>
            </wp:positionH>
            <wp:positionV relativeFrom="paragraph">
              <wp:posOffset>85090</wp:posOffset>
            </wp:positionV>
            <wp:extent cx="914400" cy="914400"/>
            <wp:effectExtent l="0" t="0" r="0" b="0"/>
            <wp:wrapNone/>
            <wp:docPr id="775831876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443AD" w14:textId="7047F815" w:rsidR="00230CA0" w:rsidRDefault="00230CA0" w:rsidP="00230CA0">
      <w:r>
        <w:t>This information is not meant to scare anyone.</w:t>
      </w:r>
    </w:p>
    <w:p w14:paraId="6ADD9687" w14:textId="3371048E" w:rsidR="00230CA0" w:rsidRDefault="00230CA0" w:rsidP="00230CA0">
      <w:r w:rsidRPr="00B20592"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2BD5416A" wp14:editId="67EE4845">
            <wp:simplePos x="0" y="0"/>
            <wp:positionH relativeFrom="margin">
              <wp:align>left</wp:align>
            </wp:positionH>
            <wp:positionV relativeFrom="paragraph">
              <wp:posOffset>642341</wp:posOffset>
            </wp:positionV>
            <wp:extent cx="1265530" cy="1265530"/>
            <wp:effectExtent l="0" t="0" r="0" b="0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80" cy="12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are upset after reading this </w:t>
      </w:r>
      <w:proofErr w:type="gramStart"/>
      <w:r>
        <w:t>document</w:t>
      </w:r>
      <w:proofErr w:type="gramEnd"/>
      <w:r>
        <w:t xml:space="preserve"> you can talk to your:</w:t>
      </w:r>
    </w:p>
    <w:p w14:paraId="51E4B2E0" w14:textId="0DC75769" w:rsidR="00230CA0" w:rsidRDefault="00230CA0" w:rsidP="00230CA0">
      <w:pPr>
        <w:pStyle w:val="Listtoplevel"/>
      </w:pPr>
      <w:r>
        <w:t>whānau / family</w:t>
      </w:r>
    </w:p>
    <w:p w14:paraId="07814461" w14:textId="16611479" w:rsidR="00230CA0" w:rsidRDefault="00230CA0" w:rsidP="00523405">
      <w:pPr>
        <w:pStyle w:val="Listtoplevel"/>
      </w:pPr>
      <w:r>
        <w:t>friends.</w:t>
      </w:r>
    </w:p>
    <w:p w14:paraId="2C3B6CDE" w14:textId="77777777" w:rsidR="00230CA0" w:rsidRDefault="00230CA0" w:rsidP="00230CA0"/>
    <w:p w14:paraId="0529022D" w14:textId="10328264" w:rsidR="00230CA0" w:rsidRDefault="00230CA0" w:rsidP="00230CA0">
      <w:pPr>
        <w:spacing w:line="240" w:lineRule="auto"/>
        <w:ind w:left="0"/>
      </w:pPr>
    </w:p>
    <w:p w14:paraId="5786F4C5" w14:textId="004F5D27" w:rsidR="00230CA0" w:rsidRDefault="00230CA0" w:rsidP="00230CA0">
      <w:pPr>
        <w:spacing w:line="240" w:lineRule="auto"/>
        <w:ind w:left="0"/>
      </w:pPr>
    </w:p>
    <w:p w14:paraId="11453006" w14:textId="7FB54894" w:rsidR="00230CA0" w:rsidRDefault="00081E91" w:rsidP="00230CA0">
      <w:r>
        <w:rPr>
          <w:noProof/>
        </w:rPr>
        <w:drawing>
          <wp:anchor distT="0" distB="0" distL="114300" distR="114300" simplePos="0" relativeHeight="251874304" behindDoc="0" locked="0" layoutInCell="1" allowOverlap="1" wp14:anchorId="0FC4354F" wp14:editId="4A902329">
            <wp:simplePos x="0" y="0"/>
            <wp:positionH relativeFrom="margin">
              <wp:posOffset>1</wp:posOffset>
            </wp:positionH>
            <wp:positionV relativeFrom="paragraph">
              <wp:posOffset>209815</wp:posOffset>
            </wp:positionV>
            <wp:extent cx="1465764" cy="1680743"/>
            <wp:effectExtent l="0" t="0" r="127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50" cy="16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A0">
        <w:t>You can also contact Need to Talk by:</w:t>
      </w:r>
    </w:p>
    <w:p w14:paraId="26500815" w14:textId="77777777" w:rsidR="00230CA0" w:rsidRDefault="00230CA0" w:rsidP="00230CA0">
      <w:pPr>
        <w:pStyle w:val="Listtoplevel"/>
      </w:pPr>
      <w:r>
        <w:t>calling 1737</w:t>
      </w:r>
    </w:p>
    <w:p w14:paraId="6752E66B" w14:textId="5FF90125" w:rsidR="00230CA0" w:rsidRDefault="00230CA0" w:rsidP="00230CA0">
      <w:pPr>
        <w:pStyle w:val="Listtoplevel"/>
      </w:pPr>
      <w:r>
        <w:t>texting 1737</w:t>
      </w:r>
      <w:r w:rsidR="006F47FE">
        <w:t>.</w:t>
      </w:r>
    </w:p>
    <w:p w14:paraId="725E7A13" w14:textId="3D2D3D0B" w:rsidR="00230CA0" w:rsidRDefault="00081E91" w:rsidP="00230CA0">
      <w:r w:rsidRPr="00CB3C33">
        <w:rPr>
          <w:noProof/>
        </w:rPr>
        <w:drawing>
          <wp:anchor distT="0" distB="0" distL="114300" distR="114300" simplePos="0" relativeHeight="251872256" behindDoc="0" locked="0" layoutInCell="1" allowOverlap="1" wp14:anchorId="602F3D6E" wp14:editId="69764466">
            <wp:simplePos x="0" y="0"/>
            <wp:positionH relativeFrom="margin">
              <wp:posOffset>-117557</wp:posOffset>
            </wp:positionH>
            <wp:positionV relativeFrom="paragraph">
              <wp:posOffset>361315</wp:posOffset>
            </wp:positionV>
            <wp:extent cx="1857375" cy="1314450"/>
            <wp:effectExtent l="0" t="0" r="0" b="0"/>
            <wp:wrapNone/>
            <wp:docPr id="95219356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935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E17A0" w14:textId="460FD2FF" w:rsidR="00230CA0" w:rsidRDefault="00230CA0" w:rsidP="00230CA0"/>
    <w:p w14:paraId="595D1E2E" w14:textId="14AB720F" w:rsidR="00230CA0" w:rsidRDefault="00230CA0" w:rsidP="00230CA0">
      <w:r>
        <w:rPr>
          <w:noProof/>
        </w:rPr>
        <w:drawing>
          <wp:anchor distT="0" distB="0" distL="114300" distR="114300" simplePos="0" relativeHeight="251873280" behindDoc="0" locked="0" layoutInCell="1" allowOverlap="1" wp14:anchorId="39C4B6CC" wp14:editId="029BA9EC">
            <wp:simplePos x="0" y="0"/>
            <wp:positionH relativeFrom="column">
              <wp:posOffset>923925</wp:posOffset>
            </wp:positionH>
            <wp:positionV relativeFrom="paragraph">
              <wp:posOffset>294640</wp:posOffset>
            </wp:positionV>
            <wp:extent cx="914400" cy="914400"/>
            <wp:effectExtent l="0" t="0" r="0" b="0"/>
            <wp:wrapNone/>
            <wp:docPr id="551237073" name="Graphic 5512370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37073" name="Graphic 5512370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does not cost any money to call / text 1737.</w:t>
      </w:r>
    </w:p>
    <w:p w14:paraId="6699074A" w14:textId="03F65084" w:rsidR="00230CA0" w:rsidRDefault="00230CA0" w:rsidP="00230CA0"/>
    <w:p w14:paraId="2B57204D" w14:textId="09EC0521" w:rsidR="00230CA0" w:rsidRDefault="00081E91" w:rsidP="00230CA0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4B484559" wp14:editId="5162574C">
                <wp:simplePos x="0" y="0"/>
                <wp:positionH relativeFrom="margin">
                  <wp:posOffset>2211480</wp:posOffset>
                </wp:positionH>
                <wp:positionV relativeFrom="paragraph">
                  <wp:posOffset>275509</wp:posOffset>
                </wp:positionV>
                <wp:extent cx="3505200" cy="733425"/>
                <wp:effectExtent l="0" t="0" r="0" b="9525"/>
                <wp:wrapNone/>
                <wp:docPr id="59190561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6123" id="Rectangle 13" o:spid="_x0000_s1026" style="position:absolute;margin-left:174.15pt;margin-top:21.7pt;width:276pt;height:57.75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" fillcolor="#ffe48f" stroked="f" strokeweight="1pt">
                <w10:wrap anchorx="margin"/>
              </v:rect>
            </w:pict>
          </mc:Fallback>
        </mc:AlternateContent>
      </w:r>
    </w:p>
    <w:p w14:paraId="487EF101" w14:textId="63E3E419" w:rsidR="00230CA0" w:rsidRDefault="002461AA" w:rsidP="00230CA0">
      <w:r w:rsidRPr="00AE7C51">
        <w:rPr>
          <w:noProof/>
        </w:rPr>
        <w:drawing>
          <wp:anchor distT="0" distB="0" distL="114300" distR="114300" simplePos="0" relativeHeight="251870208" behindDoc="0" locked="0" layoutInCell="1" allowOverlap="1" wp14:anchorId="46551E74" wp14:editId="6701BDE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415845" cy="1415845"/>
            <wp:effectExtent l="0" t="0" r="0" b="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98" cy="14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A0">
        <w:t xml:space="preserve">If you do not feel safe call the police on </w:t>
      </w:r>
      <w:r w:rsidR="00230CA0" w:rsidRPr="00AE7C51">
        <w:rPr>
          <w:b/>
          <w:bCs/>
        </w:rPr>
        <w:t>111</w:t>
      </w:r>
      <w:r w:rsidR="002E42AD" w:rsidRPr="002E42AD">
        <w:t>.</w:t>
      </w:r>
    </w:p>
    <w:p w14:paraId="76634C0A" w14:textId="7888DC3F" w:rsidR="00230CA0" w:rsidRDefault="00230CA0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096CBFD0" w14:textId="638F94F8" w:rsidR="00230CA0" w:rsidRDefault="00230CA0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2BB9FF9C" w14:textId="6074430C" w:rsidR="00230CA0" w:rsidRDefault="00230CA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rPr>
          <w:rFonts w:eastAsia="Arial Unicode MS"/>
          <w:b/>
          <w:kern w:val="28"/>
          <w:sz w:val="44"/>
        </w:rPr>
        <w:br w:type="page"/>
      </w:r>
    </w:p>
    <w:p w14:paraId="5DA35621" w14:textId="26698678" w:rsidR="000A3C46" w:rsidRDefault="005A4543" w:rsidP="005A4543">
      <w:pPr>
        <w:pStyle w:val="Heading1"/>
      </w:pPr>
      <w:r>
        <w:lastRenderedPageBreak/>
        <w:t xml:space="preserve">What </w:t>
      </w:r>
      <w:r w:rsidR="00910B98">
        <w:t xml:space="preserve">is </w:t>
      </w:r>
      <w:r>
        <w:t>this document about</w:t>
      </w:r>
      <w:r w:rsidR="00910B98">
        <w:t>?</w:t>
      </w:r>
    </w:p>
    <w:p w14:paraId="193BB31A" w14:textId="77777777" w:rsidR="005A4543" w:rsidRDefault="005A4543" w:rsidP="00910B98"/>
    <w:p w14:paraId="2ABAA28B" w14:textId="5156516B" w:rsidR="00910B98" w:rsidRDefault="00FC16E9" w:rsidP="00910B98">
      <w:r>
        <w:rPr>
          <w:noProof/>
        </w:rPr>
        <w:drawing>
          <wp:anchor distT="0" distB="0" distL="114300" distR="114300" simplePos="0" relativeHeight="251820032" behindDoc="0" locked="0" layoutInCell="1" allowOverlap="1" wp14:anchorId="4833CC83" wp14:editId="777E60F1">
            <wp:simplePos x="0" y="0"/>
            <wp:positionH relativeFrom="margin">
              <wp:align>left</wp:align>
            </wp:positionH>
            <wp:positionV relativeFrom="paragraph">
              <wp:posOffset>298679</wp:posOffset>
            </wp:positionV>
            <wp:extent cx="1409700" cy="14097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D4055" w14:textId="77777777" w:rsidR="00081E91" w:rsidRDefault="005A4543" w:rsidP="00FC4646">
      <w:r>
        <w:t xml:space="preserve">This Easy Read document is </w:t>
      </w:r>
      <w:proofErr w:type="gramStart"/>
      <w:r>
        <w:t>about</w:t>
      </w:r>
      <w:proofErr w:type="gramEnd"/>
      <w:r>
        <w:t xml:space="preserve"> </w:t>
      </w:r>
    </w:p>
    <w:p w14:paraId="34EF2742" w14:textId="792AFC48" w:rsidR="00FC4646" w:rsidRDefault="00362EC9" w:rsidP="00FC4646">
      <w:r>
        <w:t>2</w:t>
      </w:r>
      <w:r w:rsidR="005A4543">
        <w:t xml:space="preserve"> new </w:t>
      </w:r>
      <w:r w:rsidR="00910B98">
        <w:t xml:space="preserve">services </w:t>
      </w:r>
      <w:r w:rsidR="005A4543">
        <w:t xml:space="preserve">from Whaikaha – </w:t>
      </w:r>
      <w:r w:rsidR="00910B98">
        <w:t xml:space="preserve">the </w:t>
      </w:r>
      <w:r w:rsidR="005A4543">
        <w:t>Ministry of Disabled People.</w:t>
      </w:r>
    </w:p>
    <w:p w14:paraId="3AD996E7" w14:textId="77777777" w:rsidR="00910B98" w:rsidRDefault="00910B98" w:rsidP="00910B98"/>
    <w:p w14:paraId="6827484B" w14:textId="5FBD38B7" w:rsidR="00FC4646" w:rsidRDefault="00FC4646" w:rsidP="00FC4646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0A3CD51" wp14:editId="7935A2D0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474186" cy="1221638"/>
                <wp:effectExtent l="0" t="0" r="0" b="0"/>
                <wp:wrapNone/>
                <wp:docPr id="12875876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186" cy="122163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712A62" id="Rectangle 1" o:spid="_x0000_s1026" style="position:absolute;margin-left:222.35pt;margin-top:19.15pt;width:273.55pt;height:96.2pt;z-index:-251502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460D41C8" w14:textId="245DAB83" w:rsidR="00FC4646" w:rsidRDefault="00FC4646" w:rsidP="00FC4646">
      <w:r>
        <w:rPr>
          <w:noProof/>
        </w:rPr>
        <w:drawing>
          <wp:anchor distT="0" distB="0" distL="114300" distR="114300" simplePos="0" relativeHeight="252057600" behindDoc="0" locked="0" layoutInCell="1" allowOverlap="1" wp14:anchorId="1F1F3737" wp14:editId="0B95EE55">
            <wp:simplePos x="0" y="0"/>
            <wp:positionH relativeFrom="margin">
              <wp:align>left</wp:align>
            </wp:positionH>
            <wp:positionV relativeFrom="paragraph">
              <wp:posOffset>303708</wp:posOffset>
            </wp:positionV>
            <wp:extent cx="1993361" cy="395021"/>
            <wp:effectExtent l="0" t="0" r="6985" b="5080"/>
            <wp:wrapNone/>
            <wp:docPr id="11418878" name="Picture 11418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63695" name="Picture 5729636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61" cy="39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this document </w:t>
      </w:r>
      <w:r w:rsidRPr="0013280F">
        <w:rPr>
          <w:b/>
          <w:bCs/>
        </w:rPr>
        <w:t xml:space="preserve">Whaikaha – </w:t>
      </w:r>
      <w:r>
        <w:rPr>
          <w:b/>
          <w:bCs/>
        </w:rPr>
        <w:br/>
      </w:r>
      <w:r w:rsidRPr="0013280F">
        <w:rPr>
          <w:b/>
          <w:bCs/>
        </w:rPr>
        <w:t>the Ministry of Disabled People</w:t>
      </w:r>
      <w:r>
        <w:t xml:space="preserve"> will be called </w:t>
      </w:r>
      <w:r w:rsidRPr="0013280F">
        <w:rPr>
          <w:b/>
          <w:bCs/>
        </w:rPr>
        <w:t>Whaikaha</w:t>
      </w:r>
      <w:r>
        <w:t>.</w:t>
      </w:r>
    </w:p>
    <w:p w14:paraId="05A17C03" w14:textId="77777777" w:rsidR="00FC4646" w:rsidRDefault="00FC4646" w:rsidP="00FC4646"/>
    <w:p w14:paraId="568052C2" w14:textId="368ACBD7" w:rsidR="00362EC9" w:rsidRDefault="00FC16E9" w:rsidP="00910B98">
      <w:r>
        <w:rPr>
          <w:noProof/>
        </w:rPr>
        <w:drawing>
          <wp:anchor distT="0" distB="0" distL="114300" distR="114300" simplePos="0" relativeHeight="251822080" behindDoc="0" locked="0" layoutInCell="1" allowOverlap="1" wp14:anchorId="02E7A3A1" wp14:editId="39D599DD">
            <wp:simplePos x="0" y="0"/>
            <wp:positionH relativeFrom="margin">
              <wp:align>left</wp:align>
            </wp:positionH>
            <wp:positionV relativeFrom="paragraph">
              <wp:posOffset>318388</wp:posOffset>
            </wp:positionV>
            <wp:extent cx="1472484" cy="1199693"/>
            <wp:effectExtent l="0" t="0" r="0" b="635"/>
            <wp:wrapNone/>
            <wp:docPr id="1242564570" name="Picture 12425645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64570" name="Picture 12425645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84" cy="119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858B4" w14:textId="054AC790" w:rsidR="0013280F" w:rsidRDefault="0013280F" w:rsidP="00910B98">
      <w:r>
        <w:t xml:space="preserve">This document will also talk about the </w:t>
      </w:r>
      <w:r w:rsidRPr="0013280F">
        <w:rPr>
          <w:b/>
          <w:bCs/>
        </w:rPr>
        <w:t>procurement process</w:t>
      </w:r>
      <w:r>
        <w:t xml:space="preserve"> for the 2 new services.</w:t>
      </w:r>
    </w:p>
    <w:p w14:paraId="5969ADDC" w14:textId="77777777" w:rsidR="0013280F" w:rsidRDefault="0013280F" w:rsidP="00910B98"/>
    <w:p w14:paraId="12CBF4EC" w14:textId="7FF60D5D" w:rsidR="0013280F" w:rsidRDefault="00D86B80" w:rsidP="00910B98">
      <w:r>
        <w:rPr>
          <w:noProof/>
        </w:rPr>
        <w:drawing>
          <wp:anchor distT="0" distB="0" distL="114300" distR="114300" simplePos="0" relativeHeight="251825152" behindDoc="0" locked="0" layoutInCell="1" allowOverlap="1" wp14:anchorId="36C165A7" wp14:editId="5054F63F">
            <wp:simplePos x="0" y="0"/>
            <wp:positionH relativeFrom="margin">
              <wp:posOffset>0</wp:posOffset>
            </wp:positionH>
            <wp:positionV relativeFrom="paragraph">
              <wp:posOffset>206605</wp:posOffset>
            </wp:positionV>
            <wp:extent cx="1409700" cy="1348025"/>
            <wp:effectExtent l="0" t="0" r="0" b="5080"/>
            <wp:wrapNone/>
            <wp:docPr id="1725605881" name="Picture 1725605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05881" name="Picture 1725605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D5CB171" wp14:editId="07E362FE">
                <wp:simplePos x="0" y="0"/>
                <wp:positionH relativeFrom="column">
                  <wp:posOffset>2260397</wp:posOffset>
                </wp:positionH>
                <wp:positionV relativeFrom="paragraph">
                  <wp:posOffset>241605</wp:posOffset>
                </wp:positionV>
                <wp:extent cx="3525926" cy="1148486"/>
                <wp:effectExtent l="0" t="0" r="0" b="0"/>
                <wp:wrapNone/>
                <wp:docPr id="149615699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926" cy="11484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0FA55" id="Rectangle 5" o:spid="_x0000_s1026" style="position:absolute;margin-left:178pt;margin-top:19pt;width:277.65pt;height:90.45p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" fillcolor="#bdd6ee [1304]" stroked="f" strokeweight="1pt"/>
            </w:pict>
          </mc:Fallback>
        </mc:AlternateContent>
      </w:r>
    </w:p>
    <w:p w14:paraId="7F2C8C3A" w14:textId="0179F973" w:rsidR="0013280F" w:rsidRDefault="0013280F" w:rsidP="00910B98">
      <w:r>
        <w:t xml:space="preserve">A </w:t>
      </w:r>
      <w:r w:rsidRPr="0013280F">
        <w:rPr>
          <w:b/>
          <w:bCs/>
        </w:rPr>
        <w:t>procurement process</w:t>
      </w:r>
      <w:r>
        <w:t xml:space="preserve"> is</w:t>
      </w:r>
      <w:r w:rsidR="00FC16E9">
        <w:t xml:space="preserve"> choosing the right </w:t>
      </w:r>
      <w:r w:rsidR="009440D2">
        <w:t>organisations</w:t>
      </w:r>
      <w:r w:rsidR="00D86B80">
        <w:t xml:space="preserve"> to do </w:t>
      </w:r>
      <w:r w:rsidR="00FC16E9">
        <w:t xml:space="preserve">services at </w:t>
      </w:r>
      <w:r w:rsidR="00D86B80">
        <w:t>a</w:t>
      </w:r>
      <w:r w:rsidR="00FC16E9">
        <w:t xml:space="preserve"> good price. </w:t>
      </w:r>
    </w:p>
    <w:p w14:paraId="3B988ADF" w14:textId="06EB7011" w:rsidR="00910B98" w:rsidRDefault="00910B98" w:rsidP="00910B98"/>
    <w:p w14:paraId="6CCC67E1" w14:textId="77777777" w:rsidR="003807D6" w:rsidRDefault="003807D6" w:rsidP="00FC4646"/>
    <w:p w14:paraId="0CC5D506" w14:textId="77777777" w:rsidR="003807D6" w:rsidRDefault="003807D6" w:rsidP="00910B98"/>
    <w:p w14:paraId="1FA42EFD" w14:textId="328B2AFF" w:rsidR="00910B98" w:rsidRDefault="00910B98" w:rsidP="00FC4646">
      <w:pPr>
        <w:pStyle w:val="Heading1"/>
      </w:pPr>
      <w:r>
        <w:lastRenderedPageBreak/>
        <w:t>What is Growing Voice and Safety?</w:t>
      </w:r>
    </w:p>
    <w:p w14:paraId="53606EDB" w14:textId="77777777" w:rsidR="00910B98" w:rsidRDefault="00910B98" w:rsidP="00910B98"/>
    <w:p w14:paraId="3E0725DB" w14:textId="77777777" w:rsidR="00910B98" w:rsidRDefault="00910B98" w:rsidP="00910B98"/>
    <w:p w14:paraId="57F69BBC" w14:textId="36074EFB" w:rsidR="00910B98" w:rsidRDefault="00D86B80" w:rsidP="00910B98">
      <w:r>
        <w:rPr>
          <w:noProof/>
        </w:rPr>
        <w:drawing>
          <wp:anchor distT="0" distB="0" distL="114300" distR="114300" simplePos="0" relativeHeight="251829248" behindDoc="0" locked="0" layoutInCell="1" allowOverlap="1" wp14:anchorId="516DD138" wp14:editId="0F249F99">
            <wp:simplePos x="0" y="0"/>
            <wp:positionH relativeFrom="margin">
              <wp:align>left</wp:align>
            </wp:positionH>
            <wp:positionV relativeFrom="paragraph">
              <wp:posOffset>248082</wp:posOffset>
            </wp:positionV>
            <wp:extent cx="1993361" cy="395021"/>
            <wp:effectExtent l="0" t="0" r="6985" b="5080"/>
            <wp:wrapNone/>
            <wp:docPr id="1012025333" name="Picture 1012025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63695" name="Picture 5729636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61" cy="39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B98">
        <w:t>Growing Voice and Safety is</w:t>
      </w:r>
      <w:r w:rsidR="0013280F">
        <w:t xml:space="preserve"> the name of 2 new </w:t>
      </w:r>
      <w:r w:rsidR="0013280F" w:rsidRPr="00D86B80">
        <w:rPr>
          <w:b/>
          <w:bCs/>
        </w:rPr>
        <w:t>quality improvement</w:t>
      </w:r>
      <w:r w:rsidR="0013280F">
        <w:t xml:space="preserve"> services </w:t>
      </w:r>
      <w:r w:rsidR="00AC7F92">
        <w:t>from Whaikaha.</w:t>
      </w:r>
      <w:r w:rsidR="0013280F">
        <w:t xml:space="preserve"> </w:t>
      </w:r>
    </w:p>
    <w:p w14:paraId="6CF25212" w14:textId="304D963F" w:rsidR="00910B98" w:rsidRDefault="00910B98" w:rsidP="00910B98"/>
    <w:p w14:paraId="2816348D" w14:textId="2B89BC5D" w:rsidR="00910B98" w:rsidRDefault="00C243BC" w:rsidP="00910B98">
      <w:r>
        <w:rPr>
          <w:noProof/>
        </w:rPr>
        <w:drawing>
          <wp:anchor distT="0" distB="0" distL="114300" distR="114300" simplePos="0" relativeHeight="251832320" behindDoc="0" locked="0" layoutInCell="1" allowOverlap="1" wp14:anchorId="50B1E9D9" wp14:editId="72841093">
            <wp:simplePos x="0" y="0"/>
            <wp:positionH relativeFrom="margin">
              <wp:align>left</wp:align>
            </wp:positionH>
            <wp:positionV relativeFrom="paragraph">
              <wp:posOffset>38887</wp:posOffset>
            </wp:positionV>
            <wp:extent cx="1375258" cy="1541280"/>
            <wp:effectExtent l="0" t="0" r="0" b="0"/>
            <wp:wrapNone/>
            <wp:docPr id="1841075743" name="Picture 18410757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75743" name="Picture 18410757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8" cy="15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B80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CBA68B4" wp14:editId="6C9FBABC">
                <wp:simplePos x="0" y="0"/>
                <wp:positionH relativeFrom="column">
                  <wp:posOffset>2260398</wp:posOffset>
                </wp:positionH>
                <wp:positionV relativeFrom="paragraph">
                  <wp:posOffset>244627</wp:posOffset>
                </wp:positionV>
                <wp:extent cx="3562172" cy="1214324"/>
                <wp:effectExtent l="0" t="0" r="635" b="5080"/>
                <wp:wrapNone/>
                <wp:docPr id="4000340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172" cy="12143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4FBBCA" id="Rectangle 6" o:spid="_x0000_s1026" style="position:absolute;margin-left:178pt;margin-top:19.25pt;width:280.5pt;height:95.6pt;z-index:-25148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" fillcolor="#bdd6ee [1304]" stroked="f" strokeweight="1pt"/>
            </w:pict>
          </mc:Fallback>
        </mc:AlternateContent>
      </w:r>
    </w:p>
    <w:p w14:paraId="42CEF80E" w14:textId="3D6512FA" w:rsidR="00910B98" w:rsidRDefault="00362EC9" w:rsidP="00910B98">
      <w:r>
        <w:rPr>
          <w:b/>
          <w:bCs/>
        </w:rPr>
        <w:t>Q</w:t>
      </w:r>
      <w:r w:rsidR="00910B98" w:rsidRPr="00910B98">
        <w:rPr>
          <w:b/>
          <w:bCs/>
        </w:rPr>
        <w:t xml:space="preserve">uality improvement </w:t>
      </w:r>
      <w:r w:rsidR="00D86B80">
        <w:t>means putting in place ways of doing things that work better for everyone.</w:t>
      </w:r>
    </w:p>
    <w:p w14:paraId="3A48E9A0" w14:textId="77777777" w:rsidR="00910B98" w:rsidRDefault="00910B98" w:rsidP="00910B98"/>
    <w:p w14:paraId="54F0B859" w14:textId="77777777" w:rsidR="00FC4646" w:rsidRDefault="00FC4646" w:rsidP="00910B98"/>
    <w:p w14:paraId="451C16C4" w14:textId="05949CD6" w:rsidR="00FC4646" w:rsidRDefault="00FC4646" w:rsidP="00FC4646">
      <w:r>
        <w:rPr>
          <w:noProof/>
        </w:rPr>
        <w:drawing>
          <wp:anchor distT="0" distB="0" distL="114300" distR="114300" simplePos="0" relativeHeight="252060672" behindDoc="0" locked="0" layoutInCell="1" allowOverlap="1" wp14:anchorId="09D6A409" wp14:editId="0D28EB03">
            <wp:simplePos x="0" y="0"/>
            <wp:positionH relativeFrom="margin">
              <wp:posOffset>151130</wp:posOffset>
            </wp:positionH>
            <wp:positionV relativeFrom="paragraph">
              <wp:posOffset>290154</wp:posOffset>
            </wp:positionV>
            <wp:extent cx="1224116" cy="1273946"/>
            <wp:effectExtent l="0" t="0" r="0" b="2540"/>
            <wp:wrapNone/>
            <wp:docPr id="1261228482" name="Picture 12612284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57276" name="Picture 430757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116" cy="127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E91">
        <w:t>You can find m</w:t>
      </w:r>
      <w:r>
        <w:t>ore information about Growing Voice and Safety on this website:</w:t>
      </w:r>
    </w:p>
    <w:p w14:paraId="61A2365E" w14:textId="77777777" w:rsidR="00FC4646" w:rsidRDefault="00FC4646" w:rsidP="00FC4646"/>
    <w:p w14:paraId="270C93D5" w14:textId="4F34387E" w:rsidR="00FC4646" w:rsidRPr="003807D6" w:rsidRDefault="00FC4646" w:rsidP="00FC4646">
      <w:pPr>
        <w:rPr>
          <w:b/>
          <w:bCs/>
        </w:rPr>
      </w:pPr>
      <w:r w:rsidRPr="003807D6">
        <w:rPr>
          <w:b/>
          <w:bCs/>
        </w:rPr>
        <w:t>tinyurl.com/3tcze86w</w:t>
      </w:r>
    </w:p>
    <w:p w14:paraId="07DD052C" w14:textId="77777777" w:rsidR="00FC4646" w:rsidRDefault="00FC4646" w:rsidP="00910B98"/>
    <w:p w14:paraId="13F3BB90" w14:textId="77777777" w:rsidR="00362EC9" w:rsidRDefault="00362EC9" w:rsidP="00362EC9"/>
    <w:p w14:paraId="0D252E4C" w14:textId="77777777" w:rsidR="00FC4646" w:rsidRDefault="00FC4646">
      <w:pPr>
        <w:spacing w:line="240" w:lineRule="auto"/>
        <w:ind w:left="0"/>
      </w:pPr>
      <w:r>
        <w:br w:type="page"/>
      </w:r>
    </w:p>
    <w:p w14:paraId="086F4A0C" w14:textId="2DE07372" w:rsidR="00362EC9" w:rsidRDefault="00081E91" w:rsidP="00362EC9">
      <w:r>
        <w:rPr>
          <w:noProof/>
        </w:rPr>
        <w:lastRenderedPageBreak/>
        <w:drawing>
          <wp:anchor distT="0" distB="0" distL="114300" distR="114300" simplePos="0" relativeHeight="252065792" behindDoc="0" locked="0" layoutInCell="1" allowOverlap="1" wp14:anchorId="5E1CDA26" wp14:editId="426AB55C">
            <wp:simplePos x="0" y="0"/>
            <wp:positionH relativeFrom="margin">
              <wp:posOffset>-162232</wp:posOffset>
            </wp:positionH>
            <wp:positionV relativeFrom="paragraph">
              <wp:posOffset>-15015</wp:posOffset>
            </wp:positionV>
            <wp:extent cx="1856329" cy="1858297"/>
            <wp:effectExtent l="0" t="0" r="0" b="8890"/>
            <wp:wrapNone/>
            <wp:docPr id="1648811308" name="Picture 1648811308" descr="A woman beneath a signpost. The two signs point towards choices and support. The woman is pointing towards sup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oman beneath a signpost. The two signs point towards choices and support. The woman is pointing towards suppor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329" cy="185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C9">
        <w:t xml:space="preserve">The </w:t>
      </w:r>
      <w:r>
        <w:t xml:space="preserve">2 </w:t>
      </w:r>
      <w:r w:rsidR="00362EC9">
        <w:t>new services are called:</w:t>
      </w:r>
    </w:p>
    <w:p w14:paraId="307873D2" w14:textId="62CDFB7A" w:rsidR="00362EC9" w:rsidRPr="0013280F" w:rsidRDefault="00362EC9" w:rsidP="00081E91">
      <w:pPr>
        <w:pStyle w:val="Listtoplevel"/>
        <w:numPr>
          <w:ilvl w:val="0"/>
          <w:numId w:val="15"/>
        </w:numPr>
        <w:rPr>
          <w:b/>
          <w:bCs/>
        </w:rPr>
      </w:pPr>
      <w:r w:rsidRPr="0013280F">
        <w:rPr>
          <w:b/>
          <w:bCs/>
        </w:rPr>
        <w:t>People for Us</w:t>
      </w:r>
    </w:p>
    <w:p w14:paraId="18000161" w14:textId="52A56FA1" w:rsidR="00362EC9" w:rsidRDefault="00362EC9" w:rsidP="00081E91">
      <w:pPr>
        <w:pStyle w:val="Listtoplevel"/>
        <w:numPr>
          <w:ilvl w:val="0"/>
          <w:numId w:val="15"/>
        </w:numPr>
      </w:pPr>
      <w:r w:rsidRPr="0013280F">
        <w:rPr>
          <w:b/>
          <w:bCs/>
        </w:rPr>
        <w:t>Assisting Change</w:t>
      </w:r>
      <w:r>
        <w:t>.</w:t>
      </w:r>
    </w:p>
    <w:p w14:paraId="5341A1A8" w14:textId="1CEDD4CB" w:rsidR="00362EC9" w:rsidRDefault="00362EC9" w:rsidP="00362EC9"/>
    <w:p w14:paraId="17E38572" w14:textId="133B3473" w:rsidR="00362EC9" w:rsidRDefault="00362EC9" w:rsidP="00362EC9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414FF15" wp14:editId="502E79B4">
                <wp:simplePos x="0" y="0"/>
                <wp:positionH relativeFrom="column">
                  <wp:posOffset>2256502</wp:posOffset>
                </wp:positionH>
                <wp:positionV relativeFrom="paragraph">
                  <wp:posOffset>274320</wp:posOffset>
                </wp:positionV>
                <wp:extent cx="3549445" cy="848563"/>
                <wp:effectExtent l="0" t="0" r="0" b="8890"/>
                <wp:wrapNone/>
                <wp:docPr id="3342553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445" cy="8485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AC1CD" id="Rectangle 2" o:spid="_x0000_s1026" style="position:absolute;margin-left:177.7pt;margin-top:21.6pt;width:279.5pt;height:66.8pt;z-index:-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" fillcolor="#ffe599 [1303]" stroked="f" strokeweight="1pt"/>
            </w:pict>
          </mc:Fallback>
        </mc:AlternateContent>
      </w:r>
    </w:p>
    <w:p w14:paraId="0E8330F9" w14:textId="7FA2FBF8" w:rsidR="00362EC9" w:rsidRDefault="00081E91" w:rsidP="00362EC9">
      <w:r>
        <w:rPr>
          <w:b/>
          <w:bCs/>
          <w:noProof/>
        </w:rPr>
        <w:drawing>
          <wp:anchor distT="0" distB="0" distL="114300" distR="114300" simplePos="0" relativeHeight="252066816" behindDoc="0" locked="0" layoutInCell="1" allowOverlap="1" wp14:anchorId="47B24BB4" wp14:editId="58875763">
            <wp:simplePos x="0" y="0"/>
            <wp:positionH relativeFrom="column">
              <wp:posOffset>-295542</wp:posOffset>
            </wp:positionH>
            <wp:positionV relativeFrom="paragraph">
              <wp:posOffset>601878</wp:posOffset>
            </wp:positionV>
            <wp:extent cx="2068195" cy="1105535"/>
            <wp:effectExtent l="0" t="0" r="8255" b="0"/>
            <wp:wrapThrough wrapText="bothSides">
              <wp:wrapPolygon edited="0">
                <wp:start x="0" y="0"/>
                <wp:lineTo x="0" y="21215"/>
                <wp:lineTo x="21487" y="21215"/>
                <wp:lineTo x="21487" y="0"/>
                <wp:lineTo x="0" y="0"/>
              </wp:wrapPolygon>
            </wp:wrapThrough>
            <wp:docPr id="231456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56250" name="Picture 23145625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EC9">
        <w:t xml:space="preserve">You can find information about </w:t>
      </w:r>
      <w:r w:rsidR="00362EC9" w:rsidRPr="0013280F">
        <w:rPr>
          <w:b/>
          <w:bCs/>
        </w:rPr>
        <w:t>People for Us</w:t>
      </w:r>
      <w:r w:rsidR="00362EC9">
        <w:t xml:space="preserve"> on </w:t>
      </w:r>
      <w:r w:rsidR="00362EC9" w:rsidRPr="00081E91">
        <w:rPr>
          <w:b/>
          <w:bCs/>
        </w:rPr>
        <w:t>pages</w:t>
      </w:r>
      <w:r w:rsidR="00A801A1" w:rsidRPr="00081E91">
        <w:rPr>
          <w:b/>
          <w:bCs/>
        </w:rPr>
        <w:t xml:space="preserve"> </w:t>
      </w:r>
      <w:r w:rsidR="0018146E">
        <w:rPr>
          <w:b/>
          <w:bCs/>
        </w:rPr>
        <w:t>19 to 22</w:t>
      </w:r>
      <w:r w:rsidR="00A801A1">
        <w:t>.</w:t>
      </w:r>
    </w:p>
    <w:p w14:paraId="59FA69AB" w14:textId="77777777" w:rsidR="00362EC9" w:rsidRDefault="00362EC9" w:rsidP="00362EC9"/>
    <w:p w14:paraId="76B49B36" w14:textId="44DBFEAF" w:rsidR="00362EC9" w:rsidRDefault="00081E91" w:rsidP="00362EC9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85EE68D" wp14:editId="7160DBB0">
                <wp:simplePos x="0" y="0"/>
                <wp:positionH relativeFrom="margin">
                  <wp:posOffset>2212258</wp:posOffset>
                </wp:positionH>
                <wp:positionV relativeFrom="paragraph">
                  <wp:posOffset>288085</wp:posOffset>
                </wp:positionV>
                <wp:extent cx="3593260" cy="1085850"/>
                <wp:effectExtent l="0" t="0" r="7620" b="0"/>
                <wp:wrapNone/>
                <wp:docPr id="20518898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260" cy="1085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DE1D1" id="Rectangle 3" o:spid="_x0000_s1026" style="position:absolute;margin-left:174.2pt;margin-top:22.7pt;width:282.95pt;height:85.5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" fillcolor="#ffe599 [1303]" stroked="f" strokeweight="1pt">
                <w10:wrap anchorx="margin"/>
              </v:rect>
            </w:pict>
          </mc:Fallback>
        </mc:AlternateContent>
      </w:r>
    </w:p>
    <w:p w14:paraId="7167919C" w14:textId="118560B7" w:rsidR="00081E91" w:rsidRDefault="00362EC9" w:rsidP="00362EC9">
      <w:r>
        <w:t xml:space="preserve">You can find information about </w:t>
      </w:r>
      <w:r w:rsidRPr="0013280F">
        <w:rPr>
          <w:b/>
          <w:bCs/>
        </w:rPr>
        <w:t>Assisting Change</w:t>
      </w:r>
      <w:r>
        <w:t xml:space="preserve"> on </w:t>
      </w:r>
    </w:p>
    <w:p w14:paraId="09B35B82" w14:textId="7ED6174C" w:rsidR="00362EC9" w:rsidRDefault="00362EC9" w:rsidP="00362EC9">
      <w:r w:rsidRPr="00081E91">
        <w:rPr>
          <w:b/>
          <w:bCs/>
        </w:rPr>
        <w:t>pages</w:t>
      </w:r>
      <w:r w:rsidR="00A801A1" w:rsidRPr="00081E91">
        <w:rPr>
          <w:b/>
          <w:bCs/>
        </w:rPr>
        <w:t xml:space="preserve"> </w:t>
      </w:r>
      <w:r w:rsidR="0018146E" w:rsidRPr="00081E91">
        <w:rPr>
          <w:b/>
          <w:bCs/>
        </w:rPr>
        <w:t>2</w:t>
      </w:r>
      <w:r w:rsidR="0018146E">
        <w:rPr>
          <w:b/>
          <w:bCs/>
        </w:rPr>
        <w:t>3</w:t>
      </w:r>
      <w:r w:rsidR="0018146E" w:rsidRPr="00081E91">
        <w:rPr>
          <w:b/>
          <w:bCs/>
        </w:rPr>
        <w:t xml:space="preserve"> </w:t>
      </w:r>
      <w:r w:rsidR="00A801A1" w:rsidRPr="00081E91">
        <w:rPr>
          <w:b/>
          <w:bCs/>
        </w:rPr>
        <w:t xml:space="preserve">to </w:t>
      </w:r>
      <w:r w:rsidR="0018146E" w:rsidRPr="00081E91">
        <w:rPr>
          <w:b/>
          <w:bCs/>
        </w:rPr>
        <w:t>2</w:t>
      </w:r>
      <w:r w:rsidR="0018146E">
        <w:rPr>
          <w:b/>
          <w:bCs/>
        </w:rPr>
        <w:t>5</w:t>
      </w:r>
      <w:r w:rsidR="00A801A1">
        <w:t>.</w:t>
      </w:r>
    </w:p>
    <w:p w14:paraId="76B0E412" w14:textId="75D91865" w:rsidR="00C243BC" w:rsidRDefault="004F487A" w:rsidP="00910B98">
      <w:r>
        <w:rPr>
          <w:noProof/>
        </w:rPr>
        <w:drawing>
          <wp:anchor distT="0" distB="0" distL="114300" distR="114300" simplePos="0" relativeHeight="251834368" behindDoc="0" locked="0" layoutInCell="1" allowOverlap="1" wp14:anchorId="62ED7024" wp14:editId="296DF8E5">
            <wp:simplePos x="0" y="0"/>
            <wp:positionH relativeFrom="margin">
              <wp:posOffset>132715</wp:posOffset>
            </wp:positionH>
            <wp:positionV relativeFrom="paragraph">
              <wp:posOffset>257912</wp:posOffset>
            </wp:positionV>
            <wp:extent cx="1165122" cy="1165122"/>
            <wp:effectExtent l="0" t="0" r="0" b="0"/>
            <wp:wrapNone/>
            <wp:docPr id="1285896546" name="Picture 12858965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96546" name="Picture 12858965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22" cy="116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8119A" w14:textId="2520C959" w:rsidR="00C243BC" w:rsidRDefault="00C243BC" w:rsidP="00910B98"/>
    <w:p w14:paraId="30683277" w14:textId="319D0773" w:rsidR="00910B98" w:rsidRDefault="00AC7F92" w:rsidP="00910B98">
      <w:r>
        <w:t>The</w:t>
      </w:r>
      <w:r w:rsidR="00FC4646">
        <w:t>se</w:t>
      </w:r>
      <w:r>
        <w:t xml:space="preserve"> 2 new services </w:t>
      </w:r>
      <w:r w:rsidR="00910B98">
        <w:t>will start</w:t>
      </w:r>
      <w:r w:rsidR="00081E91">
        <w:t xml:space="preserve"> </w:t>
      </w:r>
      <w:r w:rsidR="00910B98">
        <w:t>in the middle of 2024.</w:t>
      </w:r>
    </w:p>
    <w:p w14:paraId="5C2CBA9C" w14:textId="77777777" w:rsidR="00362EC9" w:rsidRDefault="00362EC9" w:rsidP="00910B98"/>
    <w:p w14:paraId="4AB9C948" w14:textId="0C3CFF4C" w:rsidR="00B536DD" w:rsidRDefault="00C243BC" w:rsidP="00910B98">
      <w:r>
        <w:rPr>
          <w:noProof/>
        </w:rPr>
        <w:drawing>
          <wp:anchor distT="0" distB="0" distL="114300" distR="114300" simplePos="0" relativeHeight="251836416" behindDoc="0" locked="0" layoutInCell="1" allowOverlap="1" wp14:anchorId="131C5C4E" wp14:editId="46C3C4D5">
            <wp:simplePos x="0" y="0"/>
            <wp:positionH relativeFrom="margin">
              <wp:align>left</wp:align>
            </wp:positionH>
            <wp:positionV relativeFrom="paragraph">
              <wp:posOffset>135763</wp:posOffset>
            </wp:positionV>
            <wp:extent cx="1280160" cy="1280160"/>
            <wp:effectExtent l="0" t="0" r="0" b="0"/>
            <wp:wrapNone/>
            <wp:docPr id="1066150462" name="Picture 1066150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50462" name="Picture 10661504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F27A3" w14:textId="3223388B" w:rsidR="00362EC9" w:rsidRDefault="00B536DD" w:rsidP="00910B98">
      <w:r>
        <w:t>Whaikaha will be giving funding to the 2 new services.</w:t>
      </w:r>
    </w:p>
    <w:p w14:paraId="35EDB9E2" w14:textId="77777777" w:rsidR="00B536DD" w:rsidRDefault="00B536DD" w:rsidP="00910B98"/>
    <w:p w14:paraId="436CB738" w14:textId="476AD3BC" w:rsidR="00B536DD" w:rsidRDefault="00B536DD" w:rsidP="00910B98"/>
    <w:p w14:paraId="4B820E20" w14:textId="781B02ED" w:rsidR="00362EC9" w:rsidRDefault="00FC4646" w:rsidP="00910B98"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7CF65AE3" wp14:editId="1209BD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04672" cy="902858"/>
            <wp:effectExtent l="0" t="0" r="0" b="0"/>
            <wp:wrapNone/>
            <wp:docPr id="599077399" name="Picture 5990773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03224" name="Picture 1436003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34" cy="90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1AABA4B2" wp14:editId="45D9F45D">
            <wp:simplePos x="0" y="0"/>
            <wp:positionH relativeFrom="margin">
              <wp:posOffset>1125855</wp:posOffset>
            </wp:positionH>
            <wp:positionV relativeFrom="paragraph">
              <wp:posOffset>43815</wp:posOffset>
            </wp:positionV>
            <wp:extent cx="756258" cy="848563"/>
            <wp:effectExtent l="0" t="0" r="6350" b="8890"/>
            <wp:wrapNone/>
            <wp:docPr id="694409188" name="Picture 694409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97516" name="Picture 8474975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8" cy="84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3B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4901BB" wp14:editId="19854E62">
                <wp:simplePos x="0" y="0"/>
                <wp:positionH relativeFrom="column">
                  <wp:posOffset>833400</wp:posOffset>
                </wp:positionH>
                <wp:positionV relativeFrom="paragraph">
                  <wp:posOffset>351460</wp:posOffset>
                </wp:positionV>
                <wp:extent cx="256032" cy="168249"/>
                <wp:effectExtent l="0" t="19050" r="29845" b="41910"/>
                <wp:wrapNone/>
                <wp:docPr id="1534895975" name="Arrow: Righ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682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A5D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alt="&quot;&quot;" style="position:absolute;margin-left:65.6pt;margin-top:27.65pt;width:20.15pt;height:13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" adj="14503" fillcolor="#4472c4 [3204]" strokecolor="#09101d [484]" strokeweight="1pt"/>
            </w:pict>
          </mc:Fallback>
        </mc:AlternateContent>
      </w:r>
      <w:r w:rsidR="00AC7F92">
        <w:t xml:space="preserve">Growing Voice and Safety was </w:t>
      </w:r>
      <w:r w:rsidR="00362EC9">
        <w:t xml:space="preserve">designed </w:t>
      </w:r>
      <w:r w:rsidR="00081E91">
        <w:t xml:space="preserve">/ put together </w:t>
      </w:r>
      <w:r w:rsidR="00362EC9">
        <w:t>from April to July 2023.</w:t>
      </w:r>
    </w:p>
    <w:p w14:paraId="12855582" w14:textId="77777777" w:rsidR="00362EC9" w:rsidRDefault="00362EC9" w:rsidP="00910B98"/>
    <w:p w14:paraId="22D535CA" w14:textId="77777777" w:rsidR="00362EC9" w:rsidRDefault="00362EC9" w:rsidP="00910B98"/>
    <w:p w14:paraId="27C83718" w14:textId="404E57DA" w:rsidR="00362EC9" w:rsidRDefault="00C243BC" w:rsidP="00910B98">
      <w:r>
        <w:rPr>
          <w:noProof/>
        </w:rPr>
        <w:drawing>
          <wp:anchor distT="0" distB="0" distL="114300" distR="114300" simplePos="0" relativeHeight="251843584" behindDoc="0" locked="0" layoutInCell="1" allowOverlap="1" wp14:anchorId="3C248B15" wp14:editId="4978B07B">
            <wp:simplePos x="0" y="0"/>
            <wp:positionH relativeFrom="margin">
              <wp:align>left</wp:align>
            </wp:positionH>
            <wp:positionV relativeFrom="paragraph">
              <wp:posOffset>463474</wp:posOffset>
            </wp:positionV>
            <wp:extent cx="1923898" cy="1229491"/>
            <wp:effectExtent l="0" t="0" r="635" b="0"/>
            <wp:wrapNone/>
            <wp:docPr id="2054760530" name="Picture 20547605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60530" name="Picture 20547605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97" cy="123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92">
        <w:t xml:space="preserve">Growing Voice and Safety was </w:t>
      </w:r>
      <w:r w:rsidR="00362EC9">
        <w:t>designed with support from:</w:t>
      </w:r>
    </w:p>
    <w:p w14:paraId="4A7D852C" w14:textId="220F4ECA" w:rsidR="00362EC9" w:rsidRDefault="00362EC9" w:rsidP="00362EC9">
      <w:pPr>
        <w:pStyle w:val="Listtoplevel"/>
      </w:pPr>
      <w:r>
        <w:t>the disability community</w:t>
      </w:r>
    </w:p>
    <w:p w14:paraId="26A2DDFE" w14:textId="2DFC3FAB" w:rsidR="00362EC9" w:rsidRDefault="00362EC9" w:rsidP="00362EC9">
      <w:pPr>
        <w:pStyle w:val="Listtoplevel"/>
      </w:pPr>
      <w:r>
        <w:t>support providers.</w:t>
      </w:r>
    </w:p>
    <w:p w14:paraId="1F646FC6" w14:textId="77777777" w:rsidR="00362EC9" w:rsidRDefault="00362EC9" w:rsidP="00362EC9"/>
    <w:p w14:paraId="57627CD2" w14:textId="77777777" w:rsidR="00362EC9" w:rsidRDefault="00362EC9" w:rsidP="00362EC9"/>
    <w:p w14:paraId="622F2383" w14:textId="7EC23F75" w:rsidR="00362EC9" w:rsidRDefault="00C243BC" w:rsidP="00362EC9">
      <w:r>
        <w:rPr>
          <w:noProof/>
        </w:rPr>
        <w:drawing>
          <wp:anchor distT="0" distB="0" distL="114300" distR="114300" simplePos="0" relativeHeight="251845632" behindDoc="0" locked="0" layoutInCell="1" allowOverlap="1" wp14:anchorId="097F6652" wp14:editId="53644A06">
            <wp:simplePos x="0" y="0"/>
            <wp:positionH relativeFrom="margin">
              <wp:align>left</wp:align>
            </wp:positionH>
            <wp:positionV relativeFrom="paragraph">
              <wp:posOffset>14249</wp:posOffset>
            </wp:positionV>
            <wp:extent cx="1580084" cy="1580084"/>
            <wp:effectExtent l="0" t="0" r="0" b="1270"/>
            <wp:wrapNone/>
            <wp:docPr id="1584350900" name="Picture 1584350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D6" w:rsidRPr="003807D6">
        <w:t xml:space="preserve"> </w:t>
      </w:r>
      <w:r w:rsidR="003807D6">
        <w:t>Growing Voice and Safety is</w:t>
      </w:r>
      <w:r w:rsidR="00AC7F92">
        <w:t xml:space="preserve"> </w:t>
      </w:r>
      <w:r w:rsidR="00AB3FD1">
        <w:t>for</w:t>
      </w:r>
      <w:r w:rsidR="00362EC9">
        <w:t>:</w:t>
      </w:r>
    </w:p>
    <w:p w14:paraId="3AA35FC5" w14:textId="748283A9" w:rsidR="00362EC9" w:rsidRDefault="00362EC9" w:rsidP="00362EC9">
      <w:pPr>
        <w:pStyle w:val="Listtoplevel"/>
      </w:pPr>
      <w:r>
        <w:t>disabled people</w:t>
      </w:r>
    </w:p>
    <w:p w14:paraId="4728A28B" w14:textId="7640F919" w:rsidR="00362EC9" w:rsidRDefault="00362EC9" w:rsidP="00362EC9">
      <w:pPr>
        <w:pStyle w:val="Listtoplevel"/>
      </w:pPr>
      <w:r>
        <w:t>t</w:t>
      </w:r>
      <w:r w:rsidR="00AB3FD1">
        <w:t>ā</w:t>
      </w:r>
      <w:r>
        <w:t>ngata whaikaha M</w:t>
      </w:r>
      <w:r w:rsidR="00AB3FD1">
        <w:t>ā</w:t>
      </w:r>
      <w:r>
        <w:t>ori</w:t>
      </w:r>
      <w:r w:rsidR="00FC4646">
        <w:t xml:space="preserve"> / Māori disabled people</w:t>
      </w:r>
      <w:r>
        <w:t>.</w:t>
      </w:r>
    </w:p>
    <w:p w14:paraId="1E06D034" w14:textId="77777777" w:rsidR="00C243BC" w:rsidRDefault="00C243BC" w:rsidP="00C243BC"/>
    <w:p w14:paraId="407A7E07" w14:textId="77777777" w:rsidR="00C243BC" w:rsidRDefault="00C243BC" w:rsidP="00C243BC"/>
    <w:p w14:paraId="05345CB3" w14:textId="77777777" w:rsidR="00FC4646" w:rsidRDefault="00FC4646">
      <w:pPr>
        <w:spacing w:line="240" w:lineRule="auto"/>
        <w:ind w:left="0"/>
      </w:pPr>
      <w:r>
        <w:br w:type="page"/>
      </w:r>
    </w:p>
    <w:p w14:paraId="55C487B3" w14:textId="6A957EAC" w:rsidR="00362EC9" w:rsidRDefault="00D654F8" w:rsidP="00362EC9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B83C7A1" wp14:editId="647F9566">
            <wp:simplePos x="0" y="0"/>
            <wp:positionH relativeFrom="margin">
              <wp:align>left</wp:align>
            </wp:positionH>
            <wp:positionV relativeFrom="paragraph">
              <wp:posOffset>111912</wp:posOffset>
            </wp:positionV>
            <wp:extent cx="1580084" cy="1580084"/>
            <wp:effectExtent l="0" t="0" r="0" b="1270"/>
            <wp:wrapNone/>
            <wp:docPr id="621256357" name="Picture 621256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56357" name="Picture 621256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49" cy="158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D6">
        <w:t xml:space="preserve">Growing Voice and Safety </w:t>
      </w:r>
      <w:r w:rsidR="00362EC9">
        <w:t xml:space="preserve">will be used to </w:t>
      </w:r>
      <w:r w:rsidR="002461AA">
        <w:t xml:space="preserve">make sure </w:t>
      </w:r>
      <w:r w:rsidR="00AC7F92">
        <w:t>the</w:t>
      </w:r>
      <w:r w:rsidR="00B536DD">
        <w:t>se people</w:t>
      </w:r>
      <w:r w:rsidR="002461AA">
        <w:t xml:space="preserve"> have</w:t>
      </w:r>
      <w:r w:rsidR="00362EC9">
        <w:t>:</w:t>
      </w:r>
    </w:p>
    <w:p w14:paraId="245F5085" w14:textId="0FF48D62" w:rsidR="00362EC9" w:rsidRDefault="00362EC9" w:rsidP="00362EC9">
      <w:pPr>
        <w:pStyle w:val="Listtoplevel"/>
      </w:pPr>
      <w:r>
        <w:t>safety</w:t>
      </w:r>
    </w:p>
    <w:p w14:paraId="4B93F425" w14:textId="7B3FA5A9" w:rsidR="00362EC9" w:rsidRDefault="00D654F8" w:rsidP="00362EC9">
      <w:pPr>
        <w:pStyle w:val="Listtoplevel"/>
      </w:pPr>
      <w:r>
        <w:drawing>
          <wp:anchor distT="0" distB="0" distL="114300" distR="114300" simplePos="0" relativeHeight="251849728" behindDoc="0" locked="0" layoutInCell="1" allowOverlap="1" wp14:anchorId="114A412D" wp14:editId="0372C1C0">
            <wp:simplePos x="0" y="0"/>
            <wp:positionH relativeFrom="margin">
              <wp:align>left</wp:align>
            </wp:positionH>
            <wp:positionV relativeFrom="paragraph">
              <wp:posOffset>614883</wp:posOffset>
            </wp:positionV>
            <wp:extent cx="1433779" cy="1433779"/>
            <wp:effectExtent l="0" t="0" r="0" b="0"/>
            <wp:wrapNone/>
            <wp:docPr id="762075254" name="Picture 762075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75254" name="Picture 762075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79" cy="143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3D6">
        <w:t>ways to be listened to</w:t>
      </w:r>
    </w:p>
    <w:p w14:paraId="399ED741" w14:textId="378EA993" w:rsidR="00362EC9" w:rsidRDefault="00362EC9" w:rsidP="00362EC9">
      <w:pPr>
        <w:pStyle w:val="Listtoplevel"/>
      </w:pPr>
      <w:r>
        <w:t>good lives</w:t>
      </w:r>
    </w:p>
    <w:p w14:paraId="02C09DDC" w14:textId="4126B412" w:rsidR="00362EC9" w:rsidRDefault="00362EC9" w:rsidP="00362EC9">
      <w:pPr>
        <w:pStyle w:val="Listtoplevel"/>
      </w:pPr>
      <w:r>
        <w:t>human rights.</w:t>
      </w:r>
    </w:p>
    <w:p w14:paraId="4DB8ED9B" w14:textId="77777777" w:rsidR="00910B98" w:rsidRDefault="00910B98" w:rsidP="00910B98"/>
    <w:p w14:paraId="4BEBBBFE" w14:textId="77777777" w:rsidR="00AC7F92" w:rsidRDefault="00AC7F92" w:rsidP="00910B98"/>
    <w:p w14:paraId="1919058D" w14:textId="48B9711A" w:rsidR="007D4EA3" w:rsidRDefault="007D4EA3" w:rsidP="007D4EA3">
      <w:r>
        <w:t>In services Whaikaha</w:t>
      </w:r>
      <w:r w:rsidR="002461AA">
        <w:t xml:space="preserve"> pays for</w:t>
      </w:r>
    </w:p>
    <w:p w14:paraId="1D47CEAB" w14:textId="0D34C804" w:rsidR="00AB3FD1" w:rsidRDefault="00187504" w:rsidP="00910B98">
      <w:r>
        <w:rPr>
          <w:noProof/>
        </w:rPr>
        <w:drawing>
          <wp:anchor distT="0" distB="0" distL="114300" distR="114300" simplePos="0" relativeHeight="251863040" behindDoc="0" locked="0" layoutInCell="1" allowOverlap="1" wp14:anchorId="333CE4BD" wp14:editId="26252562">
            <wp:simplePos x="0" y="0"/>
            <wp:positionH relativeFrom="margin">
              <wp:posOffset>14071</wp:posOffset>
            </wp:positionH>
            <wp:positionV relativeFrom="paragraph">
              <wp:posOffset>146855</wp:posOffset>
            </wp:positionV>
            <wp:extent cx="1354899" cy="1682496"/>
            <wp:effectExtent l="0" t="0" r="0" b="0"/>
            <wp:wrapNone/>
            <wp:docPr id="657613118" name="Picture 657613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13118" name="Picture 657613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9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A3">
        <w:t xml:space="preserve">Growing Voice and Safety will also </w:t>
      </w:r>
      <w:r w:rsidR="002461AA">
        <w:t>make there be less</w:t>
      </w:r>
      <w:r w:rsidR="00AB3FD1">
        <w:t>:</w:t>
      </w:r>
    </w:p>
    <w:p w14:paraId="58561BF1" w14:textId="7AC5B1E8" w:rsidR="00AB3FD1" w:rsidRPr="007D4EA3" w:rsidRDefault="00AB3FD1" w:rsidP="00AB3FD1">
      <w:pPr>
        <w:pStyle w:val="Listtoplevel"/>
        <w:rPr>
          <w:b/>
          <w:bCs/>
        </w:rPr>
      </w:pPr>
      <w:r w:rsidRPr="007D4EA3">
        <w:rPr>
          <w:b/>
          <w:bCs/>
        </w:rPr>
        <w:t>neglect</w:t>
      </w:r>
    </w:p>
    <w:p w14:paraId="77743673" w14:textId="6D174813" w:rsidR="00AB3FD1" w:rsidRDefault="00AB3FD1" w:rsidP="00AB3FD1">
      <w:pPr>
        <w:pStyle w:val="Listtoplevel"/>
      </w:pPr>
      <w:r w:rsidRPr="007D4EA3">
        <w:rPr>
          <w:b/>
          <w:bCs/>
        </w:rPr>
        <w:t>abuse</w:t>
      </w:r>
      <w:r>
        <w:t>.</w:t>
      </w:r>
    </w:p>
    <w:p w14:paraId="64C3CFC0" w14:textId="77777777" w:rsidR="007D4EA3" w:rsidRDefault="007D4EA3" w:rsidP="007D4EA3"/>
    <w:p w14:paraId="1EC48181" w14:textId="3AAAAE5B" w:rsidR="007D4EA3" w:rsidRDefault="004F487A" w:rsidP="007D4EA3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6F2C540" wp14:editId="3FFE0CE7">
                <wp:simplePos x="0" y="0"/>
                <wp:positionH relativeFrom="column">
                  <wp:posOffset>2138517</wp:posOffset>
                </wp:positionH>
                <wp:positionV relativeFrom="paragraph">
                  <wp:posOffset>264672</wp:posOffset>
                </wp:positionV>
                <wp:extent cx="3710264" cy="1148080"/>
                <wp:effectExtent l="0" t="0" r="5080" b="0"/>
                <wp:wrapNone/>
                <wp:docPr id="125563711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264" cy="1148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C1745" id="Rectangle 8" o:spid="_x0000_s1026" style="position:absolute;margin-left:168.4pt;margin-top:20.85pt;width:292.15pt;height:90.4pt;z-index:-25146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" fillcolor="#bdd6ee [1304]" stroked="f" strokeweight="1pt"/>
            </w:pict>
          </mc:Fallback>
        </mc:AlternateContent>
      </w:r>
      <w:r w:rsidR="00187504">
        <w:rPr>
          <w:noProof/>
        </w:rPr>
        <w:drawing>
          <wp:anchor distT="0" distB="0" distL="114300" distR="114300" simplePos="0" relativeHeight="251854848" behindDoc="0" locked="0" layoutInCell="1" allowOverlap="1" wp14:anchorId="4EAA9FA1" wp14:editId="6EBB9F22">
            <wp:simplePos x="0" y="0"/>
            <wp:positionH relativeFrom="margin">
              <wp:align>left</wp:align>
            </wp:positionH>
            <wp:positionV relativeFrom="paragraph">
              <wp:posOffset>185801</wp:posOffset>
            </wp:positionV>
            <wp:extent cx="1762963" cy="1266033"/>
            <wp:effectExtent l="0" t="0" r="8890" b="0"/>
            <wp:wrapNone/>
            <wp:docPr id="1979700808" name="Picture 1979700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00808" name="Picture 1979700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126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C17B7" w14:textId="0F3E9484" w:rsidR="007D4EA3" w:rsidRDefault="007D4EA3" w:rsidP="007D4EA3">
      <w:r w:rsidRPr="007D4EA3">
        <w:rPr>
          <w:b/>
          <w:bCs/>
        </w:rPr>
        <w:t>Neglect</w:t>
      </w:r>
      <w:r>
        <w:t xml:space="preserve"> is when someone does not give you the things you need to live a good life.</w:t>
      </w:r>
    </w:p>
    <w:p w14:paraId="77C511A6" w14:textId="77777777" w:rsidR="007D4EA3" w:rsidRDefault="007D4EA3" w:rsidP="007D4EA3"/>
    <w:p w14:paraId="19F07412" w14:textId="78A7D3F6" w:rsidR="00BF4A23" w:rsidRDefault="004F487A" w:rsidP="007D4EA3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1730A2B5" wp14:editId="2E27EEE9">
            <wp:simplePos x="0" y="0"/>
            <wp:positionH relativeFrom="margin">
              <wp:posOffset>0</wp:posOffset>
            </wp:positionH>
            <wp:positionV relativeFrom="paragraph">
              <wp:posOffset>217170</wp:posOffset>
            </wp:positionV>
            <wp:extent cx="1463040" cy="1179195"/>
            <wp:effectExtent l="0" t="0" r="3810" b="1905"/>
            <wp:wrapNone/>
            <wp:docPr id="330420079" name="Picture 3304200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20079" name="Picture 3304200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46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8DBC343" wp14:editId="296CC4EC">
                <wp:simplePos x="0" y="0"/>
                <wp:positionH relativeFrom="margin">
                  <wp:posOffset>2168013</wp:posOffset>
                </wp:positionH>
                <wp:positionV relativeFrom="paragraph">
                  <wp:posOffset>-117987</wp:posOffset>
                </wp:positionV>
                <wp:extent cx="3752850" cy="6647835"/>
                <wp:effectExtent l="0" t="0" r="0" b="635"/>
                <wp:wrapNone/>
                <wp:docPr id="141886719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66478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4536F" id="Rectangle 9" o:spid="_x0000_s1026" style="position:absolute;margin-left:170.7pt;margin-top:-9.3pt;width:295.5pt;height:523.4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7D4EA3" w:rsidRPr="00BF4A23">
        <w:rPr>
          <w:b/>
          <w:bCs/>
        </w:rPr>
        <w:t>Abuse</w:t>
      </w:r>
      <w:r w:rsidR="007D4EA3">
        <w:t xml:space="preserve"> </w:t>
      </w:r>
      <w:r w:rsidR="00BF4A23">
        <w:t>can be:</w:t>
      </w:r>
    </w:p>
    <w:p w14:paraId="61B9FD5C" w14:textId="0D041614" w:rsidR="00BF4A23" w:rsidRDefault="00BF4A23" w:rsidP="00BF4A23">
      <w:pPr>
        <w:pStyle w:val="Listtoplevel"/>
      </w:pPr>
      <w:r>
        <w:t>hitting</w:t>
      </w:r>
    </w:p>
    <w:p w14:paraId="25FF200B" w14:textId="7C3CB62F" w:rsidR="00BF4A23" w:rsidRDefault="00BF4A23" w:rsidP="00BF4A23">
      <w:pPr>
        <w:pStyle w:val="Listtoplevel"/>
      </w:pPr>
      <w:r>
        <w:t>kicking</w:t>
      </w:r>
    </w:p>
    <w:p w14:paraId="2702C614" w14:textId="47E45390" w:rsidR="00BF4A23" w:rsidRDefault="00187504" w:rsidP="006A2AF2">
      <w:pPr>
        <w:pStyle w:val="Listtoplevel"/>
      </w:pPr>
      <w:r>
        <w:drawing>
          <wp:anchor distT="0" distB="0" distL="114300" distR="114300" simplePos="0" relativeHeight="251856896" behindDoc="0" locked="0" layoutInCell="1" allowOverlap="1" wp14:anchorId="397DDD8C" wp14:editId="09C0FB80">
            <wp:simplePos x="0" y="0"/>
            <wp:positionH relativeFrom="margin">
              <wp:posOffset>0</wp:posOffset>
            </wp:positionH>
            <wp:positionV relativeFrom="paragraph">
              <wp:posOffset>406789</wp:posOffset>
            </wp:positionV>
            <wp:extent cx="1546205" cy="1082650"/>
            <wp:effectExtent l="0" t="0" r="0" b="3810"/>
            <wp:wrapNone/>
            <wp:docPr id="1276058364" name="Picture 12760583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58364" name="Picture 12760583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05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23">
        <w:t xml:space="preserve">yelling </w:t>
      </w:r>
    </w:p>
    <w:p w14:paraId="13EBEA66" w14:textId="67074550" w:rsidR="00BF4A23" w:rsidRDefault="00BF4A23" w:rsidP="006A2AF2">
      <w:pPr>
        <w:pStyle w:val="Listtoplevel"/>
      </w:pPr>
      <w:r>
        <w:t>saying things that are not nice</w:t>
      </w:r>
      <w:r w:rsidR="00974DA5">
        <w:t>.</w:t>
      </w:r>
    </w:p>
    <w:p w14:paraId="790C8777" w14:textId="77777777" w:rsidR="00FC4646" w:rsidRDefault="00FC4646">
      <w:pPr>
        <w:spacing w:line="240" w:lineRule="auto"/>
        <w:ind w:left="0"/>
      </w:pPr>
    </w:p>
    <w:p w14:paraId="0B38947B" w14:textId="77777777" w:rsidR="00FC4646" w:rsidRDefault="00FC4646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</w:p>
    <w:p w14:paraId="44336C3A" w14:textId="67FB6577" w:rsidR="00BF4A23" w:rsidRDefault="00187504" w:rsidP="00BF4A23">
      <w:r>
        <w:rPr>
          <w:noProof/>
        </w:rPr>
        <w:drawing>
          <wp:anchor distT="0" distB="0" distL="114300" distR="114300" simplePos="0" relativeHeight="251860992" behindDoc="0" locked="0" layoutInCell="1" allowOverlap="1" wp14:anchorId="5330BF2B" wp14:editId="05AC89A2">
            <wp:simplePos x="0" y="0"/>
            <wp:positionH relativeFrom="margin">
              <wp:align>left</wp:align>
            </wp:positionH>
            <wp:positionV relativeFrom="paragraph">
              <wp:posOffset>912418</wp:posOffset>
            </wp:positionV>
            <wp:extent cx="1647825" cy="1647825"/>
            <wp:effectExtent l="0" t="0" r="0" b="9525"/>
            <wp:wrapNone/>
            <wp:docPr id="1144560856" name="Picture 1144560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60856" name="Picture 11445608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02" cy="165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23" w:rsidRPr="00BF4A23">
        <w:rPr>
          <w:b/>
          <w:bCs/>
        </w:rPr>
        <w:t>Abuse</w:t>
      </w:r>
      <w:r w:rsidR="00BF4A23">
        <w:t xml:space="preserve"> can also be doing sexual things to you that you do not want like:</w:t>
      </w:r>
    </w:p>
    <w:p w14:paraId="723E76E5" w14:textId="481F0F7C" w:rsidR="00BF4A23" w:rsidRDefault="00BF4A23" w:rsidP="00BF4A23">
      <w:pPr>
        <w:pStyle w:val="Listtoplevel"/>
      </w:pPr>
      <w:r>
        <w:t>kissing</w:t>
      </w:r>
    </w:p>
    <w:p w14:paraId="7248552B" w14:textId="2ABC523D" w:rsidR="00BF4A23" w:rsidRDefault="00BF4A23" w:rsidP="00BF4A23">
      <w:pPr>
        <w:pStyle w:val="Listtoplevel"/>
      </w:pPr>
      <w:r>
        <w:t>touching</w:t>
      </w:r>
    </w:p>
    <w:p w14:paraId="080B26CB" w14:textId="07AD1E62" w:rsidR="00BF4A23" w:rsidRPr="00BF4A23" w:rsidRDefault="00BF4A23" w:rsidP="00BF4A23">
      <w:pPr>
        <w:pStyle w:val="Listtoplevel"/>
      </w:pPr>
      <w:r>
        <w:t>making you have sex</w:t>
      </w:r>
      <w:r w:rsidR="00FC4646">
        <w:t>.</w:t>
      </w:r>
    </w:p>
    <w:p w14:paraId="4C55AA30" w14:textId="77777777" w:rsidR="007D4EA3" w:rsidRDefault="007D4EA3" w:rsidP="007D4EA3"/>
    <w:p w14:paraId="0D60ED59" w14:textId="459B9174" w:rsidR="00562105" w:rsidRDefault="00562105">
      <w:pPr>
        <w:spacing w:line="240" w:lineRule="auto"/>
        <w:ind w:left="0"/>
      </w:pPr>
      <w:r>
        <w:br w:type="page"/>
      </w:r>
    </w:p>
    <w:p w14:paraId="7C27DBB7" w14:textId="5865E54B" w:rsidR="00562105" w:rsidRDefault="00562105" w:rsidP="00562105">
      <w:pPr>
        <w:pStyle w:val="Heading1"/>
      </w:pPr>
      <w:r>
        <w:lastRenderedPageBreak/>
        <w:t>What will Growing Voice and Safety do?</w:t>
      </w:r>
    </w:p>
    <w:p w14:paraId="028E8E34" w14:textId="77777777" w:rsidR="00562105" w:rsidRDefault="00562105" w:rsidP="00562105"/>
    <w:p w14:paraId="582EE916" w14:textId="77777777" w:rsidR="00562105" w:rsidRDefault="00562105" w:rsidP="00562105"/>
    <w:p w14:paraId="0E140004" w14:textId="0CE26D8F" w:rsidR="00562105" w:rsidRDefault="00794504" w:rsidP="00562105">
      <w:r>
        <w:rPr>
          <w:noProof/>
        </w:rPr>
        <w:drawing>
          <wp:anchor distT="0" distB="0" distL="114300" distR="114300" simplePos="0" relativeHeight="251909120" behindDoc="0" locked="0" layoutInCell="1" allowOverlap="1" wp14:anchorId="6591ADFC" wp14:editId="2DFB73DF">
            <wp:simplePos x="0" y="0"/>
            <wp:positionH relativeFrom="margin">
              <wp:posOffset>28574</wp:posOffset>
            </wp:positionH>
            <wp:positionV relativeFrom="paragraph">
              <wp:posOffset>13969</wp:posOffset>
            </wp:positionV>
            <wp:extent cx="1476375" cy="1476375"/>
            <wp:effectExtent l="0" t="0" r="9525" b="9525"/>
            <wp:wrapNone/>
            <wp:docPr id="303072994" name="Picture 303072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2994" name="Picture 303072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84" cy="147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05">
        <w:t xml:space="preserve">The </w:t>
      </w:r>
      <w:r w:rsidR="00562105" w:rsidRPr="00562105">
        <w:rPr>
          <w:b/>
          <w:bCs/>
        </w:rPr>
        <w:t xml:space="preserve">Insights Alliance </w:t>
      </w:r>
      <w:r w:rsidR="00562105" w:rsidRPr="00562105">
        <w:t>worked with people at Whaikaha to come</w:t>
      </w:r>
      <w:r w:rsidR="00562105">
        <w:rPr>
          <w:b/>
          <w:bCs/>
        </w:rPr>
        <w:t xml:space="preserve"> </w:t>
      </w:r>
      <w:r w:rsidR="00562105">
        <w:t>up with ideas to make the 2 new services work well.</w:t>
      </w:r>
    </w:p>
    <w:p w14:paraId="633A3924" w14:textId="77777777" w:rsidR="00562105" w:rsidRDefault="00562105" w:rsidP="00562105"/>
    <w:p w14:paraId="170EB3A7" w14:textId="2EA61DA0" w:rsidR="00562105" w:rsidRDefault="00FD692A" w:rsidP="00562105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5CB5566" wp14:editId="1A09981E">
                <wp:simplePos x="0" y="0"/>
                <wp:positionH relativeFrom="column">
                  <wp:posOffset>2311400</wp:posOffset>
                </wp:positionH>
                <wp:positionV relativeFrom="paragraph">
                  <wp:posOffset>271145</wp:posOffset>
                </wp:positionV>
                <wp:extent cx="3518611" cy="2514600"/>
                <wp:effectExtent l="0" t="0" r="5715" b="0"/>
                <wp:wrapNone/>
                <wp:docPr id="52873210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611" cy="2514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04EF2" id="Rectangle 4" o:spid="_x0000_s1026" style="position:absolute;margin-left:182pt;margin-top:21.35pt;width:277.05pt;height:198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55443ED6" w14:textId="0C825C22" w:rsidR="00904D6F" w:rsidRDefault="00794504" w:rsidP="00FD692A">
      <w:r>
        <w:rPr>
          <w:noProof/>
        </w:rPr>
        <w:drawing>
          <wp:anchor distT="0" distB="0" distL="114300" distR="114300" simplePos="0" relativeHeight="251911168" behindDoc="0" locked="0" layoutInCell="1" allowOverlap="1" wp14:anchorId="018A0651" wp14:editId="3DEC5165">
            <wp:simplePos x="0" y="0"/>
            <wp:positionH relativeFrom="margin">
              <wp:posOffset>38100</wp:posOffset>
            </wp:positionH>
            <wp:positionV relativeFrom="paragraph">
              <wp:posOffset>349250</wp:posOffset>
            </wp:positionV>
            <wp:extent cx="1800225" cy="1800225"/>
            <wp:effectExtent l="0" t="0" r="9525" b="9525"/>
            <wp:wrapNone/>
            <wp:docPr id="1078810801" name="Picture 1078810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10801" name="Picture 1078810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05">
        <w:t xml:space="preserve">The </w:t>
      </w:r>
      <w:r w:rsidR="00562105" w:rsidRPr="00562105">
        <w:rPr>
          <w:b/>
          <w:bCs/>
        </w:rPr>
        <w:t>Insights Alliance</w:t>
      </w:r>
      <w:r w:rsidR="00562105">
        <w:t xml:space="preserve"> is a group of people who</w:t>
      </w:r>
      <w:r w:rsidR="008B6CB2" w:rsidRPr="008B6CB2">
        <w:t xml:space="preserve"> </w:t>
      </w:r>
      <w:r w:rsidR="008B6CB2">
        <w:t>look at the changes happening in</w:t>
      </w:r>
      <w:r w:rsidR="00904D6F">
        <w:t>:</w:t>
      </w:r>
    </w:p>
    <w:p w14:paraId="5CD0812E" w14:textId="4F437D55" w:rsidR="00904D6F" w:rsidRDefault="00904D6F" w:rsidP="00904D6F">
      <w:pPr>
        <w:pStyle w:val="Listtoplevel"/>
      </w:pPr>
      <w:r>
        <w:t xml:space="preserve">disability support </w:t>
      </w:r>
      <w:r w:rsidR="006133D6">
        <w:t>organisations</w:t>
      </w:r>
    </w:p>
    <w:p w14:paraId="787B88A8" w14:textId="649C512E" w:rsidR="00904D6F" w:rsidRDefault="00904D6F" w:rsidP="00904D6F">
      <w:pPr>
        <w:pStyle w:val="Listtoplevel"/>
      </w:pPr>
      <w:r>
        <w:t>Whaikaha</w:t>
      </w:r>
      <w:r w:rsidR="009440D2">
        <w:t>.</w:t>
      </w:r>
    </w:p>
    <w:p w14:paraId="28255A17" w14:textId="77777777" w:rsidR="00562105" w:rsidRDefault="00562105" w:rsidP="00562105"/>
    <w:p w14:paraId="265FFDA5" w14:textId="7E7B3FD4" w:rsidR="008B6CB2" w:rsidRDefault="008B6CB2">
      <w:pPr>
        <w:spacing w:line="240" w:lineRule="auto"/>
        <w:ind w:left="0"/>
      </w:pPr>
      <w:r>
        <w:br w:type="page"/>
      </w:r>
    </w:p>
    <w:p w14:paraId="195B5DDB" w14:textId="3048B560" w:rsidR="00562105" w:rsidRDefault="00794504" w:rsidP="00562105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2529B8B4" wp14:editId="7062E150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580084" cy="1580084"/>
            <wp:effectExtent l="0" t="0" r="0" b="1270"/>
            <wp:wrapNone/>
            <wp:docPr id="40567470" name="Picture 40567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05">
        <w:t xml:space="preserve">People in the </w:t>
      </w:r>
      <w:r w:rsidR="008B6CB2">
        <w:t>Insights Alliance</w:t>
      </w:r>
      <w:r w:rsidR="00562105">
        <w:t xml:space="preserve"> are:</w:t>
      </w:r>
    </w:p>
    <w:p w14:paraId="4BD2CCF6" w14:textId="5C9E45FB" w:rsidR="00562105" w:rsidRDefault="00562105" w:rsidP="00562105">
      <w:pPr>
        <w:pStyle w:val="Listtoplevel"/>
      </w:pPr>
      <w:r>
        <w:t xml:space="preserve">tāngata whaikaha Māori / </w:t>
      </w:r>
      <w:r w:rsidR="00FC4646">
        <w:t xml:space="preserve">Māori </w:t>
      </w:r>
      <w:r>
        <w:t xml:space="preserve">disabled </w:t>
      </w:r>
      <w:r w:rsidR="00FC4646">
        <w:t>people</w:t>
      </w:r>
    </w:p>
    <w:p w14:paraId="7B3EFBD0" w14:textId="64EECBEE" w:rsidR="00562105" w:rsidRDefault="00794504" w:rsidP="00562105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07CD4588" wp14:editId="55587779">
            <wp:simplePos x="0" y="0"/>
            <wp:positionH relativeFrom="margin">
              <wp:align>left</wp:align>
            </wp:positionH>
            <wp:positionV relativeFrom="paragraph">
              <wp:posOffset>611505</wp:posOffset>
            </wp:positionV>
            <wp:extent cx="1579880" cy="1579880"/>
            <wp:effectExtent l="0" t="0" r="1270" b="1270"/>
            <wp:wrapNone/>
            <wp:docPr id="1035756442" name="Picture 1035756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6442" name="Picture 1035756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05">
        <w:t>disabled people</w:t>
      </w:r>
    </w:p>
    <w:p w14:paraId="120391AF" w14:textId="25951FB9" w:rsidR="00562105" w:rsidRDefault="00562105" w:rsidP="00562105">
      <w:pPr>
        <w:pStyle w:val="Listtoplevel"/>
      </w:pPr>
      <w:r>
        <w:t>whānau / families</w:t>
      </w:r>
      <w:r w:rsidR="00904D6F">
        <w:t xml:space="preserve"> of disabled people</w:t>
      </w:r>
    </w:p>
    <w:p w14:paraId="68D07A69" w14:textId="102AC66C" w:rsidR="00562105" w:rsidRDefault="00562105" w:rsidP="00562105">
      <w:pPr>
        <w:pStyle w:val="Listtoplevel"/>
      </w:pPr>
      <w:r>
        <w:t>Whaikaha staff.</w:t>
      </w:r>
    </w:p>
    <w:p w14:paraId="0D393E0F" w14:textId="77777777" w:rsidR="00562105" w:rsidRDefault="00562105" w:rsidP="00562105"/>
    <w:p w14:paraId="1052D5FA" w14:textId="3AAF58AE" w:rsidR="00562105" w:rsidRDefault="00794504" w:rsidP="00562105">
      <w:r>
        <w:rPr>
          <w:noProof/>
        </w:rPr>
        <w:drawing>
          <wp:anchor distT="0" distB="0" distL="114300" distR="114300" simplePos="0" relativeHeight="251917312" behindDoc="0" locked="0" layoutInCell="1" allowOverlap="1" wp14:anchorId="2A5D6ECB" wp14:editId="5ED96730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1580084" cy="1580084"/>
            <wp:effectExtent l="0" t="0" r="0" b="1270"/>
            <wp:wrapNone/>
            <wp:docPr id="120248684" name="Picture 120248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8684" name="Picture 1202486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F658A" w14:textId="1118BAFE" w:rsidR="00562105" w:rsidRDefault="00794504" w:rsidP="00562105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CCA6DF3" wp14:editId="6B2C07F5">
                <wp:simplePos x="0" y="0"/>
                <wp:positionH relativeFrom="column">
                  <wp:posOffset>552450</wp:posOffset>
                </wp:positionH>
                <wp:positionV relativeFrom="paragraph">
                  <wp:posOffset>857885</wp:posOffset>
                </wp:positionV>
                <wp:extent cx="457200" cy="447675"/>
                <wp:effectExtent l="0" t="0" r="0" b="9525"/>
                <wp:wrapNone/>
                <wp:docPr id="61799024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D9665" w14:textId="038B9E11" w:rsidR="00794504" w:rsidRPr="00794504" w:rsidRDefault="00794504" w:rsidP="00794504">
                            <w:pPr>
                              <w:ind w:left="0"/>
                              <w:jc w:val="center"/>
                              <w:rPr>
                                <w:sz w:val="56"/>
                                <w:szCs w:val="56"/>
                                <w:lang w:val="mi-NZ"/>
                              </w:rPr>
                            </w:pPr>
                            <w:r w:rsidRPr="00794504">
                              <w:rPr>
                                <w:sz w:val="56"/>
                                <w:szCs w:val="56"/>
                                <w:lang w:val="mi-N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6D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left:0;text-align:left;margin-left:43.5pt;margin-top:67.55pt;width:36pt;height:35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" fillcolor="white [3201]" stroked="f" strokeweight=".5pt">
                <v:textbox>
                  <w:txbxContent>
                    <w:p w14:paraId="4D3D9665" w14:textId="038B9E11" w:rsidR="00794504" w:rsidRPr="00794504" w:rsidRDefault="00794504" w:rsidP="00794504">
                      <w:pPr>
                        <w:ind w:left="0"/>
                        <w:jc w:val="center"/>
                        <w:rPr>
                          <w:sz w:val="56"/>
                          <w:szCs w:val="56"/>
                          <w:lang w:val="mi-NZ"/>
                        </w:rPr>
                      </w:pPr>
                      <w:r w:rsidRPr="00794504">
                        <w:rPr>
                          <w:sz w:val="56"/>
                          <w:szCs w:val="56"/>
                          <w:lang w:val="mi-N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2105">
        <w:t xml:space="preserve">The ideas </w:t>
      </w:r>
      <w:r w:rsidR="008B6CB2">
        <w:t xml:space="preserve">they came up with </w:t>
      </w:r>
      <w:r w:rsidR="00562105">
        <w:t xml:space="preserve">became part of the 7 </w:t>
      </w:r>
      <w:r w:rsidR="00562105" w:rsidRPr="00562105">
        <w:rPr>
          <w:b/>
          <w:bCs/>
        </w:rPr>
        <w:t>outcomes</w:t>
      </w:r>
      <w:r w:rsidR="00562105">
        <w:t xml:space="preserve"> the new services will </w:t>
      </w:r>
      <w:r w:rsidR="009440D2">
        <w:t>make happen</w:t>
      </w:r>
      <w:r w:rsidR="00562105">
        <w:t>.</w:t>
      </w:r>
    </w:p>
    <w:p w14:paraId="3F4CB3C6" w14:textId="77777777" w:rsidR="00562105" w:rsidRDefault="00562105" w:rsidP="00562105"/>
    <w:p w14:paraId="2BCDFB51" w14:textId="29DDD4EE" w:rsidR="00562105" w:rsidRDefault="00904D6F" w:rsidP="00562105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E3E75DE" wp14:editId="4C4A06D6">
                <wp:simplePos x="0" y="0"/>
                <wp:positionH relativeFrom="column">
                  <wp:posOffset>2266950</wp:posOffset>
                </wp:positionH>
                <wp:positionV relativeFrom="paragraph">
                  <wp:posOffset>303530</wp:posOffset>
                </wp:positionV>
                <wp:extent cx="3175000" cy="2711450"/>
                <wp:effectExtent l="0" t="0" r="6350" b="0"/>
                <wp:wrapNone/>
                <wp:docPr id="151850093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71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8F50D" id="Rectangle 15" o:spid="_x0000_s1026" style="position:absolute;margin-left:178.5pt;margin-top:23.9pt;width:250pt;height:213.5pt;z-index:-25142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" fillcolor="#bdd6ee [1304]" stroked="f" strokeweight="1pt"/>
            </w:pict>
          </mc:Fallback>
        </mc:AlternateContent>
      </w:r>
    </w:p>
    <w:p w14:paraId="5FAEB8D4" w14:textId="5E33C957" w:rsidR="00562105" w:rsidRDefault="00794504" w:rsidP="00562105">
      <w:r>
        <w:rPr>
          <w:noProof/>
        </w:rPr>
        <w:drawing>
          <wp:anchor distT="0" distB="0" distL="114300" distR="114300" simplePos="0" relativeHeight="251920384" behindDoc="0" locked="0" layoutInCell="1" allowOverlap="1" wp14:anchorId="1D0CB116" wp14:editId="3A7CBFDD">
            <wp:simplePos x="0" y="0"/>
            <wp:positionH relativeFrom="margin">
              <wp:align>left</wp:align>
            </wp:positionH>
            <wp:positionV relativeFrom="paragraph">
              <wp:posOffset>514985</wp:posOffset>
            </wp:positionV>
            <wp:extent cx="1685925" cy="1685925"/>
            <wp:effectExtent l="0" t="0" r="9525" b="0"/>
            <wp:wrapNone/>
            <wp:docPr id="1579374079" name="Picture 15793740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74079" name="Picture 15793740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05">
        <w:t xml:space="preserve">An </w:t>
      </w:r>
      <w:r w:rsidR="00562105" w:rsidRPr="00562105">
        <w:rPr>
          <w:b/>
          <w:bCs/>
        </w:rPr>
        <w:t>outcome</w:t>
      </w:r>
      <w:r w:rsidR="00562105">
        <w:t xml:space="preserve"> is </w:t>
      </w:r>
      <w:r w:rsidR="00904D6F">
        <w:t>a result someone would like to get from a:</w:t>
      </w:r>
    </w:p>
    <w:p w14:paraId="04BC4AF3" w14:textId="2A98A9AD" w:rsidR="00904D6F" w:rsidRDefault="00904D6F" w:rsidP="00904D6F">
      <w:pPr>
        <w:pStyle w:val="Listtoplevel"/>
      </w:pPr>
      <w:r>
        <w:t>service</w:t>
      </w:r>
    </w:p>
    <w:p w14:paraId="42F1C4BB" w14:textId="03F8D419" w:rsidR="00904D6F" w:rsidRDefault="00904D6F" w:rsidP="00904D6F">
      <w:pPr>
        <w:pStyle w:val="Listtoplevel"/>
      </w:pPr>
      <w:r>
        <w:t>person</w:t>
      </w:r>
    </w:p>
    <w:p w14:paraId="2B7E8CE4" w14:textId="4ED8AD96" w:rsidR="00904D6F" w:rsidRDefault="00904D6F" w:rsidP="00904D6F">
      <w:pPr>
        <w:pStyle w:val="Listtoplevel"/>
      </w:pPr>
      <w:r>
        <w:t>group.</w:t>
      </w:r>
    </w:p>
    <w:p w14:paraId="2D592A87" w14:textId="058A2822" w:rsidR="00697816" w:rsidRDefault="002461AA" w:rsidP="00697816">
      <w:pPr>
        <w:pStyle w:val="Heading2"/>
      </w:pPr>
      <w:r>
        <w:lastRenderedPageBreak/>
        <w:t>Outcome 1</w:t>
      </w:r>
      <w:r w:rsidR="00697816">
        <w:t xml:space="preserve"> </w:t>
      </w:r>
    </w:p>
    <w:p w14:paraId="237CB5CB" w14:textId="77777777" w:rsidR="00697816" w:rsidRDefault="00697816" w:rsidP="00697816"/>
    <w:p w14:paraId="7E5034B0" w14:textId="1D4424A5" w:rsidR="00FD692A" w:rsidRDefault="004C78AC" w:rsidP="00697816">
      <w:r>
        <w:rPr>
          <w:noProof/>
        </w:rPr>
        <w:drawing>
          <wp:anchor distT="0" distB="0" distL="114300" distR="114300" simplePos="0" relativeHeight="251922432" behindDoc="0" locked="0" layoutInCell="1" allowOverlap="1" wp14:anchorId="194CB1FC" wp14:editId="4ABB13F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66900" cy="1866900"/>
            <wp:effectExtent l="0" t="0" r="0" b="0"/>
            <wp:wrapNone/>
            <wp:docPr id="533804567" name="Picture 5338045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04567" name="Picture 5338045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816">
        <w:t>The people using Whaikaha funded services will experience:</w:t>
      </w:r>
    </w:p>
    <w:p w14:paraId="66F70EB4" w14:textId="2B52A9AD" w:rsidR="00697816" w:rsidRDefault="00697816" w:rsidP="00697816">
      <w:pPr>
        <w:pStyle w:val="Listtoplevel"/>
      </w:pPr>
      <w:r>
        <w:t>safer lives</w:t>
      </w:r>
    </w:p>
    <w:p w14:paraId="728481CB" w14:textId="098F2FBD" w:rsidR="00697816" w:rsidRDefault="00697816" w:rsidP="00697816">
      <w:pPr>
        <w:pStyle w:val="Listtoplevel"/>
      </w:pPr>
      <w:r>
        <w:t xml:space="preserve">better </w:t>
      </w:r>
      <w:r w:rsidRPr="00697816">
        <w:rPr>
          <w:b/>
          <w:bCs/>
        </w:rPr>
        <w:t>wellbeing</w:t>
      </w:r>
      <w:r>
        <w:t>.</w:t>
      </w:r>
    </w:p>
    <w:p w14:paraId="6F56FEB4" w14:textId="77777777" w:rsidR="004C78AC" w:rsidRDefault="004C78AC" w:rsidP="004C78AC"/>
    <w:p w14:paraId="4854C5DF" w14:textId="4B79832C" w:rsidR="004C78AC" w:rsidRDefault="002461AA" w:rsidP="004C78AC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A36163E" wp14:editId="234813A2">
                <wp:simplePos x="0" y="0"/>
                <wp:positionH relativeFrom="column">
                  <wp:posOffset>2295525</wp:posOffset>
                </wp:positionH>
                <wp:positionV relativeFrom="paragraph">
                  <wp:posOffset>323216</wp:posOffset>
                </wp:positionV>
                <wp:extent cx="3562350" cy="3086100"/>
                <wp:effectExtent l="0" t="0" r="0" b="0"/>
                <wp:wrapNone/>
                <wp:docPr id="1385979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08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4DD0" id="Rectangle 4" o:spid="_x0000_s1026" style="position:absolute;margin-left:180.75pt;margin-top:25.45pt;width:280.5pt;height:243pt;z-index:-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" fillcolor="#bdd6ee [1304]" stroked="f" strokeweight="1pt"/>
            </w:pict>
          </mc:Fallback>
        </mc:AlternateContent>
      </w:r>
    </w:p>
    <w:p w14:paraId="41FF98E6" w14:textId="004AAA72" w:rsidR="004C78AC" w:rsidRPr="00065324" w:rsidRDefault="004C78AC" w:rsidP="004C78AC"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27552" behindDoc="0" locked="0" layoutInCell="1" allowOverlap="1" wp14:anchorId="6F3BD7E6" wp14:editId="691AE35B">
            <wp:simplePos x="0" y="0"/>
            <wp:positionH relativeFrom="column">
              <wp:posOffset>66675</wp:posOffset>
            </wp:positionH>
            <wp:positionV relativeFrom="paragraph">
              <wp:posOffset>111760</wp:posOffset>
            </wp:positionV>
            <wp:extent cx="1659255" cy="1659255"/>
            <wp:effectExtent l="0" t="0" r="0" b="0"/>
            <wp:wrapThrough wrapText="bothSides">
              <wp:wrapPolygon edited="0">
                <wp:start x="7936" y="248"/>
                <wp:lineTo x="5208" y="992"/>
                <wp:lineTo x="2232" y="3224"/>
                <wp:lineTo x="2232" y="4712"/>
                <wp:lineTo x="992" y="5704"/>
                <wp:lineTo x="0" y="7440"/>
                <wp:lineTo x="248" y="9920"/>
                <wp:lineTo x="2728" y="12648"/>
                <wp:lineTo x="3968" y="12648"/>
                <wp:lineTo x="3968" y="13887"/>
                <wp:lineTo x="7440" y="16615"/>
                <wp:lineTo x="8928" y="16615"/>
                <wp:lineTo x="8680" y="21327"/>
                <wp:lineTo x="10416" y="21327"/>
                <wp:lineTo x="13887" y="20831"/>
                <wp:lineTo x="13639" y="16615"/>
                <wp:lineTo x="15375" y="16615"/>
                <wp:lineTo x="19839" y="13639"/>
                <wp:lineTo x="19591" y="12648"/>
                <wp:lineTo x="21327" y="8432"/>
                <wp:lineTo x="20583" y="2976"/>
                <wp:lineTo x="17111" y="1488"/>
                <wp:lineTo x="9672" y="248"/>
                <wp:lineTo x="7936" y="248"/>
              </wp:wrapPolygon>
            </wp:wrapThrough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8AC">
        <w:rPr>
          <w:b/>
          <w:bCs/>
        </w:rPr>
        <w:t>Wellbeing</w:t>
      </w:r>
      <w:r>
        <w:t xml:space="preserve"> </w:t>
      </w:r>
      <w:r w:rsidRPr="001D647E">
        <w:t>means things like:</w:t>
      </w:r>
      <w:r w:rsidRPr="00142E9E">
        <w:rPr>
          <w:noProof/>
          <w:lang w:eastAsia="en-NZ"/>
        </w:rPr>
        <w:t xml:space="preserve"> </w:t>
      </w:r>
    </w:p>
    <w:p w14:paraId="05997AF0" w14:textId="3FC166CF" w:rsidR="004C78AC" w:rsidRPr="00065324" w:rsidRDefault="004C78AC" w:rsidP="004772E1">
      <w:pPr>
        <w:pStyle w:val="Listtoplevel"/>
      </w:pPr>
      <w:r w:rsidRPr="00065324">
        <w:t>how we feel about ourselves</w:t>
      </w:r>
    </w:p>
    <w:p w14:paraId="633A5B70" w14:textId="44FD86BE" w:rsidR="004C78AC" w:rsidRPr="005457F5" w:rsidRDefault="002461AA" w:rsidP="004772E1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924480" behindDoc="0" locked="0" layoutInCell="1" allowOverlap="1" wp14:anchorId="3FF6C270" wp14:editId="28D22556">
            <wp:simplePos x="0" y="0"/>
            <wp:positionH relativeFrom="column">
              <wp:posOffset>47625</wp:posOffset>
            </wp:positionH>
            <wp:positionV relativeFrom="paragraph">
              <wp:posOffset>889000</wp:posOffset>
            </wp:positionV>
            <wp:extent cx="147066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264" y="21323"/>
                <wp:lineTo x="21264" y="0"/>
                <wp:lineTo x="0" y="0"/>
              </wp:wrapPolygon>
            </wp:wrapThrough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7692" r="5983" b="6838"/>
                    <a:stretch/>
                  </pic:blipFill>
                  <pic:spPr bwMode="auto">
                    <a:xfrm>
                      <a:off x="0" y="0"/>
                      <a:ext cx="147066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AC" w:rsidRPr="005457F5">
        <w:t>looking after our bodies with good food and exercise</w:t>
      </w:r>
    </w:p>
    <w:p w14:paraId="50D2BF03" w14:textId="77777777" w:rsidR="004C78AC" w:rsidRPr="005457F5" w:rsidRDefault="004C78AC" w:rsidP="004772E1">
      <w:pPr>
        <w:pStyle w:val="Listtoplevel"/>
      </w:pPr>
      <w:r w:rsidRPr="005457F5">
        <w:t xml:space="preserve">getting support when we are feeling sad or worried. </w:t>
      </w:r>
    </w:p>
    <w:p w14:paraId="31ACB98B" w14:textId="77777777" w:rsidR="004C78AC" w:rsidRDefault="004C78AC" w:rsidP="004C78AC"/>
    <w:p w14:paraId="3743BE01" w14:textId="77777777" w:rsidR="00697816" w:rsidRDefault="00697816" w:rsidP="00697816"/>
    <w:p w14:paraId="1DB7DE36" w14:textId="77777777" w:rsidR="00697816" w:rsidRDefault="00697816" w:rsidP="00697816"/>
    <w:p w14:paraId="218A78D9" w14:textId="77777777" w:rsidR="002461AA" w:rsidRDefault="002461A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26484F4" w14:textId="4D26EDFB" w:rsidR="00697816" w:rsidRDefault="002461AA" w:rsidP="00697816">
      <w:pPr>
        <w:pStyle w:val="Heading2"/>
      </w:pPr>
      <w:r>
        <w:lastRenderedPageBreak/>
        <w:t xml:space="preserve">Outcome </w:t>
      </w:r>
      <w:r w:rsidR="00697816">
        <w:t>2</w:t>
      </w:r>
    </w:p>
    <w:p w14:paraId="68C389D1" w14:textId="77777777" w:rsidR="00697816" w:rsidRDefault="00697816" w:rsidP="00697816"/>
    <w:p w14:paraId="7F6EF139" w14:textId="2B1D659B" w:rsidR="00697816" w:rsidRDefault="004C78AC" w:rsidP="00697816">
      <w:r>
        <w:rPr>
          <w:noProof/>
          <w:lang w:eastAsia="en-NZ"/>
        </w:rPr>
        <w:drawing>
          <wp:anchor distT="0" distB="0" distL="114300" distR="114300" simplePos="0" relativeHeight="251929600" behindDoc="0" locked="0" layoutInCell="1" allowOverlap="1" wp14:anchorId="65522F06" wp14:editId="3C85D1E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668145" cy="1685925"/>
            <wp:effectExtent l="0" t="0" r="8255" b="9525"/>
            <wp:wrapThrough wrapText="bothSides">
              <wp:wrapPolygon edited="0">
                <wp:start x="0" y="0"/>
                <wp:lineTo x="0" y="21478"/>
                <wp:lineTo x="21460" y="21478"/>
                <wp:lineTo x="21460" y="0"/>
                <wp:lineTo x="0" y="0"/>
              </wp:wrapPolygon>
            </wp:wrapThrough>
            <wp:docPr id="1028566938" name="Picture 10285669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66938" name="Picture 10285669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0" r="1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816">
        <w:t>Getting</w:t>
      </w:r>
      <w:r w:rsidR="00697816">
        <w:rPr>
          <w:b/>
          <w:bCs/>
        </w:rPr>
        <w:t xml:space="preserve"> e</w:t>
      </w:r>
      <w:r w:rsidR="00697816" w:rsidRPr="00697816">
        <w:rPr>
          <w:b/>
          <w:bCs/>
        </w:rPr>
        <w:t>quity</w:t>
      </w:r>
      <w:r w:rsidR="00697816">
        <w:t xml:space="preserve"> is important in everything the services do.</w:t>
      </w:r>
    </w:p>
    <w:p w14:paraId="09133512" w14:textId="151300A2" w:rsidR="00697816" w:rsidRDefault="00697816" w:rsidP="00697816"/>
    <w:p w14:paraId="13A882FD" w14:textId="29688E07" w:rsidR="00697816" w:rsidRDefault="004F67E2" w:rsidP="00697816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E0D6DF3" wp14:editId="7B28413D">
                <wp:simplePos x="0" y="0"/>
                <wp:positionH relativeFrom="column">
                  <wp:posOffset>2324100</wp:posOffset>
                </wp:positionH>
                <wp:positionV relativeFrom="paragraph">
                  <wp:posOffset>249555</wp:posOffset>
                </wp:positionV>
                <wp:extent cx="3327400" cy="831850"/>
                <wp:effectExtent l="0" t="0" r="6350" b="6350"/>
                <wp:wrapNone/>
                <wp:docPr id="205152023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831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4CCE5" id="Rectangle 16" o:spid="_x0000_s1026" style="position:absolute;margin-left:183pt;margin-top:19.65pt;width:262pt;height:65.5pt;z-index:-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" fillcolor="#bdd6ee [1304]" stroked="f" strokeweight="1pt"/>
            </w:pict>
          </mc:Fallback>
        </mc:AlternateContent>
      </w:r>
    </w:p>
    <w:p w14:paraId="5598FCB0" w14:textId="51829737" w:rsidR="00697816" w:rsidRDefault="00697816" w:rsidP="00697816">
      <w:r w:rsidRPr="00697816">
        <w:rPr>
          <w:b/>
          <w:bCs/>
        </w:rPr>
        <w:t>Equity</w:t>
      </w:r>
      <w:r>
        <w:t xml:space="preserve"> means</w:t>
      </w:r>
      <w:r w:rsidR="007F5941">
        <w:t xml:space="preserve"> everyone gets what they need to live a good life.</w:t>
      </w:r>
    </w:p>
    <w:p w14:paraId="187026C3" w14:textId="77777777" w:rsidR="007F5941" w:rsidRDefault="007F5941" w:rsidP="00697816"/>
    <w:p w14:paraId="0B7144D4" w14:textId="77777777" w:rsidR="007F5941" w:rsidRDefault="007F5941" w:rsidP="00697816"/>
    <w:p w14:paraId="2F109C2B" w14:textId="4E2A5102" w:rsidR="00697816" w:rsidRDefault="007F5941" w:rsidP="00697816">
      <w:r>
        <w:t>Equity</w:t>
      </w:r>
      <w:r w:rsidR="00697816">
        <w:t xml:space="preserve"> is important for:</w:t>
      </w:r>
    </w:p>
    <w:p w14:paraId="2FA0C09C" w14:textId="0B0A5466" w:rsidR="00697816" w:rsidRDefault="004C78AC" w:rsidP="00697816">
      <w:pPr>
        <w:pStyle w:val="Listtoplevel"/>
      </w:pPr>
      <w:r>
        <w:drawing>
          <wp:anchor distT="0" distB="0" distL="114300" distR="114300" simplePos="0" relativeHeight="251931648" behindDoc="0" locked="0" layoutInCell="1" allowOverlap="1" wp14:anchorId="265476CB" wp14:editId="3C282C8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00225" cy="1800225"/>
            <wp:effectExtent l="0" t="0" r="0" b="9525"/>
            <wp:wrapNone/>
            <wp:docPr id="2077899573" name="Picture 2077899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56" cy="180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816">
        <w:t>tāngata whaikaha Māori / disabled Māori</w:t>
      </w:r>
    </w:p>
    <w:p w14:paraId="388C5B1A" w14:textId="0E8896B8" w:rsidR="00697816" w:rsidRDefault="00697816" w:rsidP="00697816">
      <w:pPr>
        <w:pStyle w:val="Listtoplevel"/>
      </w:pPr>
      <w:r>
        <w:t>the whānau / families</w:t>
      </w:r>
      <w:r w:rsidR="007F5941">
        <w:t xml:space="preserve"> of disabled Māori.</w:t>
      </w:r>
    </w:p>
    <w:p w14:paraId="6D66E50A" w14:textId="77777777" w:rsidR="00697816" w:rsidRDefault="00697816" w:rsidP="00697816"/>
    <w:p w14:paraId="4F0DBBA3" w14:textId="77777777" w:rsidR="00697816" w:rsidRDefault="00697816" w:rsidP="00697816"/>
    <w:p w14:paraId="3C648CF4" w14:textId="6984908B" w:rsidR="00697816" w:rsidRDefault="004C78AC" w:rsidP="00697816">
      <w:pPr>
        <w:pStyle w:val="Heading2"/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20ED25A6" wp14:editId="5902F2A0">
            <wp:simplePos x="0" y="0"/>
            <wp:positionH relativeFrom="margin">
              <wp:posOffset>46990</wp:posOffset>
            </wp:positionH>
            <wp:positionV relativeFrom="paragraph">
              <wp:posOffset>80174</wp:posOffset>
            </wp:positionV>
            <wp:extent cx="1571625" cy="1666753"/>
            <wp:effectExtent l="0" t="0" r="0" b="0"/>
            <wp:wrapNone/>
            <wp:docPr id="875792836" name="Picture 875792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92836" name="Picture 875792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6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AA">
        <w:t xml:space="preserve">Outcome </w:t>
      </w:r>
      <w:r w:rsidR="00697816">
        <w:t>3</w:t>
      </w:r>
    </w:p>
    <w:p w14:paraId="26FB7BF2" w14:textId="0E3F0FC9" w:rsidR="00697816" w:rsidRDefault="00697816" w:rsidP="00697816"/>
    <w:p w14:paraId="4E3ED48E" w14:textId="0A50ED24" w:rsidR="00697816" w:rsidRDefault="002461AA" w:rsidP="00697816">
      <w:r>
        <w:t>People for Us workers</w:t>
      </w:r>
      <w:r w:rsidDel="002461AA">
        <w:t xml:space="preserve"> </w:t>
      </w:r>
      <w:r w:rsidR="00C51F6A">
        <w:t>ha</w:t>
      </w:r>
      <w:r>
        <w:t>ve</w:t>
      </w:r>
      <w:r w:rsidR="00C51F6A">
        <w:t xml:space="preserve"> what they need to be good</w:t>
      </w:r>
      <w:r>
        <w:t xml:space="preserve"> at their job</w:t>
      </w:r>
      <w:r w:rsidR="00C51F6A">
        <w:t>.</w:t>
      </w:r>
    </w:p>
    <w:p w14:paraId="196CEA42" w14:textId="77777777" w:rsidR="00C51F6A" w:rsidRDefault="00C51F6A" w:rsidP="00697816"/>
    <w:p w14:paraId="454A230D" w14:textId="77777777" w:rsidR="00C51F6A" w:rsidRDefault="00C51F6A" w:rsidP="00697816"/>
    <w:p w14:paraId="5FA96D13" w14:textId="6122B69F" w:rsidR="00C51F6A" w:rsidRDefault="002461AA" w:rsidP="00C51F6A">
      <w:pPr>
        <w:pStyle w:val="Heading2"/>
      </w:pPr>
      <w:r>
        <w:lastRenderedPageBreak/>
        <w:t xml:space="preserve">Outcome </w:t>
      </w:r>
      <w:r w:rsidR="00C51F6A">
        <w:t>4</w:t>
      </w:r>
    </w:p>
    <w:p w14:paraId="081CF625" w14:textId="77777777" w:rsidR="00C51F6A" w:rsidRDefault="00C51F6A" w:rsidP="00C51F6A"/>
    <w:p w14:paraId="6F3D621A" w14:textId="7157C661" w:rsidR="00C51F6A" w:rsidRDefault="001509EA" w:rsidP="00C51F6A">
      <w:r>
        <w:rPr>
          <w:noProof/>
        </w:rPr>
        <w:drawing>
          <wp:anchor distT="0" distB="0" distL="114300" distR="114300" simplePos="0" relativeHeight="251935744" behindDoc="0" locked="0" layoutInCell="1" allowOverlap="1" wp14:anchorId="22D94062" wp14:editId="10B6E07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828800" cy="1828800"/>
            <wp:effectExtent l="0" t="0" r="0" b="0"/>
            <wp:wrapNone/>
            <wp:docPr id="1108337147" name="Picture 1108337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 xml:space="preserve">The </w:t>
      </w:r>
      <w:r w:rsidR="00B96019">
        <w:t>organisations</w:t>
      </w:r>
      <w:r w:rsidR="00C51F6A">
        <w:t xml:space="preserve"> delivering the People for Us services are led by:</w:t>
      </w:r>
    </w:p>
    <w:p w14:paraId="47C06BD9" w14:textId="5DA6312E" w:rsidR="00C51F6A" w:rsidRDefault="00C51F6A" w:rsidP="00C51F6A">
      <w:pPr>
        <w:pStyle w:val="Listtoplevel"/>
      </w:pPr>
      <w:r>
        <w:t>tāngata whaikaha Māori / Māori</w:t>
      </w:r>
      <w:r w:rsidR="00FC4646" w:rsidRPr="00FC4646">
        <w:t xml:space="preserve"> </w:t>
      </w:r>
      <w:r w:rsidR="00FC4646">
        <w:t>disabled people</w:t>
      </w:r>
    </w:p>
    <w:p w14:paraId="3BF63BCC" w14:textId="191A7E5A" w:rsidR="00C51F6A" w:rsidRDefault="00C51F6A" w:rsidP="00C51F6A">
      <w:pPr>
        <w:pStyle w:val="Listtoplevel"/>
      </w:pPr>
      <w:r>
        <w:t>disabled people.</w:t>
      </w:r>
    </w:p>
    <w:p w14:paraId="3E9EC2E0" w14:textId="04BE392F" w:rsidR="00C51F6A" w:rsidRDefault="001509EA" w:rsidP="00C51F6A">
      <w:r>
        <w:rPr>
          <w:noProof/>
        </w:rPr>
        <w:drawing>
          <wp:anchor distT="0" distB="0" distL="114300" distR="114300" simplePos="0" relativeHeight="251937792" behindDoc="0" locked="0" layoutInCell="1" allowOverlap="1" wp14:anchorId="5F7E52E9" wp14:editId="6D93084A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1600200" cy="1600200"/>
            <wp:effectExtent l="0" t="0" r="0" b="0"/>
            <wp:wrapNone/>
            <wp:docPr id="1959231064" name="Picture 19592310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6442" name="Picture 1035756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F10E7" w14:textId="41713E1A" w:rsidR="00C51F6A" w:rsidRDefault="00C51F6A" w:rsidP="00C51F6A"/>
    <w:p w14:paraId="1EE2A91F" w14:textId="4BB986E7" w:rsidR="00C51F6A" w:rsidRDefault="00C51F6A" w:rsidP="00C51F6A">
      <w:r>
        <w:t xml:space="preserve">They must include </w:t>
      </w:r>
      <w:r w:rsidR="002461AA">
        <w:t>what</w:t>
      </w:r>
      <w:r>
        <w:t xml:space="preserve"> whānau / families</w:t>
      </w:r>
      <w:r w:rsidR="0095537D">
        <w:t xml:space="preserve"> of disabled people</w:t>
      </w:r>
      <w:r w:rsidR="002461AA">
        <w:t xml:space="preserve"> think</w:t>
      </w:r>
      <w:r>
        <w:t>.</w:t>
      </w:r>
    </w:p>
    <w:p w14:paraId="4E9DC19B" w14:textId="77777777" w:rsidR="00C51F6A" w:rsidRDefault="00C51F6A" w:rsidP="00C51F6A"/>
    <w:p w14:paraId="011520C7" w14:textId="77777777" w:rsidR="00C51F6A" w:rsidRDefault="00C51F6A" w:rsidP="00C51F6A"/>
    <w:p w14:paraId="18D367CC" w14:textId="5E71C7D2" w:rsidR="00C51F6A" w:rsidRDefault="001509EA" w:rsidP="00C51F6A">
      <w:r>
        <w:rPr>
          <w:noProof/>
        </w:rPr>
        <w:drawing>
          <wp:anchor distT="0" distB="0" distL="114300" distR="114300" simplePos="0" relativeHeight="251941888" behindDoc="0" locked="0" layoutInCell="1" allowOverlap="1" wp14:anchorId="37095D95" wp14:editId="145AE2DC">
            <wp:simplePos x="0" y="0"/>
            <wp:positionH relativeFrom="margin">
              <wp:posOffset>83820</wp:posOffset>
            </wp:positionH>
            <wp:positionV relativeFrom="paragraph">
              <wp:posOffset>315595</wp:posOffset>
            </wp:positionV>
            <wp:extent cx="1411605" cy="1579880"/>
            <wp:effectExtent l="0" t="0" r="0" b="1270"/>
            <wp:wrapNone/>
            <wp:docPr id="81469729" name="Picture 814697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9729" name="Picture 814697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 xml:space="preserve">The </w:t>
      </w:r>
      <w:r w:rsidR="00B96019">
        <w:t>organisations</w:t>
      </w:r>
      <w:r>
        <w:t xml:space="preserve"> must be</w:t>
      </w:r>
      <w:r w:rsidR="00C51F6A">
        <w:t>:</w:t>
      </w:r>
    </w:p>
    <w:p w14:paraId="6748F4C5" w14:textId="5C791125" w:rsidR="00C51F6A" w:rsidRDefault="00C51F6A" w:rsidP="00C51F6A">
      <w:pPr>
        <w:pStyle w:val="Listtoplevel"/>
      </w:pPr>
      <w:r>
        <w:t>independent</w:t>
      </w:r>
      <w:r w:rsidR="002461AA">
        <w:t xml:space="preserve"> which means they make their own decisions</w:t>
      </w:r>
    </w:p>
    <w:p w14:paraId="73AA0E4E" w14:textId="2CA787B7" w:rsidR="00C51F6A" w:rsidRDefault="001509EA" w:rsidP="00C51F6A">
      <w:pPr>
        <w:pStyle w:val="Listtoplevel"/>
      </w:pPr>
      <w:r>
        <w:t>trusted</w:t>
      </w:r>
    </w:p>
    <w:p w14:paraId="2F97AF84" w14:textId="320E3E24" w:rsidR="00C51F6A" w:rsidRDefault="001509EA" w:rsidP="00C51F6A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01E7356F" wp14:editId="2025FECA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579880" cy="1579880"/>
            <wp:effectExtent l="0" t="0" r="1270" b="0"/>
            <wp:wrapNone/>
            <wp:docPr id="1116193187" name="Picture 1116193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93187" name="Picture 1116193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>connected</w:t>
      </w:r>
      <w:r>
        <w:t xml:space="preserve"> to the disability community </w:t>
      </w:r>
    </w:p>
    <w:p w14:paraId="052E23C1" w14:textId="371DC0A0" w:rsidR="00C51F6A" w:rsidRDefault="001509EA" w:rsidP="00C51F6A">
      <w:pPr>
        <w:pStyle w:val="Listtoplevel"/>
      </w:pPr>
      <w:r>
        <w:t>good at what they do</w:t>
      </w:r>
      <w:r w:rsidR="00C51F6A">
        <w:t>.</w:t>
      </w:r>
    </w:p>
    <w:p w14:paraId="0FCC610D" w14:textId="0BC4CB14" w:rsidR="00C51F6A" w:rsidRDefault="002461AA" w:rsidP="00C51F6A">
      <w:pPr>
        <w:pStyle w:val="Heading2"/>
      </w:pPr>
      <w:r>
        <w:lastRenderedPageBreak/>
        <w:t xml:space="preserve">Outcome </w:t>
      </w:r>
      <w:r w:rsidR="00C51F6A">
        <w:t>5</w:t>
      </w:r>
    </w:p>
    <w:p w14:paraId="15603402" w14:textId="77777777" w:rsidR="00C51F6A" w:rsidRDefault="00C51F6A" w:rsidP="00C51F6A"/>
    <w:p w14:paraId="58BB61B4" w14:textId="11DBF006" w:rsidR="00C51F6A" w:rsidRDefault="001509EA" w:rsidP="00C51F6A">
      <w:r>
        <w:rPr>
          <w:noProof/>
        </w:rPr>
        <w:drawing>
          <wp:anchor distT="0" distB="0" distL="114300" distR="114300" simplePos="0" relativeHeight="251943936" behindDoc="0" locked="0" layoutInCell="1" allowOverlap="1" wp14:anchorId="557D0090" wp14:editId="3D93C10A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828800" cy="1828800"/>
            <wp:effectExtent l="0" t="0" r="0" b="0"/>
            <wp:wrapNone/>
            <wp:docPr id="1877836795" name="Picture 1877836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 xml:space="preserve">The </w:t>
      </w:r>
      <w:r w:rsidR="00B96019">
        <w:t>organisations</w:t>
      </w:r>
      <w:r w:rsidR="00C51F6A">
        <w:t xml:space="preserve"> delivering the Assisting Change services are led by:</w:t>
      </w:r>
    </w:p>
    <w:p w14:paraId="27A00957" w14:textId="277939EA" w:rsidR="00C51F6A" w:rsidRDefault="00C51F6A" w:rsidP="00C51F6A">
      <w:pPr>
        <w:pStyle w:val="Listtoplevel"/>
      </w:pPr>
      <w:r>
        <w:t xml:space="preserve">tāngata whaikaha Māori / </w:t>
      </w:r>
      <w:r w:rsidR="00FC4646">
        <w:t xml:space="preserve">Māori </w:t>
      </w:r>
      <w:r>
        <w:t xml:space="preserve">disabled </w:t>
      </w:r>
      <w:r w:rsidR="00FC4646">
        <w:t>people</w:t>
      </w:r>
    </w:p>
    <w:p w14:paraId="41930501" w14:textId="77777777" w:rsidR="00C51F6A" w:rsidRDefault="00C51F6A" w:rsidP="00C51F6A">
      <w:pPr>
        <w:pStyle w:val="Listtoplevel"/>
      </w:pPr>
      <w:r>
        <w:t>disabled people.</w:t>
      </w:r>
    </w:p>
    <w:p w14:paraId="73F69310" w14:textId="77777777" w:rsidR="001509EA" w:rsidRDefault="001509EA" w:rsidP="001509EA"/>
    <w:p w14:paraId="26C180B9" w14:textId="27E4D871" w:rsidR="001509EA" w:rsidRDefault="001509EA" w:rsidP="001509EA">
      <w:r>
        <w:rPr>
          <w:noProof/>
        </w:rPr>
        <w:drawing>
          <wp:anchor distT="0" distB="0" distL="114300" distR="114300" simplePos="0" relativeHeight="251945984" behindDoc="0" locked="0" layoutInCell="1" allowOverlap="1" wp14:anchorId="6F534DA5" wp14:editId="11502E50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579880" cy="1579880"/>
            <wp:effectExtent l="0" t="0" r="1270" b="1270"/>
            <wp:wrapNone/>
            <wp:docPr id="1304476831" name="Picture 1304476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6442" name="Picture 1035756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E5EB" w14:textId="70AF925B" w:rsidR="00C51F6A" w:rsidRDefault="00C51F6A" w:rsidP="00C51F6A">
      <w:r>
        <w:t xml:space="preserve">They must include </w:t>
      </w:r>
      <w:r w:rsidR="002461AA">
        <w:t>what</w:t>
      </w:r>
      <w:r>
        <w:t xml:space="preserve"> whānau / families</w:t>
      </w:r>
      <w:r w:rsidR="0095537D">
        <w:t xml:space="preserve"> of disabled people</w:t>
      </w:r>
      <w:r w:rsidR="002461AA">
        <w:t xml:space="preserve"> think</w:t>
      </w:r>
      <w:r>
        <w:t>.</w:t>
      </w:r>
    </w:p>
    <w:p w14:paraId="16D0443C" w14:textId="77777777" w:rsidR="00C51F6A" w:rsidRDefault="00C51F6A" w:rsidP="00C51F6A"/>
    <w:p w14:paraId="4ED67FCC" w14:textId="77777777" w:rsidR="00C51F6A" w:rsidRDefault="00C51F6A" w:rsidP="00C51F6A"/>
    <w:p w14:paraId="15F19253" w14:textId="0F89F8DA" w:rsidR="00C51F6A" w:rsidRDefault="00C51F6A" w:rsidP="00C51F6A">
      <w:r>
        <w:t xml:space="preserve">The </w:t>
      </w:r>
      <w:r w:rsidR="00B96019">
        <w:t>organisations</w:t>
      </w:r>
      <w:r>
        <w:t xml:space="preserve"> must be:</w:t>
      </w:r>
    </w:p>
    <w:p w14:paraId="6F872C20" w14:textId="3B1C83A2" w:rsidR="00C51F6A" w:rsidRDefault="001E7B03" w:rsidP="00C51F6A">
      <w:pPr>
        <w:pStyle w:val="Listtoplevel"/>
      </w:pPr>
      <w:r>
        <w:drawing>
          <wp:anchor distT="0" distB="0" distL="114300" distR="114300" simplePos="0" relativeHeight="251948032" behindDoc="0" locked="0" layoutInCell="1" allowOverlap="1" wp14:anchorId="312873C9" wp14:editId="0F21C652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411605" cy="1411605"/>
            <wp:effectExtent l="0" t="0" r="0" b="0"/>
            <wp:wrapNone/>
            <wp:docPr id="1065781677" name="Picture 10657816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81677" name="Picture 10657816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>independent</w:t>
      </w:r>
    </w:p>
    <w:p w14:paraId="2FB4CDBF" w14:textId="198955F5" w:rsidR="00C51F6A" w:rsidRDefault="001509EA" w:rsidP="00C51F6A">
      <w:pPr>
        <w:pStyle w:val="Listtoplevel"/>
      </w:pPr>
      <w:r>
        <w:t>trusted</w:t>
      </w:r>
    </w:p>
    <w:p w14:paraId="4645F79F" w14:textId="52B8080F" w:rsidR="00C51F6A" w:rsidRDefault="001E7B03" w:rsidP="00C51F6A">
      <w:pPr>
        <w:pStyle w:val="Listtoplevel"/>
      </w:pPr>
      <w:r>
        <w:drawing>
          <wp:anchor distT="0" distB="0" distL="114300" distR="114300" simplePos="0" relativeHeight="251950080" behindDoc="0" locked="0" layoutInCell="1" allowOverlap="1" wp14:anchorId="4331960E" wp14:editId="46CBAFBD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1579880" cy="1579880"/>
            <wp:effectExtent l="0" t="0" r="1270" b="1270"/>
            <wp:wrapNone/>
            <wp:docPr id="77214057" name="Picture 77214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4057" name="Picture 77214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>connected</w:t>
      </w:r>
      <w:r w:rsidR="001509EA">
        <w:t xml:space="preserve"> to the disability community</w:t>
      </w:r>
    </w:p>
    <w:p w14:paraId="0539636F" w14:textId="354984D4" w:rsidR="00C51F6A" w:rsidRDefault="001509EA" w:rsidP="00C51F6A">
      <w:pPr>
        <w:pStyle w:val="Listtoplevel"/>
      </w:pPr>
      <w:r>
        <w:t>good at what they do</w:t>
      </w:r>
      <w:r w:rsidR="00C51F6A">
        <w:t>.</w:t>
      </w:r>
    </w:p>
    <w:p w14:paraId="2E77D8FF" w14:textId="17AF8586" w:rsidR="00C51F6A" w:rsidRDefault="002461AA" w:rsidP="00C51F6A">
      <w:pPr>
        <w:pStyle w:val="Heading2"/>
      </w:pPr>
      <w:r>
        <w:lastRenderedPageBreak/>
        <w:t xml:space="preserve">Outcome </w:t>
      </w:r>
      <w:r w:rsidR="00C51F6A">
        <w:t>6</w:t>
      </w:r>
    </w:p>
    <w:p w14:paraId="37DC9D47" w14:textId="77777777" w:rsidR="00C51F6A" w:rsidRDefault="00C51F6A" w:rsidP="00C51F6A"/>
    <w:p w14:paraId="4051E93F" w14:textId="36B94FEB" w:rsidR="00C51F6A" w:rsidRDefault="001E7B03" w:rsidP="00C51F6A">
      <w:r>
        <w:rPr>
          <w:noProof/>
        </w:rPr>
        <w:drawing>
          <wp:anchor distT="0" distB="0" distL="114300" distR="114300" simplePos="0" relativeHeight="251954176" behindDoc="0" locked="0" layoutInCell="1" allowOverlap="1" wp14:anchorId="62A390D6" wp14:editId="26347DD2">
            <wp:simplePos x="0" y="0"/>
            <wp:positionH relativeFrom="margin">
              <wp:align>left</wp:align>
            </wp:positionH>
            <wp:positionV relativeFrom="paragraph">
              <wp:posOffset>1026160</wp:posOffset>
            </wp:positionV>
            <wp:extent cx="1328885" cy="1628775"/>
            <wp:effectExtent l="0" t="0" r="5080" b="0"/>
            <wp:wrapNone/>
            <wp:docPr id="1215136114" name="Picture 1215136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36114" name="Picture 1215136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88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75D406CF" wp14:editId="5CE036BA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086386" cy="504825"/>
            <wp:effectExtent l="0" t="0" r="9525" b="0"/>
            <wp:wrapNone/>
            <wp:docPr id="898105321" name="Picture 898105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05321" name="Picture 8981053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38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>Disability support providers are supported to give safer services that use Enabling Good Lives:</w:t>
      </w:r>
    </w:p>
    <w:p w14:paraId="0904A69B" w14:textId="4D685608" w:rsidR="00C51F6A" w:rsidRPr="00C51F6A" w:rsidRDefault="00C51F6A" w:rsidP="00C51F6A">
      <w:pPr>
        <w:pStyle w:val="Listtoplevel"/>
        <w:rPr>
          <w:b/>
          <w:bCs/>
        </w:rPr>
      </w:pPr>
      <w:r w:rsidRPr="00C51F6A">
        <w:rPr>
          <w:b/>
          <w:bCs/>
        </w:rPr>
        <w:t>vision</w:t>
      </w:r>
    </w:p>
    <w:p w14:paraId="400AE2B9" w14:textId="70505C64" w:rsidR="00C51F6A" w:rsidRDefault="00C51F6A" w:rsidP="00C51F6A">
      <w:pPr>
        <w:pStyle w:val="Listtoplevel"/>
      </w:pPr>
      <w:r w:rsidRPr="00C51F6A">
        <w:rPr>
          <w:b/>
          <w:bCs/>
        </w:rPr>
        <w:t>principles</w:t>
      </w:r>
      <w:r>
        <w:t>.</w:t>
      </w:r>
    </w:p>
    <w:p w14:paraId="3F1A64CC" w14:textId="77777777" w:rsidR="00C51F6A" w:rsidRDefault="00C51F6A" w:rsidP="00C51F6A"/>
    <w:p w14:paraId="1DEC82A6" w14:textId="0F03C4CD" w:rsidR="00C51F6A" w:rsidRDefault="00FC4646" w:rsidP="00C51F6A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4BB9FB4" wp14:editId="3CF26483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3479800" cy="762000"/>
                <wp:effectExtent l="0" t="0" r="6350" b="0"/>
                <wp:wrapNone/>
                <wp:docPr id="597613670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83D56" id="Rectangle 17" o:spid="_x0000_s1026" style="position:absolute;margin-left:222.8pt;margin-top:22.6pt;width:274pt;height:60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256616C9" w14:textId="1A8EB0C9" w:rsidR="00C51F6A" w:rsidRDefault="001E7B03" w:rsidP="00C51F6A">
      <w:r>
        <w:rPr>
          <w:noProof/>
        </w:rPr>
        <w:drawing>
          <wp:anchor distT="0" distB="0" distL="114300" distR="114300" simplePos="0" relativeHeight="251956224" behindDoc="0" locked="0" layoutInCell="1" allowOverlap="1" wp14:anchorId="6DC98BC3" wp14:editId="21600553">
            <wp:simplePos x="0" y="0"/>
            <wp:positionH relativeFrom="margin">
              <wp:posOffset>0</wp:posOffset>
            </wp:positionH>
            <wp:positionV relativeFrom="paragraph">
              <wp:posOffset>11430</wp:posOffset>
            </wp:positionV>
            <wp:extent cx="1579880" cy="1219200"/>
            <wp:effectExtent l="0" t="0" r="1270" b="0"/>
            <wp:wrapNone/>
            <wp:docPr id="13223495" name="Picture 13223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495" name="Picture 13223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 xml:space="preserve">Here </w:t>
      </w:r>
      <w:r w:rsidR="00C51F6A" w:rsidRPr="00C51F6A">
        <w:rPr>
          <w:b/>
          <w:bCs/>
        </w:rPr>
        <w:t>vision</w:t>
      </w:r>
      <w:r w:rsidR="00C51F6A">
        <w:t xml:space="preserve"> means</w:t>
      </w:r>
      <w:r w:rsidR="004F67E2">
        <w:t xml:space="preserve"> </w:t>
      </w:r>
      <w:r w:rsidR="002461AA">
        <w:t>ideas of what things should be like</w:t>
      </w:r>
      <w:r w:rsidR="004F67E2">
        <w:t>.</w:t>
      </w:r>
    </w:p>
    <w:p w14:paraId="550B4EB6" w14:textId="77777777" w:rsidR="00C51F6A" w:rsidRDefault="00C51F6A" w:rsidP="00C51F6A"/>
    <w:p w14:paraId="3D568F5E" w14:textId="388A4B94" w:rsidR="00C51F6A" w:rsidRDefault="00FC4646" w:rsidP="00C51F6A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7542C91D" wp14:editId="4F5AEC46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3457575" cy="704850"/>
                <wp:effectExtent l="0" t="0" r="9525" b="0"/>
                <wp:wrapNone/>
                <wp:docPr id="1245118956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04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9A7E7" id="Rectangle 18" o:spid="_x0000_s1026" style="position:absolute;margin-left:221.05pt;margin-top:21.1pt;width:272.25pt;height:55.5pt;z-index:-25141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1E7B03">
        <w:rPr>
          <w:noProof/>
        </w:rPr>
        <w:drawing>
          <wp:anchor distT="0" distB="0" distL="114300" distR="114300" simplePos="0" relativeHeight="251958272" behindDoc="0" locked="0" layoutInCell="1" allowOverlap="1" wp14:anchorId="2069A7D9" wp14:editId="1FCCA14B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695450" cy="1695450"/>
            <wp:effectExtent l="0" t="0" r="0" b="0"/>
            <wp:wrapNone/>
            <wp:docPr id="1824809828" name="Picture 1824809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9828" name="Picture 18248098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737FC" w14:textId="6F20CF15" w:rsidR="003A3694" w:rsidRDefault="003A3694" w:rsidP="003A3694">
      <w:r>
        <w:t xml:space="preserve">Here </w:t>
      </w:r>
      <w:r w:rsidRPr="00453836">
        <w:rPr>
          <w:b/>
          <w:bCs/>
        </w:rPr>
        <w:t>principle</w:t>
      </w:r>
      <w:r>
        <w:rPr>
          <w:b/>
          <w:bCs/>
        </w:rPr>
        <w:t>s</w:t>
      </w:r>
      <w:r>
        <w:t xml:space="preserve"> are ideas that guide an organisation to reach its goals.</w:t>
      </w:r>
    </w:p>
    <w:p w14:paraId="335B2877" w14:textId="3CAB7731" w:rsidR="00C51F6A" w:rsidRDefault="00C51F6A" w:rsidP="00C51F6A"/>
    <w:p w14:paraId="1887ABC1" w14:textId="77777777" w:rsidR="00C51F6A" w:rsidRDefault="00C51F6A" w:rsidP="00C51F6A"/>
    <w:p w14:paraId="1D2F8779" w14:textId="77777777" w:rsidR="001E7B03" w:rsidRDefault="001E7B03" w:rsidP="00C51F6A"/>
    <w:p w14:paraId="6EE16468" w14:textId="77777777" w:rsidR="001E7B03" w:rsidRDefault="001E7B03" w:rsidP="00C51F6A"/>
    <w:p w14:paraId="41F49786" w14:textId="77777777" w:rsidR="001E7B03" w:rsidRDefault="001E7B03" w:rsidP="00C51F6A"/>
    <w:p w14:paraId="01C56519" w14:textId="77777777" w:rsidR="00FC4646" w:rsidRDefault="00FC4646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8724F17" w14:textId="58B53E15" w:rsidR="00C51F6A" w:rsidRDefault="002461AA" w:rsidP="00C51F6A">
      <w:pPr>
        <w:pStyle w:val="Heading2"/>
      </w:pPr>
      <w:r>
        <w:lastRenderedPageBreak/>
        <w:t xml:space="preserve">Outcome </w:t>
      </w:r>
      <w:r w:rsidR="00C51F6A">
        <w:t>7</w:t>
      </w:r>
    </w:p>
    <w:p w14:paraId="3625707A" w14:textId="77777777" w:rsidR="00C51F6A" w:rsidRDefault="00C51F6A" w:rsidP="00C51F6A"/>
    <w:p w14:paraId="2FD20CB4" w14:textId="068BA1E4" w:rsidR="00C51F6A" w:rsidRDefault="001E7B03" w:rsidP="00C51F6A">
      <w:r>
        <w:rPr>
          <w:noProof/>
        </w:rPr>
        <w:drawing>
          <wp:anchor distT="0" distB="0" distL="114300" distR="114300" simplePos="0" relativeHeight="251960320" behindDoc="0" locked="0" layoutInCell="1" allowOverlap="1" wp14:anchorId="53D24C27" wp14:editId="37BF8AAB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76400" cy="1877085"/>
            <wp:effectExtent l="0" t="0" r="0" b="0"/>
            <wp:wrapNone/>
            <wp:docPr id="1614310944" name="Picture 16143109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10944" name="Picture 16143109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6A">
        <w:t xml:space="preserve">Whaikaha gets </w:t>
      </w:r>
      <w:r w:rsidR="00B536DD">
        <w:t>good</w:t>
      </w:r>
      <w:r w:rsidR="00C51F6A">
        <w:t xml:space="preserve"> information about the services it </w:t>
      </w:r>
      <w:r w:rsidR="002461AA">
        <w:t xml:space="preserve">makes happen </w:t>
      </w:r>
      <w:r w:rsidR="00B536DD">
        <w:t>to make sure they are</w:t>
      </w:r>
      <w:r w:rsidR="00C51F6A">
        <w:t>:</w:t>
      </w:r>
    </w:p>
    <w:p w14:paraId="6CB16FD4" w14:textId="64DEB404" w:rsidR="00C51F6A" w:rsidRDefault="00C51F6A" w:rsidP="00C51F6A">
      <w:pPr>
        <w:pStyle w:val="Listtoplevel"/>
      </w:pPr>
      <w:r>
        <w:t>safe</w:t>
      </w:r>
    </w:p>
    <w:p w14:paraId="5D07ADA7" w14:textId="064FC6AF" w:rsidR="00C51F6A" w:rsidRDefault="001E7B03" w:rsidP="00C51F6A">
      <w:pPr>
        <w:pStyle w:val="Listtoplevel"/>
      </w:pPr>
      <w:r>
        <w:t>very good</w:t>
      </w:r>
      <w:r w:rsidR="00C51F6A">
        <w:t>.</w:t>
      </w:r>
    </w:p>
    <w:p w14:paraId="16E6C47F" w14:textId="77777777" w:rsidR="00C51F6A" w:rsidRDefault="00C51F6A" w:rsidP="00C51F6A"/>
    <w:p w14:paraId="196A3B53" w14:textId="77777777" w:rsidR="00C51F6A" w:rsidRDefault="00C51F6A" w:rsidP="00C51F6A"/>
    <w:p w14:paraId="1547BDF9" w14:textId="77777777" w:rsidR="00C51F6A" w:rsidRDefault="00C51F6A" w:rsidP="00C51F6A"/>
    <w:p w14:paraId="1A7E7DE9" w14:textId="01B10421" w:rsidR="00C51F6A" w:rsidRDefault="00C51F6A">
      <w:pPr>
        <w:spacing w:line="240" w:lineRule="auto"/>
        <w:ind w:left="0"/>
      </w:pPr>
      <w:r>
        <w:br w:type="page"/>
      </w:r>
    </w:p>
    <w:p w14:paraId="7EF8071A" w14:textId="362EDCDE" w:rsidR="00C51F6A" w:rsidRPr="00C51F6A" w:rsidRDefault="00230CA0" w:rsidP="00230CA0">
      <w:pPr>
        <w:pStyle w:val="Heading1"/>
      </w:pPr>
      <w:r>
        <w:lastRenderedPageBreak/>
        <w:t>What is People for Us?</w:t>
      </w:r>
    </w:p>
    <w:p w14:paraId="400801A8" w14:textId="77777777" w:rsidR="00C51F6A" w:rsidRDefault="00C51F6A" w:rsidP="00C51F6A"/>
    <w:p w14:paraId="1D2EBCAB" w14:textId="543F8F55" w:rsidR="00381CA5" w:rsidRDefault="00381CA5" w:rsidP="00C51F6A"/>
    <w:p w14:paraId="0EB4D532" w14:textId="057D22A0" w:rsidR="002461AA" w:rsidRDefault="00F80054" w:rsidP="00C51F6A">
      <w:r>
        <w:rPr>
          <w:noProof/>
        </w:rPr>
        <w:drawing>
          <wp:anchor distT="0" distB="0" distL="114300" distR="114300" simplePos="0" relativeHeight="251962368" behindDoc="0" locked="0" layoutInCell="1" allowOverlap="1" wp14:anchorId="7597F469" wp14:editId="5E937722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809750" cy="1809750"/>
            <wp:effectExtent l="0" t="0" r="0" b="0"/>
            <wp:wrapNone/>
            <wp:docPr id="290557830" name="Picture 2905578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7830" name="Picture 2905578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A5">
        <w:t>People for Us</w:t>
      </w:r>
      <w:r w:rsidR="006B492F">
        <w:t xml:space="preserve"> will</w:t>
      </w:r>
      <w:r w:rsidR="002461AA">
        <w:t>:</w:t>
      </w:r>
    </w:p>
    <w:p w14:paraId="3B25A62F" w14:textId="525F4796" w:rsidR="002461AA" w:rsidRDefault="00381CA5" w:rsidP="004772E1">
      <w:pPr>
        <w:pStyle w:val="Listtoplevel"/>
      </w:pPr>
      <w:r>
        <w:t xml:space="preserve">make other ways for disabled people to be </w:t>
      </w:r>
      <w:r w:rsidR="00E571A3">
        <w:t>listened to</w:t>
      </w:r>
    </w:p>
    <w:p w14:paraId="4492B585" w14:textId="4A729561" w:rsidR="0095537D" w:rsidRDefault="0095537D" w:rsidP="002461AA">
      <w:pPr>
        <w:pStyle w:val="Listtoplevel"/>
      </w:pPr>
      <w:r>
        <w:t>work outside of Whaikaha</w:t>
      </w:r>
    </w:p>
    <w:p w14:paraId="5A52C081" w14:textId="28D99516" w:rsidR="0095537D" w:rsidRDefault="002461AA" w:rsidP="00346659">
      <w:pPr>
        <w:pStyle w:val="Listtoplevel"/>
      </w:pPr>
      <w:r>
        <w:drawing>
          <wp:anchor distT="0" distB="0" distL="114300" distR="114300" simplePos="0" relativeHeight="251964416" behindDoc="0" locked="0" layoutInCell="1" allowOverlap="1" wp14:anchorId="30CAAE34" wp14:editId="3E39479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893985" cy="1543050"/>
            <wp:effectExtent l="0" t="0" r="0" b="0"/>
            <wp:wrapNone/>
            <wp:docPr id="1696549661" name="Picture 16965496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49661" name="Picture 16965496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7D">
        <w:t xml:space="preserve">be separate from other service </w:t>
      </w:r>
      <w:r w:rsidR="00A801A1">
        <w:t>providers</w:t>
      </w:r>
      <w:r w:rsidR="0095537D">
        <w:t xml:space="preserve">. </w:t>
      </w:r>
    </w:p>
    <w:p w14:paraId="02D7B95D" w14:textId="7E655FEE" w:rsidR="0095537D" w:rsidRDefault="0095537D" w:rsidP="002461AA"/>
    <w:p w14:paraId="3C828C7A" w14:textId="77777777" w:rsidR="002461AA" w:rsidRDefault="002461AA" w:rsidP="002461AA"/>
    <w:p w14:paraId="75810998" w14:textId="01962122" w:rsidR="00381CA5" w:rsidRDefault="00F80054" w:rsidP="00C51F6A">
      <w:r>
        <w:rPr>
          <w:noProof/>
        </w:rPr>
        <w:drawing>
          <wp:anchor distT="0" distB="0" distL="114300" distR="114300" simplePos="0" relativeHeight="251970560" behindDoc="0" locked="0" layoutInCell="1" allowOverlap="1" wp14:anchorId="67C2C4F2" wp14:editId="593D57D7">
            <wp:simplePos x="0" y="0"/>
            <wp:positionH relativeFrom="margin">
              <wp:posOffset>57150</wp:posOffset>
            </wp:positionH>
            <wp:positionV relativeFrom="paragraph">
              <wp:posOffset>635</wp:posOffset>
            </wp:positionV>
            <wp:extent cx="1504346" cy="1428750"/>
            <wp:effectExtent l="0" t="0" r="635" b="0"/>
            <wp:wrapNone/>
            <wp:docPr id="243375428" name="Picture 2433754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5428" name="Picture 2433754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4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A5">
        <w:t xml:space="preserve">People for Us will </w:t>
      </w:r>
      <w:r w:rsidR="00E571A3">
        <w:t>collect</w:t>
      </w:r>
      <w:r w:rsidR="00381CA5">
        <w:t xml:space="preserve"> information</w:t>
      </w:r>
      <w:r w:rsidR="0095537D">
        <w:t xml:space="preserve"> disabled people have</w:t>
      </w:r>
      <w:r w:rsidR="00381CA5">
        <w:t xml:space="preserve"> about:</w:t>
      </w:r>
    </w:p>
    <w:p w14:paraId="745EB8A0" w14:textId="3E773E78" w:rsidR="00381CA5" w:rsidRDefault="00E571A3" w:rsidP="00381CA5">
      <w:pPr>
        <w:pStyle w:val="Listtoplevel"/>
      </w:pPr>
      <w:r>
        <w:t xml:space="preserve">their </w:t>
      </w:r>
      <w:r w:rsidR="00381CA5">
        <w:t>concerns</w:t>
      </w:r>
    </w:p>
    <w:p w14:paraId="0A3E51FE" w14:textId="41471877" w:rsidR="00381CA5" w:rsidRDefault="00F80054" w:rsidP="00381CA5">
      <w:pPr>
        <w:pStyle w:val="Listtoplevel"/>
      </w:pPr>
      <w:r>
        <w:drawing>
          <wp:anchor distT="0" distB="0" distL="114300" distR="114300" simplePos="0" relativeHeight="251966464" behindDoc="0" locked="0" layoutInCell="1" allowOverlap="1" wp14:anchorId="2E10B53B" wp14:editId="70B7E0F0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795304" cy="1228725"/>
            <wp:effectExtent l="0" t="0" r="0" b="0"/>
            <wp:wrapNone/>
            <wp:docPr id="736688942" name="Picture 736688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88942" name="Picture 7366889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0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AA">
        <w:t>things that are important to them</w:t>
      </w:r>
    </w:p>
    <w:p w14:paraId="5A2C9C3B" w14:textId="27D2F98F" w:rsidR="00381CA5" w:rsidRDefault="00381CA5" w:rsidP="00381CA5">
      <w:pPr>
        <w:pStyle w:val="Listtoplevel"/>
      </w:pPr>
      <w:r>
        <w:t xml:space="preserve">things </w:t>
      </w:r>
      <w:r w:rsidR="002461AA">
        <w:t>that keep happening</w:t>
      </w:r>
      <w:r>
        <w:t xml:space="preserve">. </w:t>
      </w:r>
    </w:p>
    <w:p w14:paraId="6A0C253F" w14:textId="1CCD5A63" w:rsidR="007F5941" w:rsidRDefault="007F5941" w:rsidP="00C51F6A"/>
    <w:p w14:paraId="1CB7BF74" w14:textId="77777777" w:rsidR="007F5941" w:rsidRDefault="007F5941" w:rsidP="00C51F6A"/>
    <w:p w14:paraId="1C00DE46" w14:textId="3D7980B0" w:rsidR="00230CA0" w:rsidRDefault="00F80054" w:rsidP="00C51F6A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4DC70625" wp14:editId="794AA6E4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676400" cy="1877085"/>
            <wp:effectExtent l="0" t="0" r="0" b="0"/>
            <wp:wrapNone/>
            <wp:docPr id="1351183950" name="Picture 13511839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10944" name="Picture 16143109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7D">
        <w:t>This information will be shared with Whaikaha to make things better for:</w:t>
      </w:r>
    </w:p>
    <w:p w14:paraId="2F0DF0A5" w14:textId="63BCACC0" w:rsidR="0095537D" w:rsidRDefault="0095537D" w:rsidP="0095537D">
      <w:pPr>
        <w:pStyle w:val="Listtoplevel"/>
      </w:pPr>
      <w:r>
        <w:t>services</w:t>
      </w:r>
    </w:p>
    <w:p w14:paraId="63EA794F" w14:textId="4FE9B715" w:rsidR="0095537D" w:rsidRDefault="0095537D" w:rsidP="0095537D">
      <w:pPr>
        <w:pStyle w:val="Listtoplevel"/>
      </w:pPr>
      <w:r>
        <w:t>the disability community.</w:t>
      </w:r>
    </w:p>
    <w:p w14:paraId="04CDEADB" w14:textId="77777777" w:rsidR="00381CA5" w:rsidRDefault="00381CA5" w:rsidP="00C51F6A"/>
    <w:p w14:paraId="38F78E25" w14:textId="77777777" w:rsidR="002461AA" w:rsidRDefault="002461AA" w:rsidP="00C51F6A"/>
    <w:p w14:paraId="504ECF87" w14:textId="7A5F58C1" w:rsidR="002461AA" w:rsidRDefault="002461AA" w:rsidP="002461AA">
      <w:r>
        <w:t>People for Us used to be called disabled person led peer monitoring.</w:t>
      </w:r>
    </w:p>
    <w:p w14:paraId="3040A522" w14:textId="446B50F8" w:rsidR="002461AA" w:rsidRDefault="002461AA">
      <w:pPr>
        <w:spacing w:line="240" w:lineRule="auto"/>
        <w:ind w:left="0"/>
      </w:pPr>
    </w:p>
    <w:p w14:paraId="4B64499C" w14:textId="262DE97A" w:rsidR="002461AA" w:rsidRDefault="004F487A">
      <w:pPr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58513ADD" wp14:editId="59DC56A7">
            <wp:simplePos x="0" y="0"/>
            <wp:positionH relativeFrom="margin">
              <wp:posOffset>-162232</wp:posOffset>
            </wp:positionH>
            <wp:positionV relativeFrom="paragraph">
              <wp:posOffset>71346</wp:posOffset>
            </wp:positionV>
            <wp:extent cx="1857682" cy="1857682"/>
            <wp:effectExtent l="0" t="0" r="0" b="9525"/>
            <wp:wrapNone/>
            <wp:docPr id="1433472442" name="Picture 1433472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0900" name="Picture 1584350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82" cy="185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D267" w14:textId="19EFF8F1" w:rsidR="00230CA0" w:rsidRDefault="00230CA0" w:rsidP="00C51F6A">
      <w:r>
        <w:t>The people working for People for Us will be:</w:t>
      </w:r>
    </w:p>
    <w:p w14:paraId="7CB77ECD" w14:textId="422A8BB9" w:rsidR="0095537D" w:rsidRDefault="0095537D" w:rsidP="0095537D">
      <w:pPr>
        <w:pStyle w:val="Listtoplevel"/>
      </w:pPr>
      <w:r>
        <w:t>tāngata whaikaha Māori</w:t>
      </w:r>
      <w:r w:rsidR="002461AA">
        <w:t xml:space="preserve"> / Māori disabled people</w:t>
      </w:r>
    </w:p>
    <w:p w14:paraId="365D07E1" w14:textId="1DC9CDFD" w:rsidR="0095537D" w:rsidRDefault="00F80054" w:rsidP="0095537D">
      <w:pPr>
        <w:pStyle w:val="Listtoplevel"/>
      </w:pPr>
      <w:r>
        <w:drawing>
          <wp:anchor distT="0" distB="0" distL="114300" distR="114300" simplePos="0" relativeHeight="251974656" behindDoc="0" locked="0" layoutInCell="1" allowOverlap="1" wp14:anchorId="1A967E73" wp14:editId="7656884D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1543050" cy="1543050"/>
            <wp:effectExtent l="0" t="0" r="0" b="0"/>
            <wp:wrapNone/>
            <wp:docPr id="426095943" name="Picture 4260959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6442" name="Picture 1035756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7D">
        <w:t>disabled people</w:t>
      </w:r>
    </w:p>
    <w:p w14:paraId="6E69B564" w14:textId="0A6D4A58" w:rsidR="0095537D" w:rsidRDefault="0095537D" w:rsidP="0095537D">
      <w:pPr>
        <w:pStyle w:val="Listtoplevel"/>
      </w:pPr>
      <w:r>
        <w:t>whānau / family</w:t>
      </w:r>
      <w:r w:rsidR="00CB4427">
        <w:t xml:space="preserve"> of disabled people.</w:t>
      </w:r>
    </w:p>
    <w:p w14:paraId="797963B9" w14:textId="77777777" w:rsidR="00CB4427" w:rsidRDefault="00CB4427" w:rsidP="00CB4427"/>
    <w:p w14:paraId="19A634B7" w14:textId="77777777" w:rsidR="00CB4427" w:rsidRDefault="00CB4427" w:rsidP="00CB4427"/>
    <w:p w14:paraId="3BBA1D54" w14:textId="18C5BC22" w:rsidR="00CB4427" w:rsidRDefault="00F80054" w:rsidP="00CB4427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5EA27451" wp14:editId="45E4D1EF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683911" cy="1276350"/>
            <wp:effectExtent l="0" t="0" r="0" b="0"/>
            <wp:wrapNone/>
            <wp:docPr id="411931605" name="Picture 4119316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31605" name="Picture 4119316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1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>This first thing People for Us will do is work with disabled adults who live in residential services.</w:t>
      </w:r>
    </w:p>
    <w:p w14:paraId="7715B8D8" w14:textId="77777777" w:rsidR="00CB4427" w:rsidRDefault="00CB4427" w:rsidP="00CB4427"/>
    <w:p w14:paraId="63BAC3BD" w14:textId="77777777" w:rsidR="00E571A3" w:rsidRDefault="00E571A3" w:rsidP="00CB4427"/>
    <w:p w14:paraId="690DE96E" w14:textId="4BC2F77D" w:rsidR="00CB4427" w:rsidRDefault="00F80054" w:rsidP="00CB4427">
      <w:r>
        <w:rPr>
          <w:noProof/>
        </w:rPr>
        <w:drawing>
          <wp:anchor distT="0" distB="0" distL="114300" distR="114300" simplePos="0" relativeHeight="251978752" behindDoc="0" locked="0" layoutInCell="1" allowOverlap="1" wp14:anchorId="119D60BD" wp14:editId="173ACD5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33550" cy="1107847"/>
            <wp:effectExtent l="0" t="0" r="0" b="0"/>
            <wp:wrapNone/>
            <wp:docPr id="125422698" name="Picture 1254226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698" name="Picture 1254226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94" cy="110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>They will then add in other disabled people to their work.</w:t>
      </w:r>
    </w:p>
    <w:p w14:paraId="4783DA21" w14:textId="77777777" w:rsidR="00E571A3" w:rsidRDefault="00E571A3" w:rsidP="00CB4427"/>
    <w:p w14:paraId="3AE12CCE" w14:textId="77777777" w:rsidR="00E571A3" w:rsidRDefault="00E571A3" w:rsidP="00CB4427"/>
    <w:p w14:paraId="508E8C12" w14:textId="1A3F64E0" w:rsidR="00CB4427" w:rsidRDefault="00F80054" w:rsidP="00CB4427">
      <w:r>
        <w:rPr>
          <w:noProof/>
        </w:rPr>
        <w:drawing>
          <wp:anchor distT="0" distB="0" distL="114300" distR="114300" simplePos="0" relativeHeight="251980800" behindDoc="0" locked="0" layoutInCell="1" allowOverlap="1" wp14:anchorId="2C8209D5" wp14:editId="606ED6FF">
            <wp:simplePos x="0" y="0"/>
            <wp:positionH relativeFrom="margin">
              <wp:align>left</wp:align>
            </wp:positionH>
            <wp:positionV relativeFrom="paragraph">
              <wp:posOffset>553719</wp:posOffset>
            </wp:positionV>
            <wp:extent cx="1695450" cy="1233923"/>
            <wp:effectExtent l="0" t="0" r="0" b="4445"/>
            <wp:wrapNone/>
            <wp:docPr id="1466810902" name="Picture 1466810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10902" name="Picture 1466810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3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 xml:space="preserve">People for Us will have ways to </w:t>
      </w:r>
      <w:r w:rsidR="002461AA">
        <w:t xml:space="preserve">support </w:t>
      </w:r>
      <w:r w:rsidR="00CB4427">
        <w:t>disabled people who are:</w:t>
      </w:r>
    </w:p>
    <w:p w14:paraId="0E150529" w14:textId="4C49DBF3" w:rsidR="00CB4427" w:rsidRDefault="00CB4427" w:rsidP="00CB4427">
      <w:pPr>
        <w:pStyle w:val="Listtoplevel"/>
      </w:pPr>
      <w:r>
        <w:t>unsafe</w:t>
      </w:r>
    </w:p>
    <w:p w14:paraId="5121551D" w14:textId="0FB33C4A" w:rsidR="00CB4427" w:rsidRDefault="00CB4427" w:rsidP="00CB4427">
      <w:pPr>
        <w:pStyle w:val="Listtoplevel"/>
      </w:pPr>
      <w:r>
        <w:t>unhappy.</w:t>
      </w:r>
    </w:p>
    <w:p w14:paraId="762C57AD" w14:textId="77777777" w:rsidR="002461AA" w:rsidRDefault="002461AA" w:rsidP="00E571A3"/>
    <w:p w14:paraId="0D1D0702" w14:textId="77777777" w:rsidR="002461AA" w:rsidRDefault="002461AA" w:rsidP="00E571A3"/>
    <w:p w14:paraId="47BD6594" w14:textId="31F17971" w:rsidR="00E571A3" w:rsidRDefault="00730060" w:rsidP="00E571A3">
      <w:r>
        <w:rPr>
          <w:noProof/>
        </w:rPr>
        <w:drawing>
          <wp:anchor distT="0" distB="0" distL="114300" distR="114300" simplePos="0" relativeHeight="251982848" behindDoc="0" locked="0" layoutInCell="1" allowOverlap="1" wp14:anchorId="3205C7FD" wp14:editId="1B357AAB">
            <wp:simplePos x="0" y="0"/>
            <wp:positionH relativeFrom="margin">
              <wp:posOffset>114300</wp:posOffset>
            </wp:positionH>
            <wp:positionV relativeFrom="paragraph">
              <wp:posOffset>-133350</wp:posOffset>
            </wp:positionV>
            <wp:extent cx="1381125" cy="1715063"/>
            <wp:effectExtent l="0" t="0" r="0" b="0"/>
            <wp:wrapNone/>
            <wp:docPr id="188868765" name="Picture 1888687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8765" name="Picture 1888687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1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 xml:space="preserve">They will support disabled </w:t>
      </w:r>
      <w:r w:rsidR="00777287">
        <w:t xml:space="preserve">people </w:t>
      </w:r>
      <w:r w:rsidR="00CB4427">
        <w:t xml:space="preserve">to use the right service </w:t>
      </w:r>
      <w:r w:rsidR="00777287">
        <w:t xml:space="preserve">or services </w:t>
      </w:r>
      <w:r w:rsidR="00CB4427">
        <w:t>to work on their problem.</w:t>
      </w:r>
    </w:p>
    <w:p w14:paraId="05F903FA" w14:textId="77777777" w:rsidR="00E571A3" w:rsidRDefault="00E571A3" w:rsidP="00E571A3"/>
    <w:p w14:paraId="3458E5FF" w14:textId="77777777" w:rsidR="00E571A3" w:rsidRDefault="00E571A3" w:rsidP="00E571A3"/>
    <w:p w14:paraId="068DF7B0" w14:textId="77777777" w:rsidR="002461AA" w:rsidRDefault="002461AA">
      <w:pPr>
        <w:spacing w:line="240" w:lineRule="auto"/>
        <w:ind w:left="0"/>
      </w:pPr>
      <w:r>
        <w:br w:type="page"/>
      </w:r>
    </w:p>
    <w:p w14:paraId="0566DA05" w14:textId="326923C4" w:rsidR="00CB4427" w:rsidRDefault="00CB4427" w:rsidP="00CB4427">
      <w:r>
        <w:lastRenderedPageBreak/>
        <w:t>These services might be:</w:t>
      </w:r>
    </w:p>
    <w:p w14:paraId="6A152A80" w14:textId="73787D5D" w:rsidR="00CB4427" w:rsidRDefault="00730060" w:rsidP="00CB4427">
      <w:pPr>
        <w:pStyle w:val="Listtoplevel"/>
      </w:pPr>
      <w:r>
        <w:drawing>
          <wp:anchor distT="0" distB="0" distL="114300" distR="114300" simplePos="0" relativeHeight="251991040" behindDoc="0" locked="0" layoutInCell="1" allowOverlap="1" wp14:anchorId="706E3C5D" wp14:editId="4C2CBCAA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1809750" cy="1223428"/>
            <wp:effectExtent l="0" t="0" r="0" b="0"/>
            <wp:wrapNone/>
            <wp:docPr id="2002720823" name="Picture 2002720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20823" name="Picture 20027208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68" cy="12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>the Disability Abuse Prevention and Response team</w:t>
      </w:r>
    </w:p>
    <w:p w14:paraId="081A262B" w14:textId="0557F3E0" w:rsidR="00CB4427" w:rsidRDefault="00730060" w:rsidP="00CB4427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3C403CB7" wp14:editId="0A1C1C5B">
            <wp:simplePos x="0" y="0"/>
            <wp:positionH relativeFrom="margin">
              <wp:align>left</wp:align>
            </wp:positionH>
            <wp:positionV relativeFrom="paragraph">
              <wp:posOffset>601345</wp:posOffset>
            </wp:positionV>
            <wp:extent cx="1857375" cy="1408009"/>
            <wp:effectExtent l="0" t="0" r="0" b="1905"/>
            <wp:wrapNone/>
            <wp:docPr id="669494584" name="Picture 6694945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94584" name="Picture 6694945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>My Home My Choice</w:t>
      </w:r>
    </w:p>
    <w:p w14:paraId="6A19AE28" w14:textId="3AFFE098" w:rsidR="00E571A3" w:rsidRDefault="00CB4427" w:rsidP="00CB4427">
      <w:pPr>
        <w:pStyle w:val="Listtoplevel"/>
      </w:pPr>
      <w:r>
        <w:t>independent advocates</w:t>
      </w:r>
    </w:p>
    <w:p w14:paraId="01F438A5" w14:textId="5F43F654" w:rsidR="00CB4427" w:rsidRDefault="00CB4427" w:rsidP="007F5941">
      <w:pPr>
        <w:pStyle w:val="Listtoplevel"/>
      </w:pPr>
      <w:r>
        <w:t>a complaints process</w:t>
      </w:r>
    </w:p>
    <w:p w14:paraId="5717E475" w14:textId="4D4DF072" w:rsidR="00CB4427" w:rsidRDefault="00730060" w:rsidP="00CB4427">
      <w:pPr>
        <w:pStyle w:val="Listtoplevel"/>
      </w:pPr>
      <w:r>
        <w:drawing>
          <wp:anchor distT="0" distB="0" distL="114300" distR="114300" simplePos="0" relativeHeight="251986944" behindDoc="0" locked="0" layoutInCell="1" allowOverlap="1" wp14:anchorId="2F7F0B85" wp14:editId="22F99BF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125752" cy="514350"/>
            <wp:effectExtent l="0" t="0" r="8255" b="0"/>
            <wp:wrapNone/>
            <wp:docPr id="1589452536" name="Picture 1589452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52536" name="Picture 1589452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5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 xml:space="preserve">kaitūhono / connectors at Enabling Good Lives </w:t>
      </w:r>
    </w:p>
    <w:p w14:paraId="39FC6C2A" w14:textId="0D0DB028" w:rsidR="00CB4427" w:rsidRDefault="00730060" w:rsidP="00CB4427">
      <w:pPr>
        <w:pStyle w:val="Listtoplevel"/>
      </w:pPr>
      <w:r>
        <w:drawing>
          <wp:anchor distT="0" distB="0" distL="114300" distR="114300" simplePos="0" relativeHeight="251984896" behindDoc="0" locked="0" layoutInCell="1" allowOverlap="1" wp14:anchorId="3033E1E8" wp14:editId="439E1788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579880" cy="1579880"/>
            <wp:effectExtent l="0" t="0" r="1270" b="1270"/>
            <wp:wrapNone/>
            <wp:docPr id="2089805478" name="Picture 20898054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05478" name="Picture 20898054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27">
        <w:t xml:space="preserve">Needs Assessment Service Coordination </w:t>
      </w:r>
    </w:p>
    <w:p w14:paraId="2421C7C9" w14:textId="4208D5D2" w:rsidR="00CB4427" w:rsidRDefault="00CB4427" w:rsidP="00CB4427">
      <w:pPr>
        <w:pStyle w:val="Listtoplevel"/>
      </w:pPr>
      <w:r>
        <w:t>the Police.</w:t>
      </w:r>
    </w:p>
    <w:p w14:paraId="0A19BA50" w14:textId="77777777" w:rsidR="00E571A3" w:rsidRDefault="00E571A3" w:rsidP="00E571A3"/>
    <w:p w14:paraId="1243B478" w14:textId="77777777" w:rsidR="00E571A3" w:rsidRDefault="00E571A3" w:rsidP="00E571A3"/>
    <w:p w14:paraId="31B2EAB2" w14:textId="162D1E69" w:rsidR="00E571A3" w:rsidRDefault="00E571A3">
      <w:pPr>
        <w:spacing w:line="240" w:lineRule="auto"/>
        <w:ind w:left="0"/>
      </w:pPr>
    </w:p>
    <w:p w14:paraId="20308B67" w14:textId="77777777" w:rsidR="002461AA" w:rsidRDefault="002461A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64E490D" w14:textId="44984234" w:rsidR="00E571A3" w:rsidRDefault="00E571A3" w:rsidP="00E571A3">
      <w:pPr>
        <w:pStyle w:val="Heading1"/>
      </w:pPr>
      <w:r>
        <w:lastRenderedPageBreak/>
        <w:t>What is Assisting Change?</w:t>
      </w:r>
    </w:p>
    <w:p w14:paraId="0E29688E" w14:textId="77777777" w:rsidR="00A9701F" w:rsidRDefault="00A9701F" w:rsidP="00A9701F"/>
    <w:p w14:paraId="0A929DF7" w14:textId="4BD0AD3D" w:rsidR="00A9701F" w:rsidRDefault="00730060" w:rsidP="00A9701F">
      <w:r>
        <w:rPr>
          <w:noProof/>
        </w:rPr>
        <w:drawing>
          <wp:anchor distT="0" distB="0" distL="114300" distR="114300" simplePos="0" relativeHeight="251993088" behindDoc="0" locked="0" layoutInCell="1" allowOverlap="1" wp14:anchorId="425EC17A" wp14:editId="0DB56E33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619250" cy="1619250"/>
            <wp:effectExtent l="0" t="0" r="0" b="0"/>
            <wp:wrapNone/>
            <wp:docPr id="1323717546" name="Picture 13237175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17546" name="Picture 13237175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1620" w14:textId="17770392" w:rsidR="00A9701F" w:rsidRDefault="00A9701F" w:rsidP="00A9701F">
      <w:r>
        <w:t xml:space="preserve">Assisting Change is </w:t>
      </w:r>
      <w:r w:rsidR="00766D41">
        <w:t xml:space="preserve">an </w:t>
      </w:r>
      <w:r>
        <w:t xml:space="preserve">advice service. </w:t>
      </w:r>
    </w:p>
    <w:p w14:paraId="60581AF4" w14:textId="77777777" w:rsidR="00A9701F" w:rsidRDefault="00A9701F" w:rsidP="00A9701F"/>
    <w:p w14:paraId="6D5770DD" w14:textId="77777777" w:rsidR="00A9701F" w:rsidRDefault="00A9701F" w:rsidP="00A9701F"/>
    <w:p w14:paraId="4838BF5A" w14:textId="34826F37" w:rsidR="00A9701F" w:rsidRDefault="00326D06" w:rsidP="00A9701F">
      <w:r>
        <w:rPr>
          <w:noProof/>
        </w:rPr>
        <w:drawing>
          <wp:anchor distT="0" distB="0" distL="114300" distR="114300" simplePos="0" relativeHeight="251995136" behindDoc="0" locked="0" layoutInCell="1" allowOverlap="1" wp14:anchorId="3DC536B1" wp14:editId="76AA3A4D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828800" cy="1222235"/>
            <wp:effectExtent l="0" t="0" r="0" b="0"/>
            <wp:wrapNone/>
            <wp:docPr id="868268579" name="Picture 8682685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68579" name="Picture 8682685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23" cy="12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1F">
        <w:t xml:space="preserve">It will give </w:t>
      </w:r>
      <w:r w:rsidR="00766D41">
        <w:t>lots of</w:t>
      </w:r>
      <w:r w:rsidR="00A9701F">
        <w:t xml:space="preserve"> support to </w:t>
      </w:r>
      <w:r w:rsidR="005151F7">
        <w:t>providers</w:t>
      </w:r>
      <w:r w:rsidR="00A9701F">
        <w:t xml:space="preserve"> who </w:t>
      </w:r>
      <w:r w:rsidR="004F67E2">
        <w:t>are having trouble fixing</w:t>
      </w:r>
      <w:r w:rsidR="00A9701F">
        <w:t xml:space="preserve"> their problems.</w:t>
      </w:r>
    </w:p>
    <w:p w14:paraId="623BD638" w14:textId="77777777" w:rsidR="00766D41" w:rsidRDefault="00766D41" w:rsidP="00A9701F"/>
    <w:p w14:paraId="11FB1D1C" w14:textId="77777777" w:rsidR="00766D41" w:rsidRDefault="00766D41" w:rsidP="00A9701F"/>
    <w:p w14:paraId="38E498CB" w14:textId="641BD9A6" w:rsidR="00766D41" w:rsidRDefault="00175D73" w:rsidP="00A9701F">
      <w:r>
        <w:rPr>
          <w:noProof/>
        </w:rPr>
        <w:drawing>
          <wp:anchor distT="0" distB="0" distL="114300" distR="114300" simplePos="0" relativeHeight="251997184" behindDoc="0" locked="0" layoutInCell="1" allowOverlap="1" wp14:anchorId="24FF07D9" wp14:editId="7DA33E0E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1933575" cy="1933575"/>
            <wp:effectExtent l="0" t="0" r="0" b="9525"/>
            <wp:wrapNone/>
            <wp:docPr id="1166035085" name="Picture 1166035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35085" name="Picture 1166035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41">
        <w:t xml:space="preserve">Whaikaha will hire a </w:t>
      </w:r>
      <w:r w:rsidR="00766D41" w:rsidRPr="008452DC">
        <w:rPr>
          <w:b/>
          <w:bCs/>
        </w:rPr>
        <w:t>brokerage service.</w:t>
      </w:r>
    </w:p>
    <w:p w14:paraId="3CA7825B" w14:textId="0813366E" w:rsidR="00766D41" w:rsidRDefault="00766D41" w:rsidP="00A9701F"/>
    <w:p w14:paraId="2A64EAD9" w14:textId="34055CBA" w:rsidR="00766D41" w:rsidRDefault="008452DC" w:rsidP="00A9701F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CC31F1E" wp14:editId="40A38142">
                <wp:simplePos x="0" y="0"/>
                <wp:positionH relativeFrom="column">
                  <wp:posOffset>2311603</wp:posOffset>
                </wp:positionH>
                <wp:positionV relativeFrom="paragraph">
                  <wp:posOffset>264770</wp:posOffset>
                </wp:positionV>
                <wp:extent cx="3474720" cy="1141171"/>
                <wp:effectExtent l="0" t="0" r="0" b="1905"/>
                <wp:wrapNone/>
                <wp:docPr id="69616633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1411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C03A6" id="Rectangle 11" o:spid="_x0000_s1026" style="position:absolute;margin-left:182pt;margin-top:20.85pt;width:273.6pt;height:89.85pt;z-index:-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16B35F1A" w14:textId="5E754837" w:rsidR="00766D41" w:rsidRDefault="00766D41" w:rsidP="00A9701F">
      <w:r>
        <w:t xml:space="preserve">A </w:t>
      </w:r>
      <w:r w:rsidRPr="008452DC">
        <w:rPr>
          <w:b/>
          <w:bCs/>
        </w:rPr>
        <w:t>brokerage service</w:t>
      </w:r>
      <w:r>
        <w:t xml:space="preserve"> </w:t>
      </w:r>
      <w:r w:rsidR="008452DC">
        <w:t>is a group that connects the right people to a job that needs to be done.</w:t>
      </w:r>
    </w:p>
    <w:p w14:paraId="2283EAE8" w14:textId="77777777" w:rsidR="008452DC" w:rsidRDefault="008452DC" w:rsidP="00A9701F"/>
    <w:p w14:paraId="1C49C36D" w14:textId="77777777" w:rsidR="008452DC" w:rsidRDefault="008452DC" w:rsidP="00A9701F"/>
    <w:p w14:paraId="4A854EF8" w14:textId="77777777" w:rsidR="008452DC" w:rsidRDefault="008452DC" w:rsidP="00A9701F"/>
    <w:p w14:paraId="0C91208D" w14:textId="77777777" w:rsidR="008452DC" w:rsidRDefault="008452DC" w:rsidP="00A9701F"/>
    <w:p w14:paraId="6B7CCE74" w14:textId="2003C1C4" w:rsidR="008452DC" w:rsidRDefault="00175D73" w:rsidP="00A9701F"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3EE4787D" wp14:editId="3752C6D9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828800" cy="1828800"/>
            <wp:effectExtent l="0" t="0" r="0" b="0"/>
            <wp:wrapNone/>
            <wp:docPr id="548859061" name="Picture 5488590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59061" name="Picture 5488590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2DC">
        <w:t>The brokerage service will create a team of people with the right:</w:t>
      </w:r>
    </w:p>
    <w:p w14:paraId="21716135" w14:textId="3D40B146" w:rsidR="008452DC" w:rsidRDefault="008452DC" w:rsidP="008452DC">
      <w:pPr>
        <w:pStyle w:val="Listtoplevel"/>
      </w:pPr>
      <w:r>
        <w:t>skills</w:t>
      </w:r>
    </w:p>
    <w:p w14:paraId="4FEE7F87" w14:textId="0D93A3E8" w:rsidR="008452DC" w:rsidRDefault="008452DC" w:rsidP="008452DC">
      <w:pPr>
        <w:pStyle w:val="Listtoplevel"/>
      </w:pPr>
      <w:r>
        <w:t>experience.</w:t>
      </w:r>
    </w:p>
    <w:p w14:paraId="083E78B8" w14:textId="77777777" w:rsidR="00766D41" w:rsidRDefault="00766D41" w:rsidP="00A9701F"/>
    <w:p w14:paraId="4E1C1758" w14:textId="08B01A1B" w:rsidR="008452DC" w:rsidRDefault="00175D73" w:rsidP="00766D41">
      <w:r>
        <w:rPr>
          <w:noProof/>
        </w:rPr>
        <w:drawing>
          <wp:anchor distT="0" distB="0" distL="114300" distR="114300" simplePos="0" relativeHeight="252001280" behindDoc="0" locked="0" layoutInCell="1" allowOverlap="1" wp14:anchorId="00043FFC" wp14:editId="11319CA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14500" cy="1714500"/>
            <wp:effectExtent l="0" t="0" r="0" b="0"/>
            <wp:wrapNone/>
            <wp:docPr id="1223524790" name="Picture 12235247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4790" name="Picture 12235247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BCD25" w14:textId="0AF1602F" w:rsidR="00766D41" w:rsidRDefault="008452DC" w:rsidP="00766D41">
      <w:r>
        <w:t xml:space="preserve">Each of the people in the team </w:t>
      </w:r>
      <w:r w:rsidR="00766D41">
        <w:t xml:space="preserve">will become </w:t>
      </w:r>
      <w:r w:rsidR="00BA7A8D">
        <w:t xml:space="preserve">an </w:t>
      </w:r>
      <w:r w:rsidR="00766D41" w:rsidRPr="00820855">
        <w:rPr>
          <w:b/>
          <w:bCs/>
        </w:rPr>
        <w:t>advisor</w:t>
      </w:r>
      <w:r w:rsidR="00766D41">
        <w:t>.</w:t>
      </w:r>
    </w:p>
    <w:p w14:paraId="665943DE" w14:textId="77777777" w:rsidR="00820855" w:rsidRDefault="00820855" w:rsidP="00766D41"/>
    <w:p w14:paraId="1730DC6C" w14:textId="42F79757" w:rsidR="00820855" w:rsidRDefault="00983A9A" w:rsidP="00766D41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2F75C0D8" wp14:editId="583600B2">
                <wp:simplePos x="0" y="0"/>
                <wp:positionH relativeFrom="column">
                  <wp:posOffset>2231136</wp:posOffset>
                </wp:positionH>
                <wp:positionV relativeFrom="paragraph">
                  <wp:posOffset>282981</wp:posOffset>
                </wp:positionV>
                <wp:extent cx="3547872" cy="2077517"/>
                <wp:effectExtent l="0" t="0" r="0" b="0"/>
                <wp:wrapNone/>
                <wp:docPr id="88403215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72" cy="20775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701A7" id="Rectangle 12" o:spid="_x0000_s1026" style="position:absolute;margin-left:175.7pt;margin-top:22.3pt;width:279.35pt;height:163.6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" fillcolor="#bdd6ee [1304]" stroked="f" strokeweight="1pt"/>
            </w:pict>
          </mc:Fallback>
        </mc:AlternateContent>
      </w:r>
    </w:p>
    <w:p w14:paraId="2E397CE8" w14:textId="573A672B" w:rsidR="00820855" w:rsidRDefault="00175D73" w:rsidP="00766D41">
      <w:r>
        <w:rPr>
          <w:noProof/>
        </w:rPr>
        <w:drawing>
          <wp:anchor distT="0" distB="0" distL="114300" distR="114300" simplePos="0" relativeHeight="252003328" behindDoc="0" locked="0" layoutInCell="1" allowOverlap="1" wp14:anchorId="398D1400" wp14:editId="14D6D838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1695450" cy="1621319"/>
            <wp:effectExtent l="0" t="0" r="0" b="0"/>
            <wp:wrapNone/>
            <wp:docPr id="942997658" name="Picture 9429976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97658" name="Picture 9429976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55">
        <w:t xml:space="preserve">An </w:t>
      </w:r>
      <w:r w:rsidR="00820855" w:rsidRPr="008452DC">
        <w:rPr>
          <w:b/>
          <w:bCs/>
        </w:rPr>
        <w:t>advisor</w:t>
      </w:r>
      <w:r w:rsidR="00820855">
        <w:t xml:space="preserve"> is</w:t>
      </w:r>
      <w:r w:rsidR="008452DC">
        <w:t xml:space="preserve"> </w:t>
      </w:r>
      <w:r w:rsidR="00983A9A">
        <w:t>someone who can support another person to:</w:t>
      </w:r>
    </w:p>
    <w:p w14:paraId="00ECC2F9" w14:textId="29E1F5DF" w:rsidR="00983A9A" w:rsidRDefault="00983A9A" w:rsidP="00983A9A">
      <w:pPr>
        <w:pStyle w:val="Listtoplevel"/>
      </w:pPr>
      <w:r>
        <w:t>understand something</w:t>
      </w:r>
    </w:p>
    <w:p w14:paraId="54175F24" w14:textId="143CE0B1" w:rsidR="00983A9A" w:rsidRDefault="00983A9A" w:rsidP="00983A9A">
      <w:pPr>
        <w:pStyle w:val="Listtoplevel"/>
      </w:pPr>
      <w:r>
        <w:t>do something.</w:t>
      </w:r>
    </w:p>
    <w:p w14:paraId="4A1E3727" w14:textId="77777777" w:rsidR="00766D41" w:rsidRDefault="00766D41" w:rsidP="00766D41"/>
    <w:p w14:paraId="42C87E2E" w14:textId="4EFACDB6" w:rsidR="00766D41" w:rsidRDefault="00175D73" w:rsidP="00766D41">
      <w:r>
        <w:rPr>
          <w:noProof/>
        </w:rPr>
        <w:drawing>
          <wp:anchor distT="0" distB="0" distL="114300" distR="114300" simplePos="0" relativeHeight="252005376" behindDoc="0" locked="0" layoutInCell="1" allowOverlap="1" wp14:anchorId="363AC727" wp14:editId="1728D74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390650" cy="1383332"/>
            <wp:effectExtent l="0" t="0" r="0" b="7620"/>
            <wp:wrapNone/>
            <wp:docPr id="1432244369" name="Picture 14322443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4369" name="Picture 14322443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4" cy="138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12C5" w14:textId="612BACA5" w:rsidR="00766D41" w:rsidRDefault="00766D41" w:rsidP="00766D41">
      <w:r>
        <w:t xml:space="preserve">The service will match an advisor </w:t>
      </w:r>
      <w:r w:rsidR="00820855">
        <w:t xml:space="preserve">with the support provider having problems for a short time. </w:t>
      </w:r>
    </w:p>
    <w:p w14:paraId="0F6C0EB2" w14:textId="77777777" w:rsidR="00820855" w:rsidRDefault="00820855" w:rsidP="00766D41"/>
    <w:p w14:paraId="257C6CDD" w14:textId="77777777" w:rsidR="00820855" w:rsidRDefault="00820855" w:rsidP="00766D41"/>
    <w:p w14:paraId="28C2C6AC" w14:textId="49C6D574" w:rsidR="00820855" w:rsidRDefault="00175D73" w:rsidP="00766D41">
      <w:r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6BF79B54" wp14:editId="3C25F4B0">
            <wp:simplePos x="0" y="0"/>
            <wp:positionH relativeFrom="margin">
              <wp:align>left</wp:align>
            </wp:positionH>
            <wp:positionV relativeFrom="paragraph">
              <wp:posOffset>-173990</wp:posOffset>
            </wp:positionV>
            <wp:extent cx="1657350" cy="1243011"/>
            <wp:effectExtent l="0" t="0" r="0" b="0"/>
            <wp:wrapNone/>
            <wp:docPr id="1525517838" name="Picture 1525517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17838" name="Picture 1525517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55">
        <w:t xml:space="preserve">The advisor will assist the support provider to fix their problems. </w:t>
      </w:r>
    </w:p>
    <w:p w14:paraId="5CF31F92" w14:textId="77777777" w:rsidR="00820855" w:rsidRDefault="00820855" w:rsidP="00820855"/>
    <w:p w14:paraId="4D9CE370" w14:textId="77777777" w:rsidR="00820855" w:rsidRDefault="00820855" w:rsidP="00820855"/>
    <w:p w14:paraId="760F19C0" w14:textId="638B2608" w:rsidR="00820855" w:rsidRDefault="00175D73" w:rsidP="00820855">
      <w:r>
        <w:rPr>
          <w:noProof/>
        </w:rPr>
        <w:drawing>
          <wp:anchor distT="0" distB="0" distL="114300" distR="114300" simplePos="0" relativeHeight="252009472" behindDoc="0" locked="0" layoutInCell="1" allowOverlap="1" wp14:anchorId="224C0F54" wp14:editId="5287BB36">
            <wp:simplePos x="0" y="0"/>
            <wp:positionH relativeFrom="margin">
              <wp:align>left</wp:align>
            </wp:positionH>
            <wp:positionV relativeFrom="paragraph">
              <wp:posOffset>417194</wp:posOffset>
            </wp:positionV>
            <wp:extent cx="1828800" cy="1671557"/>
            <wp:effectExtent l="0" t="0" r="0" b="5080"/>
            <wp:wrapNone/>
            <wp:docPr id="1520605542" name="Picture 1520605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05542" name="Picture 1520605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55">
        <w:t xml:space="preserve">The service will also make sure they find </w:t>
      </w:r>
      <w:r w:rsidR="00311D25">
        <w:t>teams who are the right fit</w:t>
      </w:r>
      <w:r w:rsidR="00820855">
        <w:t xml:space="preserve"> for:</w:t>
      </w:r>
    </w:p>
    <w:p w14:paraId="3C5BC24D" w14:textId="69039E53" w:rsidR="00820855" w:rsidRDefault="00BA7A8D" w:rsidP="00820855">
      <w:pPr>
        <w:pStyle w:val="Listtoplevel"/>
      </w:pPr>
      <w:r>
        <w:t xml:space="preserve">kaupapa </w:t>
      </w:r>
      <w:r w:rsidR="00311D25">
        <w:t xml:space="preserve">Māori </w:t>
      </w:r>
      <w:r w:rsidR="005151F7">
        <w:t>providers</w:t>
      </w:r>
    </w:p>
    <w:p w14:paraId="2739DF03" w14:textId="7D4D7D1C" w:rsidR="00820855" w:rsidRDefault="00820855" w:rsidP="00820855">
      <w:pPr>
        <w:pStyle w:val="Listtoplevel"/>
      </w:pPr>
      <w:r>
        <w:t xml:space="preserve">Pacific support </w:t>
      </w:r>
      <w:r w:rsidR="005151F7">
        <w:t>providers</w:t>
      </w:r>
      <w:r>
        <w:t xml:space="preserve">. </w:t>
      </w:r>
    </w:p>
    <w:p w14:paraId="57BBDBFB" w14:textId="77777777" w:rsidR="00820855" w:rsidRDefault="00820855" w:rsidP="00766D41"/>
    <w:p w14:paraId="00CB1C6D" w14:textId="49770C3B" w:rsidR="00820855" w:rsidRDefault="00175D73" w:rsidP="00766D41">
      <w:r>
        <w:rPr>
          <w:noProof/>
        </w:rPr>
        <w:drawing>
          <wp:anchor distT="0" distB="0" distL="114300" distR="114300" simplePos="0" relativeHeight="252011520" behindDoc="0" locked="0" layoutInCell="1" allowOverlap="1" wp14:anchorId="4001BA6A" wp14:editId="73CE1239">
            <wp:simplePos x="0" y="0"/>
            <wp:positionH relativeFrom="margin">
              <wp:posOffset>9525</wp:posOffset>
            </wp:positionH>
            <wp:positionV relativeFrom="paragraph">
              <wp:posOffset>195580</wp:posOffset>
            </wp:positionV>
            <wp:extent cx="1579880" cy="1579880"/>
            <wp:effectExtent l="0" t="0" r="1270" b="0"/>
            <wp:wrapNone/>
            <wp:docPr id="1633466592" name="Picture 16334665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6592" name="Picture 16334665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33A7F" w14:textId="2199D6E1" w:rsidR="007C47BF" w:rsidRDefault="00820855" w:rsidP="00766D41">
      <w:r>
        <w:t xml:space="preserve">Whaikaha will also give </w:t>
      </w:r>
      <w:r w:rsidR="008452DC">
        <w:t xml:space="preserve">some </w:t>
      </w:r>
      <w:r>
        <w:t xml:space="preserve">money to </w:t>
      </w:r>
      <w:r w:rsidR="008452DC">
        <w:t xml:space="preserve">the work being done </w:t>
      </w:r>
      <w:r w:rsidR="00311D25">
        <w:t>by each team</w:t>
      </w:r>
      <w:r w:rsidR="008452DC">
        <w:t xml:space="preserve">. </w:t>
      </w:r>
    </w:p>
    <w:p w14:paraId="4A264DD2" w14:textId="77777777" w:rsidR="007C47BF" w:rsidRDefault="007C47BF">
      <w:pPr>
        <w:spacing w:line="240" w:lineRule="auto"/>
        <w:ind w:left="0"/>
      </w:pPr>
      <w:r>
        <w:br w:type="page"/>
      </w:r>
    </w:p>
    <w:p w14:paraId="6E6DAA40" w14:textId="79A2E983" w:rsidR="00820855" w:rsidRDefault="007C47BF" w:rsidP="007C47BF">
      <w:pPr>
        <w:pStyle w:val="Heading1"/>
      </w:pPr>
      <w:r>
        <w:lastRenderedPageBreak/>
        <w:t>What is the procurement process?</w:t>
      </w:r>
    </w:p>
    <w:p w14:paraId="6C720490" w14:textId="77777777" w:rsidR="007C47BF" w:rsidRDefault="007C47BF" w:rsidP="007C47BF"/>
    <w:p w14:paraId="5BB58A16" w14:textId="6C1E0975" w:rsidR="007C47BF" w:rsidRDefault="007C47BF" w:rsidP="007C47BF"/>
    <w:p w14:paraId="533E7033" w14:textId="575DABC3" w:rsidR="007C47BF" w:rsidRDefault="00175D73" w:rsidP="007C47BF">
      <w:r>
        <w:rPr>
          <w:noProof/>
        </w:rPr>
        <w:drawing>
          <wp:anchor distT="0" distB="0" distL="114300" distR="114300" simplePos="0" relativeHeight="252013568" behindDoc="0" locked="0" layoutInCell="1" allowOverlap="1" wp14:anchorId="2F81F464" wp14:editId="2B6A07F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790700" cy="1022743"/>
            <wp:effectExtent l="0" t="0" r="0" b="6350"/>
            <wp:wrapNone/>
            <wp:docPr id="1532373754" name="Picture 15323737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73754" name="Picture 15323737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2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F">
        <w:t xml:space="preserve">Whaikaha will decide how </w:t>
      </w:r>
      <w:r w:rsidR="009C4C4A">
        <w:t xml:space="preserve">to </w:t>
      </w:r>
      <w:r w:rsidR="007C47BF">
        <w:t xml:space="preserve">make the </w:t>
      </w:r>
      <w:r w:rsidR="009C4C4A">
        <w:t>Growing Voice and Safety</w:t>
      </w:r>
      <w:r w:rsidR="007C47BF">
        <w:t xml:space="preserve"> services happen.</w:t>
      </w:r>
    </w:p>
    <w:p w14:paraId="5DD0E56A" w14:textId="77777777" w:rsidR="007C47BF" w:rsidRDefault="007C47BF" w:rsidP="007C47BF"/>
    <w:p w14:paraId="75A3FFB5" w14:textId="554636AA" w:rsidR="007C47BF" w:rsidRDefault="00F50647" w:rsidP="007C47BF">
      <w:r>
        <w:rPr>
          <w:noProof/>
        </w:rPr>
        <w:drawing>
          <wp:anchor distT="0" distB="0" distL="114300" distR="114300" simplePos="0" relativeHeight="252017664" behindDoc="0" locked="0" layoutInCell="1" allowOverlap="1" wp14:anchorId="31CFC8BE" wp14:editId="596B2848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247775" cy="1686292"/>
            <wp:effectExtent l="0" t="0" r="0" b="9525"/>
            <wp:wrapNone/>
            <wp:docPr id="229111621" name="Picture 229111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11621" name="Picture 229111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560" cy="1687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8871" w14:textId="0E0447E1" w:rsidR="007C47BF" w:rsidRDefault="007C47BF" w:rsidP="007C47BF">
      <w:r>
        <w:t xml:space="preserve">The first thing that </w:t>
      </w:r>
      <w:r w:rsidR="00231A48">
        <w:t xml:space="preserve">might </w:t>
      </w:r>
      <w:r>
        <w:t xml:space="preserve">happen </w:t>
      </w:r>
      <w:r w:rsidR="00231A48">
        <w:t>is</w:t>
      </w:r>
      <w:r>
        <w:t xml:space="preserve"> a </w:t>
      </w:r>
      <w:r w:rsidRPr="007C47BF">
        <w:rPr>
          <w:b/>
          <w:bCs/>
        </w:rPr>
        <w:t>Registration of Interest</w:t>
      </w:r>
      <w:r>
        <w:t xml:space="preserve"> from </w:t>
      </w:r>
      <w:r w:rsidR="00B96019">
        <w:t>organisations</w:t>
      </w:r>
      <w:r>
        <w:t xml:space="preserve"> who want to work</w:t>
      </w:r>
      <w:r w:rsidR="00231A48">
        <w:t xml:space="preserve"> for Growing Voice and Safety</w:t>
      </w:r>
      <w:r>
        <w:t>.</w:t>
      </w:r>
    </w:p>
    <w:p w14:paraId="6893C417" w14:textId="0254BE03" w:rsidR="007C47BF" w:rsidRDefault="007C47BF" w:rsidP="007C47BF"/>
    <w:p w14:paraId="4B59EBD4" w14:textId="49BD095C" w:rsidR="007C47BF" w:rsidRDefault="00F50647" w:rsidP="007C47BF">
      <w:r>
        <w:rPr>
          <w:noProof/>
        </w:rPr>
        <w:drawing>
          <wp:anchor distT="0" distB="0" distL="114300" distR="114300" simplePos="0" relativeHeight="252015616" behindDoc="0" locked="0" layoutInCell="1" allowOverlap="1" wp14:anchorId="12830488" wp14:editId="14CB6194">
            <wp:simplePos x="0" y="0"/>
            <wp:positionH relativeFrom="margin">
              <wp:posOffset>-57150</wp:posOffset>
            </wp:positionH>
            <wp:positionV relativeFrom="paragraph">
              <wp:posOffset>128905</wp:posOffset>
            </wp:positionV>
            <wp:extent cx="1579880" cy="1579880"/>
            <wp:effectExtent l="0" t="0" r="1270" b="0"/>
            <wp:wrapNone/>
            <wp:docPr id="1229084944" name="Picture 12290849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84944" name="Picture 12290849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F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0DA15D4D" wp14:editId="6771A1E4">
                <wp:simplePos x="0" y="0"/>
                <wp:positionH relativeFrom="column">
                  <wp:posOffset>2311603</wp:posOffset>
                </wp:positionH>
                <wp:positionV relativeFrom="paragraph">
                  <wp:posOffset>269646</wp:posOffset>
                </wp:positionV>
                <wp:extent cx="3474720" cy="1126541"/>
                <wp:effectExtent l="0" t="0" r="0" b="0"/>
                <wp:wrapNone/>
                <wp:docPr id="137005134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1265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B4599" id="Rectangle 13" o:spid="_x0000_s1026" style="position:absolute;margin-left:182pt;margin-top:21.25pt;width:273.6pt;height:88.7pt;z-index:-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31D8C3EE" w14:textId="1547DE97" w:rsidR="007C47BF" w:rsidRDefault="007C47BF" w:rsidP="007C47BF">
      <w:r>
        <w:t xml:space="preserve">A </w:t>
      </w:r>
      <w:r w:rsidRPr="007C47BF">
        <w:rPr>
          <w:b/>
          <w:bCs/>
        </w:rPr>
        <w:t>Registration of Interest</w:t>
      </w:r>
      <w:r>
        <w:t xml:space="preserve"> is a document </w:t>
      </w:r>
      <w:r w:rsidR="00B96019">
        <w:t>an organisation</w:t>
      </w:r>
      <w:r>
        <w:t xml:space="preserve"> makes to set out how they will do a job.</w:t>
      </w:r>
    </w:p>
    <w:p w14:paraId="5744ACF9" w14:textId="77777777" w:rsidR="007C47BF" w:rsidRDefault="007C47BF" w:rsidP="007C47BF"/>
    <w:p w14:paraId="7A018873" w14:textId="7459E537" w:rsidR="007C47BF" w:rsidRDefault="007C47BF" w:rsidP="007C47BF"/>
    <w:p w14:paraId="2330A051" w14:textId="0F7AAB5B" w:rsidR="007C47BF" w:rsidRDefault="00F50647" w:rsidP="007C47BF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97D2443" wp14:editId="05FA61D9">
                <wp:simplePos x="0" y="0"/>
                <wp:positionH relativeFrom="column">
                  <wp:posOffset>638175</wp:posOffset>
                </wp:positionH>
                <wp:positionV relativeFrom="paragraph">
                  <wp:posOffset>1092200</wp:posOffset>
                </wp:positionV>
                <wp:extent cx="419100" cy="428625"/>
                <wp:effectExtent l="0" t="0" r="0" b="9525"/>
                <wp:wrapNone/>
                <wp:docPr id="20985227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F1DDD" w14:textId="7D7035CD" w:rsidR="00F50647" w:rsidRPr="00F50647" w:rsidRDefault="00F50647">
                            <w:pPr>
                              <w:ind w:left="0"/>
                              <w:rPr>
                                <w:sz w:val="56"/>
                                <w:szCs w:val="56"/>
                                <w:lang w:val="mi-NZ"/>
                              </w:rPr>
                            </w:pPr>
                            <w:r w:rsidRPr="00F50647">
                              <w:rPr>
                                <w:sz w:val="56"/>
                                <w:szCs w:val="56"/>
                                <w:lang w:val="mi-N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2443" id="Text Box 6" o:spid="_x0000_s1027" type="#_x0000_t202" alt="&quot;&quot;" style="position:absolute;left:0;text-align:left;margin-left:50.25pt;margin-top:86pt;width:33pt;height:33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" fillcolor="white [3201]" stroked="f" strokeweight=".5pt">
                <v:textbox>
                  <w:txbxContent>
                    <w:p w14:paraId="1FBF1DDD" w14:textId="7D7035CD" w:rsidR="00F50647" w:rsidRPr="00F50647" w:rsidRDefault="00F50647">
                      <w:pPr>
                        <w:ind w:left="0"/>
                        <w:rPr>
                          <w:sz w:val="56"/>
                          <w:szCs w:val="56"/>
                          <w:lang w:val="mi-NZ"/>
                        </w:rPr>
                      </w:pPr>
                      <w:r w:rsidRPr="00F50647">
                        <w:rPr>
                          <w:sz w:val="56"/>
                          <w:szCs w:val="56"/>
                          <w:lang w:val="mi-N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11680CE2" wp14:editId="7C66F4D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57350" cy="1657350"/>
            <wp:effectExtent l="0" t="0" r="0" b="0"/>
            <wp:wrapNone/>
            <wp:docPr id="1991207523" name="Picture 19912075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8684" name="Picture 1202486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F">
        <w:t xml:space="preserve">A Registration of Interest </w:t>
      </w:r>
      <w:r w:rsidR="0051428B">
        <w:t xml:space="preserve">in </w:t>
      </w:r>
      <w:r w:rsidR="007C47BF">
        <w:t xml:space="preserve">working for Growing Voice and Safety must talk about how the </w:t>
      </w:r>
      <w:r w:rsidR="00B96019">
        <w:t>organisation</w:t>
      </w:r>
      <w:r w:rsidR="007C47BF">
        <w:t xml:space="preserve"> will make the 7 outcomes happen.</w:t>
      </w:r>
    </w:p>
    <w:p w14:paraId="0F5A1323" w14:textId="77777777" w:rsidR="007C47BF" w:rsidRDefault="007C47BF" w:rsidP="007C47BF"/>
    <w:p w14:paraId="6A44961E" w14:textId="064C35FA" w:rsidR="007C47BF" w:rsidRDefault="00F50647" w:rsidP="007C47BF">
      <w:r>
        <w:rPr>
          <w:noProof/>
        </w:rPr>
        <w:lastRenderedPageBreak/>
        <w:drawing>
          <wp:anchor distT="0" distB="0" distL="114300" distR="114300" simplePos="0" relativeHeight="252022784" behindDoc="0" locked="0" layoutInCell="1" allowOverlap="1" wp14:anchorId="131A537F" wp14:editId="52A0C30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866900" cy="1176567"/>
            <wp:effectExtent l="0" t="0" r="0" b="5080"/>
            <wp:wrapNone/>
            <wp:docPr id="1362632256" name="Picture 1362632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32256" name="Picture 1362632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24" cy="11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F">
        <w:t xml:space="preserve">The </w:t>
      </w:r>
      <w:r w:rsidR="00B96019">
        <w:t>organisation</w:t>
      </w:r>
      <w:r w:rsidR="007C47BF">
        <w:t xml:space="preserve"> must also talk about how they </w:t>
      </w:r>
      <w:r w:rsidR="00231A48">
        <w:t xml:space="preserve">match up with the things </w:t>
      </w:r>
      <w:proofErr w:type="spellStart"/>
      <w:r w:rsidR="00231A48">
        <w:t>Whaikaha</w:t>
      </w:r>
      <w:proofErr w:type="spellEnd"/>
      <w:r w:rsidR="00231A48">
        <w:t xml:space="preserve"> think</w:t>
      </w:r>
      <w:r w:rsidR="0051428B">
        <w:t>s</w:t>
      </w:r>
      <w:r w:rsidR="00231A48">
        <w:t xml:space="preserve"> are important</w:t>
      </w:r>
      <w:r w:rsidR="009C4C4A">
        <w:t xml:space="preserve"> to do</w:t>
      </w:r>
      <w:r w:rsidR="007C47BF">
        <w:t>.</w:t>
      </w:r>
    </w:p>
    <w:p w14:paraId="01B0503B" w14:textId="77777777" w:rsidR="007C47BF" w:rsidRDefault="007C47BF" w:rsidP="007C47BF"/>
    <w:p w14:paraId="52B2F1AE" w14:textId="2DA19A87" w:rsidR="007C47BF" w:rsidRDefault="00F50647" w:rsidP="007C47BF">
      <w:r>
        <w:rPr>
          <w:noProof/>
        </w:rPr>
        <w:drawing>
          <wp:anchor distT="0" distB="0" distL="114300" distR="114300" simplePos="0" relativeHeight="252024832" behindDoc="0" locked="0" layoutInCell="1" allowOverlap="1" wp14:anchorId="07432BBD" wp14:editId="0224A37E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580084" cy="1580084"/>
            <wp:effectExtent l="0" t="0" r="0" b="0"/>
            <wp:wrapNone/>
            <wp:docPr id="867276997" name="Picture 867276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76997" name="Picture 8672769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42A9F" w14:textId="713B02B3" w:rsidR="007C47BF" w:rsidRDefault="007C47BF" w:rsidP="007C47BF">
      <w:r>
        <w:t xml:space="preserve">If Whaikaha thinks the </w:t>
      </w:r>
      <w:r w:rsidR="00B96019">
        <w:t>organisation</w:t>
      </w:r>
      <w:r>
        <w:t xml:space="preserve"> might do a good </w:t>
      </w:r>
      <w:proofErr w:type="gramStart"/>
      <w:r>
        <w:t>job</w:t>
      </w:r>
      <w:proofErr w:type="gramEnd"/>
      <w:r>
        <w:t xml:space="preserve"> they will ask them to do a </w:t>
      </w:r>
      <w:r w:rsidRPr="00231A48">
        <w:rPr>
          <w:b/>
          <w:bCs/>
        </w:rPr>
        <w:t xml:space="preserve">Request </w:t>
      </w:r>
      <w:r w:rsidR="0051428B">
        <w:rPr>
          <w:b/>
          <w:bCs/>
        </w:rPr>
        <w:t>f</w:t>
      </w:r>
      <w:r w:rsidR="0051428B" w:rsidRPr="00231A48">
        <w:rPr>
          <w:b/>
          <w:bCs/>
        </w:rPr>
        <w:t xml:space="preserve">or </w:t>
      </w:r>
      <w:r w:rsidRPr="00231A48">
        <w:rPr>
          <w:b/>
          <w:bCs/>
        </w:rPr>
        <w:t>Proposal</w:t>
      </w:r>
      <w:r>
        <w:t>.</w:t>
      </w:r>
    </w:p>
    <w:p w14:paraId="7E201E2D" w14:textId="77777777" w:rsidR="007C47BF" w:rsidRDefault="007C47BF" w:rsidP="007C47BF"/>
    <w:p w14:paraId="7C9DC109" w14:textId="78C9C183" w:rsidR="007C47BF" w:rsidRDefault="00231A48" w:rsidP="007C47BF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F11BF3D" wp14:editId="19354197">
                <wp:simplePos x="0" y="0"/>
                <wp:positionH relativeFrom="column">
                  <wp:posOffset>2304288</wp:posOffset>
                </wp:positionH>
                <wp:positionV relativeFrom="paragraph">
                  <wp:posOffset>298093</wp:posOffset>
                </wp:positionV>
                <wp:extent cx="3482035" cy="4476903"/>
                <wp:effectExtent l="0" t="0" r="4445" b="0"/>
                <wp:wrapNone/>
                <wp:docPr id="90809988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035" cy="44769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06AE" id="Rectangle 14" o:spid="_x0000_s1026" style="position:absolute;margin-left:181.45pt;margin-top:23.45pt;width:274.2pt;height:352.5pt;z-index:-25143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4F751A6D" w14:textId="63CC492C" w:rsidR="00231A48" w:rsidRDefault="00F50647" w:rsidP="007C47BF">
      <w:r>
        <w:rPr>
          <w:noProof/>
        </w:rPr>
        <w:drawing>
          <wp:anchor distT="0" distB="0" distL="114300" distR="114300" simplePos="0" relativeHeight="252026880" behindDoc="0" locked="0" layoutInCell="1" allowOverlap="1" wp14:anchorId="14CA55B6" wp14:editId="53731CC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514475" cy="1514475"/>
            <wp:effectExtent l="0" t="0" r="0" b="9525"/>
            <wp:wrapNone/>
            <wp:docPr id="702178272" name="Picture 702178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78272" name="Picture 7021782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1" cy="151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F">
        <w:t xml:space="preserve">A </w:t>
      </w:r>
      <w:r w:rsidR="007C47BF" w:rsidRPr="00231A48">
        <w:rPr>
          <w:b/>
          <w:bCs/>
        </w:rPr>
        <w:t xml:space="preserve">Request </w:t>
      </w:r>
      <w:r w:rsidR="0051428B">
        <w:rPr>
          <w:b/>
          <w:bCs/>
        </w:rPr>
        <w:t>f</w:t>
      </w:r>
      <w:r w:rsidR="0051428B" w:rsidRPr="00231A48">
        <w:rPr>
          <w:b/>
          <w:bCs/>
        </w:rPr>
        <w:t xml:space="preserve">or </w:t>
      </w:r>
      <w:r w:rsidR="007C47BF" w:rsidRPr="00231A48">
        <w:rPr>
          <w:b/>
          <w:bCs/>
        </w:rPr>
        <w:t>Proposal</w:t>
      </w:r>
      <w:r w:rsidR="00231A48">
        <w:t xml:space="preserve"> is a document that gives much more information about how the </w:t>
      </w:r>
      <w:r w:rsidR="00B96019">
        <w:t xml:space="preserve">organisation </w:t>
      </w:r>
      <w:r w:rsidR="00231A48">
        <w:t xml:space="preserve">will do the job. </w:t>
      </w:r>
    </w:p>
    <w:p w14:paraId="05036C50" w14:textId="02647629" w:rsidR="00231A48" w:rsidRDefault="00231A48" w:rsidP="007C47BF"/>
    <w:p w14:paraId="29E421F1" w14:textId="6315AA15" w:rsidR="00231A48" w:rsidRDefault="00F50647" w:rsidP="007C47BF">
      <w:r>
        <w:rPr>
          <w:noProof/>
        </w:rPr>
        <w:drawing>
          <wp:anchor distT="0" distB="0" distL="114300" distR="114300" simplePos="0" relativeHeight="252030976" behindDoc="0" locked="0" layoutInCell="1" allowOverlap="1" wp14:anchorId="6D1E4D0C" wp14:editId="2A171AFD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409700" cy="1497581"/>
            <wp:effectExtent l="0" t="0" r="0" b="7620"/>
            <wp:wrapNone/>
            <wp:docPr id="314849860" name="Picture 314849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49860" name="Picture 314849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9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0D860" w14:textId="77777777" w:rsidR="00231A48" w:rsidRDefault="00231A48" w:rsidP="007C47BF">
      <w:r>
        <w:t>This might be things like:</w:t>
      </w:r>
    </w:p>
    <w:p w14:paraId="6DB4661C" w14:textId="052ABADC" w:rsidR="00231A48" w:rsidRDefault="00231A48" w:rsidP="00231A48">
      <w:pPr>
        <w:pStyle w:val="Listtoplevel"/>
      </w:pPr>
      <w:r>
        <w:t>who the workers will be</w:t>
      </w:r>
    </w:p>
    <w:p w14:paraId="07000640" w14:textId="534F4471" w:rsidR="00231A48" w:rsidRDefault="00F50647" w:rsidP="00231A48">
      <w:pPr>
        <w:pStyle w:val="Listtoplevel"/>
      </w:pPr>
      <w:r>
        <w:drawing>
          <wp:anchor distT="0" distB="0" distL="114300" distR="114300" simplePos="0" relativeHeight="252028928" behindDoc="0" locked="0" layoutInCell="1" allowOverlap="1" wp14:anchorId="49F9962E" wp14:editId="0EC15644">
            <wp:simplePos x="0" y="0"/>
            <wp:positionH relativeFrom="margin">
              <wp:posOffset>-57150</wp:posOffset>
            </wp:positionH>
            <wp:positionV relativeFrom="paragraph">
              <wp:posOffset>320675</wp:posOffset>
            </wp:positionV>
            <wp:extent cx="1858645" cy="1314450"/>
            <wp:effectExtent l="0" t="0" r="0" b="0"/>
            <wp:wrapNone/>
            <wp:docPr id="894284162" name="Picture 894284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84162" name="Picture 894284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48">
        <w:t>what skills they have</w:t>
      </w:r>
    </w:p>
    <w:p w14:paraId="472E2713" w14:textId="258C5826" w:rsidR="00231A48" w:rsidRDefault="00231A48" w:rsidP="00231A48">
      <w:pPr>
        <w:pStyle w:val="Listtoplevel"/>
      </w:pPr>
      <w:r>
        <w:t>how much it will cost.</w:t>
      </w:r>
    </w:p>
    <w:p w14:paraId="1561D44B" w14:textId="77777777" w:rsidR="007C47BF" w:rsidRDefault="007C47BF" w:rsidP="007C47BF"/>
    <w:p w14:paraId="69103032" w14:textId="25D54550" w:rsidR="007C47BF" w:rsidRDefault="00F50647" w:rsidP="007C47BF">
      <w:r>
        <w:rPr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094F1B6B" wp14:editId="6CDDA9A0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1580084" cy="1580084"/>
            <wp:effectExtent l="0" t="0" r="1270" b="0"/>
            <wp:wrapNone/>
            <wp:docPr id="1131491780" name="Picture 1131491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91780" name="Picture 1131491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56">
        <w:t xml:space="preserve">The procurement process for Growing Voice and Safety will be </w:t>
      </w:r>
      <w:r w:rsidR="002461AA">
        <w:t xml:space="preserve">put </w:t>
      </w:r>
      <w:r w:rsidR="00383256">
        <w:t>on the Whaikaha website.</w:t>
      </w:r>
    </w:p>
    <w:p w14:paraId="5A575761" w14:textId="77777777" w:rsidR="00383256" w:rsidRDefault="00383256" w:rsidP="007C47BF"/>
    <w:p w14:paraId="56F35D67" w14:textId="66231E5A" w:rsidR="00383256" w:rsidRDefault="00F50647" w:rsidP="007C47BF">
      <w:r>
        <w:rPr>
          <w:noProof/>
        </w:rPr>
        <w:drawing>
          <wp:anchor distT="0" distB="0" distL="114300" distR="114300" simplePos="0" relativeHeight="252035072" behindDoc="0" locked="0" layoutInCell="1" allowOverlap="1" wp14:anchorId="1401649E" wp14:editId="08CAF31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90675" cy="1590675"/>
            <wp:effectExtent l="0" t="0" r="0" b="9525"/>
            <wp:wrapNone/>
            <wp:docPr id="2100768108" name="Picture 2100768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35085" name="Picture 1166035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27D9" w14:textId="15512C74" w:rsidR="00383256" w:rsidRDefault="00383256" w:rsidP="007C47BF">
      <w:r>
        <w:t xml:space="preserve">Whaikaha would like all </w:t>
      </w:r>
      <w:r w:rsidR="00B96019">
        <w:t>organisations</w:t>
      </w:r>
      <w:r>
        <w:t xml:space="preserve"> to think about taking part.</w:t>
      </w:r>
    </w:p>
    <w:p w14:paraId="5445FC6A" w14:textId="77777777" w:rsidR="00383256" w:rsidRDefault="00383256" w:rsidP="007C47BF"/>
    <w:p w14:paraId="13BEC101" w14:textId="425CE621" w:rsidR="00383256" w:rsidRDefault="00383256" w:rsidP="007C47BF"/>
    <w:p w14:paraId="78169130" w14:textId="3421A589" w:rsidR="00383256" w:rsidRDefault="00F50647" w:rsidP="007C47BF">
      <w:r>
        <w:rPr>
          <w:noProof/>
        </w:rPr>
        <w:drawing>
          <wp:anchor distT="0" distB="0" distL="114300" distR="114300" simplePos="0" relativeHeight="252039168" behindDoc="0" locked="0" layoutInCell="1" allowOverlap="1" wp14:anchorId="7F796E16" wp14:editId="79A34CEC">
            <wp:simplePos x="0" y="0"/>
            <wp:positionH relativeFrom="margin">
              <wp:posOffset>1017905</wp:posOffset>
            </wp:positionH>
            <wp:positionV relativeFrom="paragraph">
              <wp:posOffset>293370</wp:posOffset>
            </wp:positionV>
            <wp:extent cx="914400" cy="914400"/>
            <wp:effectExtent l="0" t="0" r="0" b="0"/>
            <wp:wrapNone/>
            <wp:docPr id="597099688" name="Picture 5970996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99688" name="Picture 5970996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3B5D2DDF" wp14:editId="289F12DC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916539" cy="1028700"/>
            <wp:effectExtent l="0" t="0" r="0" b="0"/>
            <wp:wrapNone/>
            <wp:docPr id="1119406423" name="Picture 11194064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06423" name="Picture 11194064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3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56">
        <w:t xml:space="preserve">Whaikaha would like to start looking for people to work for Growing Voice and Safety at the end of </w:t>
      </w:r>
    </w:p>
    <w:p w14:paraId="2E5884DC" w14:textId="1FB183B6" w:rsidR="00383256" w:rsidRDefault="00383256" w:rsidP="007C47BF">
      <w:r>
        <w:t>November 2023.</w:t>
      </w:r>
    </w:p>
    <w:p w14:paraId="13E79B7F" w14:textId="77777777" w:rsidR="00383256" w:rsidRDefault="00383256" w:rsidP="007C47BF"/>
    <w:p w14:paraId="6F811186" w14:textId="46C7C820" w:rsidR="00383256" w:rsidRDefault="00383256" w:rsidP="007C47BF"/>
    <w:p w14:paraId="07AC8921" w14:textId="3984E93F" w:rsidR="00383256" w:rsidRDefault="00F50647" w:rsidP="007C47BF">
      <w:r>
        <w:rPr>
          <w:noProof/>
        </w:rPr>
        <w:drawing>
          <wp:anchor distT="0" distB="0" distL="114300" distR="114300" simplePos="0" relativeHeight="252041216" behindDoc="0" locked="0" layoutInCell="1" allowOverlap="1" wp14:anchorId="41C1BBC2" wp14:editId="3AFA1FB4">
            <wp:simplePos x="0" y="0"/>
            <wp:positionH relativeFrom="margin">
              <wp:posOffset>1038225</wp:posOffset>
            </wp:positionH>
            <wp:positionV relativeFrom="paragraph">
              <wp:posOffset>86360</wp:posOffset>
            </wp:positionV>
            <wp:extent cx="923925" cy="923925"/>
            <wp:effectExtent l="0" t="0" r="9525" b="9525"/>
            <wp:wrapNone/>
            <wp:docPr id="2061002822" name="Picture 2061002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02822" name="Picture 2061002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34756E9D" wp14:editId="3C1CE14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08050" cy="1019175"/>
            <wp:effectExtent l="0" t="0" r="6350" b="9525"/>
            <wp:wrapNone/>
            <wp:docPr id="1554894317" name="Picture 1554894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94317" name="Picture 1554894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56">
        <w:t xml:space="preserve">They think it will take </w:t>
      </w:r>
      <w:r w:rsidR="00B96019">
        <w:t>organisations</w:t>
      </w:r>
      <w:r w:rsidR="00383256">
        <w:t xml:space="preserve"> until February 2024 to get their documents ready.</w:t>
      </w:r>
    </w:p>
    <w:p w14:paraId="1E50B3A6" w14:textId="77777777" w:rsidR="003306AA" w:rsidRDefault="003306AA" w:rsidP="007C47BF"/>
    <w:p w14:paraId="7E7C4A68" w14:textId="77777777" w:rsidR="003306AA" w:rsidRDefault="003306AA" w:rsidP="007C47BF"/>
    <w:p w14:paraId="782D6FD9" w14:textId="77777777" w:rsidR="003306AA" w:rsidRDefault="003306AA" w:rsidP="007C47BF"/>
    <w:p w14:paraId="70657779" w14:textId="77777777" w:rsidR="003306AA" w:rsidRDefault="003306AA" w:rsidP="007C47BF"/>
    <w:p w14:paraId="0607F5BE" w14:textId="77777777" w:rsidR="003306AA" w:rsidRDefault="003306AA" w:rsidP="007C47BF"/>
    <w:p w14:paraId="308207CC" w14:textId="77777777" w:rsidR="00383256" w:rsidRDefault="00383256" w:rsidP="007C47BF"/>
    <w:p w14:paraId="1FC626CF" w14:textId="086E2D71" w:rsidR="00383256" w:rsidRDefault="00A801A1" w:rsidP="007C47BF">
      <w:r>
        <w:rPr>
          <w:noProof/>
        </w:rPr>
        <w:lastRenderedPageBreak/>
        <w:drawing>
          <wp:anchor distT="0" distB="0" distL="114300" distR="114300" simplePos="0" relativeHeight="252045312" behindDoc="0" locked="0" layoutInCell="1" allowOverlap="1" wp14:anchorId="0D210896" wp14:editId="0EC3F3B9">
            <wp:simplePos x="0" y="0"/>
            <wp:positionH relativeFrom="margin">
              <wp:posOffset>47625</wp:posOffset>
            </wp:positionH>
            <wp:positionV relativeFrom="paragraph">
              <wp:posOffset>38100</wp:posOffset>
            </wp:positionV>
            <wp:extent cx="1504950" cy="1826642"/>
            <wp:effectExtent l="0" t="0" r="0" b="2540"/>
            <wp:wrapNone/>
            <wp:docPr id="1183212716" name="Picture 1183212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12716" name="Picture 1183212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2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56">
        <w:t xml:space="preserve">Whaikaha </w:t>
      </w:r>
      <w:r w:rsidR="00B96019">
        <w:t xml:space="preserve">will </w:t>
      </w:r>
      <w:r w:rsidR="00383256">
        <w:t>make ways to answer questions about:</w:t>
      </w:r>
    </w:p>
    <w:p w14:paraId="30AF2DEE" w14:textId="1D70C712" w:rsidR="00383256" w:rsidRDefault="00383256" w:rsidP="00383256">
      <w:pPr>
        <w:pStyle w:val="Listtoplevel"/>
      </w:pPr>
      <w:r>
        <w:t>Growing Voice and Safety</w:t>
      </w:r>
    </w:p>
    <w:p w14:paraId="13322D44" w14:textId="4C9AEABD" w:rsidR="00383256" w:rsidRDefault="00383256" w:rsidP="00383256">
      <w:pPr>
        <w:pStyle w:val="Listtoplevel"/>
      </w:pPr>
      <w:r>
        <w:t>the procurement process.</w:t>
      </w:r>
    </w:p>
    <w:p w14:paraId="3BDC8717" w14:textId="143D8B48" w:rsidR="00383256" w:rsidRDefault="00383256">
      <w:pPr>
        <w:spacing w:line="240" w:lineRule="auto"/>
        <w:ind w:left="0"/>
      </w:pPr>
      <w:r>
        <w:br w:type="page"/>
      </w:r>
    </w:p>
    <w:p w14:paraId="78B977BF" w14:textId="77777777" w:rsidR="003807D6" w:rsidRDefault="003807D6" w:rsidP="003807D6">
      <w:pPr>
        <w:pStyle w:val="Heading1"/>
      </w:pPr>
      <w:r>
        <w:lastRenderedPageBreak/>
        <w:t>How to contact Whaikaha</w:t>
      </w:r>
    </w:p>
    <w:p w14:paraId="7E33D2B8" w14:textId="77777777" w:rsidR="003807D6" w:rsidRDefault="003807D6" w:rsidP="003807D6"/>
    <w:p w14:paraId="2527D242" w14:textId="77777777" w:rsidR="003807D6" w:rsidRDefault="003807D6" w:rsidP="003807D6"/>
    <w:p w14:paraId="03B9F9BC" w14:textId="38EDBE26" w:rsidR="003807D6" w:rsidRDefault="003807D6" w:rsidP="003807D6">
      <w:r>
        <w:t>You can contact Whaikaha about Growing Voice and Safety by:</w:t>
      </w:r>
    </w:p>
    <w:p w14:paraId="10AE46EA" w14:textId="77777777" w:rsidR="003807D6" w:rsidRDefault="003807D6" w:rsidP="003807D6">
      <w:pPr>
        <w:pStyle w:val="Listtoplevel"/>
      </w:pPr>
      <w:r>
        <w:drawing>
          <wp:anchor distT="0" distB="0" distL="114300" distR="114300" simplePos="0" relativeHeight="251885568" behindDoc="0" locked="0" layoutInCell="1" allowOverlap="1" wp14:anchorId="4D157303" wp14:editId="4AEA1367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85900" cy="1485900"/>
            <wp:effectExtent l="0" t="0" r="0" b="0"/>
            <wp:wrapNone/>
            <wp:docPr id="1152601840" name="Picture 115260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01840" name="Picture 115260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 at:</w:t>
      </w:r>
    </w:p>
    <w:p w14:paraId="08E33988" w14:textId="764A969D" w:rsidR="003807D6" w:rsidRDefault="003807D6" w:rsidP="003807D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quality</w:t>
      </w:r>
      <w:r w:rsidRPr="00221766">
        <w:rPr>
          <w:b/>
          <w:bCs/>
        </w:rPr>
        <w:t>@whaikaha.govt.nz</w:t>
      </w:r>
    </w:p>
    <w:p w14:paraId="1022C491" w14:textId="77777777" w:rsidR="003807D6" w:rsidRPr="002D3645" w:rsidRDefault="003807D6" w:rsidP="003807D6"/>
    <w:p w14:paraId="20DB9DF5" w14:textId="77777777" w:rsidR="003807D6" w:rsidRDefault="003807D6" w:rsidP="003807D6">
      <w:pPr>
        <w:pStyle w:val="Listtoplevel"/>
      </w:pPr>
      <w:r>
        <w:drawing>
          <wp:anchor distT="0" distB="0" distL="114300" distR="114300" simplePos="0" relativeHeight="251886592" behindDoc="0" locked="0" layoutInCell="1" allowOverlap="1" wp14:anchorId="10F7440B" wp14:editId="78FA0381">
            <wp:simplePos x="0" y="0"/>
            <wp:positionH relativeFrom="margin">
              <wp:posOffset>11099</wp:posOffset>
            </wp:positionH>
            <wp:positionV relativeFrom="paragraph">
              <wp:posOffset>89010</wp:posOffset>
            </wp:positionV>
            <wp:extent cx="1466850" cy="1567986"/>
            <wp:effectExtent l="0" t="0" r="0" b="0"/>
            <wp:wrapNone/>
            <wp:docPr id="1674029060" name="Picture 16740290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29060" name="Picture 16740290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6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phone on:</w:t>
      </w:r>
    </w:p>
    <w:p w14:paraId="24478B16" w14:textId="77777777" w:rsidR="003807D6" w:rsidRDefault="003807D6" w:rsidP="003807D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D3645">
        <w:rPr>
          <w:b/>
          <w:bCs/>
        </w:rPr>
        <w:t>0800 566 601</w:t>
      </w:r>
    </w:p>
    <w:p w14:paraId="67AF7E9E" w14:textId="77777777" w:rsidR="003807D6" w:rsidRDefault="003807D6" w:rsidP="003807D6"/>
    <w:p w14:paraId="52995302" w14:textId="77777777" w:rsidR="003807D6" w:rsidRDefault="003807D6" w:rsidP="003807D6">
      <w:pPr>
        <w:pStyle w:val="Listtoplevel"/>
      </w:pPr>
      <w:r>
        <w:drawing>
          <wp:anchor distT="0" distB="0" distL="114300" distR="114300" simplePos="0" relativeHeight="251887616" behindDoc="0" locked="0" layoutInCell="1" allowOverlap="1" wp14:anchorId="2A655DD5" wp14:editId="0DCD727F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400175" cy="1400175"/>
            <wp:effectExtent l="0" t="0" r="9525" b="9525"/>
            <wp:wrapNone/>
            <wp:docPr id="1506095328" name="Picture 15060953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95328" name="Picture 15060953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747" cy="140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text on:</w:t>
      </w:r>
    </w:p>
    <w:p w14:paraId="5F1244DF" w14:textId="77777777" w:rsidR="003807D6" w:rsidRPr="002D3645" w:rsidRDefault="003807D6" w:rsidP="003807D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D3645">
        <w:rPr>
          <w:b/>
          <w:bCs/>
        </w:rPr>
        <w:t>4206</w:t>
      </w:r>
    </w:p>
    <w:p w14:paraId="5AE91459" w14:textId="77777777" w:rsidR="003807D6" w:rsidRDefault="003807D6" w:rsidP="003807D6"/>
    <w:p w14:paraId="3ABE8568" w14:textId="77777777" w:rsidR="003807D6" w:rsidRDefault="003807D6" w:rsidP="003807D6"/>
    <w:p w14:paraId="3A10AFE9" w14:textId="77777777" w:rsidR="003807D6" w:rsidRDefault="003807D6" w:rsidP="003807D6"/>
    <w:p w14:paraId="2D396246" w14:textId="77777777" w:rsidR="003807D6" w:rsidRDefault="003807D6" w:rsidP="003807D6"/>
    <w:p w14:paraId="0D7BEF19" w14:textId="78208699" w:rsidR="003807D6" w:rsidRPr="00EF59FC" w:rsidRDefault="003807D6" w:rsidP="003807D6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90688" behindDoc="0" locked="0" layoutInCell="1" allowOverlap="1" wp14:anchorId="1DAE3BDE" wp14:editId="403B834C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 w:rsidR="0051428B"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6690597D" w14:textId="77777777" w:rsidR="003807D6" w:rsidRPr="00EF59FC" w:rsidRDefault="003807D6" w:rsidP="003807D6">
      <w:pPr>
        <w:rPr>
          <w:rFonts w:eastAsia="Times New Roman" w:cs="Arial"/>
          <w:sz w:val="26"/>
          <w:szCs w:val="32"/>
          <w:lang w:val="en-GB" w:eastAsia="en-NZ"/>
        </w:rPr>
      </w:pPr>
    </w:p>
    <w:p w14:paraId="4AC5EE38" w14:textId="13067CD8" w:rsidR="003807D6" w:rsidRPr="00EF59FC" w:rsidRDefault="003807D6" w:rsidP="003807D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2650C412" w14:textId="77777777" w:rsidR="003807D6" w:rsidRPr="00EF59FC" w:rsidRDefault="003807D6" w:rsidP="003807D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9664" behindDoc="0" locked="0" layoutInCell="1" allowOverlap="1" wp14:anchorId="4628D7AC" wp14:editId="27E6ABE4">
            <wp:simplePos x="0" y="0"/>
            <wp:positionH relativeFrom="column">
              <wp:posOffset>-109220</wp:posOffset>
            </wp:positionH>
            <wp:positionV relativeFrom="paragraph">
              <wp:posOffset>222250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EA555" w14:textId="7AF02D00" w:rsidR="003807D6" w:rsidRPr="00EF59FC" w:rsidRDefault="003807D6" w:rsidP="003807D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2C996999" w14:textId="77777777" w:rsidR="003807D6" w:rsidRPr="00EF59FC" w:rsidRDefault="003807D6" w:rsidP="003807D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474E382" w14:textId="77777777" w:rsidR="003807D6" w:rsidRPr="00EF59FC" w:rsidRDefault="003807D6" w:rsidP="003807D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6348AC4B" w14:textId="77777777" w:rsidR="003807D6" w:rsidRPr="00EF59FC" w:rsidRDefault="003807D6" w:rsidP="003807D6">
      <w:pPr>
        <w:rPr>
          <w:rFonts w:eastAsia="Times New Roman" w:cs="Arial"/>
          <w:szCs w:val="32"/>
        </w:rPr>
      </w:pPr>
    </w:p>
    <w:p w14:paraId="7606B0AE" w14:textId="77777777" w:rsidR="003807D6" w:rsidRPr="00EF59FC" w:rsidRDefault="003807D6" w:rsidP="003807D6">
      <w:pPr>
        <w:rPr>
          <w:rFonts w:eastAsia="Times New Roman" w:cs="Arial"/>
          <w:b/>
          <w:bCs/>
          <w:szCs w:val="32"/>
        </w:rPr>
      </w:pPr>
    </w:p>
    <w:p w14:paraId="79B4F194" w14:textId="77777777" w:rsidR="003807D6" w:rsidRPr="00EF59FC" w:rsidRDefault="003807D6" w:rsidP="003807D6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8640" behindDoc="0" locked="0" layoutInCell="1" allowOverlap="1" wp14:anchorId="575D0B77" wp14:editId="278DB291">
            <wp:simplePos x="0" y="0"/>
            <wp:positionH relativeFrom="margin">
              <wp:posOffset>38099</wp:posOffset>
            </wp:positionH>
            <wp:positionV relativeFrom="paragraph">
              <wp:posOffset>112395</wp:posOffset>
            </wp:positionV>
            <wp:extent cx="1266825" cy="1319314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75" cy="13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2DA4AA09" w14:textId="77777777" w:rsidR="003807D6" w:rsidRPr="00EF59FC" w:rsidRDefault="003807D6" w:rsidP="003807D6">
      <w:pPr>
        <w:rPr>
          <w:rFonts w:eastAsia="Times New Roman" w:cs="Arial"/>
          <w:szCs w:val="32"/>
        </w:rPr>
      </w:pPr>
    </w:p>
    <w:p w14:paraId="211BEB12" w14:textId="77777777" w:rsidR="003807D6" w:rsidRDefault="003807D6" w:rsidP="003807D6">
      <w:pPr>
        <w:rPr>
          <w:rFonts w:eastAsia="Times New Roman" w:cs="Arial"/>
          <w:b/>
          <w:bCs/>
          <w:szCs w:val="32"/>
        </w:rPr>
      </w:pPr>
      <w:r w:rsidRPr="00221766">
        <w:rPr>
          <w:rFonts w:eastAsia="Times New Roman" w:cs="Arial"/>
          <w:b/>
          <w:bCs/>
          <w:szCs w:val="32"/>
        </w:rPr>
        <w:t>www.nzrelay.co.nz</w:t>
      </w:r>
    </w:p>
    <w:p w14:paraId="4715D62C" w14:textId="77777777" w:rsidR="003807D6" w:rsidRDefault="003807D6" w:rsidP="003807D6">
      <w:pPr>
        <w:rPr>
          <w:rFonts w:eastAsia="Times New Roman" w:cs="Arial"/>
          <w:b/>
          <w:bCs/>
          <w:szCs w:val="32"/>
        </w:rPr>
      </w:pPr>
    </w:p>
    <w:p w14:paraId="2BC63E83" w14:textId="77777777" w:rsidR="003807D6" w:rsidRDefault="003807D6" w:rsidP="003807D6"/>
    <w:p w14:paraId="6F58E9F9" w14:textId="6E937DB8" w:rsidR="003807D6" w:rsidRDefault="003807D6" w:rsidP="003807D6">
      <w:r>
        <w:rPr>
          <w:noProof/>
        </w:rPr>
        <w:drawing>
          <wp:anchor distT="0" distB="0" distL="114300" distR="114300" simplePos="0" relativeHeight="251891712" behindDoc="0" locked="0" layoutInCell="1" allowOverlap="1" wp14:anchorId="02083275" wp14:editId="0F845473">
            <wp:simplePos x="0" y="0"/>
            <wp:positionH relativeFrom="margin">
              <wp:posOffset>19050</wp:posOffset>
            </wp:positionH>
            <wp:positionV relativeFrom="paragraph">
              <wp:posOffset>48260</wp:posOffset>
            </wp:positionV>
            <wp:extent cx="1371600" cy="1321684"/>
            <wp:effectExtent l="0" t="0" r="0" b="0"/>
            <wp:wrapNone/>
            <wp:docPr id="685504044" name="Picture 6855040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04044" name="Picture 6855040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06" cy="13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about how </w:t>
      </w:r>
      <w:r w:rsidR="00FC4646">
        <w:t xml:space="preserve">to </w:t>
      </w:r>
      <w:r>
        <w:t>contact Whaikaha on their website at:</w:t>
      </w:r>
    </w:p>
    <w:p w14:paraId="4114F31D" w14:textId="77777777" w:rsidR="003807D6" w:rsidRDefault="003807D6" w:rsidP="003807D6"/>
    <w:p w14:paraId="5BBF6A89" w14:textId="77777777" w:rsidR="003807D6" w:rsidRDefault="003807D6" w:rsidP="003807D6">
      <w:pPr>
        <w:rPr>
          <w:b/>
          <w:bCs/>
        </w:rPr>
      </w:pPr>
      <w:r w:rsidRPr="00221766">
        <w:rPr>
          <w:b/>
          <w:bCs/>
        </w:rPr>
        <w:t>www.whaikaha.govt.nz/contact-us</w:t>
      </w:r>
    </w:p>
    <w:p w14:paraId="59670327" w14:textId="77777777" w:rsidR="003807D6" w:rsidRDefault="003807D6" w:rsidP="003807D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62A87E1E" wp14:editId="74FB3A88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1219200" cy="1562637"/>
            <wp:effectExtent l="0" t="0" r="0" b="0"/>
            <wp:wrapNone/>
            <wp:docPr id="688808288" name="Picture 6888082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08288" name="Picture 6888082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25" cy="156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D2E5" w14:textId="77777777" w:rsidR="003807D6" w:rsidRDefault="003807D6" w:rsidP="003807D6">
      <w:pPr>
        <w:rPr>
          <w:b/>
          <w:bCs/>
        </w:rPr>
      </w:pPr>
    </w:p>
    <w:p w14:paraId="34D79254" w14:textId="77777777" w:rsidR="003807D6" w:rsidRDefault="003807D6" w:rsidP="003807D6">
      <w:r w:rsidRPr="00221766">
        <w:t>This website is not in Easy Read.</w:t>
      </w:r>
    </w:p>
    <w:p w14:paraId="18150015" w14:textId="77777777" w:rsidR="00383256" w:rsidRDefault="00383256" w:rsidP="00383256"/>
    <w:p w14:paraId="5E2C2A1F" w14:textId="53C346E1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804672" behindDoc="0" locked="0" layoutInCell="1" allowOverlap="1" wp14:anchorId="67500AA7" wp14:editId="2E32F42C">
            <wp:simplePos x="0" y="0"/>
            <wp:positionH relativeFrom="margin">
              <wp:align>left</wp:align>
            </wp:positionH>
            <wp:positionV relativeFrom="paragraph">
              <wp:posOffset>277978</wp:posOffset>
            </wp:positionV>
            <wp:extent cx="1919528" cy="380390"/>
            <wp:effectExtent l="0" t="0" r="5080" b="63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28" cy="3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2C4023E" wp14:editId="7496E301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8DFC0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A4543">
        <w:rPr>
          <w:rFonts w:eastAsia="Times New Roman" w:cs="Arial"/>
          <w:szCs w:val="32"/>
          <w:lang w:eastAsia="en-NZ"/>
        </w:rPr>
        <w:t>Whaikaha – Ministry of Disabled People.</w:t>
      </w:r>
    </w:p>
    <w:p w14:paraId="5F58C3F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B620F33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B8F9F70" wp14:editId="2FE4721E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2BEE1422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9FAA7FC" wp14:editId="500B6C80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38E3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614E514D" wp14:editId="1491D8E8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499E42D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7762A69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6B45D9DB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1C38CFC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3A3AFF45" wp14:editId="4CE5FD4B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6048512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672088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7CAA58F" wp14:editId="643E545C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7FBE597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47C1BED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68483554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532B660" w14:textId="6D762CD3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46373F76" wp14:editId="508A7D3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51428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758B591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6BF37229" wp14:editId="756F8966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315307">
      <w:footerReference w:type="even" r:id="rId119"/>
      <w:footerReference w:type="default" r:id="rId12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5ED66" w14:textId="77777777" w:rsidR="002A62C3" w:rsidRDefault="002A62C3">
      <w:pPr>
        <w:spacing w:line="240" w:lineRule="auto"/>
      </w:pPr>
      <w:r>
        <w:separator/>
      </w:r>
    </w:p>
  </w:endnote>
  <w:endnote w:type="continuationSeparator" w:id="0">
    <w:p w14:paraId="01B26F80" w14:textId="77777777" w:rsidR="002A62C3" w:rsidRDefault="002A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59705D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385D1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8B9329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1993E7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D01F9" w14:textId="77777777" w:rsidR="002A62C3" w:rsidRDefault="002A62C3">
      <w:pPr>
        <w:spacing w:line="240" w:lineRule="auto"/>
      </w:pPr>
      <w:r>
        <w:separator/>
      </w:r>
    </w:p>
  </w:footnote>
  <w:footnote w:type="continuationSeparator" w:id="0">
    <w:p w14:paraId="1CA1A09D" w14:textId="77777777" w:rsidR="002A62C3" w:rsidRDefault="002A62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77B23"/>
    <w:multiLevelType w:val="hybridMultilevel"/>
    <w:tmpl w:val="DAB6F950"/>
    <w:lvl w:ilvl="0" w:tplc="010C8D3C">
      <w:start w:val="1"/>
      <w:numFmt w:val="decimal"/>
      <w:lvlText w:val="%1."/>
      <w:lvlJc w:val="left"/>
      <w:pPr>
        <w:ind w:left="4253" w:hanging="567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6ED4EB8"/>
    <w:multiLevelType w:val="hybridMultilevel"/>
    <w:tmpl w:val="F71EC180"/>
    <w:lvl w:ilvl="0" w:tplc="47EEC61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1178808870">
    <w:abstractNumId w:val="8"/>
  </w:num>
  <w:num w:numId="14" w16cid:durableId="640429253">
    <w:abstractNumId w:val="9"/>
  </w:num>
  <w:num w:numId="15" w16cid:durableId="858548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6A40E3"/>
    <w:rsid w:val="000013CC"/>
    <w:rsid w:val="00005DB6"/>
    <w:rsid w:val="000064D2"/>
    <w:rsid w:val="000227B4"/>
    <w:rsid w:val="0003092A"/>
    <w:rsid w:val="0004557B"/>
    <w:rsid w:val="00081E91"/>
    <w:rsid w:val="00085DB5"/>
    <w:rsid w:val="00085E05"/>
    <w:rsid w:val="0009079F"/>
    <w:rsid w:val="000A3C46"/>
    <w:rsid w:val="000D2B45"/>
    <w:rsid w:val="00122416"/>
    <w:rsid w:val="00124EA8"/>
    <w:rsid w:val="0013280F"/>
    <w:rsid w:val="001509EA"/>
    <w:rsid w:val="001754F4"/>
    <w:rsid w:val="00175D73"/>
    <w:rsid w:val="0018146E"/>
    <w:rsid w:val="00187504"/>
    <w:rsid w:val="001B4DD5"/>
    <w:rsid w:val="001D223E"/>
    <w:rsid w:val="001E3429"/>
    <w:rsid w:val="001E7B03"/>
    <w:rsid w:val="00201791"/>
    <w:rsid w:val="00226F54"/>
    <w:rsid w:val="00230CA0"/>
    <w:rsid w:val="00231A48"/>
    <w:rsid w:val="002461AA"/>
    <w:rsid w:val="00257D60"/>
    <w:rsid w:val="00261BF8"/>
    <w:rsid w:val="00266B9F"/>
    <w:rsid w:val="00280CD5"/>
    <w:rsid w:val="002A62C3"/>
    <w:rsid w:val="002E42AD"/>
    <w:rsid w:val="00311D25"/>
    <w:rsid w:val="00315307"/>
    <w:rsid w:val="00323EB3"/>
    <w:rsid w:val="00326D06"/>
    <w:rsid w:val="003306AA"/>
    <w:rsid w:val="00362EC9"/>
    <w:rsid w:val="00371C85"/>
    <w:rsid w:val="003807D6"/>
    <w:rsid w:val="00381CA5"/>
    <w:rsid w:val="00383256"/>
    <w:rsid w:val="003A3694"/>
    <w:rsid w:val="003F07F7"/>
    <w:rsid w:val="003F5628"/>
    <w:rsid w:val="004535B5"/>
    <w:rsid w:val="004567B0"/>
    <w:rsid w:val="004772E1"/>
    <w:rsid w:val="004C78AC"/>
    <w:rsid w:val="004F02AF"/>
    <w:rsid w:val="004F487A"/>
    <w:rsid w:val="004F56C0"/>
    <w:rsid w:val="004F67E2"/>
    <w:rsid w:val="00503AD5"/>
    <w:rsid w:val="0051428B"/>
    <w:rsid w:val="005151F7"/>
    <w:rsid w:val="00522E5E"/>
    <w:rsid w:val="00535F9C"/>
    <w:rsid w:val="00562105"/>
    <w:rsid w:val="00570380"/>
    <w:rsid w:val="00585E8C"/>
    <w:rsid w:val="005921AD"/>
    <w:rsid w:val="005A4543"/>
    <w:rsid w:val="0060011B"/>
    <w:rsid w:val="006133D6"/>
    <w:rsid w:val="00630E33"/>
    <w:rsid w:val="00644F2C"/>
    <w:rsid w:val="0064667B"/>
    <w:rsid w:val="006631A3"/>
    <w:rsid w:val="00683296"/>
    <w:rsid w:val="00697816"/>
    <w:rsid w:val="006A40E3"/>
    <w:rsid w:val="006B45FC"/>
    <w:rsid w:val="006B492F"/>
    <w:rsid w:val="006C5C26"/>
    <w:rsid w:val="006D12ED"/>
    <w:rsid w:val="006E050D"/>
    <w:rsid w:val="006F47FE"/>
    <w:rsid w:val="00705CA3"/>
    <w:rsid w:val="00730060"/>
    <w:rsid w:val="00736E4E"/>
    <w:rsid w:val="00766D41"/>
    <w:rsid w:val="00777287"/>
    <w:rsid w:val="007829EC"/>
    <w:rsid w:val="00794504"/>
    <w:rsid w:val="007C1EE6"/>
    <w:rsid w:val="007C47BF"/>
    <w:rsid w:val="007C7764"/>
    <w:rsid w:val="007D4EA3"/>
    <w:rsid w:val="007E7233"/>
    <w:rsid w:val="007F5941"/>
    <w:rsid w:val="00820577"/>
    <w:rsid w:val="00820855"/>
    <w:rsid w:val="00840E1C"/>
    <w:rsid w:val="008452DC"/>
    <w:rsid w:val="00863D53"/>
    <w:rsid w:val="00867357"/>
    <w:rsid w:val="008848CB"/>
    <w:rsid w:val="00887F23"/>
    <w:rsid w:val="008B6CB2"/>
    <w:rsid w:val="008D437D"/>
    <w:rsid w:val="00904D6F"/>
    <w:rsid w:val="00910B98"/>
    <w:rsid w:val="009411B0"/>
    <w:rsid w:val="009440D2"/>
    <w:rsid w:val="0094516C"/>
    <w:rsid w:val="009476F1"/>
    <w:rsid w:val="0095537D"/>
    <w:rsid w:val="00974DA5"/>
    <w:rsid w:val="00974E0B"/>
    <w:rsid w:val="0098180B"/>
    <w:rsid w:val="00983A9A"/>
    <w:rsid w:val="00991166"/>
    <w:rsid w:val="009C4C4A"/>
    <w:rsid w:val="009E38BB"/>
    <w:rsid w:val="00A12915"/>
    <w:rsid w:val="00A1608E"/>
    <w:rsid w:val="00A41A98"/>
    <w:rsid w:val="00A67570"/>
    <w:rsid w:val="00A801A1"/>
    <w:rsid w:val="00A9701F"/>
    <w:rsid w:val="00AB3FD1"/>
    <w:rsid w:val="00AC7F92"/>
    <w:rsid w:val="00B3006D"/>
    <w:rsid w:val="00B32882"/>
    <w:rsid w:val="00B50B0B"/>
    <w:rsid w:val="00B536DD"/>
    <w:rsid w:val="00B81A2E"/>
    <w:rsid w:val="00B96019"/>
    <w:rsid w:val="00BA7A8D"/>
    <w:rsid w:val="00BC7E04"/>
    <w:rsid w:val="00BD34B6"/>
    <w:rsid w:val="00BF4A23"/>
    <w:rsid w:val="00BF5DDC"/>
    <w:rsid w:val="00C200AE"/>
    <w:rsid w:val="00C243BC"/>
    <w:rsid w:val="00C51F6A"/>
    <w:rsid w:val="00CB4427"/>
    <w:rsid w:val="00D114C5"/>
    <w:rsid w:val="00D14700"/>
    <w:rsid w:val="00D652D9"/>
    <w:rsid w:val="00D654F8"/>
    <w:rsid w:val="00D67451"/>
    <w:rsid w:val="00D852B6"/>
    <w:rsid w:val="00D86B80"/>
    <w:rsid w:val="00DC5D2A"/>
    <w:rsid w:val="00DF2E18"/>
    <w:rsid w:val="00E17BF8"/>
    <w:rsid w:val="00E25EA4"/>
    <w:rsid w:val="00E301CA"/>
    <w:rsid w:val="00E3539C"/>
    <w:rsid w:val="00E56A37"/>
    <w:rsid w:val="00E571A3"/>
    <w:rsid w:val="00E70E61"/>
    <w:rsid w:val="00E757C5"/>
    <w:rsid w:val="00EA567F"/>
    <w:rsid w:val="00EC5F32"/>
    <w:rsid w:val="00EF4A04"/>
    <w:rsid w:val="00F20BCC"/>
    <w:rsid w:val="00F32DCE"/>
    <w:rsid w:val="00F50647"/>
    <w:rsid w:val="00F80054"/>
    <w:rsid w:val="00F87859"/>
    <w:rsid w:val="00FC16E9"/>
    <w:rsid w:val="00FC1BD7"/>
    <w:rsid w:val="00FC4646"/>
    <w:rsid w:val="00FD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B0002"/>
  <w15:chartTrackingRefBased/>
  <w15:docId w15:val="{E8FCA55C-FBDB-48E4-9889-CE74851F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7C1EE6"/>
    <w:pPr>
      <w:spacing w:after="200"/>
      <w:ind w:left="-284" w:right="-472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7C1EE6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FC4646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gif"/><Relationship Id="rId58" Type="http://schemas.openxmlformats.org/officeDocument/2006/relationships/image" Target="media/image52.png"/><Relationship Id="rId74" Type="http://schemas.openxmlformats.org/officeDocument/2006/relationships/image" Target="media/image68.jp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119" Type="http://schemas.openxmlformats.org/officeDocument/2006/relationships/footer" Target="footer1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20" Type="http://schemas.openxmlformats.org/officeDocument/2006/relationships/image" Target="media/image14.sv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18</TotalTime>
  <Pages>33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5</cp:revision>
  <dcterms:created xsi:type="dcterms:W3CDTF">2023-11-29T20:57:00Z</dcterms:created>
  <dcterms:modified xsi:type="dcterms:W3CDTF">2023-11-30T23:09:00Z</dcterms:modified>
</cp:coreProperties>
</file>