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B177" w14:textId="7040BE2E" w:rsidR="00F87859" w:rsidRDefault="00354A06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73090427" wp14:editId="6086B94A">
            <wp:simplePos x="0" y="0"/>
            <wp:positionH relativeFrom="margin">
              <wp:posOffset>-147484</wp:posOffset>
            </wp:positionH>
            <wp:positionV relativeFrom="paragraph">
              <wp:posOffset>55245</wp:posOffset>
            </wp:positionV>
            <wp:extent cx="3444229" cy="1356851"/>
            <wp:effectExtent l="0" t="0" r="0" b="0"/>
            <wp:wrapNone/>
            <wp:docPr id="41" name="Picture 41" descr="Logo for Whaikaha Ministry of Disabled People. Purple text on a white back ground. QR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Whaikaha Ministry of Disabled People. Purple text on a white back ground. QR Cod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29" cy="135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59764E7E" wp14:editId="3A08FFE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DEA9D" w14:textId="77777777" w:rsidR="00F87859" w:rsidRDefault="00F87859" w:rsidP="00F87859">
      <w:pPr>
        <w:rPr>
          <w:rFonts w:cs="Arial"/>
          <w:szCs w:val="32"/>
        </w:rPr>
      </w:pPr>
    </w:p>
    <w:p w14:paraId="7E3E4E57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750607C" w14:textId="77777777" w:rsidR="00F87859" w:rsidRDefault="00F87859" w:rsidP="00F87859">
      <w:pPr>
        <w:rPr>
          <w:rFonts w:cs="Arial"/>
          <w:szCs w:val="32"/>
        </w:rPr>
      </w:pPr>
    </w:p>
    <w:p w14:paraId="219238B6" w14:textId="77777777" w:rsidR="00F87859" w:rsidRDefault="00F87859" w:rsidP="00F87859">
      <w:pPr>
        <w:rPr>
          <w:rFonts w:cs="Arial"/>
          <w:szCs w:val="32"/>
        </w:rPr>
      </w:pPr>
    </w:p>
    <w:p w14:paraId="0196526C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EE4A477" w14:textId="04558DC0" w:rsidR="00887F23" w:rsidRDefault="00354A06" w:rsidP="00F87859">
      <w:pPr>
        <w:pStyle w:val="Title"/>
      </w:pPr>
      <w:r>
        <w:t xml:space="preserve">Getting the money to change </w:t>
      </w:r>
      <w:r w:rsidR="002803CF">
        <w:t xml:space="preserve">the </w:t>
      </w:r>
      <w:r>
        <w:t xml:space="preserve">disability </w:t>
      </w:r>
      <w:r w:rsidR="002803CF">
        <w:t>system</w:t>
      </w:r>
    </w:p>
    <w:p w14:paraId="24866205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50FE2D" wp14:editId="064EA527">
            <wp:simplePos x="0" y="0"/>
            <wp:positionH relativeFrom="margin">
              <wp:posOffset>1173808</wp:posOffset>
            </wp:positionH>
            <wp:positionV relativeFrom="paragraph">
              <wp:posOffset>282370</wp:posOffset>
            </wp:positionV>
            <wp:extent cx="3052916" cy="3052916"/>
            <wp:effectExtent l="19050" t="19050" r="14605" b="14605"/>
            <wp:wrapNone/>
            <wp:docPr id="5" name="Picture 5" descr="Image showing funding with money going from one hand to an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showing funding with money going from one hand to another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250" cy="3057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B1156" w14:textId="77777777" w:rsidR="00887F23" w:rsidRDefault="00887F23" w:rsidP="00F87859">
      <w:pPr>
        <w:pStyle w:val="Title"/>
      </w:pPr>
    </w:p>
    <w:p w14:paraId="708500EF" w14:textId="77777777" w:rsidR="00887F23" w:rsidRDefault="00887F23" w:rsidP="00F87859">
      <w:pPr>
        <w:pStyle w:val="Title"/>
      </w:pPr>
    </w:p>
    <w:p w14:paraId="3981B1DB" w14:textId="77777777" w:rsidR="00887F23" w:rsidRDefault="00887F23" w:rsidP="00F87859">
      <w:pPr>
        <w:pStyle w:val="Title"/>
      </w:pPr>
    </w:p>
    <w:p w14:paraId="5DDCE8AC" w14:textId="77777777" w:rsidR="00DB6CC8" w:rsidRDefault="00F87859" w:rsidP="00BF5DDC">
      <w:pPr>
        <w:pStyle w:val="Datepublished"/>
      </w:pPr>
      <w:r w:rsidRPr="00F87859">
        <w:br/>
      </w:r>
    </w:p>
    <w:p w14:paraId="3F910117" w14:textId="3E5B73E5" w:rsidR="00F87859" w:rsidRPr="00570380" w:rsidRDefault="00570380" w:rsidP="00BF5DDC">
      <w:pPr>
        <w:pStyle w:val="Datepublished"/>
      </w:pPr>
      <w:r>
        <w:br/>
      </w:r>
      <w:r w:rsidR="00887F23" w:rsidRPr="00570380">
        <w:t xml:space="preserve">Published: </w:t>
      </w:r>
      <w:r w:rsidR="0096108E">
        <w:t>February</w:t>
      </w:r>
      <w:r w:rsidR="00354A06">
        <w:t xml:space="preserve"> 2023</w:t>
      </w:r>
    </w:p>
    <w:p w14:paraId="7FB8379C" w14:textId="1CA0DDF3" w:rsidR="005C5F85" w:rsidRDefault="00F87859" w:rsidP="005C5F85">
      <w:pPr>
        <w:pStyle w:val="Heading1"/>
      </w:pPr>
      <w:r w:rsidRPr="00153863">
        <w:br w:type="page"/>
      </w:r>
      <w:r w:rsidR="005C5F85">
        <w:lastRenderedPageBreak/>
        <w:t>Before you start</w:t>
      </w:r>
    </w:p>
    <w:p w14:paraId="4331D9E7" w14:textId="77777777" w:rsidR="005C5F85" w:rsidRDefault="005C5F85" w:rsidP="005C5F85"/>
    <w:p w14:paraId="7D3C8237" w14:textId="66E5424E" w:rsidR="005C5F85" w:rsidRDefault="005C5F85" w:rsidP="005C5F85">
      <w:r w:rsidRPr="00D13891">
        <w:rPr>
          <w:noProof/>
        </w:rPr>
        <w:drawing>
          <wp:anchor distT="0" distB="0" distL="114300" distR="114300" simplePos="0" relativeHeight="252082176" behindDoc="0" locked="0" layoutInCell="1" allowOverlap="1" wp14:anchorId="1D0392DB" wp14:editId="49DE6AEA">
            <wp:simplePos x="0" y="0"/>
            <wp:positionH relativeFrom="margin">
              <wp:align>left</wp:align>
            </wp:positionH>
            <wp:positionV relativeFrom="paragraph">
              <wp:posOffset>188950</wp:posOffset>
            </wp:positionV>
            <wp:extent cx="1426210" cy="1034026"/>
            <wp:effectExtent l="0" t="0" r="254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8C507" w14:textId="08D17795" w:rsidR="005C5F85" w:rsidRDefault="005C5F85" w:rsidP="005C5F85">
      <w:r>
        <w:t>This is a long document.</w:t>
      </w:r>
    </w:p>
    <w:p w14:paraId="2D2B883E" w14:textId="77777777" w:rsidR="005C5F85" w:rsidRDefault="005C5F85" w:rsidP="005C5F85"/>
    <w:p w14:paraId="7A167F2C" w14:textId="77777777" w:rsidR="005C5F85" w:rsidRDefault="005C5F85" w:rsidP="005C5F85"/>
    <w:p w14:paraId="4C19B438" w14:textId="77777777" w:rsidR="005C5F85" w:rsidRDefault="005C5F85" w:rsidP="005C5F85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80128" behindDoc="1" locked="0" layoutInCell="1" allowOverlap="1" wp14:anchorId="024806CF" wp14:editId="74B86D1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798777388" name="Picture 7987773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7388" name="Picture 7987773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11239E4A" w14:textId="77777777" w:rsidR="005C5F85" w:rsidRDefault="005C5F85" w:rsidP="005C5F85"/>
    <w:p w14:paraId="1E7C3D79" w14:textId="77777777" w:rsidR="005C5F85" w:rsidRDefault="005C5F85" w:rsidP="005C5F85"/>
    <w:p w14:paraId="1F4F1477" w14:textId="77777777" w:rsidR="005C5F85" w:rsidRDefault="005C5F85" w:rsidP="005C5F85">
      <w:r>
        <w:rPr>
          <w:noProof/>
        </w:rPr>
        <w:drawing>
          <wp:anchor distT="0" distB="0" distL="114300" distR="114300" simplePos="0" relativeHeight="252078080" behindDoc="0" locked="0" layoutInCell="1" allowOverlap="1" wp14:anchorId="66C3BE7F" wp14:editId="623D321D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533932527" name="Picture 53393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37D0D3FA" w14:textId="77777777" w:rsidR="005C5F85" w:rsidRDefault="005C5F85" w:rsidP="005C5F85">
      <w:pPr>
        <w:pStyle w:val="Listtoplevel"/>
      </w:pPr>
      <w:r>
        <w:t>read it a few pages at a time</w:t>
      </w:r>
    </w:p>
    <w:p w14:paraId="6160E0E1" w14:textId="77777777" w:rsidR="005C5F85" w:rsidRDefault="005C5F85" w:rsidP="005C5F85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2079104" behindDoc="0" locked="0" layoutInCell="1" allowOverlap="1" wp14:anchorId="291FD118" wp14:editId="60B875FF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5CA00761" w14:textId="77777777" w:rsidR="005C5F85" w:rsidRDefault="005C5F85" w:rsidP="005C5F85">
      <w:pPr>
        <w:pStyle w:val="Listtoplevel"/>
      </w:pPr>
      <w:r>
        <w:t>have someone read it with you to support you to understand it.</w:t>
      </w:r>
    </w:p>
    <w:p w14:paraId="51E0D15F" w14:textId="77777777" w:rsidR="005C5F85" w:rsidRDefault="005C5F85" w:rsidP="005C5F85"/>
    <w:p w14:paraId="15F853B5" w14:textId="77777777" w:rsidR="005C5F85" w:rsidRDefault="005C5F85">
      <w:pPr>
        <w:spacing w:line="240" w:lineRule="auto"/>
        <w:ind w:left="0"/>
      </w:pPr>
    </w:p>
    <w:p w14:paraId="7B4566DF" w14:textId="77777777" w:rsidR="005C5F85" w:rsidRDefault="005C5F85">
      <w:pPr>
        <w:spacing w:line="240" w:lineRule="auto"/>
        <w:ind w:left="0"/>
      </w:pPr>
    </w:p>
    <w:p w14:paraId="2C5792DC" w14:textId="56B1D7FF" w:rsidR="00433E63" w:rsidRDefault="00793761" w:rsidP="00433E63">
      <w:pPr>
        <w:pStyle w:val="Heading1"/>
      </w:pPr>
      <w:r>
        <w:lastRenderedPageBreak/>
        <w:t>What you will find in this document</w:t>
      </w:r>
    </w:p>
    <w:p w14:paraId="36A9C67B" w14:textId="77777777" w:rsidR="00433E63" w:rsidRDefault="00433E63" w:rsidP="00433E63"/>
    <w:p w14:paraId="2A303E3E" w14:textId="77777777" w:rsidR="00433E63" w:rsidRDefault="00433E63" w:rsidP="00433E63"/>
    <w:p w14:paraId="17D09709" w14:textId="77777777" w:rsidR="00433E63" w:rsidRPr="000A3C46" w:rsidRDefault="00433E63" w:rsidP="00433E63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83EE4D3" w14:textId="137350F8" w:rsidR="00433E63" w:rsidRDefault="00DB6CC8" w:rsidP="00433E63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2154880" behindDoc="0" locked="0" layoutInCell="1" allowOverlap="1" wp14:anchorId="27F2D8BF" wp14:editId="506F946B">
            <wp:simplePos x="0" y="0"/>
            <wp:positionH relativeFrom="margin">
              <wp:posOffset>200632</wp:posOffset>
            </wp:positionH>
            <wp:positionV relativeFrom="paragraph">
              <wp:posOffset>89535</wp:posOffset>
            </wp:positionV>
            <wp:extent cx="1310485" cy="1310485"/>
            <wp:effectExtent l="0" t="0" r="0" b="4445"/>
            <wp:wrapNone/>
            <wp:docPr id="1731767461" name="Picture 1731767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D411A" w14:textId="59DBC513" w:rsidR="00433E63" w:rsidRDefault="00433E63" w:rsidP="00433E63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4617631A" w14:textId="63AB0787" w:rsidR="00433E63" w:rsidRDefault="00433E63" w:rsidP="00433E63">
      <w:pPr>
        <w:pStyle w:val="contentspage"/>
      </w:pPr>
      <w:r>
        <w:t xml:space="preserve">What is this </w:t>
      </w:r>
      <w:r w:rsidR="009E05E0">
        <w:t xml:space="preserve">document </w:t>
      </w:r>
      <w:r>
        <w:t>about?</w:t>
      </w:r>
      <w:r>
        <w:tab/>
      </w:r>
      <w:r w:rsidR="008456BA">
        <w:t>4</w:t>
      </w:r>
    </w:p>
    <w:p w14:paraId="0A41C26D" w14:textId="22D88241" w:rsidR="00433E63" w:rsidRDefault="00433E63" w:rsidP="00433E63">
      <w:pPr>
        <w:pStyle w:val="contentspage"/>
      </w:pPr>
    </w:p>
    <w:p w14:paraId="427597AF" w14:textId="2653A73C" w:rsidR="00793761" w:rsidRDefault="00793761" w:rsidP="00433E63">
      <w:pPr>
        <w:pStyle w:val="contentspage"/>
      </w:pPr>
    </w:p>
    <w:p w14:paraId="17CC8B3E" w14:textId="7243803C" w:rsidR="00433E63" w:rsidRDefault="0087575A" w:rsidP="00433E63">
      <w:pPr>
        <w:pStyle w:val="contentspage"/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6B369090" wp14:editId="0B2082A3">
            <wp:simplePos x="0" y="0"/>
            <wp:positionH relativeFrom="margin">
              <wp:posOffset>55245</wp:posOffset>
            </wp:positionH>
            <wp:positionV relativeFrom="paragraph">
              <wp:posOffset>4113</wp:posOffset>
            </wp:positionV>
            <wp:extent cx="1310485" cy="1310485"/>
            <wp:effectExtent l="0" t="0" r="0" b="4445"/>
            <wp:wrapNone/>
            <wp:docPr id="1616146176" name="Picture 16161461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46176" name="Picture 16161461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63">
        <w:t>What was the decision about?</w:t>
      </w:r>
      <w:r w:rsidR="00433E63">
        <w:tab/>
      </w:r>
      <w:r w:rsidR="008456BA">
        <w:t>6</w:t>
      </w:r>
    </w:p>
    <w:p w14:paraId="1D06937B" w14:textId="1C01D3B4" w:rsidR="00433E63" w:rsidRDefault="00433E63" w:rsidP="00433E63">
      <w:pPr>
        <w:pStyle w:val="contentspage"/>
      </w:pPr>
    </w:p>
    <w:p w14:paraId="6AB603C9" w14:textId="77BCDECA" w:rsidR="00793761" w:rsidRDefault="00793761" w:rsidP="00433E63">
      <w:pPr>
        <w:pStyle w:val="contentspage"/>
      </w:pPr>
    </w:p>
    <w:p w14:paraId="205493E0" w14:textId="476F402C" w:rsidR="00433E63" w:rsidRDefault="00433E63" w:rsidP="00433E63">
      <w:pPr>
        <w:pStyle w:val="contentspage"/>
      </w:pPr>
      <w:r>
        <w:t xml:space="preserve">How much money </w:t>
      </w:r>
      <w:r w:rsidR="002A55E2">
        <w:t xml:space="preserve">could Whaikaha </w:t>
      </w:r>
      <w:r w:rsidR="004C4295">
        <w:br/>
      </w:r>
      <w:r w:rsidR="002A55E2">
        <w:t>have got</w:t>
      </w:r>
      <w:r>
        <w:t>?</w:t>
      </w:r>
      <w:r>
        <w:tab/>
      </w:r>
      <w:r w:rsidR="008456BA">
        <w:t>8</w:t>
      </w:r>
    </w:p>
    <w:p w14:paraId="3B904242" w14:textId="11FDAE3B" w:rsidR="002A55E2" w:rsidRDefault="004B58E8" w:rsidP="00433E63">
      <w:pPr>
        <w:pStyle w:val="contentspage"/>
      </w:pPr>
      <w:r>
        <w:rPr>
          <w:bCs w:val="0"/>
          <w:noProof/>
        </w:rPr>
        <w:drawing>
          <wp:anchor distT="0" distB="0" distL="114300" distR="114300" simplePos="0" relativeHeight="252186624" behindDoc="0" locked="0" layoutInCell="1" allowOverlap="1" wp14:anchorId="0B2EF743" wp14:editId="00CFCE71">
            <wp:simplePos x="0" y="0"/>
            <wp:positionH relativeFrom="margin">
              <wp:posOffset>39370</wp:posOffset>
            </wp:positionH>
            <wp:positionV relativeFrom="paragraph">
              <wp:posOffset>8255</wp:posOffset>
            </wp:positionV>
            <wp:extent cx="1120775" cy="1452880"/>
            <wp:effectExtent l="0" t="0" r="3175" b="0"/>
            <wp:wrapNone/>
            <wp:docPr id="1730177447" name="Picture 17301774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7366" name="Picture 1776773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0AEF07B" wp14:editId="310DFDD6">
                <wp:simplePos x="0" y="0"/>
                <wp:positionH relativeFrom="column">
                  <wp:posOffset>491876</wp:posOffset>
                </wp:positionH>
                <wp:positionV relativeFrom="paragraph">
                  <wp:posOffset>119402</wp:posOffset>
                </wp:positionV>
                <wp:extent cx="405130" cy="579755"/>
                <wp:effectExtent l="0" t="0" r="0" b="0"/>
                <wp:wrapNone/>
                <wp:docPr id="14746231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57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23661" w14:textId="77777777" w:rsidR="004B58E8" w:rsidRPr="002A55E2" w:rsidRDefault="004B58E8" w:rsidP="004B58E8">
                            <w:pPr>
                              <w:ind w:left="0"/>
                              <w:rPr>
                                <w:color w:val="70AD47" w:themeColor="accent6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2A55E2">
                              <w:rPr>
                                <w:color w:val="70AD47" w:themeColor="accent6"/>
                                <w:sz w:val="72"/>
                                <w:szCs w:val="72"/>
                                <w:lang w:val="en-US"/>
                              </w:rPr>
                              <w:t>$</w:t>
                            </w:r>
                          </w:p>
                          <w:p w14:paraId="716D26EA" w14:textId="77777777" w:rsidR="004B58E8" w:rsidRDefault="004B58E8" w:rsidP="004B5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EF0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.75pt;margin-top:9.4pt;width:31.9pt;height:45.6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" fillcolor="white [3201]" stroked="f" strokeweight=".5pt">
                <v:textbox>
                  <w:txbxContent>
                    <w:p w14:paraId="6F823661" w14:textId="77777777" w:rsidR="004B58E8" w:rsidRPr="002A55E2" w:rsidRDefault="004B58E8" w:rsidP="004B58E8">
                      <w:pPr>
                        <w:ind w:left="0"/>
                        <w:rPr>
                          <w:color w:val="70AD47" w:themeColor="accent6"/>
                          <w:sz w:val="72"/>
                          <w:szCs w:val="72"/>
                          <w:lang w:val="en-US"/>
                        </w:rPr>
                      </w:pPr>
                      <w:r w:rsidRPr="002A55E2">
                        <w:rPr>
                          <w:color w:val="70AD47" w:themeColor="accent6"/>
                          <w:sz w:val="72"/>
                          <w:szCs w:val="72"/>
                          <w:lang w:val="en-US"/>
                        </w:rPr>
                        <w:t>$</w:t>
                      </w:r>
                    </w:p>
                    <w:p w14:paraId="716D26EA" w14:textId="77777777" w:rsidR="004B58E8" w:rsidRDefault="004B58E8" w:rsidP="004B58E8"/>
                  </w:txbxContent>
                </v:textbox>
              </v:shape>
            </w:pict>
          </mc:Fallback>
        </mc:AlternateContent>
      </w:r>
    </w:p>
    <w:p w14:paraId="55E219F1" w14:textId="7A04BD20" w:rsidR="002A55E2" w:rsidRDefault="002A55E2" w:rsidP="00433E63">
      <w:pPr>
        <w:pStyle w:val="contentspage"/>
      </w:pPr>
    </w:p>
    <w:p w14:paraId="433C61FB" w14:textId="4AB6C66E" w:rsidR="002A55E2" w:rsidRDefault="002A55E2" w:rsidP="00433E63">
      <w:pPr>
        <w:pStyle w:val="contentspage"/>
      </w:pPr>
      <w:r>
        <w:t xml:space="preserve">How much money will Whaikaha </w:t>
      </w:r>
      <w:r w:rsidR="004C4295">
        <w:br/>
      </w:r>
      <w:r>
        <w:t>now get?</w:t>
      </w:r>
      <w:r>
        <w:tab/>
      </w:r>
      <w:r w:rsidR="004C4295">
        <w:t>9</w:t>
      </w:r>
    </w:p>
    <w:p w14:paraId="67B9C912" w14:textId="5B6B77B5" w:rsidR="00433E63" w:rsidRDefault="0087575A" w:rsidP="00433E63">
      <w:pPr>
        <w:pStyle w:val="contentspage"/>
      </w:pPr>
      <w:r>
        <w:rPr>
          <w:noProof/>
        </w:rPr>
        <w:drawing>
          <wp:anchor distT="0" distB="0" distL="114300" distR="114300" simplePos="0" relativeHeight="252152832" behindDoc="0" locked="0" layoutInCell="1" allowOverlap="1" wp14:anchorId="65FAA86C" wp14:editId="1D9268B0">
            <wp:simplePos x="0" y="0"/>
            <wp:positionH relativeFrom="margin">
              <wp:align>left</wp:align>
            </wp:positionH>
            <wp:positionV relativeFrom="paragraph">
              <wp:posOffset>178932</wp:posOffset>
            </wp:positionV>
            <wp:extent cx="1404620" cy="1404620"/>
            <wp:effectExtent l="19050" t="19050" r="24130" b="24130"/>
            <wp:wrapNone/>
            <wp:docPr id="1339353180" name="Picture 1339353180" descr="Image showing funding with money going from one hand to an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showing funding with money going from one hand to another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04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4AB86" w14:textId="188191FC" w:rsidR="00793761" w:rsidRDefault="00793761" w:rsidP="00433E63">
      <w:pPr>
        <w:pStyle w:val="contentspage"/>
      </w:pPr>
    </w:p>
    <w:p w14:paraId="5D63A96E" w14:textId="50397C35" w:rsidR="00433E63" w:rsidRDefault="00433E63" w:rsidP="00433E63">
      <w:pPr>
        <w:pStyle w:val="contentspage"/>
      </w:pPr>
      <w:r>
        <w:t xml:space="preserve">What is the money being </w:t>
      </w:r>
      <w:r w:rsidR="004C4295">
        <w:br/>
      </w:r>
      <w:r>
        <w:t>used for?</w:t>
      </w:r>
      <w:r>
        <w:tab/>
      </w:r>
      <w:r w:rsidR="008B5CDD">
        <w:t>1</w:t>
      </w:r>
      <w:r w:rsidR="004C4295">
        <w:t>1</w:t>
      </w:r>
    </w:p>
    <w:p w14:paraId="5367BE65" w14:textId="77777777" w:rsidR="00433E63" w:rsidRDefault="00433E63" w:rsidP="00433E63">
      <w:pPr>
        <w:pStyle w:val="contentspage"/>
      </w:pPr>
    </w:p>
    <w:p w14:paraId="4AEAC5A9" w14:textId="0FE4035E" w:rsidR="00793761" w:rsidRDefault="00793761" w:rsidP="00433E63">
      <w:pPr>
        <w:pStyle w:val="contentspage"/>
      </w:pPr>
    </w:p>
    <w:p w14:paraId="26607A89" w14:textId="459C21BD" w:rsidR="002A55E2" w:rsidRPr="00DB6CC8" w:rsidRDefault="002A55E2" w:rsidP="002A55E2">
      <w:pPr>
        <w:pStyle w:val="contentspage"/>
        <w:jc w:val="right"/>
        <w:rPr>
          <w:b/>
          <w:bCs w:val="0"/>
        </w:rPr>
      </w:pPr>
      <w:r w:rsidRPr="00DB6CC8">
        <w:rPr>
          <w:b/>
          <w:bCs w:val="0"/>
        </w:rPr>
        <w:lastRenderedPageBreak/>
        <w:t>Page number:</w:t>
      </w:r>
    </w:p>
    <w:p w14:paraId="3DB49DD1" w14:textId="56373D27" w:rsidR="00DB6CC8" w:rsidRDefault="00DB6CC8" w:rsidP="00433E63">
      <w:pPr>
        <w:pStyle w:val="contentspage"/>
      </w:pPr>
    </w:p>
    <w:p w14:paraId="7FA50355" w14:textId="2031EC65" w:rsidR="00DB6CC8" w:rsidRDefault="004B58E8" w:rsidP="00433E63">
      <w:pPr>
        <w:pStyle w:val="contentspage"/>
      </w:pPr>
      <w:r>
        <w:rPr>
          <w:bCs w:val="0"/>
          <w:noProof/>
        </w:rPr>
        <w:drawing>
          <wp:anchor distT="0" distB="0" distL="114300" distR="114300" simplePos="0" relativeHeight="252168192" behindDoc="0" locked="0" layoutInCell="1" allowOverlap="1" wp14:anchorId="5E49945D" wp14:editId="150C1223">
            <wp:simplePos x="0" y="0"/>
            <wp:positionH relativeFrom="margin">
              <wp:align>left</wp:align>
            </wp:positionH>
            <wp:positionV relativeFrom="paragraph">
              <wp:posOffset>94089</wp:posOffset>
            </wp:positionV>
            <wp:extent cx="1396913" cy="659959"/>
            <wp:effectExtent l="0" t="0" r="0" b="6985"/>
            <wp:wrapNone/>
            <wp:docPr id="1334887054" name="Picture 13348870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87054" name="Picture 13348870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913" cy="65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A1357" w14:textId="585E1EAF" w:rsidR="00433E63" w:rsidRDefault="00433E63" w:rsidP="00433E63">
      <w:pPr>
        <w:pStyle w:val="contentspage"/>
      </w:pPr>
      <w:r>
        <w:t>How long will this work take?</w:t>
      </w:r>
      <w:r>
        <w:tab/>
      </w:r>
      <w:r w:rsidR="009064F0">
        <w:t>15</w:t>
      </w:r>
    </w:p>
    <w:p w14:paraId="2A74ACC6" w14:textId="21E5A70D" w:rsidR="00433E63" w:rsidRDefault="00DB6CC8" w:rsidP="00433E63">
      <w:pPr>
        <w:pStyle w:val="contentspage"/>
      </w:pPr>
      <w:r>
        <w:rPr>
          <w:bCs w:val="0"/>
          <w:noProof/>
        </w:rPr>
        <w:drawing>
          <wp:anchor distT="0" distB="0" distL="114300" distR="114300" simplePos="0" relativeHeight="251848704" behindDoc="0" locked="0" layoutInCell="1" allowOverlap="1" wp14:anchorId="2330C9C1" wp14:editId="4E699B22">
            <wp:simplePos x="0" y="0"/>
            <wp:positionH relativeFrom="margin">
              <wp:posOffset>-57560</wp:posOffset>
            </wp:positionH>
            <wp:positionV relativeFrom="paragraph">
              <wp:posOffset>321412</wp:posOffset>
            </wp:positionV>
            <wp:extent cx="1163117" cy="1163117"/>
            <wp:effectExtent l="0" t="0" r="0" b="0"/>
            <wp:wrapNone/>
            <wp:docPr id="927152283" name="Picture 9271522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52283" name="Picture 9271522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17" cy="116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7884D" w14:textId="77777777" w:rsidR="00793761" w:rsidRDefault="00793761" w:rsidP="00433E63">
      <w:pPr>
        <w:pStyle w:val="contentspage"/>
      </w:pPr>
    </w:p>
    <w:p w14:paraId="5914FC4C" w14:textId="4E3F999F" w:rsidR="00433E63" w:rsidRDefault="00433E63" w:rsidP="00433E63">
      <w:pPr>
        <w:pStyle w:val="contentspage"/>
      </w:pPr>
      <w:r>
        <w:t>What will the change</w:t>
      </w:r>
      <w:r w:rsidR="001A123D">
        <w:t>s</w:t>
      </w:r>
      <w:r>
        <w:t xml:space="preserve"> look </w:t>
      </w:r>
      <w:r w:rsidR="004B58E8">
        <w:br/>
      </w:r>
      <w:r>
        <w:t>like?</w:t>
      </w:r>
      <w:r w:rsidR="00554579" w:rsidRPr="00554579">
        <w:rPr>
          <w:bCs w:val="0"/>
          <w:noProof/>
        </w:rPr>
        <w:t xml:space="preserve"> </w:t>
      </w:r>
      <w:r>
        <w:tab/>
      </w:r>
      <w:r w:rsidR="00334B0F">
        <w:t>18</w:t>
      </w:r>
    </w:p>
    <w:p w14:paraId="151FDDAF" w14:textId="77777777" w:rsidR="00433E63" w:rsidRDefault="00433E63" w:rsidP="00433E63">
      <w:pPr>
        <w:pStyle w:val="contentspage"/>
      </w:pPr>
    </w:p>
    <w:p w14:paraId="6BA8588E" w14:textId="1AD590EC" w:rsidR="001A123D" w:rsidRDefault="008E05D1" w:rsidP="00433E63">
      <w:pPr>
        <w:pStyle w:val="contentspage"/>
      </w:pPr>
      <w:r>
        <w:rPr>
          <w:bCs w:val="0"/>
          <w:noProof/>
        </w:rPr>
        <w:drawing>
          <wp:anchor distT="0" distB="0" distL="114300" distR="114300" simplePos="0" relativeHeight="252070912" behindDoc="0" locked="0" layoutInCell="1" allowOverlap="1" wp14:anchorId="72568138" wp14:editId="1478143B">
            <wp:simplePos x="0" y="0"/>
            <wp:positionH relativeFrom="margin">
              <wp:posOffset>0</wp:posOffset>
            </wp:positionH>
            <wp:positionV relativeFrom="paragraph">
              <wp:posOffset>12536</wp:posOffset>
            </wp:positionV>
            <wp:extent cx="1253613" cy="1253613"/>
            <wp:effectExtent l="0" t="0" r="3810" b="3810"/>
            <wp:wrapNone/>
            <wp:docPr id="634833669" name="Picture 6348336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42023" name="Picture 21353420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13" cy="125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2F89" w14:textId="7A89044B" w:rsidR="00433E63" w:rsidRDefault="00433E63" w:rsidP="00433E63">
      <w:pPr>
        <w:pStyle w:val="contentspage"/>
      </w:pPr>
      <w:r>
        <w:t>What are the risks?</w:t>
      </w:r>
      <w:r>
        <w:tab/>
      </w:r>
      <w:r w:rsidR="000C55BA">
        <w:t>22</w:t>
      </w:r>
    </w:p>
    <w:p w14:paraId="3D944DA5" w14:textId="77777777" w:rsidR="00433E63" w:rsidRDefault="00433E63" w:rsidP="00433E63">
      <w:pPr>
        <w:pStyle w:val="contentspage"/>
      </w:pPr>
    </w:p>
    <w:p w14:paraId="172621EE" w14:textId="77777777" w:rsidR="00793761" w:rsidRDefault="00793761" w:rsidP="00433E63">
      <w:pPr>
        <w:pStyle w:val="contentspage"/>
      </w:pPr>
    </w:p>
    <w:p w14:paraId="7D739998" w14:textId="7AF853AB" w:rsidR="00433E63" w:rsidRDefault="00554579" w:rsidP="00433E63">
      <w:pPr>
        <w:pStyle w:val="contentspage"/>
      </w:pPr>
      <w:r>
        <w:rPr>
          <w:bCs w:val="0"/>
          <w:noProof/>
        </w:rPr>
        <w:drawing>
          <wp:anchor distT="0" distB="0" distL="114300" distR="114300" simplePos="0" relativeHeight="251850752" behindDoc="0" locked="0" layoutInCell="1" allowOverlap="1" wp14:anchorId="3C8E9053" wp14:editId="28B724D0">
            <wp:simplePos x="0" y="0"/>
            <wp:positionH relativeFrom="margin">
              <wp:align>left</wp:align>
            </wp:positionH>
            <wp:positionV relativeFrom="paragraph">
              <wp:posOffset>180423</wp:posOffset>
            </wp:positionV>
            <wp:extent cx="1292550" cy="1312606"/>
            <wp:effectExtent l="0" t="0" r="3175" b="1905"/>
            <wp:wrapNone/>
            <wp:docPr id="1408990675" name="Picture 14089906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0675" name="Picture 14089906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550" cy="131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63">
        <w:t xml:space="preserve">How will </w:t>
      </w:r>
      <w:r w:rsidR="00A61AB4">
        <w:t xml:space="preserve">the money be made </w:t>
      </w:r>
      <w:r w:rsidR="00A61AB4">
        <w:br/>
        <w:t>to</w:t>
      </w:r>
      <w:r w:rsidR="00433E63">
        <w:t xml:space="preserve"> last?</w:t>
      </w:r>
      <w:r w:rsidR="00433E63">
        <w:tab/>
      </w:r>
      <w:r w:rsidR="000C55BA">
        <w:t>2</w:t>
      </w:r>
      <w:r w:rsidR="004C4295">
        <w:t>6</w:t>
      </w:r>
    </w:p>
    <w:p w14:paraId="56D84737" w14:textId="4AD9EE89" w:rsidR="00433E63" w:rsidRDefault="00433E63" w:rsidP="00433E63">
      <w:pPr>
        <w:pStyle w:val="contentspage"/>
      </w:pPr>
    </w:p>
    <w:p w14:paraId="1D5609EC" w14:textId="3F5A0FBF" w:rsidR="00793761" w:rsidRDefault="00793761" w:rsidP="00433E63">
      <w:pPr>
        <w:pStyle w:val="contentspage"/>
      </w:pPr>
    </w:p>
    <w:p w14:paraId="4230F181" w14:textId="53C4C08C" w:rsidR="00433E63" w:rsidRDefault="00D21CBD" w:rsidP="00433E63">
      <w:pPr>
        <w:pStyle w:val="contentspage"/>
      </w:pPr>
      <w:r>
        <w:t>Making reports</w:t>
      </w:r>
      <w:r w:rsidR="00433E63">
        <w:tab/>
      </w:r>
      <w:r w:rsidR="000C55BA">
        <w:t>2</w:t>
      </w:r>
      <w:r w:rsidR="00184F04">
        <w:t>8</w:t>
      </w:r>
    </w:p>
    <w:p w14:paraId="61C78CD9" w14:textId="3CCD4C34" w:rsidR="00793761" w:rsidRDefault="004C4295" w:rsidP="00433E63">
      <w:pPr>
        <w:pStyle w:val="contentspage"/>
      </w:pPr>
      <w:r>
        <w:rPr>
          <w:bCs w:val="0"/>
          <w:noProof/>
        </w:rPr>
        <w:drawing>
          <wp:anchor distT="0" distB="0" distL="114300" distR="114300" simplePos="0" relativeHeight="251852800" behindDoc="0" locked="0" layoutInCell="1" allowOverlap="1" wp14:anchorId="2E4FA8AA" wp14:editId="21F1148A">
            <wp:simplePos x="0" y="0"/>
            <wp:positionH relativeFrom="margin">
              <wp:posOffset>-580444</wp:posOffset>
            </wp:positionH>
            <wp:positionV relativeFrom="paragraph">
              <wp:posOffset>274955</wp:posOffset>
            </wp:positionV>
            <wp:extent cx="1991596" cy="1407381"/>
            <wp:effectExtent l="0" t="0" r="0" b="0"/>
            <wp:wrapNone/>
            <wp:docPr id="961864313" name="Picture 961864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64313" name="Picture 961864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605" cy="141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6EAD" w14:textId="77777777" w:rsidR="00A61AB4" w:rsidRDefault="00A61AB4" w:rsidP="00433E63">
      <w:pPr>
        <w:pStyle w:val="contentspage"/>
      </w:pPr>
    </w:p>
    <w:p w14:paraId="2842C054" w14:textId="6A22C81D" w:rsidR="00433E63" w:rsidRDefault="00433E63" w:rsidP="00433E63">
      <w:pPr>
        <w:pStyle w:val="contentspage"/>
      </w:pPr>
      <w:r>
        <w:t>How do</w:t>
      </w:r>
      <w:r w:rsidR="004C4295">
        <w:t xml:space="preserve"> the changes fit in with</w:t>
      </w:r>
      <w:r>
        <w:t xml:space="preserve"> </w:t>
      </w:r>
      <w:r w:rsidR="004C4295">
        <w:br/>
      </w:r>
      <w:r>
        <w:t>Te Tiriti o Waitangi?</w:t>
      </w:r>
      <w:r w:rsidR="002C316D">
        <w:tab/>
      </w:r>
      <w:r w:rsidR="00184F04">
        <w:t>30</w:t>
      </w:r>
    </w:p>
    <w:p w14:paraId="23D92172" w14:textId="72E3F2D3" w:rsidR="00433E63" w:rsidRDefault="00433E63" w:rsidP="00433E63">
      <w:pPr>
        <w:pStyle w:val="contentspage"/>
      </w:pPr>
    </w:p>
    <w:p w14:paraId="00B231F0" w14:textId="2CCA2E35" w:rsidR="002C316D" w:rsidRDefault="0087575A" w:rsidP="00433E63">
      <w:pPr>
        <w:pStyle w:val="contentspage"/>
      </w:pPr>
      <w:r>
        <w:rPr>
          <w:bCs w:val="0"/>
          <w:noProof/>
        </w:rPr>
        <w:drawing>
          <wp:anchor distT="0" distB="0" distL="114300" distR="114300" simplePos="0" relativeHeight="252158976" behindDoc="0" locked="0" layoutInCell="1" allowOverlap="1" wp14:anchorId="3D6DDF06" wp14:editId="1AC15355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1725327" cy="341906"/>
            <wp:effectExtent l="0" t="0" r="0" b="1270"/>
            <wp:wrapNone/>
            <wp:docPr id="452075752" name="Picture 4520757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35629" name="Picture 16359356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327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1FBA2" w14:textId="3E240857" w:rsidR="00433E63" w:rsidRDefault="008456BA" w:rsidP="00DB6CC8">
      <w:pPr>
        <w:pStyle w:val="contentspage"/>
        <w:rPr>
          <w:rFonts w:eastAsia="Times New Roman"/>
          <w:shd w:val="clear" w:color="auto" w:fill="FFFFFF"/>
          <w:lang w:eastAsia="en-GB"/>
        </w:rPr>
      </w:pPr>
      <w:r>
        <w:t>Where to get m</w:t>
      </w:r>
      <w:r w:rsidR="00433E63">
        <w:t>ore information</w:t>
      </w:r>
      <w:r w:rsidR="00433E63">
        <w:tab/>
      </w:r>
      <w:r w:rsidR="004B7828">
        <w:t>3</w:t>
      </w:r>
      <w:r w:rsidR="00184F04">
        <w:t>2</w:t>
      </w:r>
      <w:r w:rsidR="00433E63">
        <w:rPr>
          <w:rFonts w:eastAsia="Times New Roman"/>
          <w:shd w:val="clear" w:color="auto" w:fill="FFFFFF"/>
          <w:lang w:eastAsia="en-GB"/>
        </w:rPr>
        <w:br w:type="page"/>
      </w:r>
    </w:p>
    <w:p w14:paraId="38E3A3BA" w14:textId="53643DEF" w:rsidR="00570380" w:rsidRPr="00570380" w:rsidRDefault="000B10EC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What is this </w:t>
      </w:r>
      <w:r w:rsidR="009E05E0">
        <w:rPr>
          <w:noProof/>
          <w:lang w:val="en-NZ" w:eastAsia="en-NZ"/>
        </w:rPr>
        <w:t xml:space="preserve">document </w:t>
      </w:r>
      <w:r>
        <w:rPr>
          <w:noProof/>
          <w:lang w:val="en-NZ" w:eastAsia="en-NZ"/>
        </w:rPr>
        <w:t>about?</w:t>
      </w:r>
    </w:p>
    <w:p w14:paraId="100CDE48" w14:textId="77777777" w:rsidR="00D852B6" w:rsidRDefault="00D852B6" w:rsidP="00124EA8"/>
    <w:p w14:paraId="58B81D1D" w14:textId="77777777" w:rsidR="00EF4A04" w:rsidRDefault="00BD34B6" w:rsidP="00124EA8">
      <w:r>
        <w:rPr>
          <w:noProof/>
        </w:rPr>
        <w:drawing>
          <wp:anchor distT="0" distB="0" distL="114300" distR="114300" simplePos="0" relativeHeight="251691008" behindDoc="0" locked="0" layoutInCell="1" allowOverlap="1" wp14:anchorId="5E391C1E" wp14:editId="12228749">
            <wp:simplePos x="0" y="0"/>
            <wp:positionH relativeFrom="margin">
              <wp:align>left</wp:align>
            </wp:positionH>
            <wp:positionV relativeFrom="paragraph">
              <wp:posOffset>270535</wp:posOffset>
            </wp:positionV>
            <wp:extent cx="1310485" cy="1310485"/>
            <wp:effectExtent l="0" t="0" r="0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0F771" w14:textId="10493AED" w:rsidR="00785959" w:rsidRDefault="00EF4A04" w:rsidP="00736E4E">
      <w:r>
        <w:t xml:space="preserve">This </w:t>
      </w:r>
      <w:r w:rsidR="000B10EC">
        <w:t>Easy Read document is a</w:t>
      </w:r>
      <w:r w:rsidR="00785959">
        <w:t>bout:</w:t>
      </w:r>
    </w:p>
    <w:p w14:paraId="2948C04D" w14:textId="2D75B142" w:rsidR="00785959" w:rsidRDefault="00D0013B" w:rsidP="00AB0CFF">
      <w:pPr>
        <w:pStyle w:val="ListParagraph"/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50B845BD" wp14:editId="13236E48">
            <wp:simplePos x="0" y="0"/>
            <wp:positionH relativeFrom="margin">
              <wp:align>left</wp:align>
            </wp:positionH>
            <wp:positionV relativeFrom="paragraph">
              <wp:posOffset>1281913</wp:posOffset>
            </wp:positionV>
            <wp:extent cx="1287475" cy="1287475"/>
            <wp:effectExtent l="0" t="0" r="8255" b="0"/>
            <wp:wrapNone/>
            <wp:docPr id="388916382" name="Picture 388916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16382" name="Picture 388916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696" cy="128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959">
        <w:t xml:space="preserve">how much money there is in the </w:t>
      </w:r>
      <w:r w:rsidR="00E426E1">
        <w:rPr>
          <w:b/>
          <w:bCs/>
        </w:rPr>
        <w:t>B</w:t>
      </w:r>
      <w:r w:rsidR="00E426E1" w:rsidRPr="00785959">
        <w:rPr>
          <w:b/>
          <w:bCs/>
        </w:rPr>
        <w:t>udget</w:t>
      </w:r>
      <w:r w:rsidR="00E426E1">
        <w:t xml:space="preserve"> </w:t>
      </w:r>
      <w:r w:rsidR="00785959">
        <w:t xml:space="preserve">for changing </w:t>
      </w:r>
      <w:r w:rsidR="002803CF">
        <w:t xml:space="preserve">the </w:t>
      </w:r>
      <w:r w:rsidR="00785959">
        <w:t xml:space="preserve">disability support </w:t>
      </w:r>
      <w:r w:rsidR="002803CF">
        <w:t>system</w:t>
      </w:r>
    </w:p>
    <w:p w14:paraId="53A02DF8" w14:textId="37D3D41C" w:rsidR="00785959" w:rsidRDefault="00785959" w:rsidP="00AB0CFF">
      <w:pPr>
        <w:pStyle w:val="ListParagraph"/>
      </w:pPr>
      <w:r>
        <w:t xml:space="preserve">how the money </w:t>
      </w:r>
      <w:r w:rsidR="00AD470D">
        <w:t>will be used to change the dis</w:t>
      </w:r>
      <w:r>
        <w:t>ability support s</w:t>
      </w:r>
      <w:r w:rsidR="002803CF">
        <w:t>ystem</w:t>
      </w:r>
      <w:r>
        <w:t>.</w:t>
      </w:r>
    </w:p>
    <w:p w14:paraId="144F525D" w14:textId="090545D9" w:rsidR="00785959" w:rsidRDefault="00785959" w:rsidP="00785959"/>
    <w:p w14:paraId="191D85A0" w14:textId="284C10E5" w:rsidR="00785959" w:rsidRDefault="00785959" w:rsidP="00785959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AF5DD49" wp14:editId="3A980BE1">
                <wp:simplePos x="0" y="0"/>
                <wp:positionH relativeFrom="margin">
                  <wp:align>right</wp:align>
                </wp:positionH>
                <wp:positionV relativeFrom="paragraph">
                  <wp:posOffset>272664</wp:posOffset>
                </wp:positionV>
                <wp:extent cx="3511688" cy="1509782"/>
                <wp:effectExtent l="0" t="0" r="0" b="0"/>
                <wp:wrapNone/>
                <wp:docPr id="68611407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688" cy="15097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C43FB" id="Rectangle 2" o:spid="_x0000_s1026" style="position:absolute;margin-left:225.3pt;margin-top:21.45pt;width:276.5pt;height:118.9pt;z-index:-251503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046B0688" w14:textId="112924E2" w:rsidR="00785959" w:rsidRPr="00464A18" w:rsidRDefault="00785959" w:rsidP="00785959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84224" behindDoc="0" locked="0" layoutInCell="1" allowOverlap="1" wp14:anchorId="18E63F70" wp14:editId="7276514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82573" cy="1382573"/>
            <wp:effectExtent l="0" t="0" r="0" b="8255"/>
            <wp:wrapNone/>
            <wp:docPr id="832462481" name="Picture 8324624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62481" name="Picture 8324624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36" cy="138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="00E426E1">
        <w:rPr>
          <w:b/>
          <w:bCs/>
        </w:rPr>
        <w:t>B</w:t>
      </w:r>
      <w:r w:rsidR="00E426E1" w:rsidRPr="00464A18">
        <w:rPr>
          <w:b/>
          <w:bCs/>
        </w:rPr>
        <w:t>udget</w:t>
      </w:r>
      <w:r w:rsidR="00E426E1">
        <w:t xml:space="preserve"> </w:t>
      </w:r>
      <w:r>
        <w:t>is the plan the Government makes for spending money on services in Aotearoa New Zealand.</w:t>
      </w:r>
    </w:p>
    <w:p w14:paraId="39734938" w14:textId="446226E5" w:rsidR="00785959" w:rsidRDefault="00785959" w:rsidP="00785959"/>
    <w:p w14:paraId="49922343" w14:textId="5C804E04" w:rsidR="00785959" w:rsidRDefault="00DB6CC8" w:rsidP="00785959">
      <w:r w:rsidRPr="00785959">
        <w:rPr>
          <w:rFonts w:cs="Arial"/>
          <w:noProof/>
          <w:szCs w:val="32"/>
        </w:rPr>
        <w:drawing>
          <wp:anchor distT="0" distB="0" distL="114300" distR="114300" simplePos="0" relativeHeight="251854848" behindDoc="0" locked="0" layoutInCell="1" allowOverlap="1" wp14:anchorId="415AA075" wp14:editId="28EAA25D">
            <wp:simplePos x="0" y="0"/>
            <wp:positionH relativeFrom="margin">
              <wp:posOffset>43180</wp:posOffset>
            </wp:positionH>
            <wp:positionV relativeFrom="paragraph">
              <wp:posOffset>244946</wp:posOffset>
            </wp:positionV>
            <wp:extent cx="1623974" cy="912856"/>
            <wp:effectExtent l="0" t="0" r="0" b="1905"/>
            <wp:wrapNone/>
            <wp:docPr id="493184367" name="Picture 4931843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84367" name="Picture 4931843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4" cy="91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BAC7" w14:textId="70FC5B0D" w:rsidR="00EF4A04" w:rsidRDefault="007C03A0" w:rsidP="00785959">
      <w:r>
        <w:t xml:space="preserve">How Whaikaha </w:t>
      </w:r>
      <w:r w:rsidRPr="006E52FA">
        <w:t>– Ministry of Disabled</w:t>
      </w:r>
      <w:r w:rsidRPr="007C03A0">
        <w:t xml:space="preserve"> </w:t>
      </w:r>
      <w:r w:rsidRPr="006E52FA">
        <w:t>People</w:t>
      </w:r>
      <w:r w:rsidRPr="007C03A0">
        <w:t xml:space="preserve"> </w:t>
      </w:r>
      <w:r>
        <w:t xml:space="preserve">gets the money was </w:t>
      </w:r>
      <w:r w:rsidR="00785959">
        <w:t xml:space="preserve">a </w:t>
      </w:r>
      <w:r w:rsidR="000B10EC" w:rsidRPr="000B10EC">
        <w:rPr>
          <w:b/>
          <w:bCs/>
        </w:rPr>
        <w:t xml:space="preserve">joint </w:t>
      </w:r>
      <w:proofErr w:type="gramStart"/>
      <w:r w:rsidR="000B10EC" w:rsidRPr="000B10EC">
        <w:rPr>
          <w:b/>
          <w:bCs/>
        </w:rPr>
        <w:t>ministers</w:t>
      </w:r>
      <w:proofErr w:type="gramEnd"/>
      <w:r w:rsidR="000B10EC">
        <w:t xml:space="preserve"> </w:t>
      </w:r>
      <w:r w:rsidR="000B10EC" w:rsidRPr="005F3767">
        <w:rPr>
          <w:b/>
          <w:bCs/>
        </w:rPr>
        <w:t>decision</w:t>
      </w:r>
      <w:r w:rsidR="000B10EC">
        <w:t xml:space="preserve">. </w:t>
      </w:r>
    </w:p>
    <w:p w14:paraId="1D58F2DD" w14:textId="773BAB01" w:rsidR="000B10EC" w:rsidRDefault="000B10EC" w:rsidP="00736E4E"/>
    <w:p w14:paraId="2BF22599" w14:textId="7F86798D" w:rsidR="000B10EC" w:rsidRDefault="00785959" w:rsidP="00736E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2776A99" wp14:editId="65C519A4">
                <wp:simplePos x="0" y="0"/>
                <wp:positionH relativeFrom="column">
                  <wp:posOffset>2234317</wp:posOffset>
                </wp:positionH>
                <wp:positionV relativeFrom="paragraph">
                  <wp:posOffset>-103367</wp:posOffset>
                </wp:positionV>
                <wp:extent cx="3485597" cy="1521653"/>
                <wp:effectExtent l="0" t="0" r="635" b="2540"/>
                <wp:wrapNone/>
                <wp:docPr id="20431344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97" cy="152165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6F7CF" id="Rectangle 1" o:spid="_x0000_s1026" style="position:absolute;margin-left:175.95pt;margin-top:-8.15pt;width:274.45pt;height:119.8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" fillcolor="#bdd6ee [1304]" stroked="f" strokeweight="1pt"/>
            </w:pict>
          </mc:Fallback>
        </mc:AlternateContent>
      </w: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56896" behindDoc="0" locked="0" layoutInCell="1" allowOverlap="1" wp14:anchorId="1966E718" wp14:editId="4C639B62">
            <wp:simplePos x="0" y="0"/>
            <wp:positionH relativeFrom="margin">
              <wp:align>left</wp:align>
            </wp:positionH>
            <wp:positionV relativeFrom="paragraph">
              <wp:posOffset>10719</wp:posOffset>
            </wp:positionV>
            <wp:extent cx="1389888" cy="1224687"/>
            <wp:effectExtent l="0" t="0" r="1270" b="0"/>
            <wp:wrapNone/>
            <wp:docPr id="121054052" name="Picture 1210540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4052" name="Picture 1210540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22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959">
        <w:t>A</w:t>
      </w:r>
      <w:r>
        <w:rPr>
          <w:b/>
          <w:bCs/>
        </w:rPr>
        <w:t xml:space="preserve"> j</w:t>
      </w:r>
      <w:r w:rsidR="000B10EC" w:rsidRPr="000B10EC">
        <w:rPr>
          <w:b/>
          <w:bCs/>
        </w:rPr>
        <w:t xml:space="preserve">oint </w:t>
      </w:r>
      <w:proofErr w:type="gramStart"/>
      <w:r w:rsidR="000B10EC" w:rsidRPr="000B10EC">
        <w:rPr>
          <w:b/>
          <w:bCs/>
        </w:rPr>
        <w:t>ministers</w:t>
      </w:r>
      <w:proofErr w:type="gramEnd"/>
      <w:r w:rsidR="000B10EC">
        <w:t xml:space="preserve"> </w:t>
      </w:r>
      <w:r w:rsidRPr="00785959">
        <w:rPr>
          <w:b/>
          <w:bCs/>
        </w:rPr>
        <w:t>decision</w:t>
      </w:r>
      <w:r>
        <w:t xml:space="preserve"> is when </w:t>
      </w:r>
      <w:r w:rsidR="000B10EC">
        <w:t xml:space="preserve">different </w:t>
      </w:r>
      <w:r>
        <w:t>g</w:t>
      </w:r>
      <w:r w:rsidR="000B10EC">
        <w:t>overnment ministers work together</w:t>
      </w:r>
      <w:r>
        <w:t xml:space="preserve"> to make up their mind about something</w:t>
      </w:r>
      <w:r w:rsidR="000B10EC">
        <w:t>.</w:t>
      </w:r>
    </w:p>
    <w:p w14:paraId="24D045AF" w14:textId="16D8C4C7" w:rsidR="005F3767" w:rsidRDefault="005F3767" w:rsidP="00736E4E"/>
    <w:p w14:paraId="31F77452" w14:textId="77777777" w:rsidR="005F3767" w:rsidRDefault="005F3767" w:rsidP="00736E4E"/>
    <w:p w14:paraId="26A8DA30" w14:textId="65982E90" w:rsidR="005F3767" w:rsidRDefault="007E79C6" w:rsidP="00736E4E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60992" behindDoc="0" locked="0" layoutInCell="1" allowOverlap="1" wp14:anchorId="2CDBA691" wp14:editId="244CD106">
            <wp:simplePos x="0" y="0"/>
            <wp:positionH relativeFrom="margin">
              <wp:align>left</wp:align>
            </wp:positionH>
            <wp:positionV relativeFrom="paragraph">
              <wp:posOffset>43205</wp:posOffset>
            </wp:positionV>
            <wp:extent cx="1258214" cy="1309678"/>
            <wp:effectExtent l="0" t="0" r="0" b="5080"/>
            <wp:wrapNone/>
            <wp:docPr id="339507034" name="Picture 3395070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07034" name="Picture 3395070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14" cy="130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767">
        <w:t xml:space="preserve">The full decision can be read at this </w:t>
      </w:r>
      <w:r w:rsidR="005F3767" w:rsidRPr="008550D5">
        <w:t>website</w:t>
      </w:r>
      <w:r w:rsidR="005F3767">
        <w:t>:</w:t>
      </w:r>
    </w:p>
    <w:p w14:paraId="35A33AC3" w14:textId="77777777" w:rsidR="005F3767" w:rsidRDefault="005F3767" w:rsidP="00736E4E"/>
    <w:p w14:paraId="00927D4F" w14:textId="232A9071" w:rsidR="008B13C9" w:rsidRDefault="009E05E0" w:rsidP="00736E4E">
      <w:pPr>
        <w:rPr>
          <w:b/>
          <w:bCs/>
        </w:rPr>
      </w:pPr>
      <w:r>
        <w:rPr>
          <w:b/>
          <w:bCs/>
        </w:rPr>
        <w:t>tinyurl.com/mr72e386</w:t>
      </w:r>
    </w:p>
    <w:p w14:paraId="34A6D8B1" w14:textId="54BF163D" w:rsidR="00785959" w:rsidRDefault="00785959" w:rsidP="00736E4E">
      <w:pPr>
        <w:rPr>
          <w:b/>
          <w:bCs/>
        </w:rPr>
      </w:pPr>
    </w:p>
    <w:p w14:paraId="1D2483A5" w14:textId="41C50BCF" w:rsidR="00785959" w:rsidRDefault="00D0013B" w:rsidP="00736E4E">
      <w:pPr>
        <w:rPr>
          <w:b/>
          <w:bCs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86272" behindDoc="0" locked="0" layoutInCell="1" allowOverlap="1" wp14:anchorId="5AEE9F70" wp14:editId="6DA56CD3">
            <wp:simplePos x="0" y="0"/>
            <wp:positionH relativeFrom="margin">
              <wp:posOffset>31898</wp:posOffset>
            </wp:positionH>
            <wp:positionV relativeFrom="page">
              <wp:posOffset>4991142</wp:posOffset>
            </wp:positionV>
            <wp:extent cx="1392093" cy="1783432"/>
            <wp:effectExtent l="0" t="0" r="0" b="7620"/>
            <wp:wrapNone/>
            <wp:docPr id="924402184" name="Picture 924402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02184" name="Picture 9244021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178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8F143" w14:textId="4634AB88" w:rsidR="00785959" w:rsidRPr="00785959" w:rsidRDefault="00785959" w:rsidP="00736E4E">
      <w:r w:rsidRPr="00785959">
        <w:t xml:space="preserve">This website is not in Easy Read. </w:t>
      </w:r>
    </w:p>
    <w:p w14:paraId="34D71E8B" w14:textId="0EAC064A" w:rsidR="008B13C9" w:rsidRDefault="008B13C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CA50233" w14:textId="68F815F8" w:rsidR="005F3767" w:rsidRPr="005F3767" w:rsidRDefault="008B13C9" w:rsidP="008B13C9">
      <w:pPr>
        <w:pStyle w:val="Heading1"/>
      </w:pPr>
      <w:r>
        <w:lastRenderedPageBreak/>
        <w:t>What was the decision about?</w:t>
      </w:r>
    </w:p>
    <w:p w14:paraId="34520F27" w14:textId="77777777" w:rsidR="00EF4A04" w:rsidRDefault="00EF4A04" w:rsidP="00D67451"/>
    <w:p w14:paraId="27592803" w14:textId="77777777" w:rsidR="008B13C9" w:rsidRDefault="008B13C9" w:rsidP="00D67451"/>
    <w:p w14:paraId="45ACFC7C" w14:textId="633BB538" w:rsidR="00C46B72" w:rsidRDefault="002D49E1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65088" behindDoc="0" locked="0" layoutInCell="1" allowOverlap="1" wp14:anchorId="619C38AA" wp14:editId="1E09F76C">
            <wp:simplePos x="0" y="0"/>
            <wp:positionH relativeFrom="margin">
              <wp:align>left</wp:align>
            </wp:positionH>
            <wp:positionV relativeFrom="paragraph">
              <wp:posOffset>88290</wp:posOffset>
            </wp:positionV>
            <wp:extent cx="1411834" cy="1262778"/>
            <wp:effectExtent l="0" t="0" r="0" b="0"/>
            <wp:wrapNone/>
            <wp:docPr id="294717495" name="Picture 2947174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17495" name="Picture 2947174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34" cy="126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72" w:rsidRPr="00C46B72">
        <w:rPr>
          <w:b/>
          <w:bCs/>
        </w:rPr>
        <w:t>Whaikaha</w:t>
      </w:r>
      <w:r w:rsidR="00112872">
        <w:rPr>
          <w:b/>
          <w:bCs/>
        </w:rPr>
        <w:t xml:space="preserve"> </w:t>
      </w:r>
      <w:r w:rsidR="00112872">
        <w:rPr>
          <w:b/>
          <w:bCs/>
        </w:rPr>
        <w:softHyphen/>
      </w:r>
      <w:r w:rsidR="00112872">
        <w:rPr>
          <w:b/>
          <w:bCs/>
        </w:rPr>
        <w:softHyphen/>
      </w:r>
      <w:r w:rsidR="009C2F11">
        <w:rPr>
          <w:b/>
          <w:bCs/>
        </w:rPr>
        <w:t>–</w:t>
      </w:r>
      <w:r w:rsidR="00C46B72" w:rsidRPr="00C46B72">
        <w:rPr>
          <w:b/>
          <w:bCs/>
        </w:rPr>
        <w:t xml:space="preserve"> Ministry </w:t>
      </w:r>
      <w:r w:rsidR="00112872">
        <w:rPr>
          <w:b/>
          <w:bCs/>
        </w:rPr>
        <w:t xml:space="preserve">of </w:t>
      </w:r>
      <w:r w:rsidR="00C46B72" w:rsidRPr="00C46B72">
        <w:rPr>
          <w:b/>
          <w:bCs/>
        </w:rPr>
        <w:t>Disabled</w:t>
      </w:r>
      <w:r w:rsidR="00C46B72">
        <w:t xml:space="preserve"> </w:t>
      </w:r>
      <w:r w:rsidR="00C46B72" w:rsidRPr="00517E91">
        <w:rPr>
          <w:b/>
          <w:bCs/>
        </w:rPr>
        <w:t>People</w:t>
      </w:r>
      <w:r w:rsidR="00C46B72">
        <w:t xml:space="preserve"> </w:t>
      </w:r>
      <w:r w:rsidR="00517E91">
        <w:t>decided</w:t>
      </w:r>
      <w:r w:rsidR="00C46B72">
        <w:t xml:space="preserve"> they were ready to start the next steps in changing the disability support system.</w:t>
      </w:r>
    </w:p>
    <w:p w14:paraId="32E0B21E" w14:textId="7EE40F4E" w:rsidR="00517E91" w:rsidRDefault="00517E91" w:rsidP="00D67451"/>
    <w:p w14:paraId="08F68030" w14:textId="24ECDD61" w:rsidR="00C46B72" w:rsidRDefault="008550D5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742489C" wp14:editId="0F599127">
                <wp:simplePos x="0" y="0"/>
                <wp:positionH relativeFrom="column">
                  <wp:posOffset>2234083</wp:posOffset>
                </wp:positionH>
                <wp:positionV relativeFrom="paragraph">
                  <wp:posOffset>285546</wp:posOffset>
                </wp:positionV>
                <wp:extent cx="3347499" cy="1248355"/>
                <wp:effectExtent l="0" t="0" r="5715" b="9525"/>
                <wp:wrapNone/>
                <wp:docPr id="8692325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499" cy="12483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79B1F" id="Rectangle 4" o:spid="_x0000_s1026" style="position:absolute;margin-left:175.9pt;margin-top:22.5pt;width:263.6pt;height:98.3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" fillcolor="#ffe599 [1303]" stroked="f" strokeweight="1pt"/>
            </w:pict>
          </mc:Fallback>
        </mc:AlternateContent>
      </w:r>
    </w:p>
    <w:p w14:paraId="6089795E" w14:textId="571C7115" w:rsidR="00C46B72" w:rsidRDefault="007E79C6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63040" behindDoc="0" locked="0" layoutInCell="1" allowOverlap="1" wp14:anchorId="6D290DE2" wp14:editId="31FBA587">
            <wp:simplePos x="0" y="0"/>
            <wp:positionH relativeFrom="margin">
              <wp:posOffset>-175260</wp:posOffset>
            </wp:positionH>
            <wp:positionV relativeFrom="paragraph">
              <wp:posOffset>204242</wp:posOffset>
            </wp:positionV>
            <wp:extent cx="2030270" cy="402336"/>
            <wp:effectExtent l="0" t="0" r="0" b="0"/>
            <wp:wrapNone/>
            <wp:docPr id="1635935629" name="Picture 16359356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35629" name="Picture 16359356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7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29C">
        <w:t xml:space="preserve">In this Easy Read document </w:t>
      </w:r>
      <w:r w:rsidR="0076529C" w:rsidRPr="00F34C52">
        <w:rPr>
          <w:b/>
          <w:bCs/>
        </w:rPr>
        <w:t>Whai</w:t>
      </w:r>
      <w:r w:rsidR="0076529C">
        <w:rPr>
          <w:b/>
          <w:bCs/>
        </w:rPr>
        <w:t>kaha</w:t>
      </w:r>
      <w:r w:rsidR="009C2F11">
        <w:rPr>
          <w:b/>
          <w:bCs/>
        </w:rPr>
        <w:t xml:space="preserve"> – </w:t>
      </w:r>
      <w:r w:rsidR="0076529C" w:rsidRPr="00F34C52">
        <w:rPr>
          <w:b/>
          <w:bCs/>
        </w:rPr>
        <w:t>Ministry of Disabl</w:t>
      </w:r>
      <w:r w:rsidR="0076529C">
        <w:rPr>
          <w:b/>
          <w:bCs/>
        </w:rPr>
        <w:t>ed</w:t>
      </w:r>
      <w:r w:rsidR="0076529C">
        <w:t xml:space="preserve"> </w:t>
      </w:r>
      <w:r w:rsidR="0076529C" w:rsidRPr="004F7F1D">
        <w:rPr>
          <w:b/>
          <w:bCs/>
        </w:rPr>
        <w:t>People</w:t>
      </w:r>
      <w:r w:rsidR="0076529C">
        <w:t xml:space="preserve"> will be called </w:t>
      </w:r>
      <w:r w:rsidR="0076529C" w:rsidRPr="006E52FA">
        <w:rPr>
          <w:b/>
          <w:bCs/>
        </w:rPr>
        <w:t>Whaikaha</w:t>
      </w:r>
      <w:r w:rsidR="00464A18">
        <w:t>.</w:t>
      </w:r>
    </w:p>
    <w:p w14:paraId="47EB1153" w14:textId="7F538BB1" w:rsidR="00C46B72" w:rsidRDefault="00C46B72" w:rsidP="00D67451"/>
    <w:p w14:paraId="243B2732" w14:textId="4E558A45" w:rsidR="00517E91" w:rsidRDefault="00112872" w:rsidP="0076529C">
      <w:r>
        <w:rPr>
          <w:noProof/>
        </w:rPr>
        <w:drawing>
          <wp:anchor distT="0" distB="0" distL="114300" distR="114300" simplePos="0" relativeHeight="252091392" behindDoc="0" locked="0" layoutInCell="1" allowOverlap="1" wp14:anchorId="4846412B" wp14:editId="69562F7F">
            <wp:simplePos x="0" y="0"/>
            <wp:positionH relativeFrom="margin">
              <wp:align>left</wp:align>
            </wp:positionH>
            <wp:positionV relativeFrom="paragraph">
              <wp:posOffset>284074</wp:posOffset>
            </wp:positionV>
            <wp:extent cx="1397203" cy="1397203"/>
            <wp:effectExtent l="0" t="0" r="0" b="0"/>
            <wp:wrapNone/>
            <wp:docPr id="563803659" name="Picture 563803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16382" name="Picture 388916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670" cy="139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C9374" w14:textId="2EE1C76D" w:rsidR="008550D5" w:rsidRDefault="00112872" w:rsidP="008550D5">
      <w:r>
        <w:t xml:space="preserve">Whaikaha needs money from the </w:t>
      </w:r>
      <w:r w:rsidR="000F1937">
        <w:t xml:space="preserve">Government </w:t>
      </w:r>
      <w:r>
        <w:t xml:space="preserve">to make changes to the disability system. </w:t>
      </w:r>
    </w:p>
    <w:p w14:paraId="36D611D3" w14:textId="43D5201A" w:rsidR="002D49E1" w:rsidRDefault="002D49E1" w:rsidP="0076529C"/>
    <w:p w14:paraId="5B6CE7CE" w14:textId="77777777" w:rsidR="002D49E1" w:rsidRDefault="002D49E1" w:rsidP="0076529C"/>
    <w:p w14:paraId="14B58FD1" w14:textId="77777777" w:rsidR="008550D5" w:rsidRDefault="008550D5" w:rsidP="0076529C"/>
    <w:p w14:paraId="02430139" w14:textId="77777777" w:rsidR="008550D5" w:rsidRDefault="008550D5" w:rsidP="0076529C"/>
    <w:p w14:paraId="18A2915E" w14:textId="1849F942" w:rsidR="008550D5" w:rsidRDefault="008550D5" w:rsidP="0076529C"/>
    <w:p w14:paraId="7D465D2D" w14:textId="14E4EC72" w:rsidR="008550D5" w:rsidRDefault="008550D5" w:rsidP="0076529C"/>
    <w:p w14:paraId="10FFA2D5" w14:textId="4958AEB0" w:rsidR="008550D5" w:rsidRDefault="008550D5" w:rsidP="0076529C"/>
    <w:p w14:paraId="779642FA" w14:textId="2D4F85DE" w:rsidR="008B13C9" w:rsidRDefault="00112872" w:rsidP="0076529C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1867136" behindDoc="0" locked="0" layoutInCell="1" allowOverlap="1" wp14:anchorId="2178D320" wp14:editId="7F65B9BB">
            <wp:simplePos x="0" y="0"/>
            <wp:positionH relativeFrom="margin">
              <wp:align>left</wp:align>
            </wp:positionH>
            <wp:positionV relativeFrom="paragraph">
              <wp:posOffset>190195</wp:posOffset>
            </wp:positionV>
            <wp:extent cx="1572768" cy="1111119"/>
            <wp:effectExtent l="0" t="0" r="0" b="0"/>
            <wp:wrapNone/>
            <wp:docPr id="1979138578" name="Picture 19791385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38578" name="Picture 19791385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11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29C">
        <w:t xml:space="preserve">Whaikaha asked </w:t>
      </w:r>
      <w:r w:rsidR="00517E91">
        <w:t>for the money from</w:t>
      </w:r>
      <w:r w:rsidR="008B13C9">
        <w:t>:</w:t>
      </w:r>
    </w:p>
    <w:p w14:paraId="12F68D15" w14:textId="01DA17DA" w:rsidR="008B13C9" w:rsidRDefault="008B13C9" w:rsidP="00AB0CFF">
      <w:pPr>
        <w:pStyle w:val="ListParagraph"/>
      </w:pPr>
      <w:r>
        <w:t xml:space="preserve">the </w:t>
      </w:r>
      <w:r w:rsidRPr="00582351">
        <w:rPr>
          <w:b/>
          <w:bCs/>
        </w:rPr>
        <w:t>former</w:t>
      </w:r>
      <w:r>
        <w:t xml:space="preserve"> Associate Minister of Fina</w:t>
      </w:r>
      <w:r w:rsidR="0076529C">
        <w:t>n</w:t>
      </w:r>
      <w:r>
        <w:t>ce</w:t>
      </w:r>
    </w:p>
    <w:p w14:paraId="58A107E1" w14:textId="6EA2F70B" w:rsidR="008B13C9" w:rsidRDefault="005D70BA" w:rsidP="00AB0CFF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57600" behindDoc="0" locked="0" layoutInCell="1" allowOverlap="1" wp14:anchorId="7CEC45B3" wp14:editId="4DCD15F9">
            <wp:simplePos x="0" y="0"/>
            <wp:positionH relativeFrom="margin">
              <wp:align>left</wp:align>
            </wp:positionH>
            <wp:positionV relativeFrom="paragraph">
              <wp:posOffset>314553</wp:posOffset>
            </wp:positionV>
            <wp:extent cx="1675181" cy="580818"/>
            <wp:effectExtent l="0" t="0" r="1270" b="0"/>
            <wp:wrapNone/>
            <wp:docPr id="1441887332" name="Picture 14418873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91935" name="Picture 3808919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81" cy="58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C9">
        <w:t>the former Minister for Disability Issues.</w:t>
      </w:r>
    </w:p>
    <w:p w14:paraId="677F8ADD" w14:textId="15380A8B" w:rsidR="008B13C9" w:rsidRDefault="00582351" w:rsidP="008B13C9">
      <w:r>
        <w:rPr>
          <w:noProof/>
        </w:rPr>
        <w:drawing>
          <wp:anchor distT="0" distB="0" distL="114300" distR="114300" simplePos="0" relativeHeight="252094464" behindDoc="0" locked="0" layoutInCell="1" allowOverlap="1" wp14:anchorId="540FFF5A" wp14:editId="4B53CFC2">
            <wp:simplePos x="0" y="0"/>
            <wp:positionH relativeFrom="margin">
              <wp:posOffset>0</wp:posOffset>
            </wp:positionH>
            <wp:positionV relativeFrom="paragraph">
              <wp:posOffset>346710</wp:posOffset>
            </wp:positionV>
            <wp:extent cx="1288415" cy="1288415"/>
            <wp:effectExtent l="0" t="0" r="6985" b="6985"/>
            <wp:wrapNone/>
            <wp:docPr id="1490548548" name="Picture 1490548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48548" name="Picture 1490548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FCD4A" w14:textId="524AA8BC" w:rsidR="00582351" w:rsidRDefault="00582351" w:rsidP="008B13C9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203CA554" wp14:editId="4A745674">
                <wp:simplePos x="0" y="0"/>
                <wp:positionH relativeFrom="column">
                  <wp:posOffset>2234317</wp:posOffset>
                </wp:positionH>
                <wp:positionV relativeFrom="paragraph">
                  <wp:posOffset>233763</wp:posOffset>
                </wp:positionV>
                <wp:extent cx="3593989" cy="914400"/>
                <wp:effectExtent l="0" t="0" r="6985" b="0"/>
                <wp:wrapNone/>
                <wp:docPr id="427482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989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D38E78" id="Rectangle 4" o:spid="_x0000_s1026" style="position:absolute;margin-left:175.95pt;margin-top:18.4pt;width:283pt;height:1in;z-index:-25122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" fillcolor="#bdd6ee [1304]" stroked="f" strokeweight="1pt"/>
            </w:pict>
          </mc:Fallback>
        </mc:AlternateContent>
      </w:r>
    </w:p>
    <w:p w14:paraId="4E11D732" w14:textId="2B7C79BF" w:rsidR="00582351" w:rsidRDefault="00582351" w:rsidP="008B13C9">
      <w:r>
        <w:t xml:space="preserve">Here </w:t>
      </w:r>
      <w:r w:rsidRPr="00582351">
        <w:rPr>
          <w:b/>
          <w:bCs/>
        </w:rPr>
        <w:t>former</w:t>
      </w:r>
      <w:r>
        <w:t xml:space="preserve"> means the person who was </w:t>
      </w:r>
      <w:r w:rsidR="001B5C69">
        <w:t xml:space="preserve">Minister </w:t>
      </w:r>
      <w:r>
        <w:t>in the past.</w:t>
      </w:r>
    </w:p>
    <w:p w14:paraId="06C89DDC" w14:textId="77777777" w:rsidR="00582351" w:rsidRDefault="00582351" w:rsidP="008B13C9"/>
    <w:p w14:paraId="27F2FBC9" w14:textId="63B73712" w:rsidR="008B13C9" w:rsidRDefault="00AD2E95" w:rsidP="008B13C9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69184" behindDoc="0" locked="0" layoutInCell="1" allowOverlap="1" wp14:anchorId="3886B0B5" wp14:editId="7C93306B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482548" cy="1111911"/>
            <wp:effectExtent l="0" t="0" r="3810" b="0"/>
            <wp:wrapNone/>
            <wp:docPr id="365847735" name="Picture 3658477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47735" name="Picture 3658477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52" cy="111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C5EB1" w14:textId="20D4CDD7" w:rsidR="0051682E" w:rsidRDefault="00582351" w:rsidP="008B13C9">
      <w:r>
        <w:t>Both</w:t>
      </w:r>
      <w:r w:rsidR="007E53EB">
        <w:t xml:space="preserve"> </w:t>
      </w:r>
      <w:r w:rsidR="001B5C69">
        <w:t xml:space="preserve">Ministers </w:t>
      </w:r>
      <w:r w:rsidR="00DB152D">
        <w:t>said</w:t>
      </w:r>
      <w:r>
        <w:t xml:space="preserve"> that</w:t>
      </w:r>
      <w:r w:rsidR="00DB152D">
        <w:t xml:space="preserve"> </w:t>
      </w:r>
      <w:r>
        <w:t>W</w:t>
      </w:r>
      <w:r w:rsidR="007E53EB">
        <w:t>haikaha could have the money</w:t>
      </w:r>
      <w:r w:rsidR="00DB152D">
        <w:t xml:space="preserve">. </w:t>
      </w:r>
    </w:p>
    <w:p w14:paraId="3B58A27C" w14:textId="77777777" w:rsidR="0051682E" w:rsidRDefault="0051682E">
      <w:pPr>
        <w:spacing w:line="240" w:lineRule="auto"/>
        <w:ind w:left="0"/>
      </w:pPr>
      <w:r>
        <w:br w:type="page"/>
      </w:r>
    </w:p>
    <w:p w14:paraId="6623BC5B" w14:textId="7BE62E2C" w:rsidR="00DB152D" w:rsidRDefault="0051682E" w:rsidP="0051682E">
      <w:pPr>
        <w:pStyle w:val="Heading1"/>
      </w:pPr>
      <w:r>
        <w:lastRenderedPageBreak/>
        <w:t>How much money c</w:t>
      </w:r>
      <w:r w:rsidR="00296F02">
        <w:t>ould</w:t>
      </w:r>
      <w:r>
        <w:t xml:space="preserve"> Whaikaha </w:t>
      </w:r>
      <w:r w:rsidR="00296F02">
        <w:t>have got</w:t>
      </w:r>
      <w:r>
        <w:t>?</w:t>
      </w:r>
    </w:p>
    <w:p w14:paraId="4B1C2BE6" w14:textId="77777777" w:rsidR="00124EA8" w:rsidRDefault="00124EA8" w:rsidP="00D67451"/>
    <w:p w14:paraId="0A4D73C3" w14:textId="77777777" w:rsidR="0051682E" w:rsidRDefault="0051682E" w:rsidP="00D67451"/>
    <w:p w14:paraId="0D5AC653" w14:textId="48865AA0" w:rsidR="0051682E" w:rsidRDefault="00AD2E95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71232" behindDoc="0" locked="0" layoutInCell="1" allowOverlap="1" wp14:anchorId="463CB479" wp14:editId="35B571E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41094" cy="1018094"/>
            <wp:effectExtent l="0" t="0" r="0" b="0"/>
            <wp:wrapNone/>
            <wp:docPr id="1857622878" name="Picture 1857622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38578" name="Picture 19791385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094" cy="101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E91">
        <w:t xml:space="preserve">Whaikaha </w:t>
      </w:r>
      <w:r w:rsidR="00464A18">
        <w:t xml:space="preserve">were told they </w:t>
      </w:r>
      <w:r w:rsidR="00517E91">
        <w:t xml:space="preserve">could </w:t>
      </w:r>
      <w:r w:rsidR="00242D18">
        <w:t xml:space="preserve">get </w:t>
      </w:r>
      <w:r w:rsidR="00764253">
        <w:t>2 different lots of money.</w:t>
      </w:r>
    </w:p>
    <w:p w14:paraId="7FE4F2C3" w14:textId="77777777" w:rsidR="00517E91" w:rsidRDefault="00517E91" w:rsidP="00D67451"/>
    <w:p w14:paraId="3D610D81" w14:textId="060BF416" w:rsidR="00517E91" w:rsidRDefault="00311086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27552" behindDoc="0" locked="0" layoutInCell="1" allowOverlap="1" wp14:anchorId="35E93DE5" wp14:editId="696FF3B8">
            <wp:simplePos x="0" y="0"/>
            <wp:positionH relativeFrom="margin">
              <wp:align>left</wp:align>
            </wp:positionH>
            <wp:positionV relativeFrom="paragraph">
              <wp:posOffset>200127</wp:posOffset>
            </wp:positionV>
            <wp:extent cx="1141171" cy="1141171"/>
            <wp:effectExtent l="0" t="0" r="1905" b="0"/>
            <wp:wrapNone/>
            <wp:docPr id="1906937647" name="Picture 19069376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37647" name="Picture 1906937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171" cy="114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F963" w14:textId="4FA43574" w:rsidR="00517E91" w:rsidRDefault="00517E91" w:rsidP="00517E91">
      <w:r>
        <w:t xml:space="preserve">The first amount was </w:t>
      </w:r>
      <w:r w:rsidR="00582351">
        <w:br/>
      </w:r>
      <w:r w:rsidR="00B8341B">
        <w:t>1 hundred</w:t>
      </w:r>
      <w:r w:rsidR="0051682E">
        <w:t xml:space="preserve"> million </w:t>
      </w:r>
      <w:r w:rsidR="00B8341B">
        <w:t>dollars</w:t>
      </w:r>
      <w:r>
        <w:t>.</w:t>
      </w:r>
    </w:p>
    <w:p w14:paraId="68C9548B" w14:textId="77777777" w:rsidR="00517E91" w:rsidRDefault="00517E91" w:rsidP="00517E91"/>
    <w:p w14:paraId="0D0CCA3A" w14:textId="11357736" w:rsidR="00517E91" w:rsidRDefault="00DB6CC8" w:rsidP="00517E91"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4B2B08F1" wp14:editId="557BCE28">
                <wp:simplePos x="0" y="0"/>
                <wp:positionH relativeFrom="column">
                  <wp:posOffset>-327660</wp:posOffset>
                </wp:positionH>
                <wp:positionV relativeFrom="paragraph">
                  <wp:posOffset>316865</wp:posOffset>
                </wp:positionV>
                <wp:extent cx="2072640" cy="731520"/>
                <wp:effectExtent l="0" t="0" r="3810" b="0"/>
                <wp:wrapNone/>
                <wp:docPr id="38295745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731520"/>
                          <a:chOff x="0" y="0"/>
                          <a:chExt cx="1539875" cy="526415"/>
                        </a:xfrm>
                      </wpg:grpSpPr>
                      <pic:pic xmlns:pic="http://schemas.openxmlformats.org/drawingml/2006/picture">
                        <pic:nvPicPr>
                          <pic:cNvPr id="1509512453" name="Picture 15095124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665854" name="Picture 15036658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3460" y="0"/>
                            <a:ext cx="526415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01281" name="Arrow: Right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47700" y="209550"/>
                            <a:ext cx="241402" cy="153619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689AB" id="Group 1" o:spid="_x0000_s1026" style="position:absolute;margin-left:-25.8pt;margin-top:24.95pt;width:163.2pt;height:57.6pt;z-index:251879424;mso-width-relative:margin;mso-height-relative:margin" coordsize="15398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9512453" o:spid="_x0000_s1027" type="#_x0000_t75" alt="&quot;&quot;" style="position:absolute;width:5118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">
                  <v:imagedata r:id="rId44" o:title=""/>
                </v:shape>
                <v:shape id="Picture 1503665854" o:spid="_x0000_s1028" type="#_x0000_t75" alt="&quot;&quot;" style="position:absolute;left:10134;width:5264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">
                  <v:imagedata r:id="rId45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" o:spid="_x0000_s1029" type="#_x0000_t13" alt="&quot;&quot;" style="position:absolute;left:6477;top:2095;width:2414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" adj="14727" fillcolor="#b4c6e7 [1300]" strokecolor="#09101d [484]" strokeweight="1pt"/>
              </v:group>
            </w:pict>
          </mc:Fallback>
        </mc:AlternateContent>
      </w:r>
    </w:p>
    <w:p w14:paraId="0D068269" w14:textId="77777777" w:rsidR="00DB6CC8" w:rsidRDefault="00517E91" w:rsidP="00517E91">
      <w:r>
        <w:t>This amount would be used over</w:t>
      </w:r>
    </w:p>
    <w:p w14:paraId="4F0F8B0C" w14:textId="53FC3192" w:rsidR="0051682E" w:rsidRDefault="00B8341B" w:rsidP="00517E91">
      <w:r>
        <w:t>4 years from 202</w:t>
      </w:r>
      <w:r w:rsidR="008550D5">
        <w:t>2</w:t>
      </w:r>
      <w:r w:rsidR="00582351">
        <w:t xml:space="preserve"> to 2026</w:t>
      </w:r>
      <w:r w:rsidR="00517E91">
        <w:t>.</w:t>
      </w:r>
    </w:p>
    <w:p w14:paraId="4E838FAA" w14:textId="57D5CFEA" w:rsidR="00517E91" w:rsidRDefault="00517E91" w:rsidP="00517E91"/>
    <w:p w14:paraId="2020632B" w14:textId="409638BF" w:rsidR="00517E91" w:rsidRDefault="00125F71" w:rsidP="00517E9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29600" behindDoc="0" locked="0" layoutInCell="1" allowOverlap="1" wp14:anchorId="6E5C6C28" wp14:editId="01CEB3CC">
            <wp:simplePos x="0" y="0"/>
            <wp:positionH relativeFrom="margin">
              <wp:align>left</wp:align>
            </wp:positionH>
            <wp:positionV relativeFrom="paragraph">
              <wp:posOffset>118237</wp:posOffset>
            </wp:positionV>
            <wp:extent cx="1258214" cy="1258214"/>
            <wp:effectExtent l="0" t="0" r="0" b="0"/>
            <wp:wrapNone/>
            <wp:docPr id="1400947561" name="Picture 14009475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37647" name="Picture 1906937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87" cy="1268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E6D5E" w14:textId="1DE25857" w:rsidR="00517E91" w:rsidRDefault="00517E91" w:rsidP="00517E91">
      <w:r>
        <w:t xml:space="preserve">The second amount was </w:t>
      </w:r>
      <w:r w:rsidR="00582351">
        <w:br/>
      </w:r>
      <w:r w:rsidR="00B8341B">
        <w:t>40 and a half million dollars</w:t>
      </w:r>
      <w:r w:rsidR="00AB0CFF">
        <w:t xml:space="preserve"> a year</w:t>
      </w:r>
      <w:r>
        <w:t>.</w:t>
      </w:r>
    </w:p>
    <w:p w14:paraId="3C8895B1" w14:textId="77777777" w:rsidR="00517E91" w:rsidRDefault="00517E91" w:rsidP="00517E91"/>
    <w:p w14:paraId="5662D054" w14:textId="3CE3F756" w:rsidR="00517E91" w:rsidRDefault="007E6B38" w:rsidP="00517E9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81472" behindDoc="0" locked="0" layoutInCell="1" allowOverlap="1" wp14:anchorId="57DE19C4" wp14:editId="09A0C766">
            <wp:simplePos x="0" y="0"/>
            <wp:positionH relativeFrom="margin">
              <wp:align>left</wp:align>
            </wp:positionH>
            <wp:positionV relativeFrom="paragraph">
              <wp:posOffset>281279</wp:posOffset>
            </wp:positionV>
            <wp:extent cx="694944" cy="694944"/>
            <wp:effectExtent l="0" t="0" r="0" b="0"/>
            <wp:wrapNone/>
            <wp:docPr id="607156624" name="Picture 6071566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56624" name="Picture 6071566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CDB09" w14:textId="096D2609" w:rsidR="00B8341B" w:rsidRDefault="007E6B38" w:rsidP="00517E91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0011637" wp14:editId="780E58FC">
                <wp:simplePos x="0" y="0"/>
                <wp:positionH relativeFrom="column">
                  <wp:posOffset>833247</wp:posOffset>
                </wp:positionH>
                <wp:positionV relativeFrom="paragraph">
                  <wp:posOffset>168910</wp:posOffset>
                </wp:positionV>
                <wp:extent cx="402336" cy="251613"/>
                <wp:effectExtent l="0" t="19050" r="36195" b="34290"/>
                <wp:wrapNone/>
                <wp:docPr id="407392719" name="Arrow: Right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251613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8FDF2" id="Arrow: Right 6" o:spid="_x0000_s1026" type="#_x0000_t13" alt="&quot;&quot;" style="position:absolute;margin-left:65.6pt;margin-top:13.3pt;width:31.7pt;height:19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" adj="14846" fillcolor="#b4c6e7 [1300]" strokecolor="#172c51" strokeweight="1pt"/>
            </w:pict>
          </mc:Fallback>
        </mc:AlternateContent>
      </w:r>
      <w:r w:rsidR="00517E91">
        <w:t xml:space="preserve">This amount would be used </w:t>
      </w:r>
      <w:r w:rsidR="00764253">
        <w:t xml:space="preserve">in the years </w:t>
      </w:r>
      <w:r w:rsidR="00582351">
        <w:t>after</w:t>
      </w:r>
      <w:r w:rsidR="00517E91">
        <w:t xml:space="preserve"> 202</w:t>
      </w:r>
      <w:r w:rsidR="008550D5">
        <w:t>6</w:t>
      </w:r>
      <w:r w:rsidR="00517E91">
        <w:t>.</w:t>
      </w:r>
    </w:p>
    <w:p w14:paraId="6F35367E" w14:textId="77777777" w:rsidR="00B8341B" w:rsidRDefault="00B8341B" w:rsidP="00B8341B"/>
    <w:p w14:paraId="74D3E4C3" w14:textId="77777777" w:rsidR="00B8341B" w:rsidRDefault="00B8341B" w:rsidP="00B8341B"/>
    <w:p w14:paraId="367CEA48" w14:textId="0D5D642A" w:rsidR="00296F02" w:rsidRDefault="00296F02" w:rsidP="00296F02">
      <w:pPr>
        <w:pStyle w:val="Heading1"/>
      </w:pPr>
      <w:r>
        <w:lastRenderedPageBreak/>
        <w:t>How much money will Whaikaha now get?</w:t>
      </w:r>
    </w:p>
    <w:p w14:paraId="0D076B58" w14:textId="77777777" w:rsidR="00296F02" w:rsidRDefault="00296F02" w:rsidP="00B8341B"/>
    <w:p w14:paraId="5015E607" w14:textId="77777777" w:rsidR="00296F02" w:rsidRDefault="00296F02" w:rsidP="00B8341B"/>
    <w:p w14:paraId="02C3F9CD" w14:textId="248A34A9" w:rsidR="00B8341B" w:rsidRDefault="001A228F" w:rsidP="00B8341B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96512" behindDoc="0" locked="0" layoutInCell="1" allowOverlap="1" wp14:anchorId="0E1F0001" wp14:editId="1F0F1DA5">
            <wp:simplePos x="0" y="0"/>
            <wp:positionH relativeFrom="margin">
              <wp:posOffset>7315</wp:posOffset>
            </wp:positionH>
            <wp:positionV relativeFrom="paragraph">
              <wp:posOffset>7314</wp:posOffset>
            </wp:positionV>
            <wp:extent cx="1626548" cy="665683"/>
            <wp:effectExtent l="0" t="0" r="0" b="1270"/>
            <wp:wrapNone/>
            <wp:docPr id="242393886" name="Picture 2423938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93886" name="Picture 2423938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10" cy="67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1B">
        <w:t>The Government decided to change the</w:t>
      </w:r>
      <w:r w:rsidR="00517E91">
        <w:t>se</w:t>
      </w:r>
      <w:r w:rsidR="00B8341B">
        <w:t xml:space="preserve"> amounts</w:t>
      </w:r>
      <w:r w:rsidR="00296F02">
        <w:t xml:space="preserve"> of money Whaikaha will get</w:t>
      </w:r>
      <w:r w:rsidR="00B8341B">
        <w:t>.</w:t>
      </w:r>
    </w:p>
    <w:p w14:paraId="46174E7F" w14:textId="18C2B81A" w:rsidR="0046403F" w:rsidRDefault="0046403F" w:rsidP="00B8341B"/>
    <w:p w14:paraId="207C7E94" w14:textId="011D6B3B" w:rsidR="0046403F" w:rsidRDefault="00582351" w:rsidP="00B8341B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73280" behindDoc="0" locked="0" layoutInCell="1" allowOverlap="1" wp14:anchorId="61D20930" wp14:editId="0CDEAC11">
            <wp:simplePos x="0" y="0"/>
            <wp:positionH relativeFrom="margin">
              <wp:posOffset>290195</wp:posOffset>
            </wp:positionH>
            <wp:positionV relativeFrom="paragraph">
              <wp:posOffset>9418</wp:posOffset>
            </wp:positionV>
            <wp:extent cx="768096" cy="1278996"/>
            <wp:effectExtent l="0" t="0" r="0" b="0"/>
            <wp:wrapNone/>
            <wp:docPr id="1495643988" name="Picture 14956439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43988" name="Picture 14956439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1278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28B31" w14:textId="0589A9AE" w:rsidR="0046403F" w:rsidRDefault="0046403F" w:rsidP="00B8341B">
      <w:r>
        <w:t xml:space="preserve">The Government </w:t>
      </w:r>
      <w:r w:rsidR="00041725">
        <w:t>did this because they wanted to save</w:t>
      </w:r>
      <w:r>
        <w:t xml:space="preserve"> money. </w:t>
      </w:r>
    </w:p>
    <w:p w14:paraId="25981813" w14:textId="77777777" w:rsidR="00B8341B" w:rsidRDefault="00B8341B" w:rsidP="00B8341B"/>
    <w:p w14:paraId="69729165" w14:textId="181633C5" w:rsidR="0046403F" w:rsidRDefault="00311086" w:rsidP="00B8341B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1648" behindDoc="0" locked="0" layoutInCell="1" allowOverlap="1" wp14:anchorId="65FCFE91" wp14:editId="1718FA66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141095" cy="1141095"/>
            <wp:effectExtent l="0" t="0" r="1905" b="0"/>
            <wp:wrapNone/>
            <wp:docPr id="1052858428" name="Picture 10528584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37647" name="Picture 1906937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957" cy="1142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A8C9B" w14:textId="5C61121D" w:rsidR="00517E91" w:rsidRDefault="0046403F" w:rsidP="001A228F">
      <w:r>
        <w:t xml:space="preserve">The </w:t>
      </w:r>
      <w:r w:rsidR="00517E91">
        <w:t xml:space="preserve">first amount of money </w:t>
      </w:r>
      <w:r>
        <w:t xml:space="preserve">Whaikaha will </w:t>
      </w:r>
      <w:r w:rsidR="001A228F">
        <w:t>get</w:t>
      </w:r>
      <w:r>
        <w:t xml:space="preserve"> </w:t>
      </w:r>
      <w:r w:rsidR="00517E91">
        <w:t xml:space="preserve">is </w:t>
      </w:r>
      <w:r w:rsidR="008B5CDD">
        <w:t xml:space="preserve">now </w:t>
      </w:r>
      <w:r w:rsidR="008550D5">
        <w:t xml:space="preserve">about </w:t>
      </w:r>
      <w:r w:rsidR="001A228F">
        <w:br/>
      </w:r>
      <w:r w:rsidR="00517E91">
        <w:t>7</w:t>
      </w:r>
      <w:r>
        <w:t>3 and a half million dollars</w:t>
      </w:r>
      <w:r w:rsidR="00517E91">
        <w:t>.</w:t>
      </w:r>
    </w:p>
    <w:p w14:paraId="46C1E743" w14:textId="77777777" w:rsidR="00517E91" w:rsidRDefault="00517E91" w:rsidP="00517E91"/>
    <w:p w14:paraId="6975AD51" w14:textId="204F7B50" w:rsidR="00517E91" w:rsidRDefault="00DB6CC8" w:rsidP="00517E91"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43A6456" wp14:editId="1A3C696F">
                <wp:simplePos x="0" y="0"/>
                <wp:positionH relativeFrom="column">
                  <wp:posOffset>-255905</wp:posOffset>
                </wp:positionH>
                <wp:positionV relativeFrom="paragraph">
                  <wp:posOffset>341612</wp:posOffset>
                </wp:positionV>
                <wp:extent cx="1889760" cy="739140"/>
                <wp:effectExtent l="0" t="0" r="0" b="3810"/>
                <wp:wrapNone/>
                <wp:docPr id="214499062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739140"/>
                          <a:chOff x="0" y="0"/>
                          <a:chExt cx="1433195" cy="541020"/>
                        </a:xfrm>
                      </wpg:grpSpPr>
                      <pic:pic xmlns:pic="http://schemas.openxmlformats.org/drawingml/2006/picture">
                        <pic:nvPicPr>
                          <pic:cNvPr id="1554547891" name="Picture 15545478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23649" name="Picture 1998236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7620"/>
                            <a:ext cx="526415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35430" name="Arrow: Right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09600" y="217170"/>
                            <a:ext cx="241402" cy="153619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200A7" id="Group 2" o:spid="_x0000_s1026" style="position:absolute;margin-left:-20.15pt;margin-top:26.9pt;width:148.8pt;height:58.2pt;z-index:251890688;mso-width-relative:margin;mso-height-relative:margin" coordsize="14331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">
                <v:shape id="Picture 1554547891" o:spid="_x0000_s1027" type="#_x0000_t75" alt="&quot;&quot;" style="position:absolute;width:54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">
                  <v:imagedata r:id="rId53" o:title=""/>
                </v:shape>
                <v:shape id="Picture 199823649" o:spid="_x0000_s1028" type="#_x0000_t75" alt="&quot;&quot;" style="position:absolute;left:9067;top:76;width:5264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">
                  <v:imagedata r:id="rId54" o:title=""/>
                </v:shape>
                <v:shape id="Arrow: Right 6" o:spid="_x0000_s1029" type="#_x0000_t13" alt="&quot;&quot;" style="position:absolute;left:6096;top:2171;width:2414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" adj="14727" fillcolor="#b4c6e7 [1300]" strokecolor="#09101d [484]" strokeweight="1pt"/>
              </v:group>
            </w:pict>
          </mc:Fallback>
        </mc:AlternateContent>
      </w:r>
    </w:p>
    <w:p w14:paraId="60FE4CED" w14:textId="230302D9" w:rsidR="0046403F" w:rsidRDefault="00517E91" w:rsidP="00517E91">
      <w:r>
        <w:t>This amount will be</w:t>
      </w:r>
      <w:r w:rsidR="0046403F">
        <w:t xml:space="preserve"> </w:t>
      </w:r>
      <w:r>
        <w:t>used over</w:t>
      </w:r>
      <w:r w:rsidR="0046403F">
        <w:t xml:space="preserve"> 4 years from 2023</w:t>
      </w:r>
      <w:r w:rsidR="001A228F">
        <w:t xml:space="preserve"> to 2027</w:t>
      </w:r>
      <w:r>
        <w:t>.</w:t>
      </w:r>
    </w:p>
    <w:p w14:paraId="79ED6B94" w14:textId="77777777" w:rsidR="00517E91" w:rsidRDefault="00517E91" w:rsidP="00517E91"/>
    <w:p w14:paraId="073201E1" w14:textId="72B0678C" w:rsidR="00517E91" w:rsidRDefault="00311086" w:rsidP="00517E9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3696" behindDoc="0" locked="0" layoutInCell="1" allowOverlap="1" wp14:anchorId="1A2F1DCE" wp14:editId="29217F08">
            <wp:simplePos x="0" y="0"/>
            <wp:positionH relativeFrom="margin">
              <wp:align>left</wp:align>
            </wp:positionH>
            <wp:positionV relativeFrom="paragraph">
              <wp:posOffset>100685</wp:posOffset>
            </wp:positionV>
            <wp:extent cx="1141171" cy="1141171"/>
            <wp:effectExtent l="0" t="0" r="1905" b="0"/>
            <wp:wrapNone/>
            <wp:docPr id="1260855585" name="Picture 12608555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37647" name="Picture 1906937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599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7557B" w14:textId="5808B72A" w:rsidR="00517E91" w:rsidRDefault="00517E91" w:rsidP="00517E91">
      <w:r>
        <w:t xml:space="preserve">The second amount is still </w:t>
      </w:r>
      <w:r w:rsidR="001A228F">
        <w:br/>
      </w:r>
      <w:r w:rsidR="0046403F">
        <w:t>40 and a half million dollars</w:t>
      </w:r>
      <w:r w:rsidR="00AB0CFF">
        <w:t xml:space="preserve"> a year</w:t>
      </w:r>
      <w:r>
        <w:t>.</w:t>
      </w:r>
    </w:p>
    <w:p w14:paraId="44C14194" w14:textId="77777777" w:rsidR="00517E91" w:rsidRDefault="00517E91" w:rsidP="00517E91"/>
    <w:p w14:paraId="15218337" w14:textId="2BDB56B7" w:rsidR="0046403F" w:rsidRDefault="002241C4" w:rsidP="00517E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5A0413" wp14:editId="56D87DE7">
                <wp:simplePos x="0" y="0"/>
                <wp:positionH relativeFrom="column">
                  <wp:posOffset>819302</wp:posOffset>
                </wp:positionH>
                <wp:positionV relativeFrom="paragraph">
                  <wp:posOffset>223876</wp:posOffset>
                </wp:positionV>
                <wp:extent cx="490119" cy="222351"/>
                <wp:effectExtent l="0" t="19050" r="43815" b="44450"/>
                <wp:wrapNone/>
                <wp:docPr id="2085604683" name="Arrow: Right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9" cy="222351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4411" id="Arrow: Right 6" o:spid="_x0000_s1026" type="#_x0000_t13" alt="&quot;&quot;" style="position:absolute;margin-left:64.5pt;margin-top:17.65pt;width:38.6pt;height:1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" adj="16700" fillcolor="#b4c6e7 [1300]" strokecolor="#172c51" strokeweight="1pt"/>
            </w:pict>
          </mc:Fallback>
        </mc:AlternateContent>
      </w:r>
      <w:r w:rsidR="00125F71">
        <w:rPr>
          <w:rFonts w:cs="Arial"/>
          <w:bCs/>
          <w:noProof/>
          <w:szCs w:val="32"/>
        </w:rPr>
        <w:drawing>
          <wp:anchor distT="0" distB="0" distL="114300" distR="114300" simplePos="0" relativeHeight="251892736" behindDoc="0" locked="0" layoutInCell="1" allowOverlap="1" wp14:anchorId="6A446E8F" wp14:editId="21D520D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4944" cy="694944"/>
            <wp:effectExtent l="0" t="0" r="0" b="0"/>
            <wp:wrapNone/>
            <wp:docPr id="1127150644" name="Picture 11271506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65854" name="Picture 1503665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E91">
        <w:t xml:space="preserve">This amount will be used </w:t>
      </w:r>
      <w:r w:rsidR="00764253">
        <w:t xml:space="preserve">in the years </w:t>
      </w:r>
      <w:r w:rsidR="001A228F">
        <w:t>after</w:t>
      </w:r>
      <w:r w:rsidR="00517E91">
        <w:t xml:space="preserve"> 2027.</w:t>
      </w:r>
      <w:r w:rsidR="0046403F">
        <w:br w:type="page"/>
      </w:r>
    </w:p>
    <w:p w14:paraId="244E805C" w14:textId="423D1570" w:rsidR="0046403F" w:rsidRDefault="0046403F" w:rsidP="0046403F">
      <w:pPr>
        <w:pStyle w:val="Heading1"/>
      </w:pPr>
      <w:r>
        <w:lastRenderedPageBreak/>
        <w:t xml:space="preserve">What is the </w:t>
      </w:r>
      <w:r w:rsidR="00464A18">
        <w:t>money</w:t>
      </w:r>
      <w:r>
        <w:t xml:space="preserve"> being used for?</w:t>
      </w:r>
    </w:p>
    <w:p w14:paraId="08E05036" w14:textId="77777777" w:rsidR="00B8341B" w:rsidRDefault="00B8341B" w:rsidP="00B8341B"/>
    <w:p w14:paraId="72A47CFD" w14:textId="013308DB" w:rsidR="002A4C85" w:rsidRDefault="008C5511" w:rsidP="00B8341B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98560" behindDoc="0" locked="0" layoutInCell="1" allowOverlap="1" wp14:anchorId="0FCDBAD3" wp14:editId="399B2386">
            <wp:simplePos x="0" y="0"/>
            <wp:positionH relativeFrom="margin">
              <wp:align>left</wp:align>
            </wp:positionH>
            <wp:positionV relativeFrom="paragraph">
              <wp:posOffset>351307</wp:posOffset>
            </wp:positionV>
            <wp:extent cx="1850746" cy="366760"/>
            <wp:effectExtent l="0" t="0" r="0" b="0"/>
            <wp:wrapNone/>
            <wp:docPr id="2000455930" name="Picture 20004559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35629" name="Picture 16359356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67" cy="36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5B1AA" w14:textId="337DEE7D" w:rsidR="002A4C85" w:rsidRDefault="002A4C85" w:rsidP="00B8341B">
      <w:r>
        <w:t>The money will let Whaikaha</w:t>
      </w:r>
      <w:r w:rsidR="00B76311">
        <w:t xml:space="preserve"> work on</w:t>
      </w:r>
      <w:r>
        <w:t>:</w:t>
      </w:r>
    </w:p>
    <w:p w14:paraId="688E7027" w14:textId="45868812" w:rsidR="002A4C85" w:rsidRDefault="001A228F" w:rsidP="00AB0CFF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98880" behindDoc="0" locked="0" layoutInCell="1" allowOverlap="1" wp14:anchorId="0D575ACD" wp14:editId="3AD5DD51">
            <wp:simplePos x="0" y="0"/>
            <wp:positionH relativeFrom="margin">
              <wp:posOffset>0</wp:posOffset>
            </wp:positionH>
            <wp:positionV relativeFrom="paragraph">
              <wp:posOffset>199492</wp:posOffset>
            </wp:positionV>
            <wp:extent cx="1009498" cy="1104140"/>
            <wp:effectExtent l="0" t="0" r="635" b="1270"/>
            <wp:wrapNone/>
            <wp:docPr id="802743035" name="Picture 8027430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43035" name="Picture 8027430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98" cy="11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C85">
        <w:t>mak</w:t>
      </w:r>
      <w:r w:rsidR="00B76311">
        <w:t>ing</w:t>
      </w:r>
      <w:r w:rsidR="002A4C85">
        <w:t xml:space="preserve"> things safer for people </w:t>
      </w:r>
      <w:r w:rsidR="008C5511">
        <w:t xml:space="preserve">who might get </w:t>
      </w:r>
      <w:r w:rsidR="002A4C85">
        <w:t>abuse</w:t>
      </w:r>
      <w:r w:rsidR="008C5511">
        <w:t>d</w:t>
      </w:r>
    </w:p>
    <w:p w14:paraId="309C4B4A" w14:textId="26805FDA" w:rsidR="002A4C85" w:rsidRDefault="007E6B38" w:rsidP="00AB0CFF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96832" behindDoc="0" locked="0" layoutInCell="1" allowOverlap="1" wp14:anchorId="25EA08A3" wp14:editId="0997C938">
            <wp:simplePos x="0" y="0"/>
            <wp:positionH relativeFrom="margin">
              <wp:posOffset>0</wp:posOffset>
            </wp:positionH>
            <wp:positionV relativeFrom="paragraph">
              <wp:posOffset>598855</wp:posOffset>
            </wp:positionV>
            <wp:extent cx="2024089" cy="490118"/>
            <wp:effectExtent l="0" t="0" r="0" b="0"/>
            <wp:wrapNone/>
            <wp:docPr id="264614638" name="Picture 2646146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14638" name="Picture 2646146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89" cy="49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C85">
        <w:t>bring</w:t>
      </w:r>
      <w:r w:rsidR="00B76311">
        <w:t>ing</w:t>
      </w:r>
      <w:r w:rsidR="002A4C85">
        <w:t xml:space="preserve"> </w:t>
      </w:r>
      <w:r w:rsidR="002A4C85" w:rsidRPr="00F1319E">
        <w:rPr>
          <w:b/>
          <w:bCs/>
        </w:rPr>
        <w:t>Enabling Good Lives</w:t>
      </w:r>
      <w:r w:rsidR="002A4C85">
        <w:t xml:space="preserve"> </w:t>
      </w:r>
      <w:r w:rsidR="00B76311">
        <w:t>to 2 new communities</w:t>
      </w:r>
    </w:p>
    <w:p w14:paraId="5B940644" w14:textId="67043D12" w:rsidR="00B76311" w:rsidRDefault="007B07EF" w:rsidP="00AB0CFF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00928" behindDoc="0" locked="0" layoutInCell="1" allowOverlap="1" wp14:anchorId="30B4E005" wp14:editId="7435B30D">
            <wp:simplePos x="0" y="0"/>
            <wp:positionH relativeFrom="margin">
              <wp:align>left</wp:align>
            </wp:positionH>
            <wp:positionV relativeFrom="paragraph">
              <wp:posOffset>442623</wp:posOffset>
            </wp:positionV>
            <wp:extent cx="1360627" cy="1360627"/>
            <wp:effectExtent l="0" t="0" r="0" b="0"/>
            <wp:wrapNone/>
            <wp:docPr id="1476630045" name="Picture 14766300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30045" name="Picture 14766300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27" cy="1360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11">
        <w:t xml:space="preserve">changing </w:t>
      </w:r>
      <w:r w:rsidR="002803CF">
        <w:t xml:space="preserve">the </w:t>
      </w:r>
      <w:r w:rsidR="00B76311">
        <w:t>disability support s</w:t>
      </w:r>
      <w:r w:rsidR="002803CF">
        <w:t>ystem</w:t>
      </w:r>
    </w:p>
    <w:p w14:paraId="258E98B7" w14:textId="77777777" w:rsidR="00AB0CFF" w:rsidRDefault="00B76311" w:rsidP="00AB0CFF">
      <w:pPr>
        <w:pStyle w:val="ListParagraph"/>
      </w:pPr>
      <w:r>
        <w:t>building support for communities to work together</w:t>
      </w:r>
    </w:p>
    <w:p w14:paraId="33C8E967" w14:textId="55C13DFE" w:rsidR="00B76311" w:rsidRDefault="0069502D" w:rsidP="00AB0CFF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89696" behindDoc="0" locked="0" layoutInCell="1" allowOverlap="1" wp14:anchorId="0DDC9F31" wp14:editId="7FDA825D">
            <wp:simplePos x="0" y="0"/>
            <wp:positionH relativeFrom="margin">
              <wp:align>left</wp:align>
            </wp:positionH>
            <wp:positionV relativeFrom="paragraph">
              <wp:posOffset>309687</wp:posOffset>
            </wp:positionV>
            <wp:extent cx="1709530" cy="911428"/>
            <wp:effectExtent l="0" t="0" r="5080" b="3175"/>
            <wp:wrapNone/>
            <wp:docPr id="135630025" name="Picture 1356300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0025" name="Picture 1356300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58" cy="91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5A6">
        <w:t xml:space="preserve">creating the </w:t>
      </w:r>
      <w:r w:rsidR="00A825A6" w:rsidRPr="00A825A6">
        <w:rPr>
          <w:b/>
          <w:bCs/>
        </w:rPr>
        <w:t>Transformation Management Board</w:t>
      </w:r>
      <w:r w:rsidR="00B76311">
        <w:t>.</w:t>
      </w:r>
    </w:p>
    <w:p w14:paraId="238C4B62" w14:textId="5B32FC5E" w:rsidR="00657CE6" w:rsidRDefault="00657CE6">
      <w:pPr>
        <w:spacing w:line="240" w:lineRule="auto"/>
        <w:ind w:left="0"/>
      </w:pPr>
      <w:r>
        <w:br w:type="page"/>
      </w:r>
    </w:p>
    <w:p w14:paraId="68530E41" w14:textId="77777777" w:rsidR="00657CE6" w:rsidRPr="00F535F1" w:rsidRDefault="00657CE6" w:rsidP="00657CE6">
      <w:pPr>
        <w:rPr>
          <w:rFonts w:ascii="Times New Roman" w:hAnsi="Times New Roman" w:cs="Times New Roman"/>
          <w:lang w:eastAsia="en-NZ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1ACFA385" wp14:editId="4DF12468">
                <wp:simplePos x="0" y="0"/>
                <wp:positionH relativeFrom="column">
                  <wp:posOffset>2170706</wp:posOffset>
                </wp:positionH>
                <wp:positionV relativeFrom="paragraph">
                  <wp:posOffset>-143123</wp:posOffset>
                </wp:positionV>
                <wp:extent cx="3657600" cy="5088834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888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E87FB" id="Rectangle 15" o:spid="_x0000_s1026" style="position:absolute;margin-left:170.9pt;margin-top:-11.25pt;width:4in;height:400.7pt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" fillcolor="#bdd6ee [1304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2075008" behindDoc="0" locked="0" layoutInCell="1" allowOverlap="1" wp14:anchorId="448BA6EF" wp14:editId="3AA5E6E6">
            <wp:simplePos x="0" y="0"/>
            <wp:positionH relativeFrom="column">
              <wp:posOffset>-266700</wp:posOffset>
            </wp:positionH>
            <wp:positionV relativeFrom="paragraph">
              <wp:posOffset>74295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3" name="Picture 1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5F1">
        <w:rPr>
          <w:b/>
          <w:lang w:eastAsia="en-NZ"/>
        </w:rPr>
        <w:t>Enabling Good Lives</w:t>
      </w:r>
      <w:r w:rsidRPr="00F535F1">
        <w:rPr>
          <w:lang w:eastAsia="en-NZ"/>
        </w:rPr>
        <w:t xml:space="preserve"> is a different way of thinking about disability support.</w:t>
      </w:r>
    </w:p>
    <w:p w14:paraId="5556B552" w14:textId="77777777" w:rsidR="00657CE6" w:rsidRPr="00F535F1" w:rsidRDefault="00657CE6" w:rsidP="00657CE6">
      <w:pPr>
        <w:rPr>
          <w:rFonts w:ascii="Times New Roman" w:hAnsi="Times New Roman" w:cs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73984" behindDoc="0" locked="0" layoutInCell="1" allowOverlap="1" wp14:anchorId="7A042646" wp14:editId="1829F4BA">
            <wp:simplePos x="0" y="0"/>
            <wp:positionH relativeFrom="column">
              <wp:posOffset>-260350</wp:posOffset>
            </wp:positionH>
            <wp:positionV relativeFrom="paragraph">
              <wp:posOffset>49530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1357" name="Picture 1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6DF3B" w14:textId="77777777" w:rsidR="00657CE6" w:rsidRPr="00F535F1" w:rsidRDefault="00657CE6" w:rsidP="00657CE6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</w:p>
    <w:p w14:paraId="3D5ECF79" w14:textId="77777777" w:rsidR="00657CE6" w:rsidRPr="00F535F1" w:rsidRDefault="00657CE6" w:rsidP="00657CE6">
      <w:pPr>
        <w:rPr>
          <w:rFonts w:ascii="Times New Roman" w:eastAsia="Times New Roman" w:hAnsi="Times New Roman" w:cs="Times New Roman"/>
          <w:szCs w:val="32"/>
          <w:lang w:eastAsia="en-NZ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>Enabling Good Lives is about having:</w:t>
      </w:r>
    </w:p>
    <w:p w14:paraId="794A244E" w14:textId="000D23DA" w:rsidR="00657CE6" w:rsidRPr="00245C4A" w:rsidRDefault="00657CE6" w:rsidP="00657CE6">
      <w:pPr>
        <w:pStyle w:val="ListParagraph"/>
        <w:ind w:left="4253"/>
        <w:contextualSpacing/>
      </w:pPr>
      <w:r w:rsidRPr="00245C4A">
        <w:t xml:space="preserve">choice </w:t>
      </w:r>
      <w:r w:rsidR="00774F35">
        <w:t>/</w:t>
      </w:r>
      <w:r w:rsidRPr="00245C4A">
        <w:t xml:space="preserve"> control in your life</w:t>
      </w:r>
      <w:r w:rsidRPr="00245C4A">
        <w:br/>
      </w:r>
    </w:p>
    <w:p w14:paraId="2C5FABE3" w14:textId="11BB88AE" w:rsidR="00657CE6" w:rsidRPr="00245C4A" w:rsidRDefault="00657CE6" w:rsidP="00657CE6">
      <w:pPr>
        <w:pStyle w:val="ListParagraph"/>
        <w:ind w:left="4253"/>
        <w:contextualSpacing/>
      </w:pPr>
      <w:r w:rsidRPr="00245C4A">
        <w:rPr>
          <w:noProof/>
        </w:rPr>
        <w:drawing>
          <wp:anchor distT="0" distB="0" distL="114300" distR="114300" simplePos="0" relativeHeight="252072960" behindDoc="0" locked="0" layoutInCell="1" allowOverlap="1" wp14:anchorId="22D10289" wp14:editId="1BD73B7E">
            <wp:simplePos x="0" y="0"/>
            <wp:positionH relativeFrom="column">
              <wp:posOffset>47625</wp:posOffset>
            </wp:positionH>
            <wp:positionV relativeFrom="paragraph">
              <wp:posOffset>352425</wp:posOffset>
            </wp:positionV>
            <wp:extent cx="1400810" cy="1033145"/>
            <wp:effectExtent l="0" t="0" r="8890" b="0"/>
            <wp:wrapThrough wrapText="bothSides">
              <wp:wrapPolygon edited="0">
                <wp:start x="0" y="0"/>
                <wp:lineTo x="0" y="21109"/>
                <wp:lineTo x="21443" y="21109"/>
                <wp:lineTo x="21443" y="0"/>
                <wp:lineTo x="0" y="0"/>
              </wp:wrapPolygon>
            </wp:wrapThrough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C4A">
        <w:t xml:space="preserve">support </w:t>
      </w:r>
      <w:r w:rsidR="00B465EC">
        <w:t>you can use to do the things that are most important to you</w:t>
      </w:r>
      <w:r w:rsidRPr="00245C4A">
        <w:br/>
      </w:r>
    </w:p>
    <w:p w14:paraId="6D51FE80" w14:textId="77777777" w:rsidR="00657CE6" w:rsidRPr="00245C4A" w:rsidRDefault="00657CE6" w:rsidP="00657CE6">
      <w:pPr>
        <w:pStyle w:val="ListParagraph"/>
        <w:ind w:left="4253"/>
        <w:contextualSpacing/>
      </w:pPr>
      <w:r w:rsidRPr="00245C4A">
        <w:t xml:space="preserve">a good life. </w:t>
      </w:r>
    </w:p>
    <w:p w14:paraId="2366B9A7" w14:textId="77777777" w:rsidR="00B76311" w:rsidRDefault="00B76311" w:rsidP="00B76311"/>
    <w:p w14:paraId="0301513D" w14:textId="3EBA5BF5" w:rsidR="00B76311" w:rsidRDefault="00B465EC" w:rsidP="00B76311"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0E669C1A" wp14:editId="3096BE90">
                <wp:simplePos x="0" y="0"/>
                <wp:positionH relativeFrom="column">
                  <wp:posOffset>2178657</wp:posOffset>
                </wp:positionH>
                <wp:positionV relativeFrom="paragraph">
                  <wp:posOffset>203200</wp:posOffset>
                </wp:positionV>
                <wp:extent cx="3657600" cy="1590233"/>
                <wp:effectExtent l="0" t="0" r="0" b="0"/>
                <wp:wrapNone/>
                <wp:docPr id="13203858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9023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57DC8" id="Rectangle 1" o:spid="_x0000_s1026" style="position:absolute;margin-left:171.55pt;margin-top:16pt;width:4in;height:125.2pt;z-index:-25113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" fillcolor="#bdd6ee [1304]" stroked="f" strokeweight="1pt"/>
            </w:pict>
          </mc:Fallback>
        </mc:AlternateContent>
      </w:r>
    </w:p>
    <w:p w14:paraId="74D7EBB9" w14:textId="7FBD6D8D" w:rsidR="00A825A6" w:rsidRDefault="00A825A6" w:rsidP="00A825A6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72288" behindDoc="0" locked="0" layoutInCell="1" allowOverlap="1" wp14:anchorId="26E33F10" wp14:editId="76F70D4B">
            <wp:simplePos x="0" y="0"/>
            <wp:positionH relativeFrom="margin">
              <wp:posOffset>-635</wp:posOffset>
            </wp:positionH>
            <wp:positionV relativeFrom="paragraph">
              <wp:posOffset>18618</wp:posOffset>
            </wp:positionV>
            <wp:extent cx="1400288" cy="1404518"/>
            <wp:effectExtent l="0" t="0" r="0" b="5715"/>
            <wp:wrapNone/>
            <wp:docPr id="1532359878" name="Picture 1532359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59878" name="Picture 15323598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288" cy="140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8C5511">
        <w:rPr>
          <w:b/>
          <w:bCs/>
        </w:rPr>
        <w:t>Transformation</w:t>
      </w:r>
      <w:r>
        <w:t xml:space="preserve"> </w:t>
      </w:r>
      <w:r w:rsidRPr="00B465EC">
        <w:rPr>
          <w:b/>
          <w:bCs/>
        </w:rPr>
        <w:t xml:space="preserve">Management </w:t>
      </w:r>
      <w:r w:rsidRPr="0026141B">
        <w:rPr>
          <w:b/>
          <w:bCs/>
        </w:rPr>
        <w:t>Board</w:t>
      </w:r>
      <w:r>
        <w:t xml:space="preserve"> is a group of people who will make the decisions about changing the disability support system.</w:t>
      </w:r>
    </w:p>
    <w:p w14:paraId="1A7B0754" w14:textId="77777777" w:rsidR="00A825A6" w:rsidRDefault="00A825A6" w:rsidP="00A825A6"/>
    <w:p w14:paraId="7CD4E360" w14:textId="62D11E3E" w:rsidR="00B465EC" w:rsidRDefault="00B465EC">
      <w:pPr>
        <w:spacing w:line="240" w:lineRule="auto"/>
        <w:ind w:left="0"/>
      </w:pPr>
      <w:r>
        <w:br w:type="page"/>
      </w:r>
    </w:p>
    <w:p w14:paraId="0E23CD1E" w14:textId="77777777" w:rsidR="00A825A6" w:rsidRDefault="00A825A6" w:rsidP="00A825A6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171264" behindDoc="0" locked="0" layoutInCell="1" allowOverlap="1" wp14:anchorId="7EC5F732" wp14:editId="0BA92A3C">
            <wp:simplePos x="0" y="0"/>
            <wp:positionH relativeFrom="margin">
              <wp:posOffset>-7315</wp:posOffset>
            </wp:positionH>
            <wp:positionV relativeFrom="paragraph">
              <wp:posOffset>139192</wp:posOffset>
            </wp:positionV>
            <wp:extent cx="1185062" cy="1777372"/>
            <wp:effectExtent l="0" t="0" r="0" b="0"/>
            <wp:wrapNone/>
            <wp:docPr id="2054163716" name="Picture 20541637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3716" name="Picture 20541637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684" cy="17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Transformation Board will be headed by the </w:t>
      </w:r>
      <w:r w:rsidRPr="00FD5120">
        <w:rPr>
          <w:b/>
          <w:bCs/>
        </w:rPr>
        <w:t>Chief Executive</w:t>
      </w:r>
      <w:r>
        <w:t>.</w:t>
      </w:r>
    </w:p>
    <w:p w14:paraId="0E80B977" w14:textId="77777777" w:rsidR="00A825A6" w:rsidRDefault="00A825A6" w:rsidP="00A825A6"/>
    <w:p w14:paraId="7B57BB3B" w14:textId="77777777" w:rsidR="00A825A6" w:rsidRDefault="00A825A6" w:rsidP="00A825A6"/>
    <w:p w14:paraId="6FB6BEB1" w14:textId="77777777" w:rsidR="00A825A6" w:rsidRDefault="00A825A6" w:rsidP="00A825A6">
      <w:r>
        <w:t>The Chief Executive of Whaikaha is Paula Tesoriero.</w:t>
      </w:r>
    </w:p>
    <w:p w14:paraId="50BE7AAB" w14:textId="77777777" w:rsidR="00A825A6" w:rsidRDefault="00A825A6" w:rsidP="00A825A6"/>
    <w:p w14:paraId="78D10165" w14:textId="4CCA5969" w:rsidR="00A825A6" w:rsidRDefault="00B465EC" w:rsidP="00A825A6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73C5F704" wp14:editId="21AC5792">
                <wp:simplePos x="0" y="0"/>
                <wp:positionH relativeFrom="margin">
                  <wp:posOffset>2242268</wp:posOffset>
                </wp:positionH>
                <wp:positionV relativeFrom="paragraph">
                  <wp:posOffset>202096</wp:posOffset>
                </wp:positionV>
                <wp:extent cx="3547110" cy="2584174"/>
                <wp:effectExtent l="0" t="0" r="0" b="6985"/>
                <wp:wrapNone/>
                <wp:docPr id="119812928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110" cy="25841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72F01" id="Rectangle 4" o:spid="_x0000_s1026" style="position:absolute;margin-left:176.55pt;margin-top:15.9pt;width:279.3pt;height:203.5pt;z-index:-25114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052F6838" w14:textId="20ED5B0A" w:rsidR="00A825A6" w:rsidRDefault="00A825A6" w:rsidP="00A825A6">
      <w:pPr>
        <w:rPr>
          <w:b/>
          <w:bCs/>
        </w:rPr>
      </w:pPr>
      <w:r>
        <w:t xml:space="preserve">The </w:t>
      </w:r>
      <w:r w:rsidRPr="00FD5120">
        <w:rPr>
          <w:b/>
          <w:bCs/>
        </w:rPr>
        <w:t>Chief Executive</w:t>
      </w:r>
      <w:r>
        <w:rPr>
          <w:b/>
          <w:bCs/>
        </w:rPr>
        <w:t>:</w:t>
      </w:r>
    </w:p>
    <w:p w14:paraId="06BDEECF" w14:textId="77777777" w:rsidR="00A825A6" w:rsidRDefault="00A825A6" w:rsidP="00B465EC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75360" behindDoc="0" locked="0" layoutInCell="1" allowOverlap="1" wp14:anchorId="49D5EB5E" wp14:editId="2EB3561B">
            <wp:simplePos x="0" y="0"/>
            <wp:positionH relativeFrom="margin">
              <wp:align>left</wp:align>
            </wp:positionH>
            <wp:positionV relativeFrom="paragraph">
              <wp:posOffset>78004</wp:posOffset>
            </wp:positionV>
            <wp:extent cx="1455725" cy="1455725"/>
            <wp:effectExtent l="0" t="0" r="0" b="0"/>
            <wp:wrapNone/>
            <wp:docPr id="1942733201" name="Picture 1942733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33201" name="Picture 1942733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5" cy="14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is the leader of Whaikaha</w:t>
      </w:r>
    </w:p>
    <w:p w14:paraId="3F7F3319" w14:textId="77777777" w:rsidR="00A825A6" w:rsidRDefault="00A825A6" w:rsidP="00B465EC">
      <w:pPr>
        <w:pStyle w:val="ListParagraph"/>
      </w:pPr>
      <w:r>
        <w:t xml:space="preserve">will lead the talks about making the changes to the disability support system.  </w:t>
      </w:r>
    </w:p>
    <w:p w14:paraId="0DD80CE5" w14:textId="77777777" w:rsidR="00A825A6" w:rsidRDefault="00A825A6" w:rsidP="00A825A6"/>
    <w:p w14:paraId="34735342" w14:textId="77777777" w:rsidR="00A825A6" w:rsidRDefault="00A825A6" w:rsidP="00A825A6"/>
    <w:p w14:paraId="474DC8F1" w14:textId="77777777" w:rsidR="00A825A6" w:rsidRDefault="00A825A6" w:rsidP="00A825A6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73312" behindDoc="0" locked="0" layoutInCell="1" allowOverlap="1" wp14:anchorId="30FB254C" wp14:editId="2DD2A622">
            <wp:simplePos x="0" y="0"/>
            <wp:positionH relativeFrom="margin">
              <wp:align>left</wp:align>
            </wp:positionH>
            <wp:positionV relativeFrom="paragraph">
              <wp:posOffset>-305</wp:posOffset>
            </wp:positionV>
            <wp:extent cx="1228954" cy="1423092"/>
            <wp:effectExtent l="0" t="0" r="9525" b="5715"/>
            <wp:wrapNone/>
            <wp:docPr id="151814534" name="Picture 1518145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96857" name="Picture 9721968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73" cy="142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Transformation Board will be supported by the </w:t>
      </w:r>
      <w:r w:rsidRPr="00B465EC">
        <w:rPr>
          <w:b/>
          <w:bCs/>
        </w:rPr>
        <w:t>Transformation Management Office</w:t>
      </w:r>
      <w:r>
        <w:t>.</w:t>
      </w:r>
    </w:p>
    <w:p w14:paraId="6AEA4762" w14:textId="77777777" w:rsidR="00B465EC" w:rsidRDefault="00B465EC" w:rsidP="00A825A6"/>
    <w:p w14:paraId="6D66927C" w14:textId="77777777" w:rsidR="00B465EC" w:rsidRDefault="00B465EC" w:rsidP="00A825A6"/>
    <w:p w14:paraId="3217568C" w14:textId="77777777" w:rsidR="00B465EC" w:rsidRDefault="00B465EC" w:rsidP="00A825A6"/>
    <w:p w14:paraId="3507CB35" w14:textId="77777777" w:rsidR="00B465EC" w:rsidRDefault="00B465EC" w:rsidP="00A825A6"/>
    <w:p w14:paraId="45204ECC" w14:textId="77777777" w:rsidR="00B465EC" w:rsidRDefault="00B465EC" w:rsidP="00B465EC"/>
    <w:p w14:paraId="037BC733" w14:textId="77777777" w:rsidR="00B465EC" w:rsidRDefault="00B465EC" w:rsidP="00B465EC">
      <w:pPr>
        <w:rPr>
          <w:b/>
          <w:bCs/>
        </w:rPr>
      </w:pPr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178432" behindDoc="0" locked="0" layoutInCell="1" allowOverlap="1" wp14:anchorId="0ABE3004" wp14:editId="3D44CB8A">
            <wp:simplePos x="0" y="0"/>
            <wp:positionH relativeFrom="margin">
              <wp:posOffset>28116</wp:posOffset>
            </wp:positionH>
            <wp:positionV relativeFrom="paragraph">
              <wp:posOffset>342874</wp:posOffset>
            </wp:positionV>
            <wp:extent cx="1561091" cy="1089965"/>
            <wp:effectExtent l="0" t="0" r="1270" b="0"/>
            <wp:wrapNone/>
            <wp:docPr id="927715557" name="Picture 927715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15557" name="Picture 9277155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91" cy="10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13414EEB" wp14:editId="4B7D426C">
                <wp:simplePos x="0" y="0"/>
                <wp:positionH relativeFrom="margin">
                  <wp:align>right</wp:align>
                </wp:positionH>
                <wp:positionV relativeFrom="paragraph">
                  <wp:posOffset>190195</wp:posOffset>
                </wp:positionV>
                <wp:extent cx="3525520" cy="1236268"/>
                <wp:effectExtent l="0" t="0" r="0" b="2540"/>
                <wp:wrapNone/>
                <wp:docPr id="9976418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23626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EA6C3" id="Rectangle 2" o:spid="_x0000_s1026" style="position:absolute;margin-left:226.4pt;margin-top:15pt;width:277.6pt;height:97.35pt;z-index:-25113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3E958FE6" w14:textId="77777777" w:rsidR="00B465EC" w:rsidRDefault="00B465EC" w:rsidP="00B465EC">
      <w:r w:rsidRPr="006E52FA">
        <w:t xml:space="preserve">The </w:t>
      </w:r>
      <w:r>
        <w:rPr>
          <w:b/>
          <w:bCs/>
        </w:rPr>
        <w:t>Transformation</w:t>
      </w:r>
      <w:r>
        <w:t xml:space="preserve"> </w:t>
      </w:r>
      <w:r w:rsidRPr="008C5511">
        <w:rPr>
          <w:b/>
          <w:bCs/>
        </w:rPr>
        <w:t>Management Office</w:t>
      </w:r>
      <w:r>
        <w:t xml:space="preserve"> will lead the work to change the disability support system.</w:t>
      </w:r>
    </w:p>
    <w:p w14:paraId="0E22A7B6" w14:textId="77777777" w:rsidR="00A825A6" w:rsidRDefault="00A825A6" w:rsidP="00A825A6"/>
    <w:p w14:paraId="6288A2A5" w14:textId="6553DD9D" w:rsidR="00A825A6" w:rsidRDefault="00A825A6" w:rsidP="00A825A6"/>
    <w:p w14:paraId="2ED47041" w14:textId="5D69BA82" w:rsidR="00A825A6" w:rsidRDefault="00B465EC" w:rsidP="00A825A6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74336" behindDoc="0" locked="0" layoutInCell="1" allowOverlap="1" wp14:anchorId="053C31CF" wp14:editId="3C24EB56">
            <wp:simplePos x="0" y="0"/>
            <wp:positionH relativeFrom="margin">
              <wp:align>left</wp:align>
            </wp:positionH>
            <wp:positionV relativeFrom="paragraph">
              <wp:posOffset>-133792</wp:posOffset>
            </wp:positionV>
            <wp:extent cx="1554018" cy="1148486"/>
            <wp:effectExtent l="0" t="0" r="8255" b="0"/>
            <wp:wrapNone/>
            <wp:docPr id="422296733" name="Picture 4222967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96733" name="Picture 4222967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18" cy="114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5A6">
        <w:t>All these people will work with people in the disability community to make the changes happen.</w:t>
      </w:r>
    </w:p>
    <w:p w14:paraId="5BE9AF24" w14:textId="77777777" w:rsidR="00A825A6" w:rsidRDefault="00A825A6" w:rsidP="00B76311"/>
    <w:p w14:paraId="68BA6A25" w14:textId="77777777" w:rsidR="00A825A6" w:rsidRDefault="00A825A6" w:rsidP="00B76311"/>
    <w:p w14:paraId="1CFEBFD9" w14:textId="77777777" w:rsidR="00A825A6" w:rsidRDefault="00A825A6" w:rsidP="00B76311"/>
    <w:p w14:paraId="09F0EAF6" w14:textId="77777777" w:rsidR="00A825A6" w:rsidRDefault="00A825A6" w:rsidP="00B76311"/>
    <w:p w14:paraId="076C78FF" w14:textId="46F467D9" w:rsidR="005525DA" w:rsidRDefault="005525DA" w:rsidP="005525DA"/>
    <w:p w14:paraId="7BA6E8DC" w14:textId="5A052E67" w:rsidR="005525DA" w:rsidRDefault="005525DA" w:rsidP="005525DA"/>
    <w:p w14:paraId="22D65F77" w14:textId="6CD2846B" w:rsidR="002E723B" w:rsidRDefault="002E723B" w:rsidP="002E723B"/>
    <w:p w14:paraId="15192748" w14:textId="09C2444D" w:rsidR="002E723B" w:rsidRDefault="002E723B" w:rsidP="002E723B"/>
    <w:p w14:paraId="59B59F25" w14:textId="7FAC8E77" w:rsidR="002E723B" w:rsidRDefault="00323C83" w:rsidP="002E723B">
      <w:r>
        <w:br/>
      </w:r>
    </w:p>
    <w:p w14:paraId="3F5CF162" w14:textId="27A73864" w:rsidR="00323C83" w:rsidRDefault="00323C83" w:rsidP="00B76311"/>
    <w:p w14:paraId="0A65B960" w14:textId="77777777" w:rsidR="00323C83" w:rsidRDefault="00323C83">
      <w:pPr>
        <w:spacing w:line="240" w:lineRule="auto"/>
        <w:ind w:left="0"/>
      </w:pPr>
      <w:r>
        <w:br w:type="page"/>
      </w:r>
    </w:p>
    <w:p w14:paraId="17A33D5C" w14:textId="52226E65" w:rsidR="00B76311" w:rsidRDefault="00B76311" w:rsidP="00B76311">
      <w:pPr>
        <w:pStyle w:val="Heading1"/>
      </w:pPr>
      <w:r>
        <w:lastRenderedPageBreak/>
        <w:t>How long will this work take?</w:t>
      </w:r>
    </w:p>
    <w:p w14:paraId="5E0C2362" w14:textId="77777777" w:rsidR="00EF4A04" w:rsidRDefault="00EF4A04" w:rsidP="00D67451"/>
    <w:p w14:paraId="59805E4A" w14:textId="7F479EB0" w:rsidR="00B76311" w:rsidRDefault="00B76311" w:rsidP="00D67451"/>
    <w:p w14:paraId="2FAFF19A" w14:textId="799FB6DA" w:rsidR="00B76311" w:rsidRDefault="00311086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23456" behindDoc="0" locked="0" layoutInCell="1" allowOverlap="1" wp14:anchorId="2D9EADAF" wp14:editId="1C165DF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33856" cy="855727"/>
            <wp:effectExtent l="0" t="0" r="0" b="1905"/>
            <wp:wrapNone/>
            <wp:docPr id="1523477854" name="Picture 1523477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77854" name="Picture 1523477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85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11">
        <w:t>Whaikaha thinks this work will take 10 years.</w:t>
      </w:r>
    </w:p>
    <w:p w14:paraId="144627E8" w14:textId="77777777" w:rsidR="00B76311" w:rsidRDefault="00B76311" w:rsidP="00D67451"/>
    <w:p w14:paraId="552B6712" w14:textId="15C825C2" w:rsidR="00B76311" w:rsidRDefault="00311086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25504" behindDoc="0" locked="0" layoutInCell="1" allowOverlap="1" wp14:anchorId="24E85E24" wp14:editId="38E39E86">
            <wp:simplePos x="0" y="0"/>
            <wp:positionH relativeFrom="margin">
              <wp:posOffset>-762</wp:posOffset>
            </wp:positionH>
            <wp:positionV relativeFrom="paragraph">
              <wp:posOffset>126619</wp:posOffset>
            </wp:positionV>
            <wp:extent cx="965606" cy="965606"/>
            <wp:effectExtent l="0" t="0" r="6350" b="0"/>
            <wp:wrapNone/>
            <wp:docPr id="867581822" name="Picture 8675818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62481" name="Picture 8324624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06" cy="9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55B67" w14:textId="4494A699" w:rsidR="00B76311" w:rsidRDefault="00B76311" w:rsidP="00D67451">
      <w:r>
        <w:t xml:space="preserve">The work will be done in 3 </w:t>
      </w:r>
      <w:r w:rsidRPr="00B76311">
        <w:rPr>
          <w:b/>
          <w:bCs/>
        </w:rPr>
        <w:t>phases</w:t>
      </w:r>
      <w:r>
        <w:t>.</w:t>
      </w:r>
    </w:p>
    <w:p w14:paraId="443C779C" w14:textId="77777777" w:rsidR="00B76311" w:rsidRDefault="00B76311" w:rsidP="00D67451"/>
    <w:p w14:paraId="57767D0E" w14:textId="0E2B1BAE" w:rsidR="00B76311" w:rsidRDefault="0063738C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26D1AB6B" wp14:editId="6D950FEB">
                <wp:simplePos x="0" y="0"/>
                <wp:positionH relativeFrom="column">
                  <wp:posOffset>2210463</wp:posOffset>
                </wp:positionH>
                <wp:positionV relativeFrom="paragraph">
                  <wp:posOffset>290692</wp:posOffset>
                </wp:positionV>
                <wp:extent cx="3545343" cy="818866"/>
                <wp:effectExtent l="0" t="0" r="0" b="635"/>
                <wp:wrapNone/>
                <wp:docPr id="21118156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343" cy="8188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F42F4C" id="Rectangle 2" o:spid="_x0000_s1026" style="position:absolute;margin-left:174.05pt;margin-top:22.9pt;width:279.15pt;height:64.5pt;z-index:-25149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128A9160" w14:textId="0A64DF4B" w:rsidR="00B76311" w:rsidRDefault="00311086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21408" behindDoc="0" locked="0" layoutInCell="1" allowOverlap="1" wp14:anchorId="130E3128" wp14:editId="4B4ED0A5">
            <wp:simplePos x="0" y="0"/>
            <wp:positionH relativeFrom="margin">
              <wp:posOffset>-965</wp:posOffset>
            </wp:positionH>
            <wp:positionV relativeFrom="paragraph">
              <wp:posOffset>4445</wp:posOffset>
            </wp:positionV>
            <wp:extent cx="1404519" cy="663608"/>
            <wp:effectExtent l="0" t="0" r="5715" b="3175"/>
            <wp:wrapNone/>
            <wp:docPr id="540603814" name="Picture 540603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03814" name="Picture 5406038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519" cy="66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11">
        <w:t xml:space="preserve">A </w:t>
      </w:r>
      <w:r w:rsidR="00B76311" w:rsidRPr="0063738C">
        <w:rPr>
          <w:b/>
          <w:bCs/>
        </w:rPr>
        <w:t>phase</w:t>
      </w:r>
      <w:r w:rsidR="00B76311">
        <w:t xml:space="preserve"> is a </w:t>
      </w:r>
      <w:r w:rsidR="00525783">
        <w:t>part</w:t>
      </w:r>
      <w:r w:rsidR="00B76311">
        <w:t xml:space="preserve"> of </w:t>
      </w:r>
      <w:r w:rsidR="009064F0">
        <w:t xml:space="preserve">the </w:t>
      </w:r>
      <w:r w:rsidR="00B76311">
        <w:t xml:space="preserve">time in </w:t>
      </w:r>
      <w:proofErr w:type="gramStart"/>
      <w:r w:rsidR="00B76311">
        <w:t xml:space="preserve">which </w:t>
      </w:r>
      <w:r w:rsidR="0063738C">
        <w:t xml:space="preserve"> </w:t>
      </w:r>
      <w:r w:rsidR="00302047">
        <w:t>things</w:t>
      </w:r>
      <w:proofErr w:type="gramEnd"/>
      <w:r w:rsidR="00B41B20">
        <w:t xml:space="preserve"> </w:t>
      </w:r>
      <w:r w:rsidR="0063738C">
        <w:t>are done.</w:t>
      </w:r>
    </w:p>
    <w:p w14:paraId="2FEAB074" w14:textId="77777777" w:rsidR="00302047" w:rsidRDefault="00302047" w:rsidP="00D67451"/>
    <w:p w14:paraId="0EB77348" w14:textId="77777777" w:rsidR="0063738C" w:rsidRDefault="0063738C" w:rsidP="00D67451"/>
    <w:p w14:paraId="4095FFDE" w14:textId="77777777" w:rsidR="0063738C" w:rsidRDefault="0063738C" w:rsidP="00302047">
      <w:pPr>
        <w:pStyle w:val="Heading2"/>
      </w:pPr>
      <w:r w:rsidRPr="0063738C">
        <w:t>Phase 1</w:t>
      </w:r>
    </w:p>
    <w:p w14:paraId="1C8187EB" w14:textId="77777777" w:rsidR="00302047" w:rsidRDefault="00302047" w:rsidP="00302047"/>
    <w:p w14:paraId="5853F207" w14:textId="103FAF22" w:rsidR="00302047" w:rsidRPr="00302047" w:rsidRDefault="00302047" w:rsidP="00302047">
      <w:r>
        <w:t>Whaikaha says that Phase 1:</w:t>
      </w:r>
    </w:p>
    <w:p w14:paraId="30072084" w14:textId="48C420A1" w:rsidR="0063738C" w:rsidRDefault="00302047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7792" behindDoc="0" locked="0" layoutInCell="1" allowOverlap="1" wp14:anchorId="0ECE47F3" wp14:editId="16AFF3CF">
            <wp:simplePos x="0" y="0"/>
            <wp:positionH relativeFrom="margin">
              <wp:posOffset>1082649</wp:posOffset>
            </wp:positionH>
            <wp:positionV relativeFrom="paragraph">
              <wp:posOffset>207542</wp:posOffset>
            </wp:positionV>
            <wp:extent cx="629107" cy="629107"/>
            <wp:effectExtent l="0" t="0" r="0" b="0"/>
            <wp:wrapNone/>
            <wp:docPr id="934716768" name="Picture 9347167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16768" name="Picture 9347167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" cy="629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5744" behindDoc="0" locked="0" layoutInCell="1" allowOverlap="1" wp14:anchorId="440AF139" wp14:editId="39E2BF58">
            <wp:simplePos x="0" y="0"/>
            <wp:positionH relativeFrom="margin">
              <wp:posOffset>7314</wp:posOffset>
            </wp:positionH>
            <wp:positionV relativeFrom="paragraph">
              <wp:posOffset>207542</wp:posOffset>
            </wp:positionV>
            <wp:extent cx="614477" cy="614477"/>
            <wp:effectExtent l="0" t="0" r="0" b="0"/>
            <wp:wrapNone/>
            <wp:docPr id="1565102870" name="Picture 1565102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02870" name="Picture 15651028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7" cy="61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8EF21ED" wp14:editId="4141C7C7">
                <wp:simplePos x="0" y="0"/>
                <wp:positionH relativeFrom="column">
                  <wp:posOffset>701040</wp:posOffset>
                </wp:positionH>
                <wp:positionV relativeFrom="paragraph">
                  <wp:posOffset>462915</wp:posOffset>
                </wp:positionV>
                <wp:extent cx="262890" cy="146050"/>
                <wp:effectExtent l="0" t="19050" r="41910" b="44450"/>
                <wp:wrapNone/>
                <wp:docPr id="1828783726" name="Arrow: Righ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460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A0A4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alt="&quot;&quot;" style="position:absolute;margin-left:55.2pt;margin-top:36.45pt;width:20.7pt;height:11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" adj="15600" fillcolor="#b4c6e7 [1300]" strokecolor="#09101d [484]" strokeweight="1pt"/>
            </w:pict>
          </mc:Fallback>
        </mc:AlternateContent>
      </w:r>
      <w:r w:rsidR="0063738C">
        <w:t>will happen from 2023 until 2026</w:t>
      </w:r>
    </w:p>
    <w:p w14:paraId="5E2A055A" w14:textId="77777777" w:rsidR="00302047" w:rsidRDefault="00D952A8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40864" behindDoc="0" locked="0" layoutInCell="1" allowOverlap="1" wp14:anchorId="238DD4A8" wp14:editId="6249AC2B">
            <wp:simplePos x="0" y="0"/>
            <wp:positionH relativeFrom="margin">
              <wp:align>left</wp:align>
            </wp:positionH>
            <wp:positionV relativeFrom="paragraph">
              <wp:posOffset>532257</wp:posOffset>
            </wp:positionV>
            <wp:extent cx="1104595" cy="1104595"/>
            <wp:effectExtent l="0" t="0" r="0" b="635"/>
            <wp:wrapNone/>
            <wp:docPr id="750489816" name="Picture 750489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62481" name="Picture 8324624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8C">
        <w:t xml:space="preserve">is about planning the </w:t>
      </w:r>
      <w:r w:rsidR="00525783">
        <w:t>work</w:t>
      </w:r>
      <w:r w:rsidR="0063738C">
        <w:t xml:space="preserve"> </w:t>
      </w:r>
    </w:p>
    <w:p w14:paraId="432C031D" w14:textId="7EF03268" w:rsidR="0063738C" w:rsidRDefault="00302047" w:rsidP="00070F1A">
      <w:pPr>
        <w:pStyle w:val="ListParagraph"/>
      </w:pPr>
      <w:r>
        <w:t xml:space="preserve">is about creating the work </w:t>
      </w:r>
      <w:r w:rsidR="0063738C">
        <w:t>for the next 2 phases.</w:t>
      </w:r>
    </w:p>
    <w:p w14:paraId="07AA4698" w14:textId="5D57F920" w:rsidR="0063738C" w:rsidRDefault="0063738C" w:rsidP="00302047">
      <w:pPr>
        <w:pStyle w:val="Heading2"/>
      </w:pPr>
      <w:r>
        <w:lastRenderedPageBreak/>
        <w:t>Phase 2</w:t>
      </w:r>
    </w:p>
    <w:p w14:paraId="1DCBC476" w14:textId="77777777" w:rsidR="00302047" w:rsidRDefault="00302047" w:rsidP="00302047"/>
    <w:p w14:paraId="08663F63" w14:textId="0DD4C717" w:rsidR="00302047" w:rsidRPr="00302047" w:rsidRDefault="00302047" w:rsidP="00302047">
      <w:r>
        <w:t>Whaikaha says that Phase 2:</w:t>
      </w:r>
    </w:p>
    <w:p w14:paraId="189072FC" w14:textId="470B0B58" w:rsidR="0063738C" w:rsidRDefault="00453836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49056" behindDoc="0" locked="0" layoutInCell="1" allowOverlap="1" wp14:anchorId="6706D048" wp14:editId="5F9B42B6">
            <wp:simplePos x="0" y="0"/>
            <wp:positionH relativeFrom="margin">
              <wp:align>left</wp:align>
            </wp:positionH>
            <wp:positionV relativeFrom="paragraph">
              <wp:posOffset>173888</wp:posOffset>
            </wp:positionV>
            <wp:extent cx="599846" cy="599846"/>
            <wp:effectExtent l="0" t="0" r="0" b="0"/>
            <wp:wrapNone/>
            <wp:docPr id="561966226" name="Picture 561966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16768" name="Picture 9347167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55" cy="6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7320E1" wp14:editId="67B60712">
                <wp:simplePos x="0" y="0"/>
                <wp:positionH relativeFrom="margin">
                  <wp:posOffset>709447</wp:posOffset>
                </wp:positionH>
                <wp:positionV relativeFrom="paragraph">
                  <wp:posOffset>405765</wp:posOffset>
                </wp:positionV>
                <wp:extent cx="263347" cy="171145"/>
                <wp:effectExtent l="0" t="19050" r="41910" b="38735"/>
                <wp:wrapNone/>
                <wp:docPr id="392936685" name="Arrow: Righ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17114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1A96" id="Arrow: Right 7" o:spid="_x0000_s1026" type="#_x0000_t13" alt="&quot;&quot;" style="position:absolute;margin-left:55.85pt;margin-top:31.95pt;width:20.75pt;height:13.5pt;z-index:251953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" adj="14581" fillcolor="#b4c6e7 [1300]" strokecolor="#09101d [484]" strokeweight="1pt">
                <w10:wrap anchorx="margin"/>
              </v:shape>
            </w:pict>
          </mc:Fallback>
        </mc:AlternateContent>
      </w:r>
      <w:r w:rsidR="002241C4">
        <w:rPr>
          <w:rFonts w:cs="Arial"/>
          <w:bCs/>
          <w:noProof/>
          <w:szCs w:val="32"/>
        </w:rPr>
        <w:drawing>
          <wp:anchor distT="0" distB="0" distL="114300" distR="114300" simplePos="0" relativeHeight="251951104" behindDoc="0" locked="0" layoutInCell="1" allowOverlap="1" wp14:anchorId="75BB00DF" wp14:editId="6754A82F">
            <wp:simplePos x="0" y="0"/>
            <wp:positionH relativeFrom="margin">
              <wp:posOffset>1074903</wp:posOffset>
            </wp:positionH>
            <wp:positionV relativeFrom="paragraph">
              <wp:posOffset>155422</wp:posOffset>
            </wp:positionV>
            <wp:extent cx="614477" cy="614477"/>
            <wp:effectExtent l="0" t="0" r="0" b="0"/>
            <wp:wrapNone/>
            <wp:docPr id="449945439" name="Picture 449945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45439" name="Picture 449945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7" cy="61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8C">
        <w:t>will happen from 2026 until 20</w:t>
      </w:r>
      <w:r w:rsidR="00525783">
        <w:t>30</w:t>
      </w:r>
      <w:r w:rsidR="0063738C">
        <w:t xml:space="preserve"> </w:t>
      </w:r>
    </w:p>
    <w:p w14:paraId="74ADEAE0" w14:textId="280AA4AE" w:rsidR="0063738C" w:rsidRDefault="0080792F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09824" behindDoc="0" locked="0" layoutInCell="1" allowOverlap="1" wp14:anchorId="2FA22225" wp14:editId="3B5C6BD9">
            <wp:simplePos x="0" y="0"/>
            <wp:positionH relativeFrom="margin">
              <wp:align>left</wp:align>
            </wp:positionH>
            <wp:positionV relativeFrom="paragraph">
              <wp:posOffset>1223819</wp:posOffset>
            </wp:positionV>
            <wp:extent cx="1154097" cy="1632120"/>
            <wp:effectExtent l="0" t="0" r="0" b="0"/>
            <wp:wrapNone/>
            <wp:docPr id="2115142340" name="Picture 21151423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42340" name="Picture 21151423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097" cy="16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2A8">
        <w:rPr>
          <w:rFonts w:cs="Arial"/>
          <w:bCs/>
          <w:noProof/>
          <w:szCs w:val="32"/>
        </w:rPr>
        <w:drawing>
          <wp:anchor distT="0" distB="0" distL="114300" distR="114300" simplePos="0" relativeHeight="251942912" behindDoc="0" locked="0" layoutInCell="1" allowOverlap="1" wp14:anchorId="46195100" wp14:editId="054B73CB">
            <wp:simplePos x="0" y="0"/>
            <wp:positionH relativeFrom="margin">
              <wp:align>left</wp:align>
            </wp:positionH>
            <wp:positionV relativeFrom="paragraph">
              <wp:posOffset>552272</wp:posOffset>
            </wp:positionV>
            <wp:extent cx="1812609" cy="438912"/>
            <wp:effectExtent l="0" t="0" r="0" b="0"/>
            <wp:wrapNone/>
            <wp:docPr id="1912245334" name="Picture 19122453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45334" name="Picture 19122453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60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8C">
        <w:t xml:space="preserve">is about putting Enabling Good Lives </w:t>
      </w:r>
      <w:r w:rsidR="00302047" w:rsidRPr="00453836">
        <w:rPr>
          <w:b/>
          <w:bCs/>
        </w:rPr>
        <w:t>principles</w:t>
      </w:r>
      <w:r w:rsidR="00302047">
        <w:t xml:space="preserve"> </w:t>
      </w:r>
      <w:r w:rsidR="0063738C">
        <w:t>into</w:t>
      </w:r>
      <w:r w:rsidR="00302047">
        <w:t xml:space="preserve"> ever</w:t>
      </w:r>
      <w:r w:rsidR="0063738C">
        <w:t>ything Whaikaha</w:t>
      </w:r>
      <w:r w:rsidR="00302047">
        <w:t xml:space="preserve"> does</w:t>
      </w:r>
    </w:p>
    <w:p w14:paraId="32F0B81B" w14:textId="4B4F437A" w:rsidR="0063738C" w:rsidRDefault="0063738C" w:rsidP="00070F1A">
      <w:pPr>
        <w:pStyle w:val="ListParagraph"/>
      </w:pPr>
      <w:r>
        <w:t>is about</w:t>
      </w:r>
      <w:r w:rsidR="009F66BE">
        <w:t xml:space="preserve"> </w:t>
      </w:r>
      <w:r w:rsidR="0080792F">
        <w:t xml:space="preserve">making </w:t>
      </w:r>
      <w:r>
        <w:t>Enabling Good Lives</w:t>
      </w:r>
      <w:r w:rsidR="0080792F">
        <w:t xml:space="preserve"> work </w:t>
      </w:r>
      <w:r>
        <w:t xml:space="preserve">across </w:t>
      </w:r>
      <w:r w:rsidR="00D952A8">
        <w:t>New Zealand</w:t>
      </w:r>
      <w:r>
        <w:t>.</w:t>
      </w:r>
    </w:p>
    <w:p w14:paraId="3CF7C40F" w14:textId="26D57594" w:rsidR="0063738C" w:rsidRDefault="0063738C" w:rsidP="0063738C"/>
    <w:p w14:paraId="119A2729" w14:textId="2F964D36" w:rsidR="00453836" w:rsidRDefault="00B4203E" w:rsidP="0063738C"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676035A9" wp14:editId="2801962D">
                <wp:simplePos x="0" y="0"/>
                <wp:positionH relativeFrom="column">
                  <wp:posOffset>2231136</wp:posOffset>
                </wp:positionH>
                <wp:positionV relativeFrom="paragraph">
                  <wp:posOffset>251435</wp:posOffset>
                </wp:positionV>
                <wp:extent cx="3598545" cy="1163116"/>
                <wp:effectExtent l="0" t="0" r="1905" b="0"/>
                <wp:wrapNone/>
                <wp:docPr id="113280760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545" cy="116311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24F36" id="Rectangle 5" o:spid="_x0000_s1026" style="position:absolute;margin-left:175.7pt;margin-top:19.8pt;width:283.35pt;height:91.6pt;z-index:-25121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" fillcolor="#bdd6ee [1304]" stroked="f" strokeweight="1pt"/>
            </w:pict>
          </mc:Fallback>
        </mc:AlternateContent>
      </w:r>
      <w:r w:rsidR="00453836">
        <w:rPr>
          <w:rFonts w:cs="Arial"/>
          <w:bCs/>
          <w:noProof/>
          <w:szCs w:val="32"/>
        </w:rPr>
        <w:drawing>
          <wp:anchor distT="0" distB="0" distL="114300" distR="114300" simplePos="0" relativeHeight="252107776" behindDoc="0" locked="0" layoutInCell="1" allowOverlap="1" wp14:anchorId="52D0155E" wp14:editId="24E8769F">
            <wp:simplePos x="0" y="0"/>
            <wp:positionH relativeFrom="margin">
              <wp:align>left</wp:align>
            </wp:positionH>
            <wp:positionV relativeFrom="paragraph">
              <wp:posOffset>117957</wp:posOffset>
            </wp:positionV>
            <wp:extent cx="1174953" cy="1236269"/>
            <wp:effectExtent l="0" t="0" r="6350" b="2540"/>
            <wp:wrapNone/>
            <wp:docPr id="1103751225" name="Picture 1103751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51225" name="Picture 11037512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953" cy="12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B18C4" w14:textId="77E6C632" w:rsidR="00453836" w:rsidRDefault="00B4203E" w:rsidP="0063738C">
      <w:r>
        <w:t>Here a</w:t>
      </w:r>
      <w:r w:rsidR="00453836">
        <w:t xml:space="preserve"> </w:t>
      </w:r>
      <w:r w:rsidR="00453836" w:rsidRPr="00453836">
        <w:rPr>
          <w:b/>
          <w:bCs/>
        </w:rPr>
        <w:t>principle</w:t>
      </w:r>
      <w:r w:rsidR="00453836">
        <w:t xml:space="preserve"> is an idea that guides an organisation to reach its goals.</w:t>
      </w:r>
    </w:p>
    <w:p w14:paraId="5F5B8AA4" w14:textId="48B6DB9C" w:rsidR="00453836" w:rsidRDefault="00453836" w:rsidP="0063738C"/>
    <w:p w14:paraId="5428016F" w14:textId="1FCEBB75" w:rsidR="00D952A8" w:rsidRDefault="00D952A8" w:rsidP="00D952A8">
      <w:pPr>
        <w:rPr>
          <w:rFonts w:cs="Arial"/>
          <w:bCs/>
          <w:noProof/>
          <w:szCs w:val="32"/>
        </w:rPr>
      </w:pPr>
    </w:p>
    <w:p w14:paraId="112A2708" w14:textId="77777777" w:rsidR="00B465EC" w:rsidRDefault="00B465EC" w:rsidP="00D952A8">
      <w:pPr>
        <w:rPr>
          <w:rFonts w:cs="Arial"/>
          <w:bCs/>
          <w:noProof/>
          <w:szCs w:val="32"/>
        </w:rPr>
      </w:pPr>
    </w:p>
    <w:p w14:paraId="01BD3680" w14:textId="77777777" w:rsidR="00B465EC" w:rsidRDefault="00B465EC" w:rsidP="00D952A8">
      <w:pPr>
        <w:rPr>
          <w:rFonts w:cs="Arial"/>
          <w:bCs/>
          <w:noProof/>
          <w:szCs w:val="32"/>
        </w:rPr>
      </w:pPr>
    </w:p>
    <w:p w14:paraId="097ACCEC" w14:textId="77777777" w:rsidR="00B465EC" w:rsidRDefault="00B465EC" w:rsidP="00D952A8">
      <w:pPr>
        <w:rPr>
          <w:rFonts w:cs="Arial"/>
          <w:bCs/>
          <w:noProof/>
          <w:szCs w:val="32"/>
        </w:rPr>
      </w:pPr>
    </w:p>
    <w:p w14:paraId="6AC4118C" w14:textId="77777777" w:rsidR="00B465EC" w:rsidRDefault="00B465EC" w:rsidP="00D952A8"/>
    <w:p w14:paraId="3834DF27" w14:textId="77777777" w:rsidR="0080792F" w:rsidRDefault="0080792F" w:rsidP="00D952A8"/>
    <w:p w14:paraId="45A54467" w14:textId="0B558475" w:rsidR="0063738C" w:rsidRDefault="0063738C" w:rsidP="00302047">
      <w:pPr>
        <w:pStyle w:val="Heading2"/>
      </w:pPr>
      <w:r>
        <w:lastRenderedPageBreak/>
        <w:t>Phase 3</w:t>
      </w:r>
    </w:p>
    <w:p w14:paraId="69AE5D95" w14:textId="77777777" w:rsidR="00BD352C" w:rsidRDefault="00BD352C" w:rsidP="00BD352C"/>
    <w:p w14:paraId="49ACDD71" w14:textId="166A91E7" w:rsidR="00BD352C" w:rsidRPr="00BD352C" w:rsidRDefault="00070F1A" w:rsidP="00BD352C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55200" behindDoc="0" locked="0" layoutInCell="1" allowOverlap="1" wp14:anchorId="470B7AC8" wp14:editId="56CF829C">
            <wp:simplePos x="0" y="0"/>
            <wp:positionH relativeFrom="margin">
              <wp:align>left</wp:align>
            </wp:positionH>
            <wp:positionV relativeFrom="paragraph">
              <wp:posOffset>249086</wp:posOffset>
            </wp:positionV>
            <wp:extent cx="763325" cy="763325"/>
            <wp:effectExtent l="0" t="0" r="0" b="0"/>
            <wp:wrapNone/>
            <wp:docPr id="45933884" name="Picture 459338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3884" name="Picture 459338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5" cy="76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2C">
        <w:t>Whaikaha says that Phase 3 will:</w:t>
      </w:r>
    </w:p>
    <w:p w14:paraId="17E41F3A" w14:textId="7FA5CB06" w:rsidR="0063738C" w:rsidRDefault="00E77ED9" w:rsidP="00070F1A">
      <w:pPr>
        <w:pStyle w:val="ListParagraph"/>
      </w:pPr>
      <w:r>
        <w:rPr>
          <w:rFonts w:cs="Arial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EFB277C" wp14:editId="7D791E9F">
                <wp:simplePos x="0" y="0"/>
                <wp:positionH relativeFrom="margin">
                  <wp:posOffset>1009015</wp:posOffset>
                </wp:positionH>
                <wp:positionV relativeFrom="paragraph">
                  <wp:posOffset>163747</wp:posOffset>
                </wp:positionV>
                <wp:extent cx="500932" cy="235391"/>
                <wp:effectExtent l="0" t="19050" r="33020" b="31750"/>
                <wp:wrapNone/>
                <wp:docPr id="1828836248" name="Arrow: Righ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35391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0DD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alt="&quot;&quot;" style="position:absolute;margin-left:79.45pt;margin-top:12.9pt;width:39.45pt;height:18.5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" adj="16525" fillcolor="#b4c6e7 [1300]" strokecolor="#09101d [484]" strokeweight="1pt">
                <w10:wrap anchorx="margin"/>
              </v:shape>
            </w:pict>
          </mc:Fallback>
        </mc:AlternateContent>
      </w:r>
      <w:r w:rsidR="0063738C">
        <w:t xml:space="preserve">happen from 2030 </w:t>
      </w:r>
    </w:p>
    <w:p w14:paraId="3B15E05D" w14:textId="265341D5" w:rsidR="0063738C" w:rsidRDefault="00125F71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59296" behindDoc="0" locked="0" layoutInCell="1" allowOverlap="1" wp14:anchorId="48B43F57" wp14:editId="3CAE1C4A">
            <wp:simplePos x="0" y="0"/>
            <wp:positionH relativeFrom="margin">
              <wp:align>left</wp:align>
            </wp:positionH>
            <wp:positionV relativeFrom="paragraph">
              <wp:posOffset>176613</wp:posOffset>
            </wp:positionV>
            <wp:extent cx="859144" cy="1065475"/>
            <wp:effectExtent l="0" t="0" r="0" b="1905"/>
            <wp:wrapNone/>
            <wp:docPr id="2127677187" name="Picture 21276771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77187" name="Picture 21276771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63" cy="1069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7AE">
        <w:t xml:space="preserve">is about </w:t>
      </w:r>
      <w:r w:rsidR="004856FF">
        <w:t>making sure all the changes are working properly</w:t>
      </w:r>
    </w:p>
    <w:p w14:paraId="218534E1" w14:textId="7D9219FC" w:rsidR="004856FF" w:rsidRDefault="002241C4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61344" behindDoc="0" locked="0" layoutInCell="1" allowOverlap="1" wp14:anchorId="0FE830D1" wp14:editId="282CA372">
            <wp:simplePos x="0" y="0"/>
            <wp:positionH relativeFrom="margin">
              <wp:align>left</wp:align>
            </wp:positionH>
            <wp:positionV relativeFrom="paragraph">
              <wp:posOffset>513487</wp:posOffset>
            </wp:positionV>
            <wp:extent cx="1206989" cy="1208599"/>
            <wp:effectExtent l="0" t="0" r="0" b="0"/>
            <wp:wrapNone/>
            <wp:docPr id="76325557" name="Picture 76325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5557" name="Picture 763255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41" cy="121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6FF">
        <w:t xml:space="preserve">is about changing </w:t>
      </w:r>
      <w:r w:rsidR="00BD352C">
        <w:t xml:space="preserve">the </w:t>
      </w:r>
      <w:r w:rsidR="002803CF">
        <w:t xml:space="preserve">the </w:t>
      </w:r>
      <w:r w:rsidR="004856FF">
        <w:t>disability support s</w:t>
      </w:r>
      <w:r w:rsidR="002803CF">
        <w:t xml:space="preserve">ystem </w:t>
      </w:r>
      <w:r w:rsidR="004856FF">
        <w:t xml:space="preserve">other </w:t>
      </w:r>
      <w:r w:rsidR="00BD352C">
        <w:t xml:space="preserve">parts of the </w:t>
      </w:r>
      <w:r w:rsidR="009064F0">
        <w:t xml:space="preserve">Government </w:t>
      </w:r>
      <w:r w:rsidR="00BD352C">
        <w:t>offer</w:t>
      </w:r>
      <w:r w:rsidR="004856FF">
        <w:t>.</w:t>
      </w:r>
    </w:p>
    <w:p w14:paraId="0D87CB27" w14:textId="333F73A9" w:rsidR="00D952A8" w:rsidRDefault="00D952A8">
      <w:pPr>
        <w:spacing w:line="240" w:lineRule="auto"/>
        <w:ind w:left="0"/>
      </w:pPr>
      <w:r>
        <w:br w:type="page"/>
      </w:r>
    </w:p>
    <w:p w14:paraId="501411A8" w14:textId="623F0BF4" w:rsidR="0077079E" w:rsidRDefault="0077079E" w:rsidP="0077079E">
      <w:pPr>
        <w:pStyle w:val="Heading1"/>
      </w:pPr>
      <w:r>
        <w:lastRenderedPageBreak/>
        <w:t>What will the change</w:t>
      </w:r>
      <w:r w:rsidR="00525783">
        <w:t>s</w:t>
      </w:r>
      <w:r>
        <w:t xml:space="preserve"> look like?</w:t>
      </w:r>
    </w:p>
    <w:p w14:paraId="40CC3F8C" w14:textId="77777777" w:rsidR="0026141B" w:rsidRDefault="0026141B" w:rsidP="00D67451"/>
    <w:p w14:paraId="648533D1" w14:textId="111B8F9E" w:rsidR="0077079E" w:rsidRDefault="0077079E" w:rsidP="00D67451"/>
    <w:p w14:paraId="58DF5A5B" w14:textId="6961536C" w:rsidR="0077079E" w:rsidRDefault="00BD352C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11872" behindDoc="0" locked="0" layoutInCell="1" allowOverlap="1" wp14:anchorId="19F31320" wp14:editId="2DB0186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38250" cy="1813560"/>
            <wp:effectExtent l="0" t="0" r="0" b="0"/>
            <wp:wrapNone/>
            <wp:docPr id="880641949" name="Picture 8806419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47373" name="Picture 14781473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79E">
        <w:t xml:space="preserve">The </w:t>
      </w:r>
      <w:r w:rsidR="005A09D1">
        <w:t>changed</w:t>
      </w:r>
      <w:r w:rsidR="007429D5">
        <w:t xml:space="preserve"> </w:t>
      </w:r>
      <w:r w:rsidR="00456605">
        <w:t xml:space="preserve">disability support </w:t>
      </w:r>
      <w:r w:rsidR="007429D5">
        <w:t>system will</w:t>
      </w:r>
      <w:r w:rsidR="0077079E">
        <w:t xml:space="preserve"> </w:t>
      </w:r>
      <w:r>
        <w:t>focus on</w:t>
      </w:r>
      <w:r w:rsidR="007429D5">
        <w:t xml:space="preserve"> the </w:t>
      </w:r>
      <w:r w:rsidR="007429D5" w:rsidRPr="00456605">
        <w:t>regions</w:t>
      </w:r>
      <w:r w:rsidR="007429D5">
        <w:t xml:space="preserve"> of Aotearoa New Zealand</w:t>
      </w:r>
      <w:r w:rsidR="0077079E">
        <w:t>.</w:t>
      </w:r>
    </w:p>
    <w:p w14:paraId="47091555" w14:textId="78524E50" w:rsidR="0077079E" w:rsidRDefault="0077079E" w:rsidP="00D67451"/>
    <w:p w14:paraId="05A3514B" w14:textId="77777777" w:rsidR="007429D5" w:rsidRDefault="007429D5" w:rsidP="00D67451"/>
    <w:p w14:paraId="709C0734" w14:textId="7F9BDBE0" w:rsidR="007429D5" w:rsidRDefault="007429D5" w:rsidP="00D67451">
      <w:r>
        <w:t xml:space="preserve">There will be 10 </w:t>
      </w:r>
      <w:r w:rsidR="00BD352C">
        <w:t>or</w:t>
      </w:r>
      <w:r>
        <w:t xml:space="preserve"> 11 regional sites.</w:t>
      </w:r>
    </w:p>
    <w:p w14:paraId="5BF7A59B" w14:textId="77777777" w:rsidR="007429D5" w:rsidRDefault="007429D5" w:rsidP="00D67451"/>
    <w:p w14:paraId="76D79AF1" w14:textId="77777777" w:rsidR="007429D5" w:rsidRDefault="007429D5" w:rsidP="00D67451"/>
    <w:p w14:paraId="07261AD1" w14:textId="26C468DD" w:rsidR="00AA0114" w:rsidRDefault="00456605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65440" behindDoc="0" locked="0" layoutInCell="1" allowOverlap="1" wp14:anchorId="1015E216" wp14:editId="5D48AABA">
            <wp:simplePos x="0" y="0"/>
            <wp:positionH relativeFrom="margin">
              <wp:align>left</wp:align>
            </wp:positionH>
            <wp:positionV relativeFrom="paragraph">
              <wp:posOffset>237932</wp:posOffset>
            </wp:positionV>
            <wp:extent cx="1324051" cy="1324051"/>
            <wp:effectExtent l="0" t="0" r="9525" b="0"/>
            <wp:wrapNone/>
            <wp:docPr id="2100723892" name="Picture 21007238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35681" name="Picture 10249356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51" cy="132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9D5">
        <w:t>Each region will</w:t>
      </w:r>
      <w:r w:rsidR="00AA0114">
        <w:t>:</w:t>
      </w:r>
    </w:p>
    <w:p w14:paraId="249A5B48" w14:textId="674D97C6" w:rsidR="007429D5" w:rsidRDefault="007429D5" w:rsidP="00070F1A">
      <w:pPr>
        <w:pStyle w:val="ListParagraph"/>
      </w:pPr>
      <w:r>
        <w:t>have a Regional Director</w:t>
      </w:r>
    </w:p>
    <w:p w14:paraId="4B755C76" w14:textId="679E82BE" w:rsidR="00AA0114" w:rsidRDefault="00800DCE" w:rsidP="00070F1A">
      <w:pPr>
        <w:pStyle w:val="ListParagraph"/>
      </w:pPr>
      <w:r>
        <w:t>control the</w:t>
      </w:r>
      <w:r w:rsidR="00AA0114">
        <w:t xml:space="preserve"> </w:t>
      </w:r>
      <w:proofErr w:type="gramStart"/>
      <w:r w:rsidR="00AA0114">
        <w:t>day to day</w:t>
      </w:r>
      <w:proofErr w:type="gramEnd"/>
      <w:r w:rsidR="00AA0114">
        <w:t xml:space="preserve"> work</w:t>
      </w:r>
    </w:p>
    <w:p w14:paraId="7D4794CE" w14:textId="3D5106E2" w:rsidR="00AA0114" w:rsidRDefault="00456605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67488" behindDoc="0" locked="0" layoutInCell="1" allowOverlap="1" wp14:anchorId="22E81FCA" wp14:editId="6EBF455D">
            <wp:simplePos x="0" y="0"/>
            <wp:positionH relativeFrom="margin">
              <wp:align>left</wp:align>
            </wp:positionH>
            <wp:positionV relativeFrom="paragraph">
              <wp:posOffset>190195</wp:posOffset>
            </wp:positionV>
            <wp:extent cx="1272208" cy="1272208"/>
            <wp:effectExtent l="0" t="0" r="4445" b="0"/>
            <wp:wrapNone/>
            <wp:docPr id="1097887960" name="Picture 10978879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37647" name="Picture 1906937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52" cy="127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2C">
        <w:t>choose how</w:t>
      </w:r>
      <w:r w:rsidR="00AA0114">
        <w:t xml:space="preserve"> </w:t>
      </w:r>
      <w:r w:rsidR="00BD352C">
        <w:t xml:space="preserve">they spend </w:t>
      </w:r>
      <w:r w:rsidR="00AA0114">
        <w:t xml:space="preserve">the money </w:t>
      </w:r>
      <w:r w:rsidR="00BD352C">
        <w:t xml:space="preserve">the </w:t>
      </w:r>
      <w:r w:rsidR="000C55BA">
        <w:t xml:space="preserve">Government </w:t>
      </w:r>
      <w:r w:rsidR="00BD352C">
        <w:t>gives them</w:t>
      </w:r>
      <w:r w:rsidR="00AA0114">
        <w:t>.</w:t>
      </w:r>
    </w:p>
    <w:p w14:paraId="06AF1353" w14:textId="77777777" w:rsidR="00AA0114" w:rsidRDefault="00AA0114" w:rsidP="00AA0114">
      <w:pPr>
        <w:pStyle w:val="Listtoplevel"/>
        <w:numPr>
          <w:ilvl w:val="0"/>
          <w:numId w:val="0"/>
        </w:numPr>
        <w:ind w:left="4253" w:hanging="567"/>
      </w:pPr>
    </w:p>
    <w:p w14:paraId="211918DB" w14:textId="77777777" w:rsidR="00456605" w:rsidRDefault="00456605" w:rsidP="00AA0114">
      <w:pPr>
        <w:pStyle w:val="Listtoplevel"/>
        <w:numPr>
          <w:ilvl w:val="0"/>
          <w:numId w:val="0"/>
        </w:numPr>
        <w:ind w:left="4253" w:hanging="567"/>
      </w:pPr>
    </w:p>
    <w:p w14:paraId="5C65AF1D" w14:textId="7F45320D" w:rsidR="00AA0114" w:rsidRDefault="00AA0114" w:rsidP="00AA0114">
      <w:pPr>
        <w:pStyle w:val="Listtoplevel"/>
        <w:numPr>
          <w:ilvl w:val="0"/>
          <w:numId w:val="0"/>
        </w:numPr>
        <w:ind w:left="4253" w:hanging="567"/>
      </w:pPr>
      <w:r>
        <w:lastRenderedPageBreak/>
        <w:t>Regional sites will:</w:t>
      </w:r>
    </w:p>
    <w:p w14:paraId="79DC756D" w14:textId="495B1CBB" w:rsidR="00AA0114" w:rsidRDefault="00C858C9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72608" behindDoc="0" locked="0" layoutInCell="1" allowOverlap="1" wp14:anchorId="32ACE084" wp14:editId="2C789D67">
            <wp:simplePos x="0" y="0"/>
            <wp:positionH relativeFrom="margin">
              <wp:align>left</wp:align>
            </wp:positionH>
            <wp:positionV relativeFrom="paragraph">
              <wp:posOffset>314376</wp:posOffset>
            </wp:positionV>
            <wp:extent cx="1689811" cy="1376758"/>
            <wp:effectExtent l="0" t="0" r="5715" b="0"/>
            <wp:wrapNone/>
            <wp:docPr id="1300827496" name="Picture 13008274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27496" name="Picture 13008274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542" cy="137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A4" w:rsidRPr="005B20A4">
        <w:rPr>
          <w:b/>
          <w:bCs/>
        </w:rPr>
        <w:t>invest</w:t>
      </w:r>
      <w:r w:rsidR="00AA0114">
        <w:t xml:space="preserve"> in disabled people / whānau</w:t>
      </w:r>
    </w:p>
    <w:p w14:paraId="2A37577C" w14:textId="6458F004" w:rsidR="00AA0114" w:rsidRDefault="00AA0114" w:rsidP="00070F1A">
      <w:pPr>
        <w:pStyle w:val="ListParagraph"/>
      </w:pPr>
      <w:r>
        <w:t xml:space="preserve">employ people who </w:t>
      </w:r>
      <w:r w:rsidR="0080792F">
        <w:t xml:space="preserve">work as </w:t>
      </w:r>
      <w:r w:rsidR="0080792F" w:rsidRPr="0080792F">
        <w:rPr>
          <w:b/>
          <w:bCs/>
        </w:rPr>
        <w:t>connectors</w:t>
      </w:r>
      <w:r>
        <w:t xml:space="preserve">. </w:t>
      </w:r>
    </w:p>
    <w:p w14:paraId="4E7817C0" w14:textId="6EB08274" w:rsidR="00BB4495" w:rsidRDefault="00BB4495" w:rsidP="00BB4495"/>
    <w:p w14:paraId="622FB51B" w14:textId="77D93F55" w:rsidR="005B20A4" w:rsidRDefault="0080792F" w:rsidP="00BB4495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7C7F5BD9" wp14:editId="74B0FAB9">
                <wp:simplePos x="0" y="0"/>
                <wp:positionH relativeFrom="margin">
                  <wp:posOffset>2154802</wp:posOffset>
                </wp:positionH>
                <wp:positionV relativeFrom="paragraph">
                  <wp:posOffset>281471</wp:posOffset>
                </wp:positionV>
                <wp:extent cx="3572787" cy="2152374"/>
                <wp:effectExtent l="0" t="0" r="8890" b="635"/>
                <wp:wrapNone/>
                <wp:docPr id="179890934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787" cy="21523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CF571" id="Rectangle 8" o:spid="_x0000_s1026" style="position:absolute;margin-left:169.65pt;margin-top:22.15pt;width:281.3pt;height:169.5pt;z-index:-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6D217D92" w14:textId="3CB7F25A" w:rsidR="00F84394" w:rsidRDefault="00F84394" w:rsidP="00BB4495">
      <w:r w:rsidRPr="00B4203E">
        <w:rPr>
          <w:rFonts w:cs="Arial"/>
          <w:noProof/>
          <w:szCs w:val="32"/>
        </w:rPr>
        <w:drawing>
          <wp:anchor distT="0" distB="0" distL="114300" distR="114300" simplePos="0" relativeHeight="252024832" behindDoc="0" locked="0" layoutInCell="1" allowOverlap="1" wp14:anchorId="7CBBB14C" wp14:editId="3C22B204">
            <wp:simplePos x="0" y="0"/>
            <wp:positionH relativeFrom="margin">
              <wp:align>left</wp:align>
            </wp:positionH>
            <wp:positionV relativeFrom="paragraph">
              <wp:posOffset>536880</wp:posOffset>
            </wp:positionV>
            <wp:extent cx="1396305" cy="1397203"/>
            <wp:effectExtent l="0" t="0" r="0" b="0"/>
            <wp:wrapNone/>
            <wp:docPr id="1060199243" name="Picture 10601992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99243" name="Picture 10601992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10" cy="14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2C" w:rsidRPr="00B4203E">
        <w:t>To</w:t>
      </w:r>
      <w:r w:rsidR="00BD352C">
        <w:rPr>
          <w:b/>
          <w:bCs/>
        </w:rPr>
        <w:t xml:space="preserve"> </w:t>
      </w:r>
      <w:r>
        <w:rPr>
          <w:b/>
          <w:bCs/>
        </w:rPr>
        <w:t>i</w:t>
      </w:r>
      <w:r w:rsidR="005B20A4" w:rsidRPr="005B20A4">
        <w:rPr>
          <w:b/>
          <w:bCs/>
        </w:rPr>
        <w:t>nvest</w:t>
      </w:r>
      <w:r w:rsidR="005B20A4">
        <w:t xml:space="preserve"> </w:t>
      </w:r>
      <w:r w:rsidR="00BD352C">
        <w:t xml:space="preserve">in someone </w:t>
      </w:r>
      <w:r w:rsidR="005B20A4">
        <w:t>means</w:t>
      </w:r>
      <w:r>
        <w:t>:</w:t>
      </w:r>
    </w:p>
    <w:p w14:paraId="45BCB036" w14:textId="624B867B" w:rsidR="00F84394" w:rsidRDefault="00F84394" w:rsidP="0080792F">
      <w:pPr>
        <w:pStyle w:val="ListParagraph"/>
      </w:pPr>
      <w:r>
        <w:t>giving them the money they need</w:t>
      </w:r>
    </w:p>
    <w:p w14:paraId="4EE3EE63" w14:textId="67BC0E6C" w:rsidR="005B20A4" w:rsidRDefault="00F84394" w:rsidP="0080792F">
      <w:pPr>
        <w:pStyle w:val="ListParagraph"/>
      </w:pPr>
      <w:r>
        <w:t>giving them the support they need.</w:t>
      </w:r>
    </w:p>
    <w:p w14:paraId="76020D03" w14:textId="77777777" w:rsidR="0080792F" w:rsidRDefault="0080792F" w:rsidP="0080792F"/>
    <w:p w14:paraId="4AA9DD5B" w14:textId="7BC8A5AA" w:rsidR="0080792F" w:rsidRDefault="0069502D" w:rsidP="0080792F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91744" behindDoc="0" locked="0" layoutInCell="1" allowOverlap="1" wp14:anchorId="190F562C" wp14:editId="31720FF2">
            <wp:simplePos x="0" y="0"/>
            <wp:positionH relativeFrom="margin">
              <wp:align>left</wp:align>
            </wp:positionH>
            <wp:positionV relativeFrom="paragraph">
              <wp:posOffset>298671</wp:posOffset>
            </wp:positionV>
            <wp:extent cx="1534602" cy="1196806"/>
            <wp:effectExtent l="0" t="0" r="8890" b="3810"/>
            <wp:wrapNone/>
            <wp:docPr id="1014473335" name="Picture 10144733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73335" name="Picture 10144733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02" cy="1196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92F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65F2B668" wp14:editId="5108A1D3">
                <wp:simplePos x="0" y="0"/>
                <wp:positionH relativeFrom="column">
                  <wp:posOffset>2162755</wp:posOffset>
                </wp:positionH>
                <wp:positionV relativeFrom="paragraph">
                  <wp:posOffset>173327</wp:posOffset>
                </wp:positionV>
                <wp:extent cx="3609892" cy="1256251"/>
                <wp:effectExtent l="0" t="0" r="0" b="1270"/>
                <wp:wrapNone/>
                <wp:docPr id="176508320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892" cy="12562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42979" id="Rectangle 2" o:spid="_x0000_s1026" style="position:absolute;margin-left:170.3pt;margin-top:13.65pt;width:284.25pt;height:98.9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" fillcolor="#bdd6ee [1304]" stroked="f" strokeweight="1pt"/>
            </w:pict>
          </mc:Fallback>
        </mc:AlternateContent>
      </w:r>
    </w:p>
    <w:p w14:paraId="0E868E58" w14:textId="50377D24" w:rsidR="00BB4495" w:rsidRDefault="0080792F" w:rsidP="00BB4495">
      <w:r w:rsidRPr="0080792F">
        <w:rPr>
          <w:b/>
          <w:bCs/>
        </w:rPr>
        <w:t>Connectors</w:t>
      </w:r>
      <w:r>
        <w:t xml:space="preserve"> are people who </w:t>
      </w:r>
      <w:r w:rsidR="0008784F">
        <w:t>support</w:t>
      </w:r>
      <w:r>
        <w:t xml:space="preserve"> disabled people to</w:t>
      </w:r>
      <w:r w:rsidR="0008784F">
        <w:t xml:space="preserve"> make a life that is connected to their community</w:t>
      </w:r>
      <w:r>
        <w:t xml:space="preserve">. </w:t>
      </w:r>
    </w:p>
    <w:p w14:paraId="0D6A1272" w14:textId="77777777" w:rsidR="0080792F" w:rsidRDefault="0080792F">
      <w:pPr>
        <w:spacing w:line="240" w:lineRule="auto"/>
        <w:ind w:left="0"/>
      </w:pPr>
      <w:r>
        <w:br w:type="page"/>
      </w:r>
    </w:p>
    <w:p w14:paraId="7B14C332" w14:textId="39524999" w:rsidR="00BB4495" w:rsidRDefault="008D60D4" w:rsidP="00BB4495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026880" behindDoc="0" locked="0" layoutInCell="1" allowOverlap="1" wp14:anchorId="51DA5DC2" wp14:editId="05B82AB7">
            <wp:simplePos x="0" y="0"/>
            <wp:positionH relativeFrom="margin">
              <wp:posOffset>-45113</wp:posOffset>
            </wp:positionH>
            <wp:positionV relativeFrom="paragraph">
              <wp:posOffset>-203946</wp:posOffset>
            </wp:positionV>
            <wp:extent cx="1645920" cy="1163186"/>
            <wp:effectExtent l="0" t="0" r="0" b="0"/>
            <wp:wrapNone/>
            <wp:docPr id="1210481795" name="Picture 121048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6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495">
        <w:t xml:space="preserve">Each region will have </w:t>
      </w:r>
      <w:r w:rsidR="00BB4495" w:rsidRPr="00482D34">
        <w:rPr>
          <w:b/>
          <w:bCs/>
        </w:rPr>
        <w:t>budget advisors</w:t>
      </w:r>
      <w:r w:rsidR="00BB4495">
        <w:t>.</w:t>
      </w:r>
    </w:p>
    <w:p w14:paraId="6DC3ECCA" w14:textId="24B4B479" w:rsidR="00BB4495" w:rsidRDefault="00BB4495" w:rsidP="00BB4495"/>
    <w:p w14:paraId="4952C0E7" w14:textId="62E6E2F8" w:rsidR="00BB4495" w:rsidRDefault="00482D34" w:rsidP="00BB4495">
      <w:r>
        <w:rPr>
          <w:rFonts w:cs="Arial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4E9E2054" wp14:editId="6C6C87C1">
                <wp:simplePos x="0" y="0"/>
                <wp:positionH relativeFrom="column">
                  <wp:posOffset>2231136</wp:posOffset>
                </wp:positionH>
                <wp:positionV relativeFrom="paragraph">
                  <wp:posOffset>264719</wp:posOffset>
                </wp:positionV>
                <wp:extent cx="3577133" cy="1111910"/>
                <wp:effectExtent l="0" t="0" r="4445" b="0"/>
                <wp:wrapNone/>
                <wp:docPr id="18833647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133" cy="11119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AA628" id="Rectangle 1" o:spid="_x0000_s1026" style="position:absolute;margin-left:175.7pt;margin-top:20.85pt;width:281.65pt;height:87.55pt;z-index:-2512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" fillcolor="#bdd6ee [1304]" stroked="f" strokeweight="1pt"/>
            </w:pict>
          </mc:Fallback>
        </mc:AlternateContent>
      </w:r>
      <w:r w:rsidR="008D60D4">
        <w:rPr>
          <w:rFonts w:cs="Arial"/>
          <w:bCs/>
          <w:noProof/>
          <w:szCs w:val="32"/>
        </w:rPr>
        <w:drawing>
          <wp:anchor distT="0" distB="0" distL="114300" distR="114300" simplePos="0" relativeHeight="251976704" behindDoc="0" locked="0" layoutInCell="1" allowOverlap="1" wp14:anchorId="74F93EE3" wp14:editId="3C67B5CD">
            <wp:simplePos x="0" y="0"/>
            <wp:positionH relativeFrom="margin">
              <wp:posOffset>123495</wp:posOffset>
            </wp:positionH>
            <wp:positionV relativeFrom="paragraph">
              <wp:posOffset>153898</wp:posOffset>
            </wp:positionV>
            <wp:extent cx="1177290" cy="1462145"/>
            <wp:effectExtent l="0" t="0" r="3810" b="5080"/>
            <wp:wrapNone/>
            <wp:docPr id="1833231673" name="Picture 18332316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31673" name="Picture 18332316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46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16C22" w14:textId="23323727" w:rsidR="00BB4495" w:rsidRDefault="00BB4495" w:rsidP="00BB4495">
      <w:r>
        <w:t xml:space="preserve">A </w:t>
      </w:r>
      <w:r w:rsidRPr="00482D34">
        <w:rPr>
          <w:b/>
          <w:bCs/>
        </w:rPr>
        <w:t>budget advisor</w:t>
      </w:r>
      <w:r>
        <w:t xml:space="preserve"> </w:t>
      </w:r>
      <w:r w:rsidR="00931415">
        <w:t>work</w:t>
      </w:r>
      <w:r w:rsidR="00482D34">
        <w:t>s</w:t>
      </w:r>
      <w:r w:rsidR="00931415">
        <w:t xml:space="preserve"> with </w:t>
      </w:r>
      <w:r w:rsidR="00482D34">
        <w:t>a</w:t>
      </w:r>
      <w:r w:rsidR="00931415">
        <w:t xml:space="preserve"> person to </w:t>
      </w:r>
      <w:r w:rsidR="00764253">
        <w:t xml:space="preserve">decide </w:t>
      </w:r>
      <w:r w:rsidR="00F84394">
        <w:t>how they use their</w:t>
      </w:r>
      <w:r w:rsidR="00931415">
        <w:t xml:space="preserve"> </w:t>
      </w:r>
      <w:r w:rsidR="00B41B20">
        <w:t>money</w:t>
      </w:r>
      <w:r w:rsidR="00F84394">
        <w:t>.</w:t>
      </w:r>
    </w:p>
    <w:p w14:paraId="402B3F83" w14:textId="77777777" w:rsidR="00B41B20" w:rsidRDefault="00B41B20" w:rsidP="00BB4495"/>
    <w:p w14:paraId="746980F2" w14:textId="75A5078B" w:rsidR="00931415" w:rsidRDefault="00221186" w:rsidP="00BB4495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78752" behindDoc="0" locked="0" layoutInCell="1" allowOverlap="1" wp14:anchorId="3CCCF6A7" wp14:editId="05DAF7EC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235710" cy="1235710"/>
            <wp:effectExtent l="0" t="0" r="0" b="2540"/>
            <wp:wrapNone/>
            <wp:docPr id="1464121697" name="Picture 14641216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62481" name="Picture 8324624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E1D18" w14:textId="24F5680A" w:rsidR="00931415" w:rsidRDefault="00931415" w:rsidP="00BB4495">
      <w:r>
        <w:t xml:space="preserve">The budget advisor will </w:t>
      </w:r>
      <w:r w:rsidR="00800DCE">
        <w:t xml:space="preserve">then </w:t>
      </w:r>
      <w:r>
        <w:t xml:space="preserve">give </w:t>
      </w:r>
      <w:r w:rsidR="0064473A">
        <w:t>money</w:t>
      </w:r>
      <w:r>
        <w:t xml:space="preserve"> to </w:t>
      </w:r>
      <w:r w:rsidR="00800DCE">
        <w:t xml:space="preserve">the </w:t>
      </w:r>
      <w:r w:rsidR="00C537D1" w:rsidRPr="00B41B20">
        <w:rPr>
          <w:b/>
          <w:bCs/>
        </w:rPr>
        <w:t>personal budget</w:t>
      </w:r>
      <w:r w:rsidR="00C537D1">
        <w:t xml:space="preserve"> of the </w:t>
      </w:r>
      <w:r w:rsidR="00800DCE">
        <w:t>disabled person</w:t>
      </w:r>
      <w:r>
        <w:t xml:space="preserve">. </w:t>
      </w:r>
    </w:p>
    <w:p w14:paraId="3259BCE0" w14:textId="7442F636" w:rsidR="002E24A5" w:rsidRDefault="002E24A5" w:rsidP="00BB4495"/>
    <w:p w14:paraId="15191205" w14:textId="416CBF3B" w:rsidR="00B41B20" w:rsidRDefault="00221186" w:rsidP="00BB4495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74656" behindDoc="0" locked="0" layoutInCell="1" allowOverlap="1" wp14:anchorId="6DA738AE" wp14:editId="12E56832">
            <wp:simplePos x="0" y="0"/>
            <wp:positionH relativeFrom="margin">
              <wp:posOffset>241401</wp:posOffset>
            </wp:positionH>
            <wp:positionV relativeFrom="paragraph">
              <wp:posOffset>145339</wp:posOffset>
            </wp:positionV>
            <wp:extent cx="899770" cy="1342281"/>
            <wp:effectExtent l="0" t="0" r="0" b="0"/>
            <wp:wrapNone/>
            <wp:docPr id="68896844" name="Picture 68896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6844" name="Picture 68896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70" cy="134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31F7" w14:textId="27BE29A4" w:rsidR="00B41B20" w:rsidRDefault="00B41B20" w:rsidP="00BB4495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52F27D7A" wp14:editId="384A7EDF">
                <wp:simplePos x="0" y="0"/>
                <wp:positionH relativeFrom="column">
                  <wp:posOffset>2176818</wp:posOffset>
                </wp:positionH>
                <wp:positionV relativeFrom="paragraph">
                  <wp:posOffset>-150125</wp:posOffset>
                </wp:positionV>
                <wp:extent cx="3487003" cy="1194179"/>
                <wp:effectExtent l="0" t="0" r="0" b="6350"/>
                <wp:wrapNone/>
                <wp:docPr id="57866562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003" cy="11941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3ADC9" id="Rectangle 14" o:spid="_x0000_s1026" style="position:absolute;margin-left:171.4pt;margin-top:-11.8pt;width:274.55pt;height:94.05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" fillcolor="#bdd6ee [1304]" stroked="f" strokeweight="1pt"/>
            </w:pict>
          </mc:Fallback>
        </mc:AlternateContent>
      </w:r>
      <w:r>
        <w:t xml:space="preserve">A </w:t>
      </w:r>
      <w:r w:rsidRPr="00B41B20">
        <w:rPr>
          <w:b/>
          <w:bCs/>
        </w:rPr>
        <w:t>personal budget</w:t>
      </w:r>
      <w:r>
        <w:t xml:space="preserve"> is the plan a person uses for spending their money.</w:t>
      </w:r>
    </w:p>
    <w:p w14:paraId="671258D2" w14:textId="77777777" w:rsidR="002E24A5" w:rsidRDefault="002E24A5" w:rsidP="00BB4495"/>
    <w:p w14:paraId="0286301F" w14:textId="77777777" w:rsidR="00B41B20" w:rsidRDefault="00B41B20" w:rsidP="00BB4495"/>
    <w:p w14:paraId="30A7EF4A" w14:textId="01068DC3" w:rsidR="002E24A5" w:rsidRDefault="00221186" w:rsidP="00BB4495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80800" behindDoc="0" locked="0" layoutInCell="1" allowOverlap="1" wp14:anchorId="66EB9A46" wp14:editId="4054DE6A">
            <wp:simplePos x="0" y="0"/>
            <wp:positionH relativeFrom="margin">
              <wp:align>left</wp:align>
            </wp:positionH>
            <wp:positionV relativeFrom="paragraph">
              <wp:posOffset>348082</wp:posOffset>
            </wp:positionV>
            <wp:extent cx="1382573" cy="1382573"/>
            <wp:effectExtent l="0" t="0" r="0" b="8255"/>
            <wp:wrapNone/>
            <wp:docPr id="1994149906" name="Picture 1994149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49906" name="Picture 1994149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812" cy="138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A5">
        <w:t xml:space="preserve">There will be </w:t>
      </w:r>
      <w:r w:rsidR="002E24A5" w:rsidRPr="002E24A5">
        <w:rPr>
          <w:b/>
          <w:bCs/>
        </w:rPr>
        <w:t>purchasing guidelines</w:t>
      </w:r>
      <w:r w:rsidR="002E24A5">
        <w:t>.</w:t>
      </w:r>
    </w:p>
    <w:p w14:paraId="7B6B9D66" w14:textId="77777777" w:rsidR="002E24A5" w:rsidRDefault="002E24A5" w:rsidP="00BB4495"/>
    <w:p w14:paraId="216184C4" w14:textId="4FE434BF" w:rsidR="002E24A5" w:rsidRDefault="002E24A5" w:rsidP="00BB4495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0C8592F" wp14:editId="5F2592DB">
                <wp:simplePos x="0" y="0"/>
                <wp:positionH relativeFrom="column">
                  <wp:posOffset>2289658</wp:posOffset>
                </wp:positionH>
                <wp:positionV relativeFrom="paragraph">
                  <wp:posOffset>192049</wp:posOffset>
                </wp:positionV>
                <wp:extent cx="3521122" cy="842239"/>
                <wp:effectExtent l="0" t="0" r="3175" b="0"/>
                <wp:wrapNone/>
                <wp:docPr id="33802028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122" cy="8422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B4A52" id="Rectangle 8" o:spid="_x0000_s1026" style="position:absolute;margin-left:180.3pt;margin-top:15.1pt;width:277.25pt;height:66.3pt;z-index:-25149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" fillcolor="#bdd6ee [1304]" stroked="f" strokeweight="1pt"/>
            </w:pict>
          </mc:Fallback>
        </mc:AlternateContent>
      </w:r>
    </w:p>
    <w:p w14:paraId="6CD47CB1" w14:textId="41F2BF6B" w:rsidR="002E24A5" w:rsidRDefault="002E24A5" w:rsidP="00BB4495">
      <w:r w:rsidRPr="002E24A5">
        <w:rPr>
          <w:b/>
          <w:bCs/>
        </w:rPr>
        <w:t>Purchasing guidelines</w:t>
      </w:r>
      <w:r>
        <w:t xml:space="preserve"> are rules for</w:t>
      </w:r>
      <w:r w:rsidR="00F84394">
        <w:t xml:space="preserve"> how the money can be used.</w:t>
      </w:r>
      <w:r>
        <w:t xml:space="preserve"> </w:t>
      </w:r>
    </w:p>
    <w:p w14:paraId="462CD370" w14:textId="629347DE" w:rsidR="002E24A5" w:rsidRDefault="008D60D4" w:rsidP="00BB4495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028928" behindDoc="0" locked="0" layoutInCell="1" allowOverlap="1" wp14:anchorId="5BFE3FE2" wp14:editId="70204E9B">
            <wp:simplePos x="0" y="0"/>
            <wp:positionH relativeFrom="margin">
              <wp:align>left</wp:align>
            </wp:positionH>
            <wp:positionV relativeFrom="paragraph">
              <wp:posOffset>4886</wp:posOffset>
            </wp:positionV>
            <wp:extent cx="1207008" cy="1207008"/>
            <wp:effectExtent l="0" t="0" r="0" b="0"/>
            <wp:wrapNone/>
            <wp:docPr id="1601621438" name="Picture 16016214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37647" name="Picture 1906937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A5">
        <w:t xml:space="preserve">Budget advisors may also give money to support a person to move on from a </w:t>
      </w:r>
      <w:r w:rsidR="002E24A5" w:rsidRPr="002E24A5">
        <w:rPr>
          <w:b/>
          <w:bCs/>
        </w:rPr>
        <w:t>crisis</w:t>
      </w:r>
      <w:r w:rsidR="002E24A5">
        <w:t>.</w:t>
      </w:r>
    </w:p>
    <w:p w14:paraId="6C023041" w14:textId="7CAD90EA" w:rsidR="002E24A5" w:rsidRDefault="002E24A5" w:rsidP="00BB4495"/>
    <w:p w14:paraId="08FB9246" w14:textId="4A7720D8" w:rsidR="002E24A5" w:rsidRDefault="002E24A5" w:rsidP="00BB4495"/>
    <w:p w14:paraId="202B6A59" w14:textId="7718A7DB" w:rsidR="002E24A5" w:rsidRDefault="003B0D26" w:rsidP="002E24A5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82848" behindDoc="0" locked="0" layoutInCell="1" allowOverlap="1" wp14:anchorId="54CE380C" wp14:editId="3F1C50B1">
            <wp:simplePos x="0" y="0"/>
            <wp:positionH relativeFrom="margin">
              <wp:align>left</wp:align>
            </wp:positionH>
            <wp:positionV relativeFrom="paragraph">
              <wp:posOffset>7010</wp:posOffset>
            </wp:positionV>
            <wp:extent cx="1331366" cy="1063501"/>
            <wp:effectExtent l="0" t="0" r="2540" b="3810"/>
            <wp:wrapNone/>
            <wp:docPr id="1907233025" name="Picture 19072330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33025" name="Picture 19072330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66" cy="106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8AE949A" wp14:editId="3F7FC4C2">
                <wp:simplePos x="0" y="0"/>
                <wp:positionH relativeFrom="column">
                  <wp:posOffset>2245766</wp:posOffset>
                </wp:positionH>
                <wp:positionV relativeFrom="paragraph">
                  <wp:posOffset>-138988</wp:posOffset>
                </wp:positionV>
                <wp:extent cx="3507105" cy="2267712"/>
                <wp:effectExtent l="0" t="0" r="0" b="0"/>
                <wp:wrapNone/>
                <wp:docPr id="12486270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105" cy="22677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D2553" id="Rectangle 9" o:spid="_x0000_s1026" style="position:absolute;margin-left:176.85pt;margin-top:-10.95pt;width:276.15pt;height:178.55pt;z-index:-25149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" fillcolor="#bdd6ee [1304]" stroked="f" strokeweight="1pt"/>
            </w:pict>
          </mc:Fallback>
        </mc:AlternateContent>
      </w:r>
      <w:r w:rsidR="002E24A5">
        <w:t xml:space="preserve">A </w:t>
      </w:r>
      <w:r w:rsidR="002E24A5" w:rsidRPr="002E24A5">
        <w:rPr>
          <w:b/>
          <w:bCs/>
        </w:rPr>
        <w:t xml:space="preserve">crisis </w:t>
      </w:r>
      <w:r w:rsidR="002E24A5">
        <w:t>is a bad thing that happens to a person</w:t>
      </w:r>
      <w:r>
        <w:t xml:space="preserve"> like:</w:t>
      </w:r>
    </w:p>
    <w:p w14:paraId="2A55E8A3" w14:textId="63B3CC21" w:rsidR="003B0D26" w:rsidRDefault="006F24EC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13920" behindDoc="0" locked="0" layoutInCell="1" allowOverlap="1" wp14:anchorId="125F05EC" wp14:editId="6AF11E17">
            <wp:simplePos x="0" y="0"/>
            <wp:positionH relativeFrom="margin">
              <wp:align>left</wp:align>
            </wp:positionH>
            <wp:positionV relativeFrom="paragraph">
              <wp:posOffset>527812</wp:posOffset>
            </wp:positionV>
            <wp:extent cx="1199693" cy="1199693"/>
            <wp:effectExtent l="0" t="0" r="635" b="0"/>
            <wp:wrapNone/>
            <wp:docPr id="324527424" name="Picture 3245274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27424" name="Picture 3245274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80" cy="120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D26">
        <w:t>being very sick</w:t>
      </w:r>
    </w:p>
    <w:p w14:paraId="1B339386" w14:textId="22D1BFB2" w:rsidR="003B0D26" w:rsidRDefault="003B0D26" w:rsidP="00070F1A">
      <w:pPr>
        <w:pStyle w:val="ListParagraph"/>
      </w:pPr>
      <w:r>
        <w:t>a natural disaster.</w:t>
      </w:r>
    </w:p>
    <w:p w14:paraId="461B3CC5" w14:textId="77777777" w:rsidR="003B0D26" w:rsidRDefault="003B0D26" w:rsidP="003B0D26"/>
    <w:p w14:paraId="3FF0A308" w14:textId="77777777" w:rsidR="003B0D26" w:rsidRDefault="003B0D26" w:rsidP="003B0D26">
      <w:pPr>
        <w:pStyle w:val="Listtoplevel"/>
        <w:numPr>
          <w:ilvl w:val="0"/>
          <w:numId w:val="0"/>
        </w:numPr>
      </w:pPr>
    </w:p>
    <w:p w14:paraId="39601291" w14:textId="77777777" w:rsidR="002E24A5" w:rsidRDefault="002E24A5">
      <w:pPr>
        <w:spacing w:line="240" w:lineRule="auto"/>
        <w:ind w:left="0"/>
      </w:pPr>
      <w:r>
        <w:br w:type="page"/>
      </w:r>
    </w:p>
    <w:p w14:paraId="099A462B" w14:textId="26C3D6DB" w:rsidR="002E24A5" w:rsidRDefault="002E24A5" w:rsidP="002E24A5">
      <w:pPr>
        <w:pStyle w:val="Heading1"/>
      </w:pPr>
      <w:r>
        <w:lastRenderedPageBreak/>
        <w:t xml:space="preserve">What are the risks? </w:t>
      </w:r>
    </w:p>
    <w:p w14:paraId="19812161" w14:textId="77777777" w:rsidR="00AA0114" w:rsidRDefault="00AA0114" w:rsidP="00D67451"/>
    <w:p w14:paraId="6F0C451F" w14:textId="106E88F4" w:rsidR="00836585" w:rsidRDefault="00805DD3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86944" behindDoc="0" locked="0" layoutInCell="1" allowOverlap="1" wp14:anchorId="6D5F602F" wp14:editId="05345853">
            <wp:simplePos x="0" y="0"/>
            <wp:positionH relativeFrom="margin">
              <wp:align>left</wp:align>
            </wp:positionH>
            <wp:positionV relativeFrom="paragraph">
              <wp:posOffset>226797</wp:posOffset>
            </wp:positionV>
            <wp:extent cx="1382573" cy="1382573"/>
            <wp:effectExtent l="0" t="0" r="8255" b="8255"/>
            <wp:wrapNone/>
            <wp:docPr id="2135342023" name="Picture 21353420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42023" name="Picture 21353420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73" cy="138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21EF3" w14:textId="068B75E5" w:rsidR="00800DCE" w:rsidRDefault="009B2FE5" w:rsidP="00D67451">
      <w:r>
        <w:t xml:space="preserve">Whaikaha has </w:t>
      </w:r>
      <w:r w:rsidR="00482D34">
        <w:t>thought about the</w:t>
      </w:r>
      <w:r>
        <w:t xml:space="preserve"> </w:t>
      </w:r>
      <w:r w:rsidRPr="003B0D26">
        <w:rPr>
          <w:b/>
          <w:bCs/>
        </w:rPr>
        <w:t>risks</w:t>
      </w:r>
      <w:r>
        <w:t xml:space="preserve"> to </w:t>
      </w:r>
      <w:r w:rsidR="00800DCE">
        <w:t>changing the disability support</w:t>
      </w:r>
      <w:r>
        <w:t xml:space="preserve"> system</w:t>
      </w:r>
      <w:r w:rsidR="00800DCE">
        <w:t>.</w:t>
      </w:r>
      <w:r>
        <w:t xml:space="preserve"> </w:t>
      </w:r>
    </w:p>
    <w:p w14:paraId="670AB0A4" w14:textId="77777777" w:rsidR="003B0D26" w:rsidRDefault="003B0D26" w:rsidP="00D67451"/>
    <w:p w14:paraId="2248B742" w14:textId="4C52B4AF" w:rsidR="003B0D26" w:rsidRDefault="00CF0184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6956C56" wp14:editId="6708F43B">
                <wp:simplePos x="0" y="0"/>
                <wp:positionH relativeFrom="column">
                  <wp:posOffset>2242268</wp:posOffset>
                </wp:positionH>
                <wp:positionV relativeFrom="paragraph">
                  <wp:posOffset>268163</wp:posOffset>
                </wp:positionV>
                <wp:extent cx="3398299" cy="848360"/>
                <wp:effectExtent l="0" t="0" r="0" b="8890"/>
                <wp:wrapNone/>
                <wp:docPr id="144816346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99" cy="8483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8D3BD" id="Rectangle 6" o:spid="_x0000_s1026" style="position:absolute;margin-left:176.55pt;margin-top:21.1pt;width:267.6pt;height:66.8pt;z-index:-25120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" fillcolor="#bdd6ee [1304]" stroked="f" strokeweight="1pt"/>
            </w:pict>
          </mc:Fallback>
        </mc:AlternateContent>
      </w:r>
      <w:r w:rsidR="005A2BE2">
        <w:rPr>
          <w:rFonts w:cs="Arial"/>
          <w:bCs/>
          <w:noProof/>
          <w:szCs w:val="32"/>
        </w:rPr>
        <w:drawing>
          <wp:anchor distT="0" distB="0" distL="114300" distR="114300" simplePos="0" relativeHeight="252116992" behindDoc="0" locked="0" layoutInCell="1" allowOverlap="1" wp14:anchorId="42F65EA3" wp14:editId="1C8982B3">
            <wp:simplePos x="0" y="0"/>
            <wp:positionH relativeFrom="margin">
              <wp:align>left</wp:align>
            </wp:positionH>
            <wp:positionV relativeFrom="paragraph">
              <wp:posOffset>157988</wp:posOffset>
            </wp:positionV>
            <wp:extent cx="1192378" cy="1192378"/>
            <wp:effectExtent l="0" t="0" r="8255" b="0"/>
            <wp:wrapNone/>
            <wp:docPr id="725931881" name="Picture 725931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31881" name="Picture 725931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63" cy="119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069F3" w14:textId="34B91584" w:rsidR="003B0D26" w:rsidRDefault="003B0D26" w:rsidP="00D67451">
      <w:r w:rsidRPr="003B0D26">
        <w:rPr>
          <w:b/>
          <w:bCs/>
        </w:rPr>
        <w:t>Risks</w:t>
      </w:r>
      <w:r>
        <w:t xml:space="preserve"> means the </w:t>
      </w:r>
      <w:r w:rsidR="001C194E">
        <w:t>chance</w:t>
      </w:r>
      <w:r>
        <w:t xml:space="preserve"> of something going wrong.</w:t>
      </w:r>
    </w:p>
    <w:p w14:paraId="4E7D21AF" w14:textId="2679ED07" w:rsidR="00800DCE" w:rsidRDefault="00800DCE" w:rsidP="00D67451"/>
    <w:p w14:paraId="5CFB7876" w14:textId="14FDC618" w:rsidR="00800DCE" w:rsidRDefault="00805DD3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88992" behindDoc="0" locked="0" layoutInCell="1" allowOverlap="1" wp14:anchorId="23BC0FCD" wp14:editId="30472C0B">
            <wp:simplePos x="0" y="0"/>
            <wp:positionH relativeFrom="margin">
              <wp:align>left</wp:align>
            </wp:positionH>
            <wp:positionV relativeFrom="paragraph">
              <wp:posOffset>243738</wp:posOffset>
            </wp:positionV>
            <wp:extent cx="1274929" cy="1477671"/>
            <wp:effectExtent l="0" t="0" r="1905" b="8255"/>
            <wp:wrapNone/>
            <wp:docPr id="1130877235" name="Picture 1130877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77235" name="Picture 1130877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165" cy="147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44476" w14:textId="2F368046" w:rsidR="00836585" w:rsidRDefault="00800DCE" w:rsidP="00D67451">
      <w:r>
        <w:t>They think there are risks that will come up from</w:t>
      </w:r>
      <w:r w:rsidR="009B2FE5">
        <w:t xml:space="preserve"> the </w:t>
      </w:r>
      <w:r w:rsidR="009B2FE5" w:rsidRPr="005A2BE2">
        <w:rPr>
          <w:b/>
          <w:bCs/>
        </w:rPr>
        <w:t>paid family carer dispute</w:t>
      </w:r>
      <w:r w:rsidR="009B2FE5">
        <w:t xml:space="preserve">. </w:t>
      </w:r>
    </w:p>
    <w:p w14:paraId="09FA5266" w14:textId="77777777" w:rsidR="005A2BE2" w:rsidRDefault="005A2BE2" w:rsidP="00D67451"/>
    <w:p w14:paraId="6E635A18" w14:textId="5B98AFCD" w:rsidR="005A2BE2" w:rsidRDefault="005A2BE2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0B9D2C35" wp14:editId="3E4B36C5">
                <wp:simplePos x="0" y="0"/>
                <wp:positionH relativeFrom="column">
                  <wp:posOffset>2250219</wp:posOffset>
                </wp:positionH>
                <wp:positionV relativeFrom="paragraph">
                  <wp:posOffset>159468</wp:posOffset>
                </wp:positionV>
                <wp:extent cx="3625961" cy="1572768"/>
                <wp:effectExtent l="0" t="0" r="0" b="8890"/>
                <wp:wrapNone/>
                <wp:docPr id="167483586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961" cy="157276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0AC05" id="Rectangle 7" o:spid="_x0000_s1026" style="position:absolute;margin-left:177.2pt;margin-top:12.55pt;width:285.5pt;height:123.8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4F60005D" w14:textId="61D209FA" w:rsidR="005A2BE2" w:rsidRDefault="001C194E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24160" behindDoc="0" locked="0" layoutInCell="1" allowOverlap="1" wp14:anchorId="45A53D92" wp14:editId="7B2C5FC1">
            <wp:simplePos x="0" y="0"/>
            <wp:positionH relativeFrom="margin">
              <wp:align>left</wp:align>
            </wp:positionH>
            <wp:positionV relativeFrom="paragraph">
              <wp:posOffset>8433</wp:posOffset>
            </wp:positionV>
            <wp:extent cx="1287475" cy="1287475"/>
            <wp:effectExtent l="0" t="0" r="8255" b="8255"/>
            <wp:wrapNone/>
            <wp:docPr id="2027088821" name="Picture 2027088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88821" name="Picture 2027088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75" cy="12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BE2">
        <w:t xml:space="preserve">The </w:t>
      </w:r>
      <w:r w:rsidR="005A2BE2" w:rsidRPr="005A2BE2">
        <w:rPr>
          <w:b/>
          <w:bCs/>
        </w:rPr>
        <w:t>paid family carer dispute</w:t>
      </w:r>
      <w:r w:rsidR="005A2BE2">
        <w:t xml:space="preserve"> is a court case</w:t>
      </w:r>
      <w:r w:rsidR="00494E22">
        <w:t xml:space="preserve"> where people are asking questions about who </w:t>
      </w:r>
      <w:r w:rsidR="00494E22" w:rsidRPr="00CF0184">
        <w:t>employs family carers</w:t>
      </w:r>
      <w:r w:rsidR="005A2BE2">
        <w:t>.</w:t>
      </w:r>
    </w:p>
    <w:p w14:paraId="29706BFE" w14:textId="77777777" w:rsidR="00494E22" w:rsidRDefault="00494E22" w:rsidP="00D67451"/>
    <w:p w14:paraId="6647A975" w14:textId="77777777" w:rsidR="00494E22" w:rsidRDefault="00494E22" w:rsidP="00D67451"/>
    <w:p w14:paraId="5755D600" w14:textId="77777777" w:rsidR="001C194E" w:rsidRDefault="001C194E" w:rsidP="00494E22">
      <w:pPr>
        <w:rPr>
          <w:b/>
          <w:bCs/>
        </w:rPr>
      </w:pPr>
    </w:p>
    <w:p w14:paraId="658C975E" w14:textId="2DF21C4C" w:rsidR="009B2FE5" w:rsidRDefault="00805DD3" w:rsidP="00D67451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1993088" behindDoc="0" locked="0" layoutInCell="1" allowOverlap="1" wp14:anchorId="51340194" wp14:editId="6EBD9814">
            <wp:simplePos x="0" y="0"/>
            <wp:positionH relativeFrom="margin">
              <wp:align>left</wp:align>
            </wp:positionH>
            <wp:positionV relativeFrom="paragraph">
              <wp:posOffset>7011</wp:posOffset>
            </wp:positionV>
            <wp:extent cx="1235710" cy="1235710"/>
            <wp:effectExtent l="0" t="0" r="2540" b="2540"/>
            <wp:wrapNone/>
            <wp:docPr id="152326554" name="Picture 1523265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6554" name="Picture 1523265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FE5">
        <w:t xml:space="preserve">Whaikaha thinks the </w:t>
      </w:r>
      <w:r w:rsidR="009B2FE5" w:rsidRPr="00730394">
        <w:rPr>
          <w:b/>
          <w:bCs/>
        </w:rPr>
        <w:t>Court of Appeal</w:t>
      </w:r>
      <w:r w:rsidR="009B2FE5">
        <w:t xml:space="preserve"> </w:t>
      </w:r>
      <w:r w:rsidR="009B2FE5" w:rsidRPr="00494E22">
        <w:rPr>
          <w:b/>
          <w:bCs/>
        </w:rPr>
        <w:t>decision</w:t>
      </w:r>
      <w:r w:rsidR="009B2FE5">
        <w:t xml:space="preserve"> might make it hard</w:t>
      </w:r>
      <w:r w:rsidR="00764253">
        <w:t>er</w:t>
      </w:r>
      <w:r w:rsidR="009B2FE5">
        <w:t xml:space="preserve"> to </w:t>
      </w:r>
      <w:r w:rsidR="00CF0184">
        <w:t>make</w:t>
      </w:r>
      <w:r w:rsidR="009B2FE5">
        <w:t xml:space="preserve"> </w:t>
      </w:r>
      <w:r w:rsidR="00764253">
        <w:t xml:space="preserve">some of the </w:t>
      </w:r>
      <w:r w:rsidR="009B2FE5">
        <w:t xml:space="preserve">big </w:t>
      </w:r>
      <w:r w:rsidR="00764253">
        <w:t xml:space="preserve">changes to </w:t>
      </w:r>
      <w:r w:rsidR="00800DCE">
        <w:t>the disability support</w:t>
      </w:r>
      <w:r w:rsidR="009B2FE5">
        <w:t xml:space="preserve"> system. </w:t>
      </w:r>
    </w:p>
    <w:p w14:paraId="3FEA8714" w14:textId="77777777" w:rsidR="00730394" w:rsidRDefault="00730394" w:rsidP="00D67451"/>
    <w:p w14:paraId="5833AD57" w14:textId="130CDD66" w:rsidR="00730394" w:rsidRDefault="00730394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68864" behindDoc="0" locked="0" layoutInCell="1" allowOverlap="1" wp14:anchorId="0D24B502" wp14:editId="76E43AEE">
            <wp:simplePos x="0" y="0"/>
            <wp:positionH relativeFrom="margin">
              <wp:posOffset>87630</wp:posOffset>
            </wp:positionH>
            <wp:positionV relativeFrom="paragraph">
              <wp:posOffset>135683</wp:posOffset>
            </wp:positionV>
            <wp:extent cx="1177748" cy="1365506"/>
            <wp:effectExtent l="0" t="0" r="3810" b="6350"/>
            <wp:wrapNone/>
            <wp:docPr id="2002796262" name="Picture 20027962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96262" name="Picture 20027962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748" cy="136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408661DB" wp14:editId="2E40C52C">
                <wp:simplePos x="0" y="0"/>
                <wp:positionH relativeFrom="column">
                  <wp:posOffset>2231136</wp:posOffset>
                </wp:positionH>
                <wp:positionV relativeFrom="paragraph">
                  <wp:posOffset>156870</wp:posOffset>
                </wp:positionV>
                <wp:extent cx="3599078" cy="1345997"/>
                <wp:effectExtent l="0" t="0" r="1905" b="6985"/>
                <wp:wrapNone/>
                <wp:docPr id="3098518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078" cy="13459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2C0A8" id="Rectangle 2" o:spid="_x0000_s1026" style="position:absolute;margin-left:175.7pt;margin-top:12.35pt;width:283.4pt;height:106pt;z-index:-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" fillcolor="#bdd6ee [1304]" stroked="f" strokeweight="1pt"/>
            </w:pict>
          </mc:Fallback>
        </mc:AlternateContent>
      </w:r>
    </w:p>
    <w:p w14:paraId="48ADCE9E" w14:textId="09E43FA8" w:rsidR="00730394" w:rsidRDefault="00730394" w:rsidP="00D67451">
      <w:r>
        <w:t xml:space="preserve">The </w:t>
      </w:r>
      <w:r w:rsidRPr="00730394">
        <w:rPr>
          <w:b/>
          <w:bCs/>
        </w:rPr>
        <w:t>Court of Appeal</w:t>
      </w:r>
      <w:r>
        <w:t xml:space="preserve"> is where someone asks the court to change a </w:t>
      </w:r>
      <w:r w:rsidRPr="00CF0184">
        <w:t>decision</w:t>
      </w:r>
      <w:r>
        <w:t xml:space="preserve"> made in the past.</w:t>
      </w:r>
    </w:p>
    <w:p w14:paraId="5B7C0E80" w14:textId="7D0693BB" w:rsidR="009B2FE5" w:rsidRDefault="009B2FE5" w:rsidP="00D67451"/>
    <w:p w14:paraId="12A57DDE" w14:textId="77777777" w:rsidR="00494E22" w:rsidRDefault="00494E22" w:rsidP="00D67451"/>
    <w:p w14:paraId="3DB563A2" w14:textId="629350A2" w:rsidR="009B2FE5" w:rsidRDefault="00805DD3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91040" behindDoc="0" locked="0" layoutInCell="1" allowOverlap="1" wp14:anchorId="17930EBD" wp14:editId="408CB69B">
            <wp:simplePos x="0" y="0"/>
            <wp:positionH relativeFrom="margin">
              <wp:align>left</wp:align>
            </wp:positionH>
            <wp:positionV relativeFrom="paragraph">
              <wp:posOffset>103810</wp:posOffset>
            </wp:positionV>
            <wp:extent cx="1993356" cy="395021"/>
            <wp:effectExtent l="0" t="0" r="6985" b="5080"/>
            <wp:wrapNone/>
            <wp:docPr id="1418951500" name="Picture 14189515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51500" name="Picture 14189515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90" cy="39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FE5">
        <w:t xml:space="preserve">Whaikaha will </w:t>
      </w:r>
      <w:r w:rsidR="00800DCE">
        <w:t>t</w:t>
      </w:r>
      <w:r w:rsidR="00C537D1">
        <w:t>alk</w:t>
      </w:r>
      <w:r w:rsidR="009B2FE5">
        <w:t xml:space="preserve"> about th</w:t>
      </w:r>
      <w:r w:rsidR="00125C92">
        <w:t>e Court of Appeal decision</w:t>
      </w:r>
      <w:r w:rsidR="009B2FE5">
        <w:t xml:space="preserve"> </w:t>
      </w:r>
      <w:r w:rsidR="00800DCE">
        <w:t xml:space="preserve">when </w:t>
      </w:r>
      <w:r w:rsidR="009B2FE5">
        <w:t>the</w:t>
      </w:r>
      <w:r w:rsidR="00494E22">
        <w:t xml:space="preserve">y have had time to think about it. </w:t>
      </w:r>
    </w:p>
    <w:p w14:paraId="32776721" w14:textId="77777777" w:rsidR="009B2FE5" w:rsidRDefault="009B2FE5" w:rsidP="00D67451"/>
    <w:p w14:paraId="32FDC6CB" w14:textId="77777777" w:rsidR="009B2FE5" w:rsidRDefault="009B2FE5" w:rsidP="00D67451"/>
    <w:p w14:paraId="04B0115B" w14:textId="3FA338E6" w:rsidR="009B2FE5" w:rsidRDefault="006F24EC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36448" behindDoc="0" locked="0" layoutInCell="1" allowOverlap="1" wp14:anchorId="258F0CB0" wp14:editId="212A32F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01450" cy="1353312"/>
            <wp:effectExtent l="0" t="0" r="8255" b="0"/>
            <wp:wrapNone/>
            <wp:docPr id="1616405413" name="Picture 16164054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05413" name="Picture 16164054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50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FE5">
        <w:t xml:space="preserve">Whaikaha will also </w:t>
      </w:r>
      <w:r w:rsidR="00C537D1">
        <w:t>talk</w:t>
      </w:r>
      <w:r w:rsidR="009B2FE5">
        <w:t xml:space="preserve"> about the </w:t>
      </w:r>
      <w:r w:rsidR="002A2A78" w:rsidRPr="006F24EC">
        <w:rPr>
          <w:b/>
          <w:bCs/>
        </w:rPr>
        <w:t>legal</w:t>
      </w:r>
      <w:r w:rsidR="002A2A78">
        <w:t xml:space="preserve"> </w:t>
      </w:r>
      <w:r w:rsidR="00D93E99" w:rsidRPr="00D93E99">
        <w:t>things</w:t>
      </w:r>
      <w:r w:rsidR="009B2FE5">
        <w:t xml:space="preserve"> </w:t>
      </w:r>
      <w:r w:rsidR="00125C92">
        <w:t xml:space="preserve">they need to do </w:t>
      </w:r>
      <w:r w:rsidR="00D93E99">
        <w:t xml:space="preserve">to </w:t>
      </w:r>
      <w:r w:rsidR="009B2FE5">
        <w:t xml:space="preserve">make </w:t>
      </w:r>
      <w:r w:rsidR="002A2A78">
        <w:t>the</w:t>
      </w:r>
      <w:r>
        <w:t xml:space="preserve"> changes to the</w:t>
      </w:r>
      <w:r w:rsidR="002A2A78">
        <w:t xml:space="preserve"> </w:t>
      </w:r>
      <w:r w:rsidR="00B53DC2">
        <w:t>disability support system</w:t>
      </w:r>
      <w:r w:rsidR="009B2FE5">
        <w:t xml:space="preserve">. </w:t>
      </w:r>
    </w:p>
    <w:p w14:paraId="6802262C" w14:textId="3D07BCA9" w:rsidR="006F24EC" w:rsidRDefault="006F24EC" w:rsidP="00D67451"/>
    <w:p w14:paraId="73691224" w14:textId="26A3F651" w:rsidR="006F24EC" w:rsidRDefault="006F24EC" w:rsidP="00D67451">
      <w:r>
        <w:rPr>
          <w:rFonts w:cs="Arial"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7B2D4FCC" wp14:editId="05D2C31E">
                <wp:simplePos x="0" y="0"/>
                <wp:positionH relativeFrom="column">
                  <wp:posOffset>2238451</wp:posOffset>
                </wp:positionH>
                <wp:positionV relativeFrom="paragraph">
                  <wp:posOffset>167030</wp:posOffset>
                </wp:positionV>
                <wp:extent cx="3416199" cy="987552"/>
                <wp:effectExtent l="0" t="0" r="0" b="3175"/>
                <wp:wrapNone/>
                <wp:docPr id="172370598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199" cy="9875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09CC1" id="Rectangle 11" o:spid="_x0000_s1026" style="position:absolute;margin-left:176.25pt;margin-top:13.15pt;width:269pt;height:77.75pt;z-index:-2511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" fillcolor="#bdd6ee [1304]" stroked="f" strokeweight="1pt"/>
            </w:pict>
          </mc:Fallback>
        </mc:AlternateContent>
      </w: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95136" behindDoc="0" locked="0" layoutInCell="1" allowOverlap="1" wp14:anchorId="215462DA" wp14:editId="3793859E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1119226" cy="1199282"/>
            <wp:effectExtent l="0" t="0" r="5080" b="1270"/>
            <wp:wrapNone/>
            <wp:docPr id="82000888" name="Picture 820008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0888" name="Picture 820008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9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D38FD" w14:textId="017E0E6E" w:rsidR="006F24EC" w:rsidRDefault="006F24EC" w:rsidP="00D67451">
      <w:r w:rsidRPr="006F24EC">
        <w:rPr>
          <w:b/>
          <w:bCs/>
        </w:rPr>
        <w:t>Legal</w:t>
      </w:r>
      <w:r>
        <w:t xml:space="preserve"> means things that </w:t>
      </w:r>
      <w:r w:rsidR="000C55BA">
        <w:t xml:space="preserve">are </w:t>
      </w:r>
      <w:r w:rsidR="00B4203E">
        <w:t>connected to</w:t>
      </w:r>
      <w:r>
        <w:t xml:space="preserve"> the law. </w:t>
      </w:r>
    </w:p>
    <w:p w14:paraId="1D9277B5" w14:textId="7E8890A4" w:rsidR="00DD0A86" w:rsidRDefault="00400E75" w:rsidP="00D67451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004352" behindDoc="0" locked="0" layoutInCell="1" allowOverlap="1" wp14:anchorId="1B6CF36C" wp14:editId="5D5AC9D1">
            <wp:simplePos x="0" y="0"/>
            <wp:positionH relativeFrom="margin">
              <wp:align>left</wp:align>
            </wp:positionH>
            <wp:positionV relativeFrom="paragraph">
              <wp:posOffset>367589</wp:posOffset>
            </wp:positionV>
            <wp:extent cx="1199693" cy="1274578"/>
            <wp:effectExtent l="0" t="0" r="635" b="1905"/>
            <wp:wrapNone/>
            <wp:docPr id="1189255783" name="Picture 11892557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55783" name="Picture 11892557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567" cy="127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A86">
        <w:t>Whaikaha ha</w:t>
      </w:r>
      <w:r w:rsidR="002A2A78">
        <w:t xml:space="preserve">s also thought </w:t>
      </w:r>
      <w:r w:rsidR="00DD0A86">
        <w:t xml:space="preserve">about </w:t>
      </w:r>
      <w:r w:rsidR="00125C92">
        <w:t>what happens if</w:t>
      </w:r>
      <w:r w:rsidR="00DD0A86">
        <w:t>:</w:t>
      </w:r>
    </w:p>
    <w:p w14:paraId="7F4E4282" w14:textId="499D4681" w:rsidR="00DD0A86" w:rsidRDefault="00DD0A86" w:rsidP="00070F1A">
      <w:pPr>
        <w:pStyle w:val="ListParagraph"/>
      </w:pPr>
      <w:r>
        <w:t xml:space="preserve">regions </w:t>
      </w:r>
      <w:r w:rsidR="00125C92">
        <w:t>cannot get workers quickly</w:t>
      </w:r>
      <w:r>
        <w:t xml:space="preserve"> </w:t>
      </w:r>
    </w:p>
    <w:p w14:paraId="54B007A6" w14:textId="4307669E" w:rsidR="00DD0A86" w:rsidRDefault="00400E75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97184" behindDoc="0" locked="0" layoutInCell="1" allowOverlap="1" wp14:anchorId="4870DC15" wp14:editId="18D106CF">
            <wp:simplePos x="0" y="0"/>
            <wp:positionH relativeFrom="margin">
              <wp:align>left</wp:align>
            </wp:positionH>
            <wp:positionV relativeFrom="paragraph">
              <wp:posOffset>189382</wp:posOffset>
            </wp:positionV>
            <wp:extent cx="1291454" cy="914400"/>
            <wp:effectExtent l="0" t="0" r="4445" b="0"/>
            <wp:wrapNone/>
            <wp:docPr id="980365325" name="Picture 9803653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65325" name="Picture 9803653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45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A86">
        <w:t>the community get</w:t>
      </w:r>
      <w:r w:rsidR="00125C92">
        <w:t>s</w:t>
      </w:r>
      <w:r w:rsidR="00DD0A86">
        <w:t xml:space="preserve"> upset at </w:t>
      </w:r>
      <w:r w:rsidR="00C3102D">
        <w:t>how slow</w:t>
      </w:r>
      <w:r w:rsidR="000C55BA">
        <w:t>ly</w:t>
      </w:r>
      <w:r w:rsidR="00DD0A86">
        <w:t xml:space="preserve"> things </w:t>
      </w:r>
      <w:r w:rsidR="00C537D1">
        <w:t>are happening</w:t>
      </w:r>
    </w:p>
    <w:p w14:paraId="583AE2BC" w14:textId="662C7DF5" w:rsidR="00125C92" w:rsidRDefault="00AC6A21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99232" behindDoc="0" locked="0" layoutInCell="1" allowOverlap="1" wp14:anchorId="7AB49992" wp14:editId="7BB64584">
            <wp:simplePos x="0" y="0"/>
            <wp:positionH relativeFrom="margin">
              <wp:align>left</wp:align>
            </wp:positionH>
            <wp:positionV relativeFrom="paragraph">
              <wp:posOffset>566547</wp:posOffset>
            </wp:positionV>
            <wp:extent cx="1419149" cy="1286967"/>
            <wp:effectExtent l="0" t="0" r="0" b="8890"/>
            <wp:wrapNone/>
            <wp:docPr id="1863954180" name="Picture 1863954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54180" name="Picture 1863954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49" cy="128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 w:rsidR="00125C92">
        <w:t xml:space="preserve"> money </w:t>
      </w:r>
      <w:r w:rsidR="00CF0184">
        <w:t>is not split fairly between people</w:t>
      </w:r>
    </w:p>
    <w:p w14:paraId="33D0D838" w14:textId="449C32FC" w:rsidR="00AC6A21" w:rsidRDefault="00AC6A21" w:rsidP="00070F1A">
      <w:pPr>
        <w:pStyle w:val="ListParagraph"/>
      </w:pPr>
      <w:r>
        <w:t>personal budgets are not used for the right things</w:t>
      </w:r>
    </w:p>
    <w:p w14:paraId="34DB32DC" w14:textId="0B27FD4A" w:rsidR="00125C92" w:rsidRDefault="00AC6A21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33376" behindDoc="0" locked="0" layoutInCell="1" allowOverlap="1" wp14:anchorId="6B650DFB" wp14:editId="059D7C5A">
            <wp:simplePos x="0" y="0"/>
            <wp:positionH relativeFrom="margin">
              <wp:align>left</wp:align>
            </wp:positionH>
            <wp:positionV relativeFrom="paragraph">
              <wp:posOffset>570230</wp:posOffset>
            </wp:positionV>
            <wp:extent cx="1842817" cy="446227"/>
            <wp:effectExtent l="0" t="0" r="5080" b="0"/>
            <wp:wrapNone/>
            <wp:docPr id="1711707804" name="Picture 1711707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07804" name="Picture 1711707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17" cy="44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system changes do not work with Enabling Good Lives principles.</w:t>
      </w:r>
    </w:p>
    <w:p w14:paraId="54B93A30" w14:textId="77777777" w:rsidR="00AC6A21" w:rsidRDefault="00AC6A21" w:rsidP="00AC6A21"/>
    <w:p w14:paraId="3D4625EC" w14:textId="77777777" w:rsidR="00CF0184" w:rsidRDefault="00CF0184">
      <w:pPr>
        <w:spacing w:line="240" w:lineRule="auto"/>
        <w:ind w:left="0"/>
      </w:pPr>
      <w:r>
        <w:br w:type="page"/>
      </w:r>
    </w:p>
    <w:p w14:paraId="4B40873F" w14:textId="47299EAF" w:rsidR="00DD0A86" w:rsidRDefault="00AC6A21" w:rsidP="00DD0A86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006400" behindDoc="0" locked="0" layoutInCell="1" allowOverlap="1" wp14:anchorId="0476E03E" wp14:editId="78631739">
            <wp:simplePos x="0" y="0"/>
            <wp:positionH relativeFrom="margin">
              <wp:align>left</wp:align>
            </wp:positionH>
            <wp:positionV relativeFrom="paragraph">
              <wp:posOffset>10077</wp:posOffset>
            </wp:positionV>
            <wp:extent cx="1353312" cy="1353312"/>
            <wp:effectExtent l="0" t="0" r="0" b="0"/>
            <wp:wrapNone/>
            <wp:docPr id="1732183140" name="Picture 17321831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83140" name="Picture 17321831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A86">
        <w:t xml:space="preserve">Whaikaha has </w:t>
      </w:r>
      <w:r w:rsidR="00657CE6">
        <w:t>worked</w:t>
      </w:r>
      <w:r w:rsidR="00DD0A86">
        <w:t xml:space="preserve"> out ways to deal with these problems.</w:t>
      </w:r>
    </w:p>
    <w:p w14:paraId="20B9386C" w14:textId="77777777" w:rsidR="00DD0A86" w:rsidRDefault="00DD0A86" w:rsidP="00DD0A86"/>
    <w:p w14:paraId="76F13E89" w14:textId="77777777" w:rsidR="00DD0A86" w:rsidRDefault="00DD0A86" w:rsidP="00DD0A86"/>
    <w:p w14:paraId="2E8EB2BE" w14:textId="04720AE3" w:rsidR="00DD0A86" w:rsidRDefault="00AC6A21" w:rsidP="00DD0A86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31328" behindDoc="0" locked="0" layoutInCell="1" allowOverlap="1" wp14:anchorId="342545FC" wp14:editId="51091F49">
            <wp:simplePos x="0" y="0"/>
            <wp:positionH relativeFrom="margin">
              <wp:align>left</wp:align>
            </wp:positionH>
            <wp:positionV relativeFrom="paragraph">
              <wp:posOffset>346628</wp:posOffset>
            </wp:positionV>
            <wp:extent cx="1246015" cy="1265530"/>
            <wp:effectExtent l="0" t="0" r="0" b="0"/>
            <wp:wrapNone/>
            <wp:docPr id="1694325214" name="Picture 16943252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25214" name="Picture 1694325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015" cy="12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find out how Whaikaha will fix these problems</w:t>
      </w:r>
      <w:r w:rsidR="00DD0A86">
        <w:t xml:space="preserve"> in the full </w:t>
      </w:r>
      <w:r w:rsidR="00197535">
        <w:t xml:space="preserve">decision </w:t>
      </w:r>
      <w:r w:rsidR="00DD0A86">
        <w:t xml:space="preserve">paper. </w:t>
      </w:r>
    </w:p>
    <w:p w14:paraId="45F6CB92" w14:textId="27EC69C5" w:rsidR="00197535" w:rsidRDefault="00197535">
      <w:pPr>
        <w:spacing w:line="240" w:lineRule="auto"/>
        <w:ind w:left="0"/>
      </w:pPr>
      <w:r>
        <w:br w:type="page"/>
      </w:r>
    </w:p>
    <w:p w14:paraId="1140AF1A" w14:textId="31C43E69" w:rsidR="009E2230" w:rsidRDefault="009E2230" w:rsidP="009E2230">
      <w:pPr>
        <w:pStyle w:val="Heading1"/>
      </w:pPr>
      <w:r>
        <w:lastRenderedPageBreak/>
        <w:t>How will the money</w:t>
      </w:r>
      <w:r w:rsidR="00A232C8">
        <w:t xml:space="preserve"> be made to</w:t>
      </w:r>
      <w:r>
        <w:t xml:space="preserve"> last?</w:t>
      </w:r>
    </w:p>
    <w:p w14:paraId="3351EF94" w14:textId="77777777" w:rsidR="00143011" w:rsidRDefault="00143011" w:rsidP="00DD0A86"/>
    <w:p w14:paraId="23136A37" w14:textId="6DDBA50D" w:rsidR="00954C4D" w:rsidRDefault="00954C4D" w:rsidP="00DD0A86"/>
    <w:p w14:paraId="7C2810FD" w14:textId="51F73917" w:rsidR="00954C4D" w:rsidRDefault="00CC10D7" w:rsidP="00954C4D"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481C4F8" wp14:editId="6F0B8EB7">
                <wp:simplePos x="0" y="0"/>
                <wp:positionH relativeFrom="column">
                  <wp:posOffset>359003</wp:posOffset>
                </wp:positionH>
                <wp:positionV relativeFrom="paragraph">
                  <wp:posOffset>657149</wp:posOffset>
                </wp:positionV>
                <wp:extent cx="1285364" cy="358445"/>
                <wp:effectExtent l="0" t="209550" r="0" b="194310"/>
                <wp:wrapNone/>
                <wp:docPr id="1493500822" name="Arrow: Righ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8345">
                          <a:off x="0" y="0"/>
                          <a:ext cx="1285364" cy="3584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1D94C" id="Arrow: Right 13" o:spid="_x0000_s1026" type="#_x0000_t13" alt="&quot;&quot;" style="position:absolute;margin-left:28.25pt;margin-top:51.75pt;width:101.2pt;height:28.2pt;rotation:-1596517fd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" adj="18588" fillcolor="red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0475DCE3" wp14:editId="44927DB2">
                <wp:simplePos x="0" y="0"/>
                <wp:positionH relativeFrom="column">
                  <wp:posOffset>577901</wp:posOffset>
                </wp:positionH>
                <wp:positionV relativeFrom="paragraph">
                  <wp:posOffset>125146</wp:posOffset>
                </wp:positionV>
                <wp:extent cx="416966" cy="738835"/>
                <wp:effectExtent l="0" t="0" r="2540" b="4445"/>
                <wp:wrapNone/>
                <wp:docPr id="82333332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6" cy="7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6B855" w14:textId="5241C528" w:rsidR="00CC10D7" w:rsidRPr="00CC10D7" w:rsidRDefault="00CC10D7">
                            <w:pPr>
                              <w:ind w:left="0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C10D7">
                              <w:rPr>
                                <w:sz w:val="72"/>
                                <w:szCs w:val="72"/>
                                <w:lang w:val="en-US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5DCE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5.5pt;margin-top:9.85pt;width:32.85pt;height:58.2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" fillcolor="white [3201]" stroked="f" strokeweight=".5pt">
                <v:textbox>
                  <w:txbxContent>
                    <w:p w14:paraId="10B6B855" w14:textId="5241C528" w:rsidR="00CC10D7" w:rsidRPr="00CC10D7" w:rsidRDefault="00CC10D7">
                      <w:pPr>
                        <w:ind w:left="0"/>
                        <w:rPr>
                          <w:sz w:val="72"/>
                          <w:szCs w:val="72"/>
                          <w:lang w:val="en-US"/>
                        </w:rPr>
                      </w:pPr>
                      <w:r w:rsidRPr="00CC10D7">
                        <w:rPr>
                          <w:sz w:val="72"/>
                          <w:szCs w:val="72"/>
                          <w:lang w:val="en-US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954C4D">
        <w:t xml:space="preserve">Whaikaha knows the cost of the disability support system has been growing </w:t>
      </w:r>
      <w:r>
        <w:t>fast</w:t>
      </w:r>
      <w:r w:rsidR="00954C4D">
        <w:t>.</w:t>
      </w:r>
    </w:p>
    <w:p w14:paraId="65A2315A" w14:textId="77777777" w:rsidR="00A232C8" w:rsidRDefault="00A232C8" w:rsidP="00954C4D"/>
    <w:p w14:paraId="78BC50C1" w14:textId="7E2F1080" w:rsidR="00A232C8" w:rsidRDefault="000E7DB2" w:rsidP="00954C4D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38496" behindDoc="0" locked="0" layoutInCell="1" allowOverlap="1" wp14:anchorId="11AACE0E" wp14:editId="6E98F855">
            <wp:simplePos x="0" y="0"/>
            <wp:positionH relativeFrom="margin">
              <wp:align>left</wp:align>
            </wp:positionH>
            <wp:positionV relativeFrom="paragraph">
              <wp:posOffset>200522</wp:posOffset>
            </wp:positionV>
            <wp:extent cx="1316736" cy="1316736"/>
            <wp:effectExtent l="0" t="0" r="0" b="0"/>
            <wp:wrapNone/>
            <wp:docPr id="917407192" name="Picture 917407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37647" name="Picture 19069376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0B71B" w14:textId="610D775C" w:rsidR="00A232C8" w:rsidRDefault="00A232C8" w:rsidP="00954C4D">
      <w:r>
        <w:t xml:space="preserve">The Government wants to make sure that as costs get bigger the money Whaikaha has </w:t>
      </w:r>
      <w:r w:rsidR="00A61AB4">
        <w:t>pays for everything they need to do</w:t>
      </w:r>
      <w:r>
        <w:t>.</w:t>
      </w:r>
    </w:p>
    <w:p w14:paraId="2820A476" w14:textId="08A6CC4A" w:rsidR="00954C4D" w:rsidRDefault="00954C4D" w:rsidP="00954C4D"/>
    <w:p w14:paraId="2524C0C5" w14:textId="59DC9E4B" w:rsidR="00243118" w:rsidRDefault="0069502D" w:rsidP="00954C4D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5ACB5C9" wp14:editId="59DD2411">
                <wp:simplePos x="0" y="0"/>
                <wp:positionH relativeFrom="column">
                  <wp:posOffset>452120</wp:posOffset>
                </wp:positionH>
                <wp:positionV relativeFrom="paragraph">
                  <wp:posOffset>240665</wp:posOffset>
                </wp:positionV>
                <wp:extent cx="405130" cy="579755"/>
                <wp:effectExtent l="0" t="0" r="0" b="0"/>
                <wp:wrapNone/>
                <wp:docPr id="19117603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57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A6471" w14:textId="30D6A4A3" w:rsidR="000E7DB2" w:rsidRPr="002A55E2" w:rsidRDefault="000E7DB2">
                            <w:pPr>
                              <w:ind w:left="0"/>
                              <w:rPr>
                                <w:color w:val="70AD47" w:themeColor="accent6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2A55E2">
                              <w:rPr>
                                <w:color w:val="70AD47" w:themeColor="accent6"/>
                                <w:sz w:val="72"/>
                                <w:szCs w:val="72"/>
                                <w:lang w:val="en-US"/>
                              </w:rPr>
                              <w:t>$</w:t>
                            </w:r>
                          </w:p>
                          <w:p w14:paraId="4CBC9A03" w14:textId="77777777" w:rsidR="002A55E2" w:rsidRDefault="002A5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B5C9" id="_x0000_s1028" type="#_x0000_t202" style="position:absolute;left:0;text-align:left;margin-left:35.6pt;margin-top:18.95pt;width:31.9pt;height:45.6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" fillcolor="white [3201]" stroked="f" strokeweight=".5pt">
                <v:textbox>
                  <w:txbxContent>
                    <w:p w14:paraId="4EEA6471" w14:textId="30D6A4A3" w:rsidR="000E7DB2" w:rsidRPr="002A55E2" w:rsidRDefault="000E7DB2">
                      <w:pPr>
                        <w:ind w:left="0"/>
                        <w:rPr>
                          <w:color w:val="70AD47" w:themeColor="accent6"/>
                          <w:sz w:val="72"/>
                          <w:szCs w:val="72"/>
                          <w:lang w:val="en-US"/>
                        </w:rPr>
                      </w:pPr>
                      <w:r w:rsidRPr="002A55E2">
                        <w:rPr>
                          <w:color w:val="70AD47" w:themeColor="accent6"/>
                          <w:sz w:val="72"/>
                          <w:szCs w:val="72"/>
                          <w:lang w:val="en-US"/>
                        </w:rPr>
                        <w:t>$</w:t>
                      </w:r>
                    </w:p>
                    <w:p w14:paraId="4CBC9A03" w14:textId="77777777" w:rsidR="002A55E2" w:rsidRDefault="002A55E2"/>
                  </w:txbxContent>
                </v:textbox>
              </v:shape>
            </w:pict>
          </mc:Fallback>
        </mc:AlternateContent>
      </w: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65120" behindDoc="0" locked="0" layoutInCell="1" allowOverlap="1" wp14:anchorId="4DE06C6D" wp14:editId="3B22CE78">
            <wp:simplePos x="0" y="0"/>
            <wp:positionH relativeFrom="margin">
              <wp:posOffset>0</wp:posOffset>
            </wp:positionH>
            <wp:positionV relativeFrom="paragraph">
              <wp:posOffset>129734</wp:posOffset>
            </wp:positionV>
            <wp:extent cx="1121134" cy="1453323"/>
            <wp:effectExtent l="0" t="0" r="3175" b="0"/>
            <wp:wrapNone/>
            <wp:docPr id="177677366" name="Picture 1776773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7366" name="Picture 1776773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34" cy="145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FEEA6" w14:textId="05136F9F" w:rsidR="00954C4D" w:rsidRDefault="004C2B4E" w:rsidP="00DD0A86">
      <w:r>
        <w:t xml:space="preserve">The Minister of Finance has asked people to work out a way to make the </w:t>
      </w:r>
      <w:r w:rsidR="00954C4D">
        <w:t xml:space="preserve">money last into the </w:t>
      </w:r>
      <w:r w:rsidR="00954C4D" w:rsidRPr="00243118">
        <w:rPr>
          <w:b/>
          <w:bCs/>
        </w:rPr>
        <w:t>future</w:t>
      </w:r>
      <w:r w:rsidR="00954C4D">
        <w:t>.</w:t>
      </w:r>
    </w:p>
    <w:p w14:paraId="26CE1A7E" w14:textId="77777777" w:rsidR="00243118" w:rsidRDefault="00243118" w:rsidP="00243118"/>
    <w:p w14:paraId="4BDB2020" w14:textId="77777777" w:rsidR="00243118" w:rsidRDefault="00243118" w:rsidP="00243118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63072" behindDoc="0" locked="0" layoutInCell="1" allowOverlap="1" wp14:anchorId="4538D1D3" wp14:editId="2FD6632B">
            <wp:simplePos x="0" y="0"/>
            <wp:positionH relativeFrom="margin">
              <wp:align>left</wp:align>
            </wp:positionH>
            <wp:positionV relativeFrom="paragraph">
              <wp:posOffset>131673</wp:posOffset>
            </wp:positionV>
            <wp:extent cx="1302106" cy="1302106"/>
            <wp:effectExtent l="0" t="0" r="0" b="0"/>
            <wp:wrapNone/>
            <wp:docPr id="401350022" name="Picture 4013500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50022" name="Picture 4013500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522" cy="130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4EA74874" wp14:editId="02937032">
                <wp:simplePos x="0" y="0"/>
                <wp:positionH relativeFrom="column">
                  <wp:posOffset>2292824</wp:posOffset>
                </wp:positionH>
                <wp:positionV relativeFrom="paragraph">
                  <wp:posOffset>248010</wp:posOffset>
                </wp:positionV>
                <wp:extent cx="3172460" cy="764275"/>
                <wp:effectExtent l="0" t="0" r="8890" b="0"/>
                <wp:wrapNone/>
                <wp:docPr id="151789298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60" cy="764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61EEA" id="Rectangle 10" o:spid="_x0000_s1026" style="position:absolute;margin-left:180.55pt;margin-top:19.55pt;width:249.8pt;height:60.2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" fillcolor="#bdd6ee [1304]" stroked="f" strokeweight="1pt"/>
            </w:pict>
          </mc:Fallback>
        </mc:AlternateContent>
      </w:r>
    </w:p>
    <w:p w14:paraId="306C48FD" w14:textId="77777777" w:rsidR="00243118" w:rsidRDefault="00243118" w:rsidP="00243118">
      <w:r>
        <w:t xml:space="preserve">The </w:t>
      </w:r>
      <w:r w:rsidRPr="004A0806">
        <w:rPr>
          <w:b/>
          <w:bCs/>
        </w:rPr>
        <w:t>future</w:t>
      </w:r>
      <w:r>
        <w:t xml:space="preserve"> is a time that has not happened yet.</w:t>
      </w:r>
    </w:p>
    <w:p w14:paraId="79FD32F6" w14:textId="77777777" w:rsidR="00DD7312" w:rsidRDefault="00DD7312" w:rsidP="00243118"/>
    <w:p w14:paraId="19D5BC1F" w14:textId="77777777" w:rsidR="00DD7312" w:rsidRDefault="00DD7312">
      <w:pPr>
        <w:spacing w:line="240" w:lineRule="auto"/>
        <w:ind w:left="0"/>
      </w:pPr>
      <w:r>
        <w:br w:type="page"/>
      </w:r>
    </w:p>
    <w:p w14:paraId="0F1D1983" w14:textId="3EADA456" w:rsidR="00DD7312" w:rsidRDefault="00DD7312" w:rsidP="00DD7312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200960" behindDoc="0" locked="0" layoutInCell="1" allowOverlap="1" wp14:anchorId="1C53A1A2" wp14:editId="4AA70CA9">
            <wp:simplePos x="0" y="0"/>
            <wp:positionH relativeFrom="margin">
              <wp:align>left</wp:align>
            </wp:positionH>
            <wp:positionV relativeFrom="paragraph">
              <wp:posOffset>126945</wp:posOffset>
            </wp:positionV>
            <wp:extent cx="1848522" cy="365760"/>
            <wp:effectExtent l="0" t="0" r="0" b="0"/>
            <wp:wrapNone/>
            <wp:docPr id="1295617653" name="Picture 12956176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17653" name="Picture 12956176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2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work will be done by people in:</w:t>
      </w:r>
    </w:p>
    <w:p w14:paraId="36FBE5AB" w14:textId="113523DE" w:rsidR="00DD7312" w:rsidRDefault="00DD7312" w:rsidP="00DD7312">
      <w:pPr>
        <w:pStyle w:val="ListParagraph"/>
      </w:pPr>
      <w:r>
        <w:t>Whaikaha</w:t>
      </w:r>
    </w:p>
    <w:p w14:paraId="7A27CD6C" w14:textId="07C21CBF" w:rsidR="00DD7312" w:rsidRDefault="00DD7312" w:rsidP="00DD7312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203008" behindDoc="0" locked="0" layoutInCell="1" allowOverlap="1" wp14:anchorId="3CD58A07" wp14:editId="7F5DC04B">
            <wp:simplePos x="0" y="0"/>
            <wp:positionH relativeFrom="margin">
              <wp:align>left</wp:align>
            </wp:positionH>
            <wp:positionV relativeFrom="paragraph">
              <wp:posOffset>111733</wp:posOffset>
            </wp:positionV>
            <wp:extent cx="1867769" cy="477078"/>
            <wp:effectExtent l="0" t="0" r="0" b="0"/>
            <wp:wrapNone/>
            <wp:docPr id="57603707" name="Picture 576037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3707" name="Picture 576037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769" cy="47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DD7312">
        <w:rPr>
          <w:b/>
          <w:bCs/>
        </w:rPr>
        <w:t>Treasury</w:t>
      </w:r>
      <w:r>
        <w:t>.</w:t>
      </w:r>
    </w:p>
    <w:p w14:paraId="5F58D358" w14:textId="77777777" w:rsidR="00DD7312" w:rsidRDefault="00DD7312" w:rsidP="00DD7312"/>
    <w:p w14:paraId="5C30918D" w14:textId="6B25B9E0" w:rsidR="00DD7312" w:rsidRDefault="00DD7312" w:rsidP="00DD7312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98912" behindDoc="0" locked="0" layoutInCell="1" allowOverlap="1" wp14:anchorId="0FF22FEA" wp14:editId="2F52323B">
            <wp:simplePos x="0" y="0"/>
            <wp:positionH relativeFrom="margin">
              <wp:align>left</wp:align>
            </wp:positionH>
            <wp:positionV relativeFrom="paragraph">
              <wp:posOffset>282409</wp:posOffset>
            </wp:positionV>
            <wp:extent cx="1606163" cy="1136067"/>
            <wp:effectExtent l="0" t="0" r="0" b="0"/>
            <wp:wrapNone/>
            <wp:docPr id="1423748424" name="Picture 14237484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48424" name="Picture 14237484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63" cy="11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52173DC6" wp14:editId="7D8641D3">
                <wp:simplePos x="0" y="0"/>
                <wp:positionH relativeFrom="column">
                  <wp:posOffset>2258170</wp:posOffset>
                </wp:positionH>
                <wp:positionV relativeFrom="paragraph">
                  <wp:posOffset>235088</wp:posOffset>
                </wp:positionV>
                <wp:extent cx="3705308" cy="1200647"/>
                <wp:effectExtent l="0" t="0" r="9525" b="0"/>
                <wp:wrapNone/>
                <wp:docPr id="12327830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308" cy="12006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9A571" id="Rectangle 1" o:spid="_x0000_s1026" style="position:absolute;margin-left:177.8pt;margin-top:18.5pt;width:291.75pt;height:94.55pt;z-index:-2511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mFjw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" fillcolor="#bdd6ee [1304]" stroked="f" strokeweight="1pt"/>
            </w:pict>
          </mc:Fallback>
        </mc:AlternateContent>
      </w:r>
    </w:p>
    <w:p w14:paraId="6DCCC000" w14:textId="7EC87461" w:rsidR="00DD7312" w:rsidRDefault="00DD7312" w:rsidP="00DD7312">
      <w:r>
        <w:t xml:space="preserve">The </w:t>
      </w:r>
      <w:r w:rsidRPr="00DD7312">
        <w:rPr>
          <w:b/>
          <w:bCs/>
        </w:rPr>
        <w:t>Treasury</w:t>
      </w:r>
      <w:r>
        <w:t xml:space="preserve"> is a part of the Government that looks after things to do with money.</w:t>
      </w:r>
    </w:p>
    <w:p w14:paraId="4BE8388B" w14:textId="77777777" w:rsidR="00243118" w:rsidRDefault="00243118" w:rsidP="00DD0A86"/>
    <w:p w14:paraId="431105FB" w14:textId="77777777" w:rsidR="00D21CBD" w:rsidRDefault="00D21CBD" w:rsidP="00D67451"/>
    <w:p w14:paraId="3A88FC43" w14:textId="76AE55D6" w:rsidR="00BA54AF" w:rsidRDefault="00BA54AF">
      <w:pPr>
        <w:spacing w:line="240" w:lineRule="auto"/>
        <w:ind w:left="0"/>
      </w:pPr>
      <w:r>
        <w:br w:type="page"/>
      </w:r>
    </w:p>
    <w:p w14:paraId="191FF9EA" w14:textId="57E30E24" w:rsidR="004A0806" w:rsidRDefault="00D21CBD" w:rsidP="00BA54AF">
      <w:pPr>
        <w:pStyle w:val="Heading1"/>
      </w:pPr>
      <w:r>
        <w:lastRenderedPageBreak/>
        <w:t>Making reports</w:t>
      </w:r>
    </w:p>
    <w:p w14:paraId="6D280257" w14:textId="77777777" w:rsidR="00AA0114" w:rsidRDefault="00AA0114" w:rsidP="00D67451"/>
    <w:p w14:paraId="6B2D5C25" w14:textId="3D9F48E6" w:rsidR="00BA54AF" w:rsidRDefault="00BA54AF" w:rsidP="00D67451"/>
    <w:p w14:paraId="6720A558" w14:textId="77777777" w:rsidR="006F24EC" w:rsidRDefault="00C858C9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16640" behindDoc="0" locked="0" layoutInCell="1" allowOverlap="1" wp14:anchorId="29BBDB6C" wp14:editId="27389706">
            <wp:simplePos x="0" y="0"/>
            <wp:positionH relativeFrom="margin">
              <wp:align>left</wp:align>
            </wp:positionH>
            <wp:positionV relativeFrom="paragraph">
              <wp:posOffset>380542</wp:posOffset>
            </wp:positionV>
            <wp:extent cx="1448410" cy="1470883"/>
            <wp:effectExtent l="0" t="0" r="0" b="0"/>
            <wp:wrapNone/>
            <wp:docPr id="775211554" name="Picture 7752115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11554" name="Picture 7752115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10" cy="147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AF">
        <w:t xml:space="preserve">Whaikaha must make reports to </w:t>
      </w:r>
      <w:r w:rsidR="003A65FA">
        <w:t xml:space="preserve">the </w:t>
      </w:r>
      <w:r w:rsidR="00BA54AF" w:rsidRPr="00BA54AF">
        <w:rPr>
          <w:b/>
          <w:bCs/>
        </w:rPr>
        <w:t>Cabinet</w:t>
      </w:r>
      <w:r w:rsidR="00BA54AF">
        <w:t xml:space="preserve"> about</w:t>
      </w:r>
      <w:r w:rsidR="006F24EC">
        <w:t>:</w:t>
      </w:r>
    </w:p>
    <w:p w14:paraId="3CBB525C" w14:textId="5097C627" w:rsidR="006F24EC" w:rsidRDefault="00BA54AF" w:rsidP="00070F1A">
      <w:pPr>
        <w:pStyle w:val="ListParagraph"/>
      </w:pPr>
      <w:r>
        <w:t xml:space="preserve">system </w:t>
      </w:r>
      <w:r w:rsidR="00861304">
        <w:t>change</w:t>
      </w:r>
    </w:p>
    <w:p w14:paraId="756FB054" w14:textId="1F962F61" w:rsidR="00BA54AF" w:rsidRDefault="00BA54AF" w:rsidP="00070F1A">
      <w:pPr>
        <w:pStyle w:val="ListParagraph"/>
      </w:pPr>
      <w:r>
        <w:t>funding.</w:t>
      </w:r>
    </w:p>
    <w:p w14:paraId="512DF860" w14:textId="5F70DCAE" w:rsidR="00BA54AF" w:rsidRDefault="00BA54AF" w:rsidP="00D67451"/>
    <w:p w14:paraId="3463FF4F" w14:textId="671F7E3D" w:rsidR="00BA54AF" w:rsidRDefault="006F24EC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8C96195" wp14:editId="23AC2137">
                <wp:simplePos x="0" y="0"/>
                <wp:positionH relativeFrom="column">
                  <wp:posOffset>2275027</wp:posOffset>
                </wp:positionH>
                <wp:positionV relativeFrom="paragraph">
                  <wp:posOffset>274015</wp:posOffset>
                </wp:positionV>
                <wp:extent cx="3602355" cy="1953159"/>
                <wp:effectExtent l="0" t="0" r="0" b="9525"/>
                <wp:wrapNone/>
                <wp:docPr id="16882385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355" cy="19531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295E6" id="Rectangle 11" o:spid="_x0000_s1026" style="position:absolute;margin-left:179.15pt;margin-top:21.6pt;width:283.65pt;height:153.8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" fillcolor="#bdd6ee [1304]" stroked="f" strokeweight="1pt"/>
            </w:pict>
          </mc:Fallback>
        </mc:AlternateContent>
      </w:r>
    </w:p>
    <w:p w14:paraId="697AFBE3" w14:textId="3E3ADD40" w:rsidR="006F24EC" w:rsidRDefault="006F24EC" w:rsidP="00D67451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14592" behindDoc="0" locked="0" layoutInCell="1" allowOverlap="1" wp14:anchorId="48BF094E" wp14:editId="2DBB1A2A">
            <wp:simplePos x="0" y="0"/>
            <wp:positionH relativeFrom="margin">
              <wp:posOffset>-109296</wp:posOffset>
            </wp:positionH>
            <wp:positionV relativeFrom="paragraph">
              <wp:posOffset>273837</wp:posOffset>
            </wp:positionV>
            <wp:extent cx="1782542" cy="1002182"/>
            <wp:effectExtent l="0" t="0" r="8255" b="7620"/>
            <wp:wrapNone/>
            <wp:docPr id="548541290" name="Picture 5485412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41290" name="Picture 5485412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542" cy="100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AF" w:rsidRPr="003A65FA">
        <w:rPr>
          <w:b/>
          <w:bCs/>
        </w:rPr>
        <w:t>Cabinet</w:t>
      </w:r>
      <w:r w:rsidR="00BA54AF">
        <w:t xml:space="preserve"> is </w:t>
      </w:r>
      <w:r>
        <w:t xml:space="preserve">a group of </w:t>
      </w:r>
      <w:r w:rsidR="003A65FA">
        <w:t>senior</w:t>
      </w:r>
      <w:r>
        <w:t xml:space="preserve"> government ministers. </w:t>
      </w:r>
    </w:p>
    <w:p w14:paraId="552FF5A2" w14:textId="77777777" w:rsidR="006F24EC" w:rsidRDefault="006F24EC" w:rsidP="00D67451"/>
    <w:p w14:paraId="51D7BFA2" w14:textId="2F362447" w:rsidR="00BA54AF" w:rsidRDefault="006F24EC" w:rsidP="00D67451">
      <w:r>
        <w:t xml:space="preserve">Cabinet meets in </w:t>
      </w:r>
      <w:r w:rsidR="002C1C6E">
        <w:t xml:space="preserve">Parliament </w:t>
      </w:r>
      <w:r>
        <w:t xml:space="preserve">to make important decisions. </w:t>
      </w:r>
    </w:p>
    <w:p w14:paraId="25192E92" w14:textId="77777777" w:rsidR="003A65FA" w:rsidRDefault="003A65FA" w:rsidP="00D67451"/>
    <w:p w14:paraId="250CBCFA" w14:textId="41068896" w:rsidR="006F24EC" w:rsidRDefault="006F24EC">
      <w:pPr>
        <w:spacing w:line="240" w:lineRule="auto"/>
        <w:ind w:left="0"/>
      </w:pPr>
      <w:r>
        <w:br w:type="page"/>
      </w:r>
    </w:p>
    <w:p w14:paraId="3364103C" w14:textId="407CD1A6" w:rsidR="003A65FA" w:rsidRDefault="005476D2" w:rsidP="00D67451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018688" behindDoc="0" locked="0" layoutInCell="1" allowOverlap="1" wp14:anchorId="18A1A499" wp14:editId="49982EB0">
            <wp:simplePos x="0" y="0"/>
            <wp:positionH relativeFrom="margin">
              <wp:align>left</wp:align>
            </wp:positionH>
            <wp:positionV relativeFrom="paragraph">
              <wp:posOffset>138264</wp:posOffset>
            </wp:positionV>
            <wp:extent cx="943661" cy="943661"/>
            <wp:effectExtent l="0" t="0" r="8890" b="8890"/>
            <wp:wrapNone/>
            <wp:docPr id="473885094" name="Picture 4738850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85094" name="Picture 4738850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61" cy="94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FA">
        <w:t xml:space="preserve">Whaikaha </w:t>
      </w:r>
      <w:r>
        <w:t>thinks they will</w:t>
      </w:r>
      <w:r w:rsidR="003A65FA">
        <w:t xml:space="preserve"> make these reports</w:t>
      </w:r>
      <w:r w:rsidR="006F24EC">
        <w:t xml:space="preserve"> in</w:t>
      </w:r>
      <w:r w:rsidR="003A65FA">
        <w:t>:</w:t>
      </w:r>
    </w:p>
    <w:p w14:paraId="768F0792" w14:textId="6152CC84" w:rsidR="003A65FA" w:rsidRDefault="003A65FA" w:rsidP="00070F1A">
      <w:pPr>
        <w:pStyle w:val="ListParagraph"/>
      </w:pPr>
      <w:r>
        <w:t>early 2024</w:t>
      </w:r>
    </w:p>
    <w:p w14:paraId="4AE18600" w14:textId="0752DE66" w:rsidR="003A65FA" w:rsidRDefault="005476D2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20736" behindDoc="0" locked="0" layoutInCell="1" allowOverlap="1" wp14:anchorId="0FCCC396" wp14:editId="521449D9">
            <wp:simplePos x="0" y="0"/>
            <wp:positionH relativeFrom="margin">
              <wp:align>left</wp:align>
            </wp:positionH>
            <wp:positionV relativeFrom="paragraph">
              <wp:posOffset>192847</wp:posOffset>
            </wp:positionV>
            <wp:extent cx="892455" cy="892455"/>
            <wp:effectExtent l="0" t="0" r="3175" b="3175"/>
            <wp:wrapNone/>
            <wp:docPr id="1170420756" name="Picture 1170420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20756" name="Picture 11704207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55" cy="8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FA">
        <w:t>late 2024</w:t>
      </w:r>
    </w:p>
    <w:p w14:paraId="1623F587" w14:textId="75C7A6B2" w:rsidR="003A65FA" w:rsidRDefault="003A65FA" w:rsidP="00070F1A">
      <w:pPr>
        <w:pStyle w:val="ListParagraph"/>
      </w:pPr>
      <w:r>
        <w:t>mid 2025</w:t>
      </w:r>
    </w:p>
    <w:p w14:paraId="7EB15DEA" w14:textId="71E3AFF7" w:rsidR="003A65FA" w:rsidRDefault="00C858C9" w:rsidP="00070F1A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22784" behindDoc="0" locked="0" layoutInCell="1" allowOverlap="1" wp14:anchorId="11DA6848" wp14:editId="43F1144A">
            <wp:simplePos x="0" y="0"/>
            <wp:positionH relativeFrom="margin">
              <wp:align>left</wp:align>
            </wp:positionH>
            <wp:positionV relativeFrom="paragraph">
              <wp:posOffset>312917</wp:posOffset>
            </wp:positionV>
            <wp:extent cx="877824" cy="877824"/>
            <wp:effectExtent l="0" t="0" r="0" b="0"/>
            <wp:wrapNone/>
            <wp:docPr id="239572207" name="Picture 2395722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72207" name="Picture 2395722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FA">
        <w:t>September 2025</w:t>
      </w:r>
    </w:p>
    <w:p w14:paraId="2CB747F4" w14:textId="7E573045" w:rsidR="003A65FA" w:rsidRDefault="003A65FA" w:rsidP="00070F1A">
      <w:pPr>
        <w:pStyle w:val="ListParagraph"/>
      </w:pPr>
      <w:r>
        <w:t>at the time of the Budget 2026.</w:t>
      </w:r>
    </w:p>
    <w:p w14:paraId="06A155A7" w14:textId="490C26E4" w:rsidR="00B4203E" w:rsidRDefault="00B4203E">
      <w:pPr>
        <w:spacing w:line="240" w:lineRule="auto"/>
        <w:ind w:left="0"/>
      </w:pPr>
      <w:r>
        <w:br w:type="page"/>
      </w:r>
    </w:p>
    <w:p w14:paraId="6355684A" w14:textId="69937E4A" w:rsidR="00AB3EA3" w:rsidRDefault="00AB3EA3" w:rsidP="00AB3EA3">
      <w:pPr>
        <w:pStyle w:val="Heading1"/>
      </w:pPr>
      <w:r>
        <w:lastRenderedPageBreak/>
        <w:t>How do</w:t>
      </w:r>
      <w:r w:rsidR="005476D2">
        <w:t xml:space="preserve"> the changes fit in with</w:t>
      </w:r>
      <w:r>
        <w:t xml:space="preserve"> Te Tiriti o Waitangi?</w:t>
      </w:r>
    </w:p>
    <w:p w14:paraId="7B80DE75" w14:textId="2CED78DB" w:rsidR="00AA0114" w:rsidRDefault="00AA0114" w:rsidP="00D67451"/>
    <w:p w14:paraId="33D105C7" w14:textId="51FB55CB" w:rsidR="00D6296A" w:rsidRDefault="00764253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6DC35E5" wp14:editId="6F3249D1">
                <wp:simplePos x="0" y="0"/>
                <wp:positionH relativeFrom="column">
                  <wp:posOffset>2146852</wp:posOffset>
                </wp:positionH>
                <wp:positionV relativeFrom="paragraph">
                  <wp:posOffset>187077</wp:posOffset>
                </wp:positionV>
                <wp:extent cx="3615939" cy="3204375"/>
                <wp:effectExtent l="0" t="0" r="3810" b="0"/>
                <wp:wrapNone/>
                <wp:docPr id="122140355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939" cy="3204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8130B" id="Rectangle 15" o:spid="_x0000_s1026" style="position:absolute;margin-left:169.05pt;margin-top:14.75pt;width:284.7pt;height:252.3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3B3C5789" w14:textId="32172709" w:rsidR="005476D2" w:rsidRDefault="0069502D" w:rsidP="005476D2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30976" behindDoc="0" locked="0" layoutInCell="1" allowOverlap="1" wp14:anchorId="3D02BFCE" wp14:editId="07BBFB75">
            <wp:simplePos x="0" y="0"/>
            <wp:positionH relativeFrom="margin">
              <wp:posOffset>-79513</wp:posOffset>
            </wp:positionH>
            <wp:positionV relativeFrom="paragraph">
              <wp:posOffset>337488</wp:posOffset>
            </wp:positionV>
            <wp:extent cx="1791020" cy="1200647"/>
            <wp:effectExtent l="0" t="0" r="0" b="0"/>
            <wp:wrapNone/>
            <wp:docPr id="1168433842" name="Picture 1168433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33842" name="Picture 11684338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31" cy="1201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253">
        <w:rPr>
          <w:rFonts w:cs="Arial"/>
          <w:b/>
          <w:bCs/>
          <w:color w:val="000000"/>
          <w:szCs w:val="32"/>
        </w:rPr>
        <w:t>T</w:t>
      </w:r>
      <w:r w:rsidR="00764253" w:rsidRPr="003F613C">
        <w:rPr>
          <w:rFonts w:cs="Arial"/>
          <w:b/>
          <w:bCs/>
          <w:color w:val="000000"/>
          <w:szCs w:val="32"/>
        </w:rPr>
        <w:t>e Tiriti o Waitangi</w:t>
      </w:r>
      <w:r w:rsidR="00764253" w:rsidRPr="003F613C">
        <w:rPr>
          <w:rFonts w:eastAsia="Times New Roman" w:cs="Arial"/>
          <w:b/>
          <w:bCs/>
          <w:color w:val="000000"/>
          <w:szCs w:val="32"/>
          <w:lang w:eastAsia="en-NZ"/>
        </w:rPr>
        <w:t xml:space="preserve"> </w:t>
      </w:r>
      <w:r w:rsidR="00764253">
        <w:rPr>
          <w:rFonts w:eastAsia="Times New Roman" w:cs="Arial"/>
          <w:b/>
          <w:bCs/>
          <w:color w:val="000000"/>
          <w:szCs w:val="32"/>
          <w:lang w:eastAsia="en-NZ"/>
        </w:rPr>
        <w:t xml:space="preserve">/ </w:t>
      </w:r>
      <w:r w:rsidR="00B4203E" w:rsidRPr="003F613C">
        <w:rPr>
          <w:rFonts w:eastAsia="Times New Roman" w:cs="Arial"/>
          <w:b/>
          <w:bCs/>
          <w:color w:val="000000"/>
          <w:szCs w:val="32"/>
          <w:lang w:eastAsia="en-NZ"/>
        </w:rPr>
        <w:t>The Treaty of Waitangi</w:t>
      </w:r>
      <w:r w:rsidR="00B4203E" w:rsidRPr="003F613C">
        <w:rPr>
          <w:rFonts w:eastAsia="Times New Roman" w:cs="Arial"/>
          <w:color w:val="000000"/>
          <w:szCs w:val="32"/>
          <w:lang w:eastAsia="en-NZ"/>
        </w:rPr>
        <w:t xml:space="preserve"> is </w:t>
      </w:r>
      <w:r w:rsidR="005476D2">
        <w:t>an important agreement between:</w:t>
      </w:r>
    </w:p>
    <w:p w14:paraId="218EC1CE" w14:textId="6FAC5D0D" w:rsidR="005476D2" w:rsidRDefault="005476D2" w:rsidP="005476D2">
      <w:pPr>
        <w:pStyle w:val="ListParagraph"/>
      </w:pPr>
      <w:r>
        <w:t xml:space="preserve">Māori </w:t>
      </w:r>
    </w:p>
    <w:p w14:paraId="6E849746" w14:textId="1613E952" w:rsidR="005476D2" w:rsidRDefault="0069502D" w:rsidP="005476D2">
      <w:pPr>
        <w:pStyle w:val="ListParagraph"/>
        <w:numPr>
          <w:ilvl w:val="0"/>
          <w:numId w:val="0"/>
        </w:numPr>
        <w:ind w:left="4167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93792" behindDoc="0" locked="0" layoutInCell="1" allowOverlap="1" wp14:anchorId="14EABC45" wp14:editId="25D88166">
            <wp:simplePos x="0" y="0"/>
            <wp:positionH relativeFrom="margin">
              <wp:align>left</wp:align>
            </wp:positionH>
            <wp:positionV relativeFrom="paragraph">
              <wp:posOffset>191991</wp:posOffset>
            </wp:positionV>
            <wp:extent cx="1707116" cy="1065475"/>
            <wp:effectExtent l="0" t="0" r="7620" b="1905"/>
            <wp:wrapNone/>
            <wp:docPr id="1748577964" name="Picture 17485779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77964" name="Picture 17485779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175" cy="106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6D2">
        <w:t xml:space="preserve">and </w:t>
      </w:r>
    </w:p>
    <w:p w14:paraId="799DB539" w14:textId="23181905" w:rsidR="006034F1" w:rsidRDefault="005476D2" w:rsidP="005476D2">
      <w:pPr>
        <w:pStyle w:val="ListParagraph"/>
      </w:pPr>
      <w:r>
        <w:t>the Government.</w:t>
      </w:r>
    </w:p>
    <w:p w14:paraId="2857D87D" w14:textId="77777777" w:rsidR="00AB3EA3" w:rsidRDefault="00AB3EA3" w:rsidP="00D67451"/>
    <w:p w14:paraId="739EA44D" w14:textId="77777777" w:rsidR="00B4203E" w:rsidRDefault="00B4203E" w:rsidP="00D67451"/>
    <w:p w14:paraId="6355CA62" w14:textId="77777777" w:rsidR="00923D63" w:rsidRDefault="00583051" w:rsidP="009F6670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43264" behindDoc="0" locked="0" layoutInCell="1" allowOverlap="1" wp14:anchorId="70BDB621" wp14:editId="55E774BB">
            <wp:simplePos x="0" y="0"/>
            <wp:positionH relativeFrom="margin">
              <wp:align>left</wp:align>
            </wp:positionH>
            <wp:positionV relativeFrom="paragraph">
              <wp:posOffset>438912</wp:posOffset>
            </wp:positionV>
            <wp:extent cx="1660550" cy="1660550"/>
            <wp:effectExtent l="0" t="0" r="0" b="0"/>
            <wp:wrapNone/>
            <wp:docPr id="1959548904" name="Picture 19595489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43173" name="Picture 2565431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63" cy="166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CBD">
        <w:t>Māori</w:t>
      </w:r>
      <w:r w:rsidR="0035562C">
        <w:t xml:space="preserve"> are worried that the disability support system does not work well for</w:t>
      </w:r>
      <w:r w:rsidR="00923D63">
        <w:t>:</w:t>
      </w:r>
    </w:p>
    <w:p w14:paraId="7D04F730" w14:textId="196009EE" w:rsidR="00923D63" w:rsidRDefault="0035562C" w:rsidP="005476D2">
      <w:pPr>
        <w:pStyle w:val="ListParagraph"/>
      </w:pPr>
      <w:r>
        <w:t xml:space="preserve">tāngata </w:t>
      </w:r>
      <w:proofErr w:type="spellStart"/>
      <w:r>
        <w:t>whaikaha</w:t>
      </w:r>
      <w:proofErr w:type="spellEnd"/>
      <w:r w:rsidR="00041725">
        <w:t xml:space="preserve"> Māori</w:t>
      </w:r>
    </w:p>
    <w:p w14:paraId="1D9927C2" w14:textId="74473633" w:rsidR="0035562C" w:rsidRDefault="0035562C" w:rsidP="005476D2">
      <w:pPr>
        <w:pStyle w:val="ListParagraph"/>
      </w:pPr>
      <w:r>
        <w:t>their whānau.</w:t>
      </w:r>
    </w:p>
    <w:p w14:paraId="3B483A3D" w14:textId="77777777" w:rsidR="0035562C" w:rsidRDefault="0035562C" w:rsidP="009F6670"/>
    <w:p w14:paraId="5A961E0D" w14:textId="77777777" w:rsidR="0035562C" w:rsidRDefault="0035562C" w:rsidP="009F6670"/>
    <w:p w14:paraId="045892DF" w14:textId="62D4B004" w:rsidR="00923D63" w:rsidRDefault="00923D63" w:rsidP="009F6670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145664" behindDoc="0" locked="0" layoutInCell="1" allowOverlap="1" wp14:anchorId="27F6906C" wp14:editId="09E17639">
            <wp:simplePos x="0" y="0"/>
            <wp:positionH relativeFrom="margin">
              <wp:align>left</wp:align>
            </wp:positionH>
            <wp:positionV relativeFrom="paragraph">
              <wp:posOffset>213415</wp:posOffset>
            </wp:positionV>
            <wp:extent cx="1661763" cy="1661763"/>
            <wp:effectExtent l="0" t="0" r="0" b="0"/>
            <wp:wrapNone/>
            <wp:docPr id="2133681746" name="Picture 21336817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81746" name="Picture 21336817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63" cy="166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Disability services are not used very much by:</w:t>
      </w:r>
    </w:p>
    <w:p w14:paraId="4D4CD83D" w14:textId="42F311E0" w:rsidR="00923D63" w:rsidRDefault="00923D63" w:rsidP="005476D2">
      <w:pPr>
        <w:pStyle w:val="ListParagraph"/>
      </w:pPr>
      <w:r>
        <w:t xml:space="preserve">tāngata </w:t>
      </w:r>
      <w:proofErr w:type="spellStart"/>
      <w:r>
        <w:t>whaikaha</w:t>
      </w:r>
      <w:proofErr w:type="spellEnd"/>
      <w:r w:rsidR="00041725">
        <w:t xml:space="preserve"> Māori</w:t>
      </w:r>
    </w:p>
    <w:p w14:paraId="77B15146" w14:textId="08E71ADD" w:rsidR="0035562C" w:rsidRDefault="00923D63" w:rsidP="005476D2">
      <w:pPr>
        <w:pStyle w:val="ListParagraph"/>
      </w:pPr>
      <w:r>
        <w:t>their whānau</w:t>
      </w:r>
      <w:r w:rsidR="0035562C">
        <w:t xml:space="preserve">. </w:t>
      </w:r>
    </w:p>
    <w:p w14:paraId="53A6D5FD" w14:textId="77777777" w:rsidR="0035562C" w:rsidRDefault="0035562C" w:rsidP="009F6670"/>
    <w:p w14:paraId="2F3D9C91" w14:textId="77777777" w:rsidR="005476D2" w:rsidRDefault="005476D2" w:rsidP="009F6670"/>
    <w:p w14:paraId="6BA51CF8" w14:textId="6895322F" w:rsidR="005476D2" w:rsidRDefault="0069502D" w:rsidP="005476D2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82528" behindDoc="0" locked="0" layoutInCell="1" allowOverlap="1" wp14:anchorId="291DD76C" wp14:editId="49B8196B">
            <wp:simplePos x="0" y="0"/>
            <wp:positionH relativeFrom="margin">
              <wp:align>left</wp:align>
            </wp:positionH>
            <wp:positionV relativeFrom="paragraph">
              <wp:posOffset>8448</wp:posOffset>
            </wp:positionV>
            <wp:extent cx="1677725" cy="1677725"/>
            <wp:effectExtent l="0" t="0" r="0" b="0"/>
            <wp:wrapNone/>
            <wp:docPr id="256543173" name="Picture 2565431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43173" name="Picture 2565431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18" cy="167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6D2">
        <w:t xml:space="preserve">Whaikaha thinks the system </w:t>
      </w:r>
      <w:proofErr w:type="gramStart"/>
      <w:r w:rsidR="005476D2">
        <w:t>changes</w:t>
      </w:r>
      <w:proofErr w:type="gramEnd"/>
      <w:r w:rsidR="005476D2">
        <w:t xml:space="preserve"> </w:t>
      </w:r>
    </w:p>
    <w:p w14:paraId="448BD154" w14:textId="4446BB88" w:rsidR="005476D2" w:rsidRDefault="00041725" w:rsidP="005476D2">
      <w:r>
        <w:t>will</w:t>
      </w:r>
      <w:r w:rsidR="005476D2">
        <w:t>:</w:t>
      </w:r>
    </w:p>
    <w:p w14:paraId="78CE397B" w14:textId="0F2E4AB4" w:rsidR="00041725" w:rsidRDefault="00041725" w:rsidP="00041725">
      <w:pPr>
        <w:pStyle w:val="ListParagraph"/>
      </w:pPr>
      <w:r>
        <w:t xml:space="preserve">make the </w:t>
      </w:r>
      <w:proofErr w:type="spellStart"/>
      <w:r>
        <w:t>lifes</w:t>
      </w:r>
      <w:proofErr w:type="spellEnd"/>
      <w:r>
        <w:t xml:space="preserve"> of </w:t>
      </w:r>
      <w:r w:rsidRPr="005476D2">
        <w:t xml:space="preserve">tāngata </w:t>
      </w:r>
      <w:proofErr w:type="spellStart"/>
      <w:r>
        <w:t>w</w:t>
      </w:r>
      <w:r w:rsidRPr="005476D2">
        <w:t>haikaha</w:t>
      </w:r>
      <w:proofErr w:type="spellEnd"/>
      <w:r>
        <w:t xml:space="preserve"> Māori better</w:t>
      </w:r>
    </w:p>
    <w:p w14:paraId="355F6E79" w14:textId="7668E17E" w:rsidR="005476D2" w:rsidRDefault="0069502D" w:rsidP="00041725">
      <w:pPr>
        <w:pStyle w:val="ListParagraph"/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195840" behindDoc="0" locked="0" layoutInCell="1" allowOverlap="1" wp14:anchorId="041F535B" wp14:editId="36B3F95C">
            <wp:simplePos x="0" y="0"/>
            <wp:positionH relativeFrom="margin">
              <wp:posOffset>-151075</wp:posOffset>
            </wp:positionH>
            <wp:positionV relativeFrom="paragraph">
              <wp:posOffset>207010</wp:posOffset>
            </wp:positionV>
            <wp:extent cx="1899905" cy="1343770"/>
            <wp:effectExtent l="0" t="0" r="0" b="0"/>
            <wp:wrapNone/>
            <wp:docPr id="1431531966" name="Picture 1431531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31966" name="Picture 1431531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05" cy="134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25">
        <w:t xml:space="preserve">fit in with the ideas in </w:t>
      </w:r>
      <w:r w:rsidR="005476D2">
        <w:t>Te Tiriti o Waitangi / the Treaty of Waitangi.</w:t>
      </w:r>
    </w:p>
    <w:p w14:paraId="0C37678A" w14:textId="77777777" w:rsidR="005476D2" w:rsidRDefault="005476D2" w:rsidP="009F6670"/>
    <w:p w14:paraId="0440D04A" w14:textId="77777777" w:rsidR="00923D63" w:rsidRDefault="00923D63" w:rsidP="009F6670"/>
    <w:p w14:paraId="6E5D96BF" w14:textId="77777777" w:rsidR="005476D2" w:rsidRDefault="005476D2" w:rsidP="005476D2"/>
    <w:p w14:paraId="6762AFD2" w14:textId="0D726548" w:rsidR="001C21C6" w:rsidRDefault="001C21C6">
      <w:pPr>
        <w:spacing w:line="240" w:lineRule="auto"/>
        <w:ind w:left="0"/>
      </w:pPr>
      <w:r>
        <w:br w:type="page"/>
      </w:r>
    </w:p>
    <w:p w14:paraId="78A444CF" w14:textId="2C083567" w:rsidR="001C21C6" w:rsidRDefault="00C274E8" w:rsidP="001C21C6">
      <w:pPr>
        <w:pStyle w:val="Heading1"/>
      </w:pPr>
      <w:r>
        <w:lastRenderedPageBreak/>
        <w:t>Where to get m</w:t>
      </w:r>
      <w:r w:rsidR="001C21C6">
        <w:t>ore information</w:t>
      </w:r>
    </w:p>
    <w:p w14:paraId="1F67D8DD" w14:textId="77777777" w:rsidR="00765BD6" w:rsidRDefault="00765BD6" w:rsidP="00765BD6"/>
    <w:p w14:paraId="2292D0B8" w14:textId="77777777" w:rsidR="001C21C6" w:rsidRDefault="001C21C6" w:rsidP="00765BD6"/>
    <w:p w14:paraId="312C7D53" w14:textId="4FC714BB" w:rsidR="001C21C6" w:rsidRDefault="00583051" w:rsidP="00765BD6">
      <w:r>
        <w:rPr>
          <w:rFonts w:cs="Arial"/>
          <w:bCs/>
          <w:noProof/>
          <w:szCs w:val="32"/>
        </w:rPr>
        <w:drawing>
          <wp:anchor distT="0" distB="0" distL="114300" distR="114300" simplePos="0" relativeHeight="252047360" behindDoc="0" locked="0" layoutInCell="1" allowOverlap="1" wp14:anchorId="28A4BEAF" wp14:editId="23732BDE">
            <wp:simplePos x="0" y="0"/>
            <wp:positionH relativeFrom="margin">
              <wp:align>left</wp:align>
            </wp:positionH>
            <wp:positionV relativeFrom="paragraph">
              <wp:posOffset>6071</wp:posOffset>
            </wp:positionV>
            <wp:extent cx="1258214" cy="1309678"/>
            <wp:effectExtent l="0" t="0" r="0" b="5080"/>
            <wp:wrapNone/>
            <wp:docPr id="1990027549" name="Picture 19900275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07034" name="Picture 3395070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14" cy="130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C6">
        <w:t>You can find more information about Whaikaha on this website:</w:t>
      </w:r>
    </w:p>
    <w:p w14:paraId="2B1A776D" w14:textId="77777777" w:rsidR="001C21C6" w:rsidRDefault="001C21C6" w:rsidP="00765BD6"/>
    <w:p w14:paraId="74233E8E" w14:textId="2B864F15" w:rsidR="001C21C6" w:rsidRPr="001C21C6" w:rsidRDefault="001C21C6" w:rsidP="00765BD6">
      <w:pPr>
        <w:rPr>
          <w:b/>
          <w:bCs/>
        </w:rPr>
      </w:pPr>
      <w:r w:rsidRPr="001C21C6">
        <w:rPr>
          <w:b/>
          <w:bCs/>
        </w:rPr>
        <w:t>www.whaikaha.govt.nz</w:t>
      </w:r>
    </w:p>
    <w:p w14:paraId="20F02A71" w14:textId="77777777" w:rsidR="001C21C6" w:rsidRDefault="001C21C6" w:rsidP="00765BD6"/>
    <w:p w14:paraId="15EE5300" w14:textId="77777777" w:rsidR="001C21C6" w:rsidRDefault="001C21C6" w:rsidP="00765BD6"/>
    <w:p w14:paraId="6C40CEA2" w14:textId="48FF4890" w:rsidR="001C21C6" w:rsidRDefault="001C21C6" w:rsidP="00765BD6">
      <w:r>
        <w:t>You can contact Whaikaha by:</w:t>
      </w:r>
    </w:p>
    <w:p w14:paraId="4712A912" w14:textId="38CB35E3" w:rsidR="001C21C6" w:rsidRDefault="00583051" w:rsidP="00B64481">
      <w:pPr>
        <w:pStyle w:val="Listtoplevel"/>
      </w:pPr>
      <w:r>
        <w:rPr>
          <w:rFonts w:cs="Arial"/>
          <w:bCs/>
          <w:szCs w:val="32"/>
        </w:rPr>
        <w:drawing>
          <wp:anchor distT="0" distB="0" distL="114300" distR="114300" simplePos="0" relativeHeight="252053504" behindDoc="0" locked="0" layoutInCell="1" allowOverlap="1" wp14:anchorId="66DF1017" wp14:editId="283257D9">
            <wp:simplePos x="0" y="0"/>
            <wp:positionH relativeFrom="margin">
              <wp:align>left</wp:align>
            </wp:positionH>
            <wp:positionV relativeFrom="paragraph">
              <wp:posOffset>117958</wp:posOffset>
            </wp:positionV>
            <wp:extent cx="1463040" cy="1463040"/>
            <wp:effectExtent l="0" t="0" r="3810" b="0"/>
            <wp:wrapNone/>
            <wp:docPr id="547430773" name="Picture 5474307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30773" name="Picture 5474307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00" cy="14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C6">
        <w:t>email at:</w:t>
      </w:r>
    </w:p>
    <w:p w14:paraId="024A4192" w14:textId="53BAF44A" w:rsidR="001C21C6" w:rsidRPr="001C21C6" w:rsidRDefault="001C21C6" w:rsidP="001C21C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1C21C6">
        <w:rPr>
          <w:b/>
          <w:bCs/>
        </w:rPr>
        <w:t>contact@whaikaha.govt.nz</w:t>
      </w:r>
    </w:p>
    <w:p w14:paraId="6751664D" w14:textId="5D120D3F" w:rsidR="001C21C6" w:rsidRDefault="00583051" w:rsidP="001C21C6">
      <w:pPr>
        <w:pStyle w:val="Listtoplevel"/>
      </w:pPr>
      <w:r>
        <w:rPr>
          <w:rFonts w:cs="Arial"/>
          <w:bCs/>
          <w:szCs w:val="32"/>
        </w:rPr>
        <w:drawing>
          <wp:anchor distT="0" distB="0" distL="114300" distR="114300" simplePos="0" relativeHeight="252049408" behindDoc="0" locked="0" layoutInCell="1" allowOverlap="1" wp14:anchorId="41137D87" wp14:editId="4924EA03">
            <wp:simplePos x="0" y="0"/>
            <wp:positionH relativeFrom="margin">
              <wp:align>left</wp:align>
            </wp:positionH>
            <wp:positionV relativeFrom="paragraph">
              <wp:posOffset>315442</wp:posOffset>
            </wp:positionV>
            <wp:extent cx="1221638" cy="1221638"/>
            <wp:effectExtent l="0" t="0" r="0" b="0"/>
            <wp:wrapNone/>
            <wp:docPr id="77320226" name="Picture 77320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0226" name="Picture 77320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22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C6">
        <w:t xml:space="preserve">phone on: </w:t>
      </w:r>
    </w:p>
    <w:p w14:paraId="40084FB8" w14:textId="23B04DF6" w:rsidR="001C21C6" w:rsidRPr="001C21C6" w:rsidRDefault="001C21C6" w:rsidP="001C21C6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1C21C6">
        <w:rPr>
          <w:b/>
          <w:bCs/>
        </w:rPr>
        <w:t>0800 5</w:t>
      </w:r>
      <w:r w:rsidR="00356C26">
        <w:rPr>
          <w:b/>
          <w:bCs/>
        </w:rPr>
        <w:t>6</w:t>
      </w:r>
      <w:r w:rsidRPr="001C21C6">
        <w:rPr>
          <w:b/>
          <w:bCs/>
        </w:rPr>
        <w:t>6 601</w:t>
      </w:r>
    </w:p>
    <w:p w14:paraId="63C5ADC3" w14:textId="5DFA2725" w:rsidR="001C21C6" w:rsidRDefault="00583051" w:rsidP="001C21C6">
      <w:pPr>
        <w:pStyle w:val="Listtoplevel"/>
      </w:pPr>
      <w:r>
        <w:rPr>
          <w:rFonts w:cs="Arial"/>
          <w:bCs/>
          <w:szCs w:val="32"/>
        </w:rPr>
        <w:drawing>
          <wp:anchor distT="0" distB="0" distL="114300" distR="114300" simplePos="0" relativeHeight="252051456" behindDoc="0" locked="0" layoutInCell="1" allowOverlap="1" wp14:anchorId="2BD049EC" wp14:editId="2F040AF3">
            <wp:simplePos x="0" y="0"/>
            <wp:positionH relativeFrom="margin">
              <wp:align>left</wp:align>
            </wp:positionH>
            <wp:positionV relativeFrom="paragraph">
              <wp:posOffset>407162</wp:posOffset>
            </wp:positionV>
            <wp:extent cx="1097280" cy="1097280"/>
            <wp:effectExtent l="0" t="0" r="7620" b="7620"/>
            <wp:wrapNone/>
            <wp:docPr id="107841196" name="Picture 107841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1196" name="Picture 107841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C6">
        <w:t xml:space="preserve">text at: </w:t>
      </w:r>
    </w:p>
    <w:p w14:paraId="6EF69A12" w14:textId="4D129C11" w:rsidR="001C21C6" w:rsidRPr="001C21C6" w:rsidRDefault="001C21C6" w:rsidP="001C21C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1C21C6">
        <w:rPr>
          <w:b/>
          <w:bCs/>
        </w:rPr>
        <w:t>4206</w:t>
      </w:r>
    </w:p>
    <w:p w14:paraId="3A5E74B1" w14:textId="77777777" w:rsidR="00AA0114" w:rsidRDefault="00AA0114" w:rsidP="00D67451"/>
    <w:p w14:paraId="12B6574C" w14:textId="77777777" w:rsidR="00124EA8" w:rsidRDefault="00124EA8" w:rsidP="00D67451"/>
    <w:p w14:paraId="00CC8CAE" w14:textId="7EC11D35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802624" behindDoc="0" locked="0" layoutInCell="1" allowOverlap="1" wp14:anchorId="24EF9F95" wp14:editId="524C4751">
            <wp:simplePos x="0" y="0"/>
            <wp:positionH relativeFrom="margin">
              <wp:align>left</wp:align>
            </wp:positionH>
            <wp:positionV relativeFrom="paragraph">
              <wp:posOffset>277978</wp:posOffset>
            </wp:positionV>
            <wp:extent cx="1661131" cy="329184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3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8FD4DF7" wp14:editId="5AF9EAF3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EA28F" id="Rectangle: Rounded Corners 24" o:spid="_x0000_s1026" style="position:absolute;margin-left:-27.1pt;margin-top:-21.15pt;width:490.9pt;height:727.6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46403F" w:rsidRPr="0046403F">
        <w:rPr>
          <w:rFonts w:eastAsia="Times New Roman" w:cs="Arial"/>
          <w:szCs w:val="32"/>
          <w:lang w:eastAsia="en-NZ"/>
        </w:rPr>
        <w:t xml:space="preserve">Whaikaha </w:t>
      </w:r>
      <w:r w:rsidR="00B179E8">
        <w:rPr>
          <w:rFonts w:eastAsia="Times New Roman" w:cs="Arial"/>
          <w:szCs w:val="32"/>
          <w:lang w:eastAsia="en-NZ"/>
        </w:rPr>
        <w:t>–</w:t>
      </w:r>
      <w:r w:rsidR="0046403F" w:rsidRPr="0046403F">
        <w:rPr>
          <w:rFonts w:eastAsia="Times New Roman" w:cs="Arial"/>
          <w:szCs w:val="32"/>
          <w:lang w:eastAsia="en-NZ"/>
        </w:rPr>
        <w:t xml:space="preserve"> Ministry </w:t>
      </w:r>
      <w:r w:rsidR="0046403F">
        <w:rPr>
          <w:rFonts w:eastAsia="Times New Roman" w:cs="Arial"/>
          <w:szCs w:val="32"/>
          <w:lang w:eastAsia="en-NZ"/>
        </w:rPr>
        <w:t>of</w:t>
      </w:r>
      <w:r w:rsidR="0046403F" w:rsidRPr="0046403F">
        <w:rPr>
          <w:rFonts w:eastAsia="Times New Roman" w:cs="Arial"/>
          <w:szCs w:val="32"/>
          <w:lang w:eastAsia="en-NZ"/>
        </w:rPr>
        <w:t xml:space="preserve"> Disabled People.</w:t>
      </w:r>
    </w:p>
    <w:p w14:paraId="423D9773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FE7DF02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5B75D00" wp14:editId="7B1C2B99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0D6338E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20BB931" wp14:editId="1226F1EF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BB6D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9072" behindDoc="1" locked="0" layoutInCell="1" allowOverlap="1" wp14:anchorId="56D2FE0E" wp14:editId="6C17F7E5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34F2084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4358D00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56F0BB8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021801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3168" behindDoc="0" locked="0" layoutInCell="1" allowOverlap="1" wp14:anchorId="1DDBA9B1" wp14:editId="6570B164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03AC712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9F3CE8A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4192" behindDoc="0" locked="0" layoutInCell="1" allowOverlap="1" wp14:anchorId="7F39C8AB" wp14:editId="56428DF1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0947452D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E3575F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33FA4092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228BE65A" w14:textId="2A12C4CC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7744" behindDoc="0" locked="0" layoutInCell="1" allowOverlap="1" wp14:anchorId="7868EF96" wp14:editId="5358D66D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1D1E79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6C10BED8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1120" behindDoc="0" locked="0" layoutInCell="1" allowOverlap="1" wp14:anchorId="0E651E58" wp14:editId="6E8E0F9D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003046">
      <w:footerReference w:type="even" r:id="rId131"/>
      <w:footerReference w:type="default" r:id="rId13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E2E7C"/>
        <w:left w:val="single" w:sz="24" w:space="24" w:color="4E2E7C"/>
        <w:bottom w:val="single" w:sz="24" w:space="24" w:color="4E2E7C"/>
        <w:right w:val="single" w:sz="24" w:space="24" w:color="4E2E7C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F9C13" w14:textId="77777777" w:rsidR="0040571A" w:rsidRDefault="0040571A">
      <w:pPr>
        <w:spacing w:line="240" w:lineRule="auto"/>
      </w:pPr>
      <w:r>
        <w:separator/>
      </w:r>
    </w:p>
  </w:endnote>
  <w:endnote w:type="continuationSeparator" w:id="0">
    <w:p w14:paraId="57B939EF" w14:textId="77777777" w:rsidR="0040571A" w:rsidRDefault="004057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408F6A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6EAC8F1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211D9C7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8097601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613FC" w14:textId="77777777" w:rsidR="0040571A" w:rsidRDefault="0040571A">
      <w:pPr>
        <w:spacing w:line="240" w:lineRule="auto"/>
      </w:pPr>
      <w:r>
        <w:separator/>
      </w:r>
    </w:p>
  </w:footnote>
  <w:footnote w:type="continuationSeparator" w:id="0">
    <w:p w14:paraId="25842586" w14:textId="77777777" w:rsidR="0040571A" w:rsidRDefault="004057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4704A"/>
    <w:multiLevelType w:val="hybridMultilevel"/>
    <w:tmpl w:val="FCDE6CE8"/>
    <w:lvl w:ilvl="0" w:tplc="05A601D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381638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A07A55"/>
    <w:rsid w:val="00000A32"/>
    <w:rsid w:val="000013CC"/>
    <w:rsid w:val="00003046"/>
    <w:rsid w:val="00005DB6"/>
    <w:rsid w:val="000064D2"/>
    <w:rsid w:val="000227B4"/>
    <w:rsid w:val="0003092A"/>
    <w:rsid w:val="00041725"/>
    <w:rsid w:val="0004557B"/>
    <w:rsid w:val="00070F1A"/>
    <w:rsid w:val="00085E05"/>
    <w:rsid w:val="0008784F"/>
    <w:rsid w:val="0009079F"/>
    <w:rsid w:val="000A3C46"/>
    <w:rsid w:val="000B10EC"/>
    <w:rsid w:val="000C55BA"/>
    <w:rsid w:val="000D2B45"/>
    <w:rsid w:val="000E3D56"/>
    <w:rsid w:val="000E7DB2"/>
    <w:rsid w:val="000F1937"/>
    <w:rsid w:val="000F4F63"/>
    <w:rsid w:val="00112872"/>
    <w:rsid w:val="00122416"/>
    <w:rsid w:val="00124EA8"/>
    <w:rsid w:val="00125C92"/>
    <w:rsid w:val="00125F71"/>
    <w:rsid w:val="0013321E"/>
    <w:rsid w:val="00143011"/>
    <w:rsid w:val="00171CCB"/>
    <w:rsid w:val="00172BDB"/>
    <w:rsid w:val="001754F4"/>
    <w:rsid w:val="00184F04"/>
    <w:rsid w:val="00196639"/>
    <w:rsid w:val="00197535"/>
    <w:rsid w:val="001A099E"/>
    <w:rsid w:val="001A123D"/>
    <w:rsid w:val="001A228F"/>
    <w:rsid w:val="001B4DD5"/>
    <w:rsid w:val="001B5C69"/>
    <w:rsid w:val="001C0DCE"/>
    <w:rsid w:val="001C194E"/>
    <w:rsid w:val="001C21C6"/>
    <w:rsid w:val="001D1E79"/>
    <w:rsid w:val="001D223E"/>
    <w:rsid w:val="001E3429"/>
    <w:rsid w:val="00201791"/>
    <w:rsid w:val="00221186"/>
    <w:rsid w:val="002241C4"/>
    <w:rsid w:val="00226F54"/>
    <w:rsid w:val="00242D18"/>
    <w:rsid w:val="00243118"/>
    <w:rsid w:val="00257D60"/>
    <w:rsid w:val="0026141B"/>
    <w:rsid w:val="00261BF8"/>
    <w:rsid w:val="0026343A"/>
    <w:rsid w:val="00266B9F"/>
    <w:rsid w:val="002803CF"/>
    <w:rsid w:val="002858D9"/>
    <w:rsid w:val="00296F02"/>
    <w:rsid w:val="002A2A78"/>
    <w:rsid w:val="002A4C85"/>
    <w:rsid w:val="002A55E2"/>
    <w:rsid w:val="002C00F7"/>
    <w:rsid w:val="002C1C6E"/>
    <w:rsid w:val="002C28A9"/>
    <w:rsid w:val="002C316D"/>
    <w:rsid w:val="002D49E1"/>
    <w:rsid w:val="002E24A5"/>
    <w:rsid w:val="002E723B"/>
    <w:rsid w:val="00302047"/>
    <w:rsid w:val="00311086"/>
    <w:rsid w:val="00313FF7"/>
    <w:rsid w:val="00315307"/>
    <w:rsid w:val="00323C83"/>
    <w:rsid w:val="00323EB3"/>
    <w:rsid w:val="00334B0F"/>
    <w:rsid w:val="00354A06"/>
    <w:rsid w:val="0035562C"/>
    <w:rsid w:val="00356C26"/>
    <w:rsid w:val="00371C85"/>
    <w:rsid w:val="0039125E"/>
    <w:rsid w:val="003A65FA"/>
    <w:rsid w:val="003B0D26"/>
    <w:rsid w:val="003F07F7"/>
    <w:rsid w:val="003F4730"/>
    <w:rsid w:val="003F5628"/>
    <w:rsid w:val="00400E75"/>
    <w:rsid w:val="00404E98"/>
    <w:rsid w:val="0040571A"/>
    <w:rsid w:val="00433E63"/>
    <w:rsid w:val="004535B5"/>
    <w:rsid w:val="00453836"/>
    <w:rsid w:val="00456605"/>
    <w:rsid w:val="004567B0"/>
    <w:rsid w:val="0046139D"/>
    <w:rsid w:val="0046403F"/>
    <w:rsid w:val="00464A18"/>
    <w:rsid w:val="00476BB9"/>
    <w:rsid w:val="00482D34"/>
    <w:rsid w:val="004839C3"/>
    <w:rsid w:val="004856FF"/>
    <w:rsid w:val="00494E22"/>
    <w:rsid w:val="004957E6"/>
    <w:rsid w:val="004A0806"/>
    <w:rsid w:val="004B58E8"/>
    <w:rsid w:val="004B7828"/>
    <w:rsid w:val="004C2B4E"/>
    <w:rsid w:val="004C4295"/>
    <w:rsid w:val="004E3D63"/>
    <w:rsid w:val="004E7770"/>
    <w:rsid w:val="004F56C0"/>
    <w:rsid w:val="00503AD5"/>
    <w:rsid w:val="0051682E"/>
    <w:rsid w:val="00517E91"/>
    <w:rsid w:val="00522E5E"/>
    <w:rsid w:val="00525783"/>
    <w:rsid w:val="0053628F"/>
    <w:rsid w:val="0054217D"/>
    <w:rsid w:val="005476D2"/>
    <w:rsid w:val="005525DA"/>
    <w:rsid w:val="00554579"/>
    <w:rsid w:val="00570380"/>
    <w:rsid w:val="00582351"/>
    <w:rsid w:val="00583051"/>
    <w:rsid w:val="005921AD"/>
    <w:rsid w:val="00593FA6"/>
    <w:rsid w:val="00596B03"/>
    <w:rsid w:val="005A09D1"/>
    <w:rsid w:val="005A2BE2"/>
    <w:rsid w:val="005A65D8"/>
    <w:rsid w:val="005B20A4"/>
    <w:rsid w:val="005B4119"/>
    <w:rsid w:val="005C5F85"/>
    <w:rsid w:val="005D70BA"/>
    <w:rsid w:val="005E5C18"/>
    <w:rsid w:val="005F3767"/>
    <w:rsid w:val="0060011B"/>
    <w:rsid w:val="006034F1"/>
    <w:rsid w:val="006369A8"/>
    <w:rsid w:val="0063738C"/>
    <w:rsid w:val="0064473A"/>
    <w:rsid w:val="0064667B"/>
    <w:rsid w:val="00657CE6"/>
    <w:rsid w:val="0067228A"/>
    <w:rsid w:val="00683296"/>
    <w:rsid w:val="0069502D"/>
    <w:rsid w:val="006B45FC"/>
    <w:rsid w:val="006C5C26"/>
    <w:rsid w:val="006D12ED"/>
    <w:rsid w:val="006D720F"/>
    <w:rsid w:val="006E050D"/>
    <w:rsid w:val="006E52FA"/>
    <w:rsid w:val="006F24EC"/>
    <w:rsid w:val="00705CA3"/>
    <w:rsid w:val="007073D5"/>
    <w:rsid w:val="00730394"/>
    <w:rsid w:val="00736E4E"/>
    <w:rsid w:val="007429D5"/>
    <w:rsid w:val="00764253"/>
    <w:rsid w:val="0076529C"/>
    <w:rsid w:val="00765BD6"/>
    <w:rsid w:val="0077079E"/>
    <w:rsid w:val="00774F35"/>
    <w:rsid w:val="007829EC"/>
    <w:rsid w:val="00785959"/>
    <w:rsid w:val="00793761"/>
    <w:rsid w:val="00793BAE"/>
    <w:rsid w:val="007B07EF"/>
    <w:rsid w:val="007C03A0"/>
    <w:rsid w:val="007C1206"/>
    <w:rsid w:val="007C5729"/>
    <w:rsid w:val="007C7764"/>
    <w:rsid w:val="007E53EB"/>
    <w:rsid w:val="007E6B38"/>
    <w:rsid w:val="007E7233"/>
    <w:rsid w:val="007E79C6"/>
    <w:rsid w:val="00800DCE"/>
    <w:rsid w:val="00805DD3"/>
    <w:rsid w:val="0080792F"/>
    <w:rsid w:val="00836585"/>
    <w:rsid w:val="00840E1C"/>
    <w:rsid w:val="008456BA"/>
    <w:rsid w:val="008550D5"/>
    <w:rsid w:val="00861304"/>
    <w:rsid w:val="00863D53"/>
    <w:rsid w:val="0087575A"/>
    <w:rsid w:val="008848CB"/>
    <w:rsid w:val="008872FB"/>
    <w:rsid w:val="00887F23"/>
    <w:rsid w:val="008967ED"/>
    <w:rsid w:val="008A0473"/>
    <w:rsid w:val="008B13C9"/>
    <w:rsid w:val="008B5CDD"/>
    <w:rsid w:val="008C5511"/>
    <w:rsid w:val="008D437D"/>
    <w:rsid w:val="008D60D4"/>
    <w:rsid w:val="008E05D1"/>
    <w:rsid w:val="008E43EA"/>
    <w:rsid w:val="009064F0"/>
    <w:rsid w:val="00923D63"/>
    <w:rsid w:val="00931415"/>
    <w:rsid w:val="00940B4E"/>
    <w:rsid w:val="009411B0"/>
    <w:rsid w:val="0094516C"/>
    <w:rsid w:val="00954C4D"/>
    <w:rsid w:val="0096108E"/>
    <w:rsid w:val="00974E0B"/>
    <w:rsid w:val="0098180B"/>
    <w:rsid w:val="009819BF"/>
    <w:rsid w:val="009B2FE5"/>
    <w:rsid w:val="009B34DE"/>
    <w:rsid w:val="009C2F11"/>
    <w:rsid w:val="009E05E0"/>
    <w:rsid w:val="009E0A4A"/>
    <w:rsid w:val="009E2230"/>
    <w:rsid w:val="009F6670"/>
    <w:rsid w:val="009F66BE"/>
    <w:rsid w:val="00A04934"/>
    <w:rsid w:val="00A07A55"/>
    <w:rsid w:val="00A12915"/>
    <w:rsid w:val="00A1608E"/>
    <w:rsid w:val="00A232C8"/>
    <w:rsid w:val="00A326D2"/>
    <w:rsid w:val="00A61AB4"/>
    <w:rsid w:val="00A67570"/>
    <w:rsid w:val="00A763A8"/>
    <w:rsid w:val="00A825A6"/>
    <w:rsid w:val="00A871AB"/>
    <w:rsid w:val="00AA0114"/>
    <w:rsid w:val="00AA506F"/>
    <w:rsid w:val="00AB0CFF"/>
    <w:rsid w:val="00AB3EA3"/>
    <w:rsid w:val="00AC6A21"/>
    <w:rsid w:val="00AD2E95"/>
    <w:rsid w:val="00AD470D"/>
    <w:rsid w:val="00B179E8"/>
    <w:rsid w:val="00B35FD6"/>
    <w:rsid w:val="00B41B20"/>
    <w:rsid w:val="00B4203E"/>
    <w:rsid w:val="00B465EC"/>
    <w:rsid w:val="00B50B0B"/>
    <w:rsid w:val="00B53DC2"/>
    <w:rsid w:val="00B736A8"/>
    <w:rsid w:val="00B76311"/>
    <w:rsid w:val="00B81A2E"/>
    <w:rsid w:val="00B8341B"/>
    <w:rsid w:val="00BA54AF"/>
    <w:rsid w:val="00BB4495"/>
    <w:rsid w:val="00BC7E04"/>
    <w:rsid w:val="00BD34B6"/>
    <w:rsid w:val="00BD352C"/>
    <w:rsid w:val="00BF5DDC"/>
    <w:rsid w:val="00C200AE"/>
    <w:rsid w:val="00C274E8"/>
    <w:rsid w:val="00C3102D"/>
    <w:rsid w:val="00C46B72"/>
    <w:rsid w:val="00C537D1"/>
    <w:rsid w:val="00C76E88"/>
    <w:rsid w:val="00C858C9"/>
    <w:rsid w:val="00CB2C16"/>
    <w:rsid w:val="00CC10D7"/>
    <w:rsid w:val="00CF0184"/>
    <w:rsid w:val="00D0013B"/>
    <w:rsid w:val="00D10A0C"/>
    <w:rsid w:val="00D21CBD"/>
    <w:rsid w:val="00D47DFA"/>
    <w:rsid w:val="00D62218"/>
    <w:rsid w:val="00D6296A"/>
    <w:rsid w:val="00D652D9"/>
    <w:rsid w:val="00D67451"/>
    <w:rsid w:val="00D852B6"/>
    <w:rsid w:val="00D93E99"/>
    <w:rsid w:val="00D952A8"/>
    <w:rsid w:val="00DB152D"/>
    <w:rsid w:val="00DB6CC8"/>
    <w:rsid w:val="00DB6EE9"/>
    <w:rsid w:val="00DC12FE"/>
    <w:rsid w:val="00DC5D2A"/>
    <w:rsid w:val="00DC643F"/>
    <w:rsid w:val="00DD08ED"/>
    <w:rsid w:val="00DD0A86"/>
    <w:rsid w:val="00DD1EDE"/>
    <w:rsid w:val="00DD7312"/>
    <w:rsid w:val="00DE0EA4"/>
    <w:rsid w:val="00DF2E18"/>
    <w:rsid w:val="00E168E1"/>
    <w:rsid w:val="00E17BF8"/>
    <w:rsid w:val="00E25EA4"/>
    <w:rsid w:val="00E301CA"/>
    <w:rsid w:val="00E426E1"/>
    <w:rsid w:val="00E53ABF"/>
    <w:rsid w:val="00E56A37"/>
    <w:rsid w:val="00E70E61"/>
    <w:rsid w:val="00E757C5"/>
    <w:rsid w:val="00E77ED9"/>
    <w:rsid w:val="00EA567F"/>
    <w:rsid w:val="00EB1633"/>
    <w:rsid w:val="00EC5F32"/>
    <w:rsid w:val="00ED0E11"/>
    <w:rsid w:val="00EE0843"/>
    <w:rsid w:val="00EE4F50"/>
    <w:rsid w:val="00EF4A04"/>
    <w:rsid w:val="00F127AE"/>
    <w:rsid w:val="00F1319E"/>
    <w:rsid w:val="00F20BCC"/>
    <w:rsid w:val="00F32DCE"/>
    <w:rsid w:val="00F36CAF"/>
    <w:rsid w:val="00F84394"/>
    <w:rsid w:val="00F87859"/>
    <w:rsid w:val="00FA0D49"/>
    <w:rsid w:val="00FB275A"/>
    <w:rsid w:val="00FB292A"/>
    <w:rsid w:val="00FC1BD7"/>
    <w:rsid w:val="00FC2616"/>
    <w:rsid w:val="00FD5120"/>
    <w:rsid w:val="00FF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488C3"/>
  <w15:chartTrackingRefBased/>
  <w15:docId w15:val="{589C9490-8675-4AFC-95AB-A3B67AF7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C76E88"/>
    <w:pPr>
      <w:keepNext/>
      <w:keepLines/>
      <w:widowControl w:val="0"/>
      <w:pBdr>
        <w:top w:val="single" w:sz="18" w:space="10" w:color="4E2E7C"/>
        <w:left w:val="single" w:sz="18" w:space="4" w:color="4E2E7C"/>
        <w:bottom w:val="single" w:sz="18" w:space="0" w:color="4E2E7C"/>
        <w:right w:val="single" w:sz="18" w:space="4" w:color="4E2E7C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C76E88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13C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E3D63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7" Type="http://schemas.openxmlformats.org/officeDocument/2006/relationships/image" Target="media/image36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4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28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theme" Target="theme/theme1.xml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6.jpeg"/><Relationship Id="rId103" Type="http://schemas.openxmlformats.org/officeDocument/2006/relationships/image" Target="media/image90.png"/><Relationship Id="rId108" Type="http://schemas.openxmlformats.org/officeDocument/2006/relationships/image" Target="media/image95.jpeg"/><Relationship Id="rId124" Type="http://schemas.openxmlformats.org/officeDocument/2006/relationships/image" Target="media/image111.jpeg"/><Relationship Id="rId129" Type="http://schemas.openxmlformats.org/officeDocument/2006/relationships/image" Target="media/image116.jpeg"/><Relationship Id="rId54" Type="http://schemas.openxmlformats.org/officeDocument/2006/relationships/image" Target="media/image43.pn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38.jpe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30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4.pn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png"/><Relationship Id="rId131" Type="http://schemas.openxmlformats.org/officeDocument/2006/relationships/footer" Target="footer1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4.jpeg"/><Relationship Id="rId116" Type="http://schemas.openxmlformats.org/officeDocument/2006/relationships/image" Target="media/image103.png"/><Relationship Id="rId20" Type="http://schemas.openxmlformats.org/officeDocument/2006/relationships/image" Target="media/image13.png"/><Relationship Id="rId62" Type="http://schemas.openxmlformats.org/officeDocument/2006/relationships/image" Target="media/image49.jpe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footer" Target="footer2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1.pn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Hume\Download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C34CE-2907-45AA-875B-2194E02A7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3</TotalTime>
  <Pages>34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Kathryn Parrish</cp:lastModifiedBy>
  <cp:revision>2</cp:revision>
  <dcterms:created xsi:type="dcterms:W3CDTF">2024-02-19T04:05:00Z</dcterms:created>
  <dcterms:modified xsi:type="dcterms:W3CDTF">2024-02-19T04:05:00Z</dcterms:modified>
</cp:coreProperties>
</file>