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7E589" w14:textId="16B3C27B" w:rsidR="00F87859" w:rsidRDefault="002E2894" w:rsidP="00F87859">
      <w:pPr>
        <w:rPr>
          <w:rFonts w:cs="Arial"/>
          <w:szCs w:val="32"/>
        </w:rPr>
      </w:pPr>
      <w:r w:rsidRPr="001C4140">
        <w:rPr>
          <w:noProof/>
        </w:rPr>
        <w:drawing>
          <wp:anchor distT="0" distB="0" distL="114300" distR="114300" simplePos="0" relativeHeight="251814912" behindDoc="0" locked="0" layoutInCell="1" allowOverlap="1" wp14:anchorId="79780AFF" wp14:editId="7959A2A4">
            <wp:simplePos x="0" y="0"/>
            <wp:positionH relativeFrom="margin">
              <wp:posOffset>-114300</wp:posOffset>
            </wp:positionH>
            <wp:positionV relativeFrom="paragraph">
              <wp:posOffset>-176518</wp:posOffset>
            </wp:positionV>
            <wp:extent cx="3098100" cy="1815152"/>
            <wp:effectExtent l="0" t="0" r="0" b="0"/>
            <wp:wrapNone/>
            <wp:docPr id="1582157688" name="Picture 1" descr="The Whaikaha – Ministry of Disabled People logo, with a QR code that directs to the Whaikaha New Zealand Sign Language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157688" name="Picture 1" descr="The Whaikaha – Ministry of Disabled People logo, with a QR code that directs to the Whaikaha New Zealand Sign Language na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00" cy="181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7216" behindDoc="0" locked="0" layoutInCell="1" allowOverlap="1" wp14:anchorId="38B56C71" wp14:editId="36C3BC7B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DAA83" w14:textId="77777777" w:rsidR="00F87859" w:rsidRDefault="00F87859" w:rsidP="00F87859">
      <w:pPr>
        <w:rPr>
          <w:rFonts w:cs="Arial"/>
          <w:szCs w:val="32"/>
        </w:rPr>
      </w:pPr>
    </w:p>
    <w:p w14:paraId="5203333D" w14:textId="18D269F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FD18838" w14:textId="6AA9FF4B" w:rsidR="00F87859" w:rsidRDefault="00F87859" w:rsidP="00F87859">
      <w:pPr>
        <w:rPr>
          <w:rFonts w:cs="Arial"/>
          <w:szCs w:val="32"/>
        </w:rPr>
      </w:pPr>
    </w:p>
    <w:p w14:paraId="0463BD1D" w14:textId="1D18E538" w:rsidR="00F87859" w:rsidRDefault="00F87859" w:rsidP="00F87859">
      <w:pPr>
        <w:rPr>
          <w:rFonts w:cs="Arial"/>
          <w:szCs w:val="32"/>
        </w:rPr>
      </w:pPr>
    </w:p>
    <w:p w14:paraId="015AC32D" w14:textId="221C1677" w:rsidR="00F87859" w:rsidRPr="002E2894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11FE4D52" w14:textId="770A6749" w:rsidR="00887F23" w:rsidRPr="002E2894" w:rsidRDefault="002E2894" w:rsidP="00B741B5">
      <w:pPr>
        <w:pStyle w:val="Title"/>
      </w:pPr>
      <w:r w:rsidRPr="002E2894">
        <w:t>Looking for people to be on a Transformation Management Board</w:t>
      </w:r>
    </w:p>
    <w:p w14:paraId="63E91090" w14:textId="652961CA" w:rsidR="00887F23" w:rsidRPr="002E2894" w:rsidRDefault="00DA2B2E" w:rsidP="00B741B5">
      <w:pPr>
        <w:pStyle w:val="Title"/>
      </w:pPr>
      <w:r w:rsidRPr="00DA2B2E">
        <w:drawing>
          <wp:anchor distT="0" distB="0" distL="114300" distR="114300" simplePos="0" relativeHeight="251894784" behindDoc="0" locked="0" layoutInCell="1" allowOverlap="1" wp14:anchorId="30CDB4F5" wp14:editId="260DB4DB">
            <wp:simplePos x="0" y="0"/>
            <wp:positionH relativeFrom="column">
              <wp:posOffset>-9525</wp:posOffset>
            </wp:positionH>
            <wp:positionV relativeFrom="paragraph">
              <wp:posOffset>188595</wp:posOffset>
            </wp:positionV>
            <wp:extent cx="5715000" cy="3848100"/>
            <wp:effectExtent l="0" t="0" r="0" b="0"/>
            <wp:wrapThrough wrapText="bothSides">
              <wp:wrapPolygon edited="0">
                <wp:start x="10224" y="2459"/>
                <wp:lineTo x="3312" y="3208"/>
                <wp:lineTo x="2160" y="3422"/>
                <wp:lineTo x="2160" y="4705"/>
                <wp:lineTo x="1368" y="9517"/>
                <wp:lineTo x="720" y="9624"/>
                <wp:lineTo x="576" y="9945"/>
                <wp:lineTo x="720" y="11228"/>
                <wp:lineTo x="1440" y="14650"/>
                <wp:lineTo x="1440" y="16360"/>
                <wp:lineTo x="1152" y="18071"/>
                <wp:lineTo x="72" y="20531"/>
                <wp:lineTo x="144" y="21172"/>
                <wp:lineTo x="21312" y="21172"/>
                <wp:lineTo x="21456" y="20745"/>
                <wp:lineTo x="21456" y="20531"/>
                <wp:lineTo x="20520" y="18071"/>
                <wp:lineTo x="20448" y="12939"/>
                <wp:lineTo x="20736" y="11228"/>
                <wp:lineTo x="20952" y="9517"/>
                <wp:lineTo x="19224" y="7806"/>
                <wp:lineTo x="18504" y="6416"/>
                <wp:lineTo x="18288" y="6095"/>
                <wp:lineTo x="17784" y="4384"/>
                <wp:lineTo x="17856" y="3422"/>
                <wp:lineTo x="15480" y="2887"/>
                <wp:lineTo x="10656" y="2459"/>
                <wp:lineTo x="10224" y="2459"/>
              </wp:wrapPolygon>
            </wp:wrapThrough>
            <wp:docPr id="3" name="Picture 3" descr="A group of people sitting around a round tab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around a round table talki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7" b="22500"/>
                    <a:stretch/>
                  </pic:blipFill>
                  <pic:spPr bwMode="auto"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D5E7B" w14:textId="57729364" w:rsidR="00887F23" w:rsidRDefault="00887F23" w:rsidP="00B741B5">
      <w:pPr>
        <w:pStyle w:val="Title"/>
      </w:pPr>
    </w:p>
    <w:p w14:paraId="0A8E8814" w14:textId="77777777" w:rsidR="00887F23" w:rsidRDefault="00887F23" w:rsidP="00B741B5">
      <w:pPr>
        <w:pStyle w:val="Title"/>
      </w:pPr>
    </w:p>
    <w:p w14:paraId="2C0A9D94" w14:textId="18DC6D6E" w:rsidR="002E2894" w:rsidRDefault="002E2894" w:rsidP="00BF5DDC">
      <w:pPr>
        <w:pStyle w:val="Datepublished"/>
      </w:pPr>
    </w:p>
    <w:p w14:paraId="32AF79F9" w14:textId="77777777" w:rsidR="00DA2B2E" w:rsidRDefault="00DA2B2E" w:rsidP="00BF5DDC">
      <w:pPr>
        <w:pStyle w:val="Datepublished"/>
      </w:pPr>
    </w:p>
    <w:p w14:paraId="3F074ECD" w14:textId="79A7BAA0" w:rsidR="00F87859" w:rsidRPr="00570380" w:rsidRDefault="00887F23" w:rsidP="00BF5DDC">
      <w:pPr>
        <w:pStyle w:val="Datepublished"/>
      </w:pPr>
      <w:r w:rsidRPr="00570380">
        <w:t xml:space="preserve">Published: </w:t>
      </w:r>
      <w:r w:rsidR="002E2894">
        <w:t>October 2023</w:t>
      </w:r>
    </w:p>
    <w:p w14:paraId="1666E95D" w14:textId="4D949372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</w:t>
      </w:r>
      <w:r w:rsidR="005972E6">
        <w:rPr>
          <w:noProof/>
          <w:lang w:val="en-NZ" w:eastAsia="en-NZ"/>
        </w:rPr>
        <w:t>the Board</w:t>
      </w:r>
    </w:p>
    <w:p w14:paraId="051354ED" w14:textId="77777777" w:rsidR="00D852B6" w:rsidRDefault="00D852B6" w:rsidP="00124EA8"/>
    <w:p w14:paraId="5CDE1F8E" w14:textId="28E48C9F" w:rsidR="00500913" w:rsidRDefault="00500913" w:rsidP="00124EA8"/>
    <w:p w14:paraId="51ADCE28" w14:textId="7AAFA9E7" w:rsidR="00EF4A04" w:rsidRDefault="001C4140" w:rsidP="00124EA8">
      <w:r w:rsidRPr="001C4140">
        <w:rPr>
          <w:noProof/>
        </w:rPr>
        <w:drawing>
          <wp:anchor distT="0" distB="0" distL="114300" distR="114300" simplePos="0" relativeHeight="251816960" behindDoc="0" locked="0" layoutInCell="1" allowOverlap="1" wp14:anchorId="276441B2" wp14:editId="1AE2C332">
            <wp:simplePos x="0" y="0"/>
            <wp:positionH relativeFrom="margin">
              <wp:posOffset>-102968</wp:posOffset>
            </wp:positionH>
            <wp:positionV relativeFrom="paragraph">
              <wp:posOffset>201930</wp:posOffset>
            </wp:positionV>
            <wp:extent cx="2134561" cy="423081"/>
            <wp:effectExtent l="0" t="0" r="0" b="0"/>
            <wp:wrapNone/>
            <wp:docPr id="186981784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56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913">
        <w:t xml:space="preserve">This </w:t>
      </w:r>
      <w:r>
        <w:t xml:space="preserve">Easy Read </w:t>
      </w:r>
      <w:r w:rsidR="00500913">
        <w:t xml:space="preserve">document is from </w:t>
      </w:r>
      <w:proofErr w:type="spellStart"/>
      <w:r w:rsidR="00500913" w:rsidRPr="001C4140">
        <w:rPr>
          <w:b/>
          <w:bCs/>
        </w:rPr>
        <w:t>Whaikaha</w:t>
      </w:r>
      <w:proofErr w:type="spellEnd"/>
      <w:r w:rsidR="00500913" w:rsidRPr="001C4140">
        <w:rPr>
          <w:b/>
          <w:bCs/>
        </w:rPr>
        <w:t xml:space="preserve"> – Ministry of Disabled People</w:t>
      </w:r>
      <w:r w:rsidR="00500913">
        <w:t>.</w:t>
      </w:r>
    </w:p>
    <w:p w14:paraId="4DFD3AFE" w14:textId="6076F68D" w:rsidR="00500913" w:rsidRDefault="00500913" w:rsidP="00124EA8"/>
    <w:p w14:paraId="00C87806" w14:textId="246CE822" w:rsidR="00500913" w:rsidRDefault="00DA2B2E" w:rsidP="00124EA8">
      <w:r w:rsidRPr="00D4214B">
        <w:rPr>
          <w:b/>
          <w:bCs/>
          <w:noProof/>
        </w:rPr>
        <w:drawing>
          <wp:anchor distT="0" distB="0" distL="114300" distR="114300" simplePos="0" relativeHeight="251821056" behindDoc="0" locked="0" layoutInCell="1" allowOverlap="1" wp14:anchorId="0577E44A" wp14:editId="2F7267F6">
            <wp:simplePos x="0" y="0"/>
            <wp:positionH relativeFrom="margin">
              <wp:posOffset>-171450</wp:posOffset>
            </wp:positionH>
            <wp:positionV relativeFrom="paragraph">
              <wp:posOffset>412115</wp:posOffset>
            </wp:positionV>
            <wp:extent cx="1847215" cy="1228725"/>
            <wp:effectExtent l="0" t="0" r="635" b="9525"/>
            <wp:wrapNone/>
            <wp:docPr id="21234907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4907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40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98C012E" wp14:editId="64AAFE63">
                <wp:simplePos x="0" y="0"/>
                <wp:positionH relativeFrom="margin">
                  <wp:align>right</wp:align>
                </wp:positionH>
                <wp:positionV relativeFrom="paragraph">
                  <wp:posOffset>287864</wp:posOffset>
                </wp:positionV>
                <wp:extent cx="3544570" cy="2841757"/>
                <wp:effectExtent l="0" t="0" r="0" b="0"/>
                <wp:wrapNone/>
                <wp:docPr id="1046513238" name="Rectangle 104651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841757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2C1A2" id="Rectangle 1046513238" o:spid="_x0000_s1026" style="position:absolute;margin-left:227.9pt;margin-top:22.65pt;width:279.1pt;height:223.75pt;z-index:-251497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" fillcolor="#e8def2" stroked="f" strokeweight="1pt">
                <w10:wrap anchorx="margin"/>
              </v:rect>
            </w:pict>
          </mc:Fallback>
        </mc:AlternateContent>
      </w:r>
    </w:p>
    <w:p w14:paraId="16DF6D55" w14:textId="7EAF4166" w:rsidR="00500913" w:rsidRDefault="00500913" w:rsidP="00124EA8">
      <w:proofErr w:type="spellStart"/>
      <w:r w:rsidRPr="001C4140">
        <w:rPr>
          <w:b/>
          <w:bCs/>
        </w:rPr>
        <w:t>Whaikaha</w:t>
      </w:r>
      <w:proofErr w:type="spellEnd"/>
      <w:r w:rsidRPr="001C4140">
        <w:rPr>
          <w:b/>
          <w:bCs/>
        </w:rPr>
        <w:t xml:space="preserve"> – Ministry of Disabled People</w:t>
      </w:r>
      <w:r>
        <w:t xml:space="preserve"> </w:t>
      </w:r>
      <w:r w:rsidR="001C4140">
        <w:t xml:space="preserve">is the part of the </w:t>
      </w:r>
      <w:r w:rsidR="005A7ED0">
        <w:t xml:space="preserve">Government </w:t>
      </w:r>
      <w:r w:rsidR="001C4140">
        <w:t>that works on things to do with disabled people.</w:t>
      </w:r>
    </w:p>
    <w:p w14:paraId="3D8C4062" w14:textId="59FF12B9" w:rsidR="001C4140" w:rsidRDefault="00E56E5D" w:rsidP="00E56E5D">
      <w:pPr>
        <w:jc w:val="center"/>
      </w:pPr>
      <w:r>
        <w:rPr>
          <w:b/>
          <w:bCs/>
          <w:noProof/>
        </w:rPr>
        <w:drawing>
          <wp:anchor distT="0" distB="0" distL="114300" distR="114300" simplePos="0" relativeHeight="251889664" behindDoc="0" locked="0" layoutInCell="1" allowOverlap="1" wp14:anchorId="0EDB4CAC" wp14:editId="1BA04AC3">
            <wp:simplePos x="0" y="0"/>
            <wp:positionH relativeFrom="column">
              <wp:posOffset>-312420</wp:posOffset>
            </wp:positionH>
            <wp:positionV relativeFrom="paragraph">
              <wp:posOffset>210820</wp:posOffset>
            </wp:positionV>
            <wp:extent cx="2165350" cy="1383665"/>
            <wp:effectExtent l="0" t="0" r="6350" b="0"/>
            <wp:wrapThrough wrapText="bothSides">
              <wp:wrapPolygon edited="0">
                <wp:start x="11592" y="1190"/>
                <wp:lineTo x="6081" y="2379"/>
                <wp:lineTo x="1900" y="4461"/>
                <wp:lineTo x="1900" y="6542"/>
                <wp:lineTo x="950" y="8327"/>
                <wp:lineTo x="190" y="10408"/>
                <wp:lineTo x="190" y="19330"/>
                <wp:lineTo x="1710" y="19627"/>
                <wp:lineTo x="12922" y="20222"/>
                <wp:lineTo x="14252" y="20222"/>
                <wp:lineTo x="19573" y="19627"/>
                <wp:lineTo x="21283" y="18735"/>
                <wp:lineTo x="21473" y="3569"/>
                <wp:lineTo x="20143" y="2676"/>
                <wp:lineTo x="13112" y="1190"/>
                <wp:lineTo x="11592" y="1190"/>
              </wp:wrapPolygon>
            </wp:wrapThrough>
            <wp:docPr id="194387177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717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7463E" w14:textId="64E7BF92" w:rsidR="001C4140" w:rsidRDefault="00E56E5D" w:rsidP="00E56E5D">
      <w:pPr>
        <w:tabs>
          <w:tab w:val="left" w:pos="7224"/>
        </w:tabs>
      </w:pPr>
      <w:r>
        <w:tab/>
      </w:r>
    </w:p>
    <w:p w14:paraId="15493200" w14:textId="405A0F05" w:rsidR="001C4140" w:rsidRDefault="001C4140" w:rsidP="00124EA8">
      <w:r>
        <w:t xml:space="preserve">In this document we will just call it </w:t>
      </w:r>
      <w:proofErr w:type="spellStart"/>
      <w:r w:rsidRPr="001C4140">
        <w:rPr>
          <w:b/>
          <w:bCs/>
        </w:rPr>
        <w:t>Whaikaha</w:t>
      </w:r>
      <w:proofErr w:type="spellEnd"/>
      <w:r>
        <w:t>.</w:t>
      </w:r>
    </w:p>
    <w:p w14:paraId="7C4900A2" w14:textId="77777777" w:rsidR="001C4140" w:rsidRDefault="001C4140" w:rsidP="00124EA8"/>
    <w:p w14:paraId="0C85D06C" w14:textId="1C117106" w:rsidR="001C4140" w:rsidRDefault="00D4214B" w:rsidP="00124EA8">
      <w:r w:rsidRPr="00D4214B">
        <w:rPr>
          <w:noProof/>
        </w:rPr>
        <w:drawing>
          <wp:anchor distT="0" distB="0" distL="114300" distR="114300" simplePos="0" relativeHeight="251825152" behindDoc="0" locked="0" layoutInCell="1" allowOverlap="1" wp14:anchorId="7C77AC00" wp14:editId="0103D721">
            <wp:simplePos x="0" y="0"/>
            <wp:positionH relativeFrom="margin">
              <wp:posOffset>53340</wp:posOffset>
            </wp:positionH>
            <wp:positionV relativeFrom="paragraph">
              <wp:posOffset>175895</wp:posOffset>
            </wp:positionV>
            <wp:extent cx="1524000" cy="1698493"/>
            <wp:effectExtent l="0" t="0" r="0" b="0"/>
            <wp:wrapNone/>
            <wp:docPr id="1458556042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556042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9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742A0" w14:textId="3BDCAE24" w:rsidR="001C4140" w:rsidRDefault="001C4140" w:rsidP="00124EA8">
      <w:proofErr w:type="spellStart"/>
      <w:r>
        <w:t>Whaikaha</w:t>
      </w:r>
      <w:proofErr w:type="spellEnd"/>
      <w:r>
        <w:t xml:space="preserve"> is working on </w:t>
      </w:r>
      <w:r w:rsidRPr="001C4140">
        <w:rPr>
          <w:b/>
          <w:bCs/>
        </w:rPr>
        <w:t>Disability System Transformation</w:t>
      </w:r>
      <w:r>
        <w:t>.</w:t>
      </w:r>
    </w:p>
    <w:p w14:paraId="27E2A3BC" w14:textId="77777777" w:rsidR="001C4140" w:rsidRDefault="001C4140" w:rsidP="00124EA8"/>
    <w:p w14:paraId="388B273A" w14:textId="77777777" w:rsidR="001C4140" w:rsidRDefault="001C4140">
      <w:pPr>
        <w:spacing w:line="240" w:lineRule="auto"/>
        <w:ind w:left="0"/>
      </w:pPr>
      <w:r>
        <w:br w:type="page"/>
      </w:r>
    </w:p>
    <w:p w14:paraId="0B21DA57" w14:textId="317429F6" w:rsidR="001C4140" w:rsidRDefault="008E783F" w:rsidP="00124EA8">
      <w:r w:rsidRPr="00BD34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180CED98" wp14:editId="042042E9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3544570" cy="981075"/>
                <wp:effectExtent l="0" t="0" r="0" b="9525"/>
                <wp:wrapNone/>
                <wp:docPr id="866556932" name="Rectangle 866556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9810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F1F87" id="Rectangle 866556932" o:spid="_x0000_s1026" style="position:absolute;margin-left:227.9pt;margin-top:.25pt;width:279.1pt;height:77.25pt;z-index:-25142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" fillcolor="#e8def2" stroked="f" strokeweight="1pt">
                <w10:wrap anchorx="margin"/>
              </v:rect>
            </w:pict>
          </mc:Fallback>
        </mc:AlternateContent>
      </w:r>
      <w:r w:rsidR="00D4214B" w:rsidRPr="00D4214B">
        <w:rPr>
          <w:b/>
          <w:bCs/>
          <w:noProof/>
        </w:rPr>
        <w:drawing>
          <wp:anchor distT="0" distB="0" distL="114300" distR="114300" simplePos="0" relativeHeight="251831296" behindDoc="0" locked="0" layoutInCell="1" allowOverlap="1" wp14:anchorId="6593643C" wp14:editId="529841C9">
            <wp:simplePos x="0" y="0"/>
            <wp:positionH relativeFrom="margin">
              <wp:posOffset>-90805</wp:posOffset>
            </wp:positionH>
            <wp:positionV relativeFrom="paragraph">
              <wp:posOffset>-410845</wp:posOffset>
            </wp:positionV>
            <wp:extent cx="1752600" cy="1752600"/>
            <wp:effectExtent l="0" t="0" r="0" b="0"/>
            <wp:wrapNone/>
            <wp:docPr id="60157979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79799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40" w:rsidRPr="001C4140">
        <w:rPr>
          <w:b/>
          <w:bCs/>
        </w:rPr>
        <w:t>Disability System Transformation</w:t>
      </w:r>
      <w:r w:rsidR="001C4140">
        <w:t xml:space="preserve"> is making big changes to disability support.</w:t>
      </w:r>
    </w:p>
    <w:p w14:paraId="771C1C5E" w14:textId="274C3403" w:rsidR="001C4140" w:rsidRDefault="001C4140" w:rsidP="00124EA8"/>
    <w:p w14:paraId="34DB4CA2" w14:textId="3C2B64BE" w:rsidR="00D4214B" w:rsidRDefault="00E56E5D" w:rsidP="00124EA8">
      <w:r w:rsidRPr="00D4214B">
        <w:rPr>
          <w:noProof/>
        </w:rPr>
        <w:drawing>
          <wp:anchor distT="0" distB="0" distL="114300" distR="114300" simplePos="0" relativeHeight="251829248" behindDoc="0" locked="0" layoutInCell="1" allowOverlap="1" wp14:anchorId="73193A45" wp14:editId="63C14AD5">
            <wp:simplePos x="0" y="0"/>
            <wp:positionH relativeFrom="margin">
              <wp:posOffset>-436245</wp:posOffset>
            </wp:positionH>
            <wp:positionV relativeFrom="paragraph">
              <wp:posOffset>281940</wp:posOffset>
            </wp:positionV>
            <wp:extent cx="2353310" cy="1272540"/>
            <wp:effectExtent l="0" t="0" r="8890" b="3810"/>
            <wp:wrapNone/>
            <wp:docPr id="1741440203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40203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8E1F" w14:textId="16725666" w:rsidR="001C4140" w:rsidRDefault="001C4140" w:rsidP="00124EA8">
      <w:r>
        <w:t xml:space="preserve">Part of </w:t>
      </w:r>
      <w:r w:rsidR="00E56E5D">
        <w:t xml:space="preserve">the </w:t>
      </w:r>
      <w:r>
        <w:t xml:space="preserve">Disability </w:t>
      </w:r>
      <w:r w:rsidR="00D4214B">
        <w:t>S</w:t>
      </w:r>
      <w:r>
        <w:t xml:space="preserve">ystem </w:t>
      </w:r>
      <w:r w:rsidR="00D4214B">
        <w:t>T</w:t>
      </w:r>
      <w:r>
        <w:t xml:space="preserve">ransformation </w:t>
      </w:r>
      <w:r w:rsidR="00E56E5D">
        <w:t xml:space="preserve">work </w:t>
      </w:r>
      <w:r>
        <w:t xml:space="preserve">is making sure more people can use </w:t>
      </w:r>
      <w:r w:rsidRPr="00127C98">
        <w:rPr>
          <w:b/>
          <w:bCs/>
        </w:rPr>
        <w:t>Enabling Good Lives</w:t>
      </w:r>
      <w:r>
        <w:t>.</w:t>
      </w:r>
    </w:p>
    <w:p w14:paraId="6F9716EC" w14:textId="477FF0F2" w:rsidR="000E4DEE" w:rsidRDefault="000E4DEE" w:rsidP="00D4214B">
      <w:pPr>
        <w:ind w:left="0"/>
      </w:pPr>
    </w:p>
    <w:p w14:paraId="1CBE2F3F" w14:textId="5F90CEE9" w:rsidR="001C4140" w:rsidRDefault="00DC18F8" w:rsidP="00D67451">
      <w:r>
        <w:rPr>
          <w:rFonts w:ascii="Times New Roman" w:hAnsi="Times New Roman" w:cs="Times New Roman"/>
          <w:noProof/>
          <w:bdr w:val="none" w:sz="0" w:space="0" w:color="auto" w:frame="1"/>
          <w:lang w:eastAsia="en-NZ"/>
        </w:rPr>
        <w:drawing>
          <wp:anchor distT="0" distB="0" distL="114300" distR="114300" simplePos="0" relativeHeight="251812864" behindDoc="0" locked="0" layoutInCell="1" allowOverlap="1" wp14:anchorId="79425990" wp14:editId="40B29508">
            <wp:simplePos x="0" y="0"/>
            <wp:positionH relativeFrom="column">
              <wp:posOffset>-381000</wp:posOffset>
            </wp:positionH>
            <wp:positionV relativeFrom="paragraph">
              <wp:posOffset>352425</wp:posOffset>
            </wp:positionV>
            <wp:extent cx="2308860" cy="558800"/>
            <wp:effectExtent l="0" t="0" r="0" b="0"/>
            <wp:wrapThrough wrapText="bothSides">
              <wp:wrapPolygon edited="0">
                <wp:start x="0" y="3682"/>
                <wp:lineTo x="0" y="13991"/>
                <wp:lineTo x="7663" y="16936"/>
                <wp:lineTo x="8911" y="16936"/>
                <wp:lineTo x="21386" y="13991"/>
                <wp:lineTo x="21386" y="6627"/>
                <wp:lineTo x="18000" y="3682"/>
                <wp:lineTo x="0" y="3682"/>
              </wp:wrapPolygon>
            </wp:wrapThrough>
            <wp:docPr id="1363" name="Picture 13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E5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C9851FE" wp14:editId="0695E394">
                <wp:simplePos x="0" y="0"/>
                <wp:positionH relativeFrom="margin">
                  <wp:posOffset>2186940</wp:posOffset>
                </wp:positionH>
                <wp:positionV relativeFrom="paragraph">
                  <wp:posOffset>213360</wp:posOffset>
                </wp:positionV>
                <wp:extent cx="3657600" cy="4283075"/>
                <wp:effectExtent l="0" t="0" r="0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8307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AA364" id="Rectangle 1" o:spid="_x0000_s1026" style="position:absolute;margin-left:172.2pt;margin-top:16.8pt;width:4in;height:337.25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" fillcolor="#e8def2" stroked="f" strokeweight="1pt">
                <w10:wrap anchorx="margin"/>
              </v:rect>
            </w:pict>
          </mc:Fallback>
        </mc:AlternateContent>
      </w:r>
    </w:p>
    <w:p w14:paraId="08C036E8" w14:textId="5086D471" w:rsidR="001C4140" w:rsidRPr="00F535F1" w:rsidRDefault="001C4140" w:rsidP="001C4140">
      <w:pPr>
        <w:rPr>
          <w:rFonts w:ascii="Times New Roman" w:hAnsi="Times New Roman" w:cs="Times New Roman"/>
          <w:lang w:eastAsia="en-NZ"/>
        </w:rPr>
      </w:pPr>
      <w:r w:rsidRPr="00F535F1">
        <w:rPr>
          <w:b/>
          <w:lang w:eastAsia="en-NZ"/>
        </w:rPr>
        <w:t>Enabling Good Lives</w:t>
      </w:r>
      <w:r w:rsidRPr="00F535F1">
        <w:rPr>
          <w:lang w:eastAsia="en-NZ"/>
        </w:rPr>
        <w:t xml:space="preserve"> is a different way of thinking about disability support.</w:t>
      </w:r>
    </w:p>
    <w:p w14:paraId="51072185" w14:textId="77777777" w:rsidR="001C4140" w:rsidRPr="00F535F1" w:rsidRDefault="001C4140" w:rsidP="001C4140">
      <w:pPr>
        <w:rPr>
          <w:rFonts w:ascii="Times New Roman" w:hAnsi="Times New Roman" w:cs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11840" behindDoc="0" locked="0" layoutInCell="1" allowOverlap="1" wp14:anchorId="2EFCAF91" wp14:editId="41FC03D8">
            <wp:simplePos x="0" y="0"/>
            <wp:positionH relativeFrom="column">
              <wp:posOffset>-260350</wp:posOffset>
            </wp:positionH>
            <wp:positionV relativeFrom="paragraph">
              <wp:posOffset>49530</wp:posOffset>
            </wp:positionV>
            <wp:extent cx="1645920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250" y="21475"/>
                <wp:lineTo x="21250" y="0"/>
                <wp:lineTo x="0" y="0"/>
              </wp:wrapPolygon>
            </wp:wrapThrough>
            <wp:docPr id="1357" name="Picture 1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DD0D9" w14:textId="77777777" w:rsidR="001C4140" w:rsidRPr="00F535F1" w:rsidRDefault="001C4140" w:rsidP="001C4140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</w:p>
    <w:p w14:paraId="5661CD07" w14:textId="77777777" w:rsidR="001C4140" w:rsidRPr="00F535F1" w:rsidRDefault="001C4140" w:rsidP="001C4140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>Enabling Good Lives is about having:</w:t>
      </w:r>
    </w:p>
    <w:p w14:paraId="0103683A" w14:textId="3643052C" w:rsidR="001C4140" w:rsidRPr="00245C4A" w:rsidRDefault="00127C98" w:rsidP="001C4140">
      <w:pPr>
        <w:pStyle w:val="ListParagraph"/>
        <w:numPr>
          <w:ilvl w:val="0"/>
          <w:numId w:val="14"/>
        </w:numPr>
        <w:ind w:left="4253" w:hanging="567"/>
        <w:contextualSpacing/>
      </w:pPr>
      <w:r w:rsidRPr="00245C4A">
        <w:rPr>
          <w:noProof/>
        </w:rPr>
        <w:drawing>
          <wp:anchor distT="0" distB="0" distL="114300" distR="114300" simplePos="0" relativeHeight="251810816" behindDoc="0" locked="0" layoutInCell="1" allowOverlap="1" wp14:anchorId="1B99EC1F" wp14:editId="6F70A52D">
            <wp:simplePos x="0" y="0"/>
            <wp:positionH relativeFrom="column">
              <wp:posOffset>56515</wp:posOffset>
            </wp:positionH>
            <wp:positionV relativeFrom="paragraph">
              <wp:posOffset>947420</wp:posOffset>
            </wp:positionV>
            <wp:extent cx="1417320" cy="1045845"/>
            <wp:effectExtent l="0" t="0" r="0" b="1905"/>
            <wp:wrapThrough wrapText="bothSides">
              <wp:wrapPolygon edited="0">
                <wp:start x="0" y="0"/>
                <wp:lineTo x="0" y="21246"/>
                <wp:lineTo x="21194" y="21246"/>
                <wp:lineTo x="21194" y="0"/>
                <wp:lineTo x="0" y="0"/>
              </wp:wrapPolygon>
            </wp:wrapThrough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40" w:rsidRPr="00245C4A">
        <w:t>choice and control in your life</w:t>
      </w:r>
      <w:r w:rsidR="001C4140" w:rsidRPr="00245C4A">
        <w:br/>
      </w:r>
    </w:p>
    <w:p w14:paraId="7AC23502" w14:textId="4762D99C" w:rsidR="001C4140" w:rsidRPr="00245C4A" w:rsidRDefault="001C4140" w:rsidP="001C4140">
      <w:pPr>
        <w:pStyle w:val="ListParagraph"/>
        <w:numPr>
          <w:ilvl w:val="0"/>
          <w:numId w:val="14"/>
        </w:numPr>
        <w:ind w:left="4253" w:hanging="567"/>
        <w:contextualSpacing/>
      </w:pPr>
      <w:r w:rsidRPr="00245C4A">
        <w:t>the support you need and want</w:t>
      </w:r>
      <w:r w:rsidRPr="00245C4A">
        <w:br/>
      </w:r>
    </w:p>
    <w:p w14:paraId="077899EC" w14:textId="77777777" w:rsidR="001C4140" w:rsidRPr="00245C4A" w:rsidRDefault="001C4140" w:rsidP="001C4140">
      <w:pPr>
        <w:pStyle w:val="ListParagraph"/>
        <w:numPr>
          <w:ilvl w:val="0"/>
          <w:numId w:val="14"/>
        </w:numPr>
        <w:ind w:left="4253" w:hanging="567"/>
        <w:contextualSpacing/>
      </w:pPr>
      <w:r w:rsidRPr="00245C4A">
        <w:t xml:space="preserve">a good life. </w:t>
      </w:r>
    </w:p>
    <w:p w14:paraId="38B5AC0E" w14:textId="77777777" w:rsidR="001C4140" w:rsidRDefault="001C4140" w:rsidP="001C4140">
      <w:pPr>
        <w:pStyle w:val="ListParagraph"/>
        <w:numPr>
          <w:ilvl w:val="0"/>
          <w:numId w:val="0"/>
        </w:numPr>
        <w:ind w:left="3686"/>
        <w:rPr>
          <w:rFonts w:eastAsia="Times New Roman" w:cs="Arial"/>
          <w:color w:val="000000"/>
          <w:szCs w:val="32"/>
          <w:lang w:eastAsia="en-NZ"/>
        </w:rPr>
      </w:pPr>
    </w:p>
    <w:p w14:paraId="3F196908" w14:textId="40C4D771" w:rsidR="001C4140" w:rsidRDefault="00CA3D00" w:rsidP="001C4140">
      <w:pPr>
        <w:pStyle w:val="ListParagraph"/>
        <w:numPr>
          <w:ilvl w:val="0"/>
          <w:numId w:val="0"/>
        </w:numPr>
        <w:ind w:left="3686"/>
        <w:rPr>
          <w:rFonts w:eastAsia="Times New Roman" w:cs="Arial"/>
          <w:color w:val="000000"/>
          <w:szCs w:val="32"/>
          <w:lang w:eastAsia="en-NZ"/>
        </w:rPr>
      </w:pPr>
      <w:r w:rsidRPr="00CA3D00">
        <w:rPr>
          <w:rFonts w:eastAsia="Times New Roman" w:cs="Arial"/>
          <w:noProof/>
          <w:color w:val="000000"/>
          <w:szCs w:val="32"/>
          <w:lang w:eastAsia="en-NZ"/>
        </w:rPr>
        <w:lastRenderedPageBreak/>
        <w:drawing>
          <wp:anchor distT="0" distB="0" distL="114300" distR="114300" simplePos="0" relativeHeight="251837440" behindDoc="0" locked="0" layoutInCell="1" allowOverlap="1" wp14:anchorId="4117D00B" wp14:editId="43E56D41">
            <wp:simplePos x="0" y="0"/>
            <wp:positionH relativeFrom="margin">
              <wp:posOffset>-45720</wp:posOffset>
            </wp:positionH>
            <wp:positionV relativeFrom="paragraph">
              <wp:posOffset>-78105</wp:posOffset>
            </wp:positionV>
            <wp:extent cx="1828800" cy="1828800"/>
            <wp:effectExtent l="0" t="0" r="0" b="0"/>
            <wp:wrapNone/>
            <wp:docPr id="702089106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89106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40">
        <w:rPr>
          <w:rFonts w:eastAsia="Times New Roman" w:cs="Arial"/>
          <w:color w:val="000000"/>
          <w:szCs w:val="32"/>
          <w:lang w:eastAsia="en-NZ"/>
        </w:rPr>
        <w:t xml:space="preserve">As part of </w:t>
      </w:r>
      <w:r w:rsidR="00E56E5D">
        <w:rPr>
          <w:rFonts w:eastAsia="Times New Roman" w:cs="Arial"/>
          <w:color w:val="000000"/>
          <w:szCs w:val="32"/>
          <w:lang w:eastAsia="en-NZ"/>
        </w:rPr>
        <w:t xml:space="preserve">the </w:t>
      </w:r>
      <w:r w:rsidR="001C4140">
        <w:rPr>
          <w:rFonts w:eastAsia="Times New Roman" w:cs="Arial"/>
          <w:color w:val="000000"/>
          <w:szCs w:val="32"/>
          <w:lang w:eastAsia="en-NZ"/>
        </w:rPr>
        <w:t xml:space="preserve">Disability System Transformation </w:t>
      </w:r>
      <w:r w:rsidR="00E56E5D">
        <w:rPr>
          <w:rFonts w:eastAsia="Times New Roman" w:cs="Arial"/>
          <w:color w:val="000000"/>
          <w:szCs w:val="32"/>
          <w:lang w:eastAsia="en-NZ"/>
        </w:rPr>
        <w:t xml:space="preserve">work </w:t>
      </w:r>
      <w:proofErr w:type="spellStart"/>
      <w:r w:rsidR="001C4140">
        <w:rPr>
          <w:rFonts w:eastAsia="Times New Roman" w:cs="Arial"/>
          <w:color w:val="000000"/>
          <w:szCs w:val="32"/>
          <w:lang w:eastAsia="en-NZ"/>
        </w:rPr>
        <w:t>Whaikaha</w:t>
      </w:r>
      <w:proofErr w:type="spellEnd"/>
      <w:r w:rsidR="001C4140">
        <w:rPr>
          <w:rFonts w:eastAsia="Times New Roman" w:cs="Arial"/>
          <w:color w:val="000000"/>
          <w:szCs w:val="32"/>
          <w:lang w:eastAsia="en-NZ"/>
        </w:rPr>
        <w:t xml:space="preserve"> is setting up a Transformation Management </w:t>
      </w:r>
      <w:r w:rsidR="001C4140" w:rsidRPr="00D4214B">
        <w:rPr>
          <w:rFonts w:eastAsia="Times New Roman" w:cs="Arial"/>
          <w:b/>
          <w:bCs/>
          <w:color w:val="000000"/>
          <w:szCs w:val="32"/>
          <w:lang w:eastAsia="en-NZ"/>
        </w:rPr>
        <w:t>Board</w:t>
      </w:r>
      <w:r w:rsidR="001C4140">
        <w:rPr>
          <w:rFonts w:eastAsia="Times New Roman" w:cs="Arial"/>
          <w:color w:val="000000"/>
          <w:szCs w:val="32"/>
          <w:lang w:eastAsia="en-NZ"/>
        </w:rPr>
        <w:t>.</w:t>
      </w:r>
    </w:p>
    <w:p w14:paraId="2C966D34" w14:textId="77777777" w:rsidR="001C4140" w:rsidRPr="00245C4A" w:rsidRDefault="001C4140" w:rsidP="001C4140">
      <w:pPr>
        <w:ind w:left="3326"/>
        <w:rPr>
          <w:rFonts w:eastAsia="Times New Roman" w:cs="Arial"/>
          <w:color w:val="000000"/>
          <w:szCs w:val="32"/>
          <w:lang w:eastAsia="en-NZ"/>
        </w:rPr>
      </w:pPr>
    </w:p>
    <w:p w14:paraId="2D574A0A" w14:textId="5CA0EAFD" w:rsidR="001C4140" w:rsidRDefault="00D4214B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25B1D976" wp14:editId="5C7D3EA9">
                <wp:simplePos x="0" y="0"/>
                <wp:positionH relativeFrom="margin">
                  <wp:align>right</wp:align>
                </wp:positionH>
                <wp:positionV relativeFrom="paragraph">
                  <wp:posOffset>291522</wp:posOffset>
                </wp:positionV>
                <wp:extent cx="3544570" cy="2047164"/>
                <wp:effectExtent l="0" t="0" r="0" b="0"/>
                <wp:wrapNone/>
                <wp:docPr id="1455997462" name="Rectangle 1455997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047164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66F76" id="Rectangle 1455997462" o:spid="_x0000_s1026" style="position:absolute;margin-left:227.9pt;margin-top:22.95pt;width:279.1pt;height:161.2pt;z-index:-25148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" fillcolor="#e8def2" stroked="f" strokeweight="1pt">
                <w10:wrap anchorx="margin"/>
              </v:rect>
            </w:pict>
          </mc:Fallback>
        </mc:AlternateContent>
      </w:r>
    </w:p>
    <w:p w14:paraId="4491D67E" w14:textId="2463CB5F" w:rsidR="00D4214B" w:rsidRDefault="00E56E5D" w:rsidP="00D67451">
      <w:r w:rsidRPr="00CA3D00">
        <w:rPr>
          <w:noProof/>
        </w:rPr>
        <w:drawing>
          <wp:anchor distT="0" distB="0" distL="114300" distR="114300" simplePos="0" relativeHeight="251835392" behindDoc="0" locked="0" layoutInCell="1" allowOverlap="1" wp14:anchorId="58B3F3BA" wp14:editId="1BB56FDF">
            <wp:simplePos x="0" y="0"/>
            <wp:positionH relativeFrom="margin">
              <wp:posOffset>-211455</wp:posOffset>
            </wp:positionH>
            <wp:positionV relativeFrom="paragraph">
              <wp:posOffset>307975</wp:posOffset>
            </wp:positionV>
            <wp:extent cx="2022475" cy="1077595"/>
            <wp:effectExtent l="0" t="0" r="0" b="8255"/>
            <wp:wrapNone/>
            <wp:docPr id="96428026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8026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140">
        <w:t xml:space="preserve">A </w:t>
      </w:r>
      <w:r w:rsidR="00D4214B" w:rsidRPr="00D4214B">
        <w:rPr>
          <w:b/>
          <w:bCs/>
        </w:rPr>
        <w:t>b</w:t>
      </w:r>
      <w:r w:rsidR="001C4140" w:rsidRPr="00D4214B">
        <w:rPr>
          <w:b/>
          <w:bCs/>
        </w:rPr>
        <w:t>oard</w:t>
      </w:r>
      <w:r w:rsidR="00D4214B">
        <w:t xml:space="preserve"> is a group of people who:</w:t>
      </w:r>
    </w:p>
    <w:p w14:paraId="6861478E" w14:textId="6F75B831" w:rsidR="00D4214B" w:rsidRDefault="00D4214B" w:rsidP="00D4214B">
      <w:pPr>
        <w:pStyle w:val="Listtoplevel"/>
      </w:pPr>
      <w:r>
        <w:t>look after how the main things are going</w:t>
      </w:r>
    </w:p>
    <w:p w14:paraId="60A3FAEB" w14:textId="0B9F0537" w:rsidR="001C4140" w:rsidRDefault="00D4214B" w:rsidP="00D4214B">
      <w:pPr>
        <w:pStyle w:val="Listtoplevel"/>
      </w:pPr>
      <w:r>
        <w:t xml:space="preserve">do not do the everyday work. </w:t>
      </w:r>
    </w:p>
    <w:p w14:paraId="4A802E8C" w14:textId="21CC8507" w:rsidR="001C4140" w:rsidRDefault="001C4140" w:rsidP="00D67451"/>
    <w:p w14:paraId="6DAC3065" w14:textId="63CDEC44" w:rsidR="001C4140" w:rsidRDefault="00CA3D00" w:rsidP="00D67451">
      <w:r w:rsidRPr="00CA3D00">
        <w:rPr>
          <w:noProof/>
        </w:rPr>
        <w:drawing>
          <wp:anchor distT="0" distB="0" distL="114300" distR="114300" simplePos="0" relativeHeight="251839488" behindDoc="0" locked="0" layoutInCell="1" allowOverlap="1" wp14:anchorId="014ED9CF" wp14:editId="54FA0CD4">
            <wp:simplePos x="0" y="0"/>
            <wp:positionH relativeFrom="margin">
              <wp:posOffset>0</wp:posOffset>
            </wp:positionH>
            <wp:positionV relativeFrom="paragraph">
              <wp:posOffset>146685</wp:posOffset>
            </wp:positionV>
            <wp:extent cx="1661160" cy="1661160"/>
            <wp:effectExtent l="0" t="0" r="0" b="0"/>
            <wp:wrapNone/>
            <wp:docPr id="1371878755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8755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6F58" w14:textId="01A3FF15" w:rsidR="000E4DEE" w:rsidRDefault="00A42EB9" w:rsidP="00D67451">
      <w:r>
        <w:t xml:space="preserve">The </w:t>
      </w:r>
      <w:r w:rsidR="00D4214B">
        <w:t xml:space="preserve">Transformation </w:t>
      </w:r>
      <w:r>
        <w:t xml:space="preserve">Management Board will be one of the ways that </w:t>
      </w:r>
      <w:proofErr w:type="spellStart"/>
      <w:r>
        <w:t>Whaikaha</w:t>
      </w:r>
      <w:proofErr w:type="spellEnd"/>
      <w:r>
        <w:t xml:space="preserve"> works together with:</w:t>
      </w:r>
    </w:p>
    <w:p w14:paraId="202B952B" w14:textId="05348538" w:rsidR="00A42EB9" w:rsidRDefault="00E56E5D" w:rsidP="00D4214B">
      <w:pPr>
        <w:pStyle w:val="Listtoplevel"/>
      </w:pPr>
      <w:r w:rsidRPr="00CA3D00">
        <w:drawing>
          <wp:anchor distT="0" distB="0" distL="114300" distR="114300" simplePos="0" relativeHeight="251841536" behindDoc="0" locked="0" layoutInCell="1" allowOverlap="1" wp14:anchorId="231E3339" wp14:editId="5442A39A">
            <wp:simplePos x="0" y="0"/>
            <wp:positionH relativeFrom="margin">
              <wp:posOffset>-91440</wp:posOffset>
            </wp:positionH>
            <wp:positionV relativeFrom="paragraph">
              <wp:posOffset>604520</wp:posOffset>
            </wp:positionV>
            <wp:extent cx="2028296" cy="1282890"/>
            <wp:effectExtent l="0" t="0" r="0" b="0"/>
            <wp:wrapNone/>
            <wp:docPr id="22638502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8502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96" cy="128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14B">
        <w:t>t</w:t>
      </w:r>
      <w:r w:rsidR="00A42EB9">
        <w:t>āngata whaikaha Māori / disabled Māori</w:t>
      </w:r>
      <w:r w:rsidR="00127C98">
        <w:t xml:space="preserve"> </w:t>
      </w:r>
    </w:p>
    <w:p w14:paraId="374FC7EB" w14:textId="0573C1B3" w:rsidR="00A42EB9" w:rsidRDefault="00D4214B" w:rsidP="00CA3D00">
      <w:pPr>
        <w:pStyle w:val="Listtoplevel"/>
      </w:pPr>
      <w:r>
        <w:t>d</w:t>
      </w:r>
      <w:r w:rsidR="00A42EB9">
        <w:t>isabled people</w:t>
      </w:r>
      <w:r w:rsidR="00FD5C56">
        <w:t>.</w:t>
      </w:r>
    </w:p>
    <w:p w14:paraId="320B58A8" w14:textId="77777777" w:rsidR="000E4DEE" w:rsidRDefault="000E4DEE" w:rsidP="00D67451"/>
    <w:p w14:paraId="1A498543" w14:textId="77777777" w:rsidR="00D4214B" w:rsidRDefault="00D4214B">
      <w:pPr>
        <w:spacing w:line="240" w:lineRule="auto"/>
        <w:ind w:left="0"/>
      </w:pPr>
      <w:r>
        <w:br w:type="page"/>
      </w:r>
    </w:p>
    <w:p w14:paraId="5E377E02" w14:textId="6315D76B" w:rsidR="000E4DEE" w:rsidRDefault="00DB15B3" w:rsidP="00D67451">
      <w:r w:rsidRPr="00DB15B3">
        <w:rPr>
          <w:noProof/>
        </w:rPr>
        <w:lastRenderedPageBreak/>
        <w:drawing>
          <wp:anchor distT="0" distB="0" distL="114300" distR="114300" simplePos="0" relativeHeight="251845632" behindDoc="0" locked="0" layoutInCell="1" allowOverlap="1" wp14:anchorId="4BDBF2C9" wp14:editId="367E9714">
            <wp:simplePos x="0" y="0"/>
            <wp:positionH relativeFrom="margin">
              <wp:posOffset>87630</wp:posOffset>
            </wp:positionH>
            <wp:positionV relativeFrom="paragraph">
              <wp:posOffset>-205740</wp:posOffset>
            </wp:positionV>
            <wp:extent cx="1508760" cy="1357630"/>
            <wp:effectExtent l="0" t="0" r="0" b="0"/>
            <wp:wrapNone/>
            <wp:docPr id="547044547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44547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DEE">
        <w:t xml:space="preserve">The </w:t>
      </w:r>
      <w:r w:rsidR="00CA3D00">
        <w:t>Transform</w:t>
      </w:r>
      <w:r w:rsidR="00E56E5D">
        <w:t>ation</w:t>
      </w:r>
      <w:r w:rsidR="00CA3D00">
        <w:t xml:space="preserve"> </w:t>
      </w:r>
      <w:r w:rsidR="000E4DEE">
        <w:t>Management Board members will:</w:t>
      </w:r>
    </w:p>
    <w:p w14:paraId="55B16266" w14:textId="695912B6" w:rsidR="000E4DEE" w:rsidRDefault="00E56E5D" w:rsidP="000E4DEE">
      <w:pPr>
        <w:pStyle w:val="Listtoplevel"/>
      </w:pPr>
      <w:r w:rsidRPr="00DB15B3">
        <w:drawing>
          <wp:anchor distT="0" distB="0" distL="114300" distR="114300" simplePos="0" relativeHeight="251847680" behindDoc="0" locked="0" layoutInCell="1" allowOverlap="1" wp14:anchorId="633F0C85" wp14:editId="215A5DD3">
            <wp:simplePos x="0" y="0"/>
            <wp:positionH relativeFrom="margin">
              <wp:posOffset>20955</wp:posOffset>
            </wp:positionH>
            <wp:positionV relativeFrom="paragraph">
              <wp:posOffset>534670</wp:posOffset>
            </wp:positionV>
            <wp:extent cx="1737360" cy="1737360"/>
            <wp:effectExtent l="0" t="0" r="0" b="0"/>
            <wp:wrapNone/>
            <wp:docPr id="80740009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0009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D00">
        <w:t>c</w:t>
      </w:r>
      <w:r w:rsidR="000E4DEE">
        <w:t>heck how the transformation is going</w:t>
      </w:r>
    </w:p>
    <w:p w14:paraId="7264B7F7" w14:textId="6E97BCC2" w:rsidR="000E4DEE" w:rsidRDefault="00CA3D00" w:rsidP="00DB15B3">
      <w:pPr>
        <w:pStyle w:val="Listtoplevel"/>
      </w:pPr>
      <w:r>
        <w:t>a</w:t>
      </w:r>
      <w:r w:rsidR="000E4DEE">
        <w:t>gree to money going to different things</w:t>
      </w:r>
    </w:p>
    <w:p w14:paraId="65999765" w14:textId="4E315E01" w:rsidR="000E4DEE" w:rsidRDefault="00DB15B3" w:rsidP="00DB15B3">
      <w:pPr>
        <w:pStyle w:val="Listtoplevel"/>
      </w:pPr>
      <w:r w:rsidRPr="00DB15B3">
        <w:drawing>
          <wp:anchor distT="0" distB="0" distL="114300" distR="114300" simplePos="0" relativeHeight="251849728" behindDoc="0" locked="0" layoutInCell="1" allowOverlap="1" wp14:anchorId="78C9401D" wp14:editId="4A4E8F64">
            <wp:simplePos x="0" y="0"/>
            <wp:positionH relativeFrom="margin">
              <wp:posOffset>116205</wp:posOffset>
            </wp:positionH>
            <wp:positionV relativeFrom="paragraph">
              <wp:posOffset>316865</wp:posOffset>
            </wp:positionV>
            <wp:extent cx="1596390" cy="1596390"/>
            <wp:effectExtent l="0" t="0" r="0" b="3810"/>
            <wp:wrapNone/>
            <wp:docPr id="1767443629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43629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</w:t>
      </w:r>
      <w:r w:rsidR="000E4DEE">
        <w:t xml:space="preserve">ook for where the order </w:t>
      </w:r>
      <w:r w:rsidR="008E783F">
        <w:t xml:space="preserve">of </w:t>
      </w:r>
      <w:r w:rsidR="000E4DEE">
        <w:t xml:space="preserve">things </w:t>
      </w:r>
      <w:r w:rsidR="00E56E5D">
        <w:t xml:space="preserve">being </w:t>
      </w:r>
      <w:r w:rsidR="000E4DEE">
        <w:t>done can be changed to make trans</w:t>
      </w:r>
      <w:r>
        <w:t>fo</w:t>
      </w:r>
      <w:r w:rsidR="000E4DEE">
        <w:t>rmation go better</w:t>
      </w:r>
    </w:p>
    <w:p w14:paraId="4252A270" w14:textId="56F02C32" w:rsidR="000E4DEE" w:rsidRDefault="00DB15B3" w:rsidP="000E4DEE">
      <w:pPr>
        <w:pStyle w:val="Listtoplevel"/>
      </w:pPr>
      <w:r w:rsidRPr="00DB15B3">
        <w:drawing>
          <wp:anchor distT="0" distB="0" distL="114300" distR="114300" simplePos="0" relativeHeight="251843584" behindDoc="0" locked="0" layoutInCell="1" allowOverlap="1" wp14:anchorId="47FE30EA" wp14:editId="10D34A2C">
            <wp:simplePos x="0" y="0"/>
            <wp:positionH relativeFrom="margin">
              <wp:posOffset>219075</wp:posOffset>
            </wp:positionH>
            <wp:positionV relativeFrom="paragraph">
              <wp:posOffset>802640</wp:posOffset>
            </wp:positionV>
            <wp:extent cx="1438275" cy="1997075"/>
            <wp:effectExtent l="0" t="0" r="9525" b="3175"/>
            <wp:wrapNone/>
            <wp:docPr id="559487561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87561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DEE">
        <w:t xml:space="preserve">agree </w:t>
      </w:r>
      <w:r w:rsidR="00D4214B">
        <w:t xml:space="preserve">what </w:t>
      </w:r>
      <w:r w:rsidR="000E4DEE">
        <w:t>things should be managed:</w:t>
      </w:r>
    </w:p>
    <w:p w14:paraId="57E5434B" w14:textId="0552CC1A" w:rsidR="000E4DEE" w:rsidRDefault="00DB15B3" w:rsidP="000E4DEE">
      <w:pPr>
        <w:pStyle w:val="Listsecondlevel"/>
      </w:pPr>
      <w:r>
        <w:t>f</w:t>
      </w:r>
      <w:r w:rsidR="000E4DEE">
        <w:t>or the whole country</w:t>
      </w:r>
    </w:p>
    <w:p w14:paraId="5ADD97C4" w14:textId="30D001A9" w:rsidR="00124EA8" w:rsidRDefault="00DB15B3" w:rsidP="000E4DEE">
      <w:pPr>
        <w:pStyle w:val="Listsecondlevel"/>
      </w:pPr>
      <w:r>
        <w:t>i</w:t>
      </w:r>
      <w:r w:rsidR="000E4DEE">
        <w:t xml:space="preserve">n different </w:t>
      </w:r>
      <w:r w:rsidR="00E56E5D">
        <w:t>part</w:t>
      </w:r>
      <w:r w:rsidR="008E783F">
        <w:t>s</w:t>
      </w:r>
      <w:r w:rsidR="00E56E5D">
        <w:t xml:space="preserve"> of the country</w:t>
      </w:r>
      <w:r w:rsidR="000E4DEE">
        <w:t>.</w:t>
      </w:r>
      <w:r w:rsidR="00124EA8">
        <w:t xml:space="preserve"> </w:t>
      </w:r>
    </w:p>
    <w:p w14:paraId="02141133" w14:textId="77777777" w:rsidR="00EF4A04" w:rsidRDefault="00EF4A04" w:rsidP="00D67451"/>
    <w:p w14:paraId="1725B0AC" w14:textId="77777777" w:rsidR="00124EA8" w:rsidRDefault="00124EA8" w:rsidP="00D67451"/>
    <w:p w14:paraId="1BF7671E" w14:textId="77777777" w:rsidR="00124EA8" w:rsidRPr="00D67451" w:rsidRDefault="00124EA8" w:rsidP="00D67451"/>
    <w:p w14:paraId="7D3B98F3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7267A52D" w14:textId="1974B82A" w:rsidR="00124EA8" w:rsidRDefault="00920C61" w:rsidP="00124EA8">
      <w:pPr>
        <w:pStyle w:val="Heading1"/>
      </w:pPr>
      <w:r>
        <w:lastRenderedPageBreak/>
        <w:t>Be</w:t>
      </w:r>
      <w:r w:rsidR="005972E6">
        <w:t>com</w:t>
      </w:r>
      <w:r>
        <w:t>ing a member of the Board</w:t>
      </w:r>
    </w:p>
    <w:p w14:paraId="0D3895C7" w14:textId="77777777" w:rsidR="00124EA8" w:rsidRDefault="00124EA8" w:rsidP="00124EA8"/>
    <w:p w14:paraId="545DAAEA" w14:textId="252B1123" w:rsidR="00920C61" w:rsidRDefault="00DB15B3" w:rsidP="00124EA8">
      <w:r w:rsidRPr="00CA3D00">
        <w:rPr>
          <w:noProof/>
        </w:rPr>
        <w:drawing>
          <wp:anchor distT="0" distB="0" distL="114300" distR="114300" simplePos="0" relativeHeight="251851776" behindDoc="0" locked="0" layoutInCell="1" allowOverlap="1" wp14:anchorId="648E26EE" wp14:editId="1CCB16F7">
            <wp:simplePos x="0" y="0"/>
            <wp:positionH relativeFrom="margin">
              <wp:posOffset>53340</wp:posOffset>
            </wp:positionH>
            <wp:positionV relativeFrom="paragraph">
              <wp:posOffset>157480</wp:posOffset>
            </wp:positionV>
            <wp:extent cx="1377950" cy="1377950"/>
            <wp:effectExtent l="0" t="0" r="0" b="0"/>
            <wp:wrapNone/>
            <wp:docPr id="2059420181" name="Picture 20594201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20181" name="Picture 20594201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6B275" w14:textId="34EDF375" w:rsidR="00124EA8" w:rsidRDefault="00920C61" w:rsidP="00124EA8">
      <w:r>
        <w:t xml:space="preserve">The </w:t>
      </w:r>
      <w:r w:rsidR="00DB15B3">
        <w:t xml:space="preserve">Transformation </w:t>
      </w:r>
      <w:r>
        <w:t>Management Board will have 9 members including:</w:t>
      </w:r>
    </w:p>
    <w:p w14:paraId="7228B8E7" w14:textId="52555513" w:rsidR="00920C61" w:rsidRDefault="00DB15B3" w:rsidP="00920C61">
      <w:pPr>
        <w:pStyle w:val="Listtoplevel"/>
      </w:pPr>
      <w:r w:rsidRPr="00CA3D00">
        <w:drawing>
          <wp:anchor distT="0" distB="0" distL="114300" distR="114300" simplePos="0" relativeHeight="251852800" behindDoc="0" locked="0" layoutInCell="1" allowOverlap="1" wp14:anchorId="707B5450" wp14:editId="11051C3B">
            <wp:simplePos x="0" y="0"/>
            <wp:positionH relativeFrom="margin">
              <wp:align>left</wp:align>
            </wp:positionH>
            <wp:positionV relativeFrom="paragraph">
              <wp:posOffset>814705</wp:posOffset>
            </wp:positionV>
            <wp:extent cx="1623695" cy="1026795"/>
            <wp:effectExtent l="0" t="0" r="0" b="1905"/>
            <wp:wrapNone/>
            <wp:docPr id="42727422" name="Picture 427274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7422" name="Picture 427274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1">
        <w:t xml:space="preserve">3 tāngata whaikaha Māori / </w:t>
      </w:r>
      <w:r w:rsidR="00127C98">
        <w:t xml:space="preserve">disabled </w:t>
      </w:r>
      <w:r w:rsidR="00920C61">
        <w:t xml:space="preserve">Māori </w:t>
      </w:r>
    </w:p>
    <w:p w14:paraId="77DB3CE0" w14:textId="54EB2C08" w:rsidR="00920C61" w:rsidRDefault="00920C61" w:rsidP="00920C61">
      <w:pPr>
        <w:pStyle w:val="Listtoplevel"/>
      </w:pPr>
      <w:r>
        <w:t>3 disabled people</w:t>
      </w:r>
    </w:p>
    <w:p w14:paraId="71E50749" w14:textId="20EF3A72" w:rsidR="00920C61" w:rsidRDefault="00DB15B3" w:rsidP="00920C61">
      <w:pPr>
        <w:pStyle w:val="Listtoplevel"/>
      </w:pPr>
      <w:r w:rsidRPr="001C4140">
        <w:drawing>
          <wp:anchor distT="0" distB="0" distL="114300" distR="114300" simplePos="0" relativeHeight="251854848" behindDoc="0" locked="0" layoutInCell="1" allowOverlap="1" wp14:anchorId="58DE1693" wp14:editId="6C8033E5">
            <wp:simplePos x="0" y="0"/>
            <wp:positionH relativeFrom="margin">
              <wp:posOffset>-22860</wp:posOffset>
            </wp:positionH>
            <wp:positionV relativeFrom="paragraph">
              <wp:posOffset>465455</wp:posOffset>
            </wp:positionV>
            <wp:extent cx="2134235" cy="422910"/>
            <wp:effectExtent l="0" t="0" r="0" b="0"/>
            <wp:wrapNone/>
            <wp:docPr id="14246883" name="Picture 142468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883" name="Picture 142468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1">
        <w:t xml:space="preserve">3 </w:t>
      </w:r>
      <w:r w:rsidR="00B24F87">
        <w:t>senior leaders</w:t>
      </w:r>
      <w:r w:rsidR="00920C61">
        <w:t xml:space="preserve"> from Whaikaha</w:t>
      </w:r>
      <w:r w:rsidR="00B24F87">
        <w:t xml:space="preserve"> with 1 of these being the Chief Executive</w:t>
      </w:r>
      <w:r w:rsidR="00920C61">
        <w:t>.</w:t>
      </w:r>
    </w:p>
    <w:p w14:paraId="16628A4B" w14:textId="62B09488" w:rsidR="00920C61" w:rsidRDefault="00920C61" w:rsidP="00DB15B3"/>
    <w:p w14:paraId="5B7FD08A" w14:textId="7506B7BA" w:rsidR="00DB15B3" w:rsidRDefault="00DB15B3" w:rsidP="00DB15B3"/>
    <w:p w14:paraId="4A1CD07B" w14:textId="56DC6037" w:rsidR="00920C61" w:rsidRDefault="00E56E5D" w:rsidP="00DB15B3">
      <w:r w:rsidRPr="00736681">
        <w:rPr>
          <w:noProof/>
        </w:rPr>
        <w:drawing>
          <wp:anchor distT="0" distB="0" distL="114300" distR="114300" simplePos="0" relativeHeight="251856896" behindDoc="0" locked="0" layoutInCell="1" allowOverlap="1" wp14:anchorId="175CF64D" wp14:editId="1F9F1D09">
            <wp:simplePos x="0" y="0"/>
            <wp:positionH relativeFrom="margin">
              <wp:posOffset>-152400</wp:posOffset>
            </wp:positionH>
            <wp:positionV relativeFrom="paragraph">
              <wp:posOffset>70485</wp:posOffset>
            </wp:positionV>
            <wp:extent cx="1965960" cy="1965960"/>
            <wp:effectExtent l="0" t="0" r="0" b="0"/>
            <wp:wrapNone/>
            <wp:docPr id="90539078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9078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1">
        <w:t xml:space="preserve">If you think you would be a good fit for the </w:t>
      </w:r>
      <w:r w:rsidR="00736681">
        <w:t xml:space="preserve">Transformation Management </w:t>
      </w:r>
      <w:proofErr w:type="gramStart"/>
      <w:r w:rsidR="00736681">
        <w:t>Board</w:t>
      </w:r>
      <w:proofErr w:type="gramEnd"/>
      <w:r w:rsidR="00920C61">
        <w:t xml:space="preserve"> please </w:t>
      </w:r>
      <w:r w:rsidR="00920C61" w:rsidRPr="00DC18F8">
        <w:rPr>
          <w:b/>
          <w:bCs/>
        </w:rPr>
        <w:t>email</w:t>
      </w:r>
      <w:r w:rsidR="00920C61">
        <w:t xml:space="preserve"> us </w:t>
      </w:r>
      <w:r w:rsidR="005A7ED0">
        <w:t>at</w:t>
      </w:r>
      <w:r w:rsidR="00920C61">
        <w:t>:</w:t>
      </w:r>
    </w:p>
    <w:p w14:paraId="21257608" w14:textId="40125E6D" w:rsidR="00920C61" w:rsidRPr="00DB15B3" w:rsidRDefault="00B24F87" w:rsidP="00920C61">
      <w:pPr>
        <w:pStyle w:val="Listtoplevel"/>
        <w:numPr>
          <w:ilvl w:val="0"/>
          <w:numId w:val="0"/>
        </w:numPr>
        <w:ind w:left="4253" w:hanging="567"/>
        <w:rPr>
          <w:b/>
          <w:bCs/>
          <w:color w:val="000000" w:themeColor="text1"/>
        </w:rPr>
      </w:pPr>
      <w:hyperlink r:id="rId31" w:history="1">
        <w:r w:rsidR="00DB15B3" w:rsidRPr="00DB15B3">
          <w:rPr>
            <w:rStyle w:val="Hyperlink"/>
            <w:b/>
            <w:bCs/>
            <w:color w:val="000000" w:themeColor="text1"/>
            <w:u w:val="none"/>
          </w:rPr>
          <w:t>transformation@whaikaha.govt.nz</w:t>
        </w:r>
      </w:hyperlink>
    </w:p>
    <w:p w14:paraId="547F9B30" w14:textId="77777777" w:rsidR="00DB15B3" w:rsidRDefault="00DB15B3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0467E7D8" w14:textId="6367F517" w:rsidR="00920C61" w:rsidRDefault="00736681" w:rsidP="00920C61">
      <w:pPr>
        <w:pStyle w:val="Listtoplevel"/>
        <w:numPr>
          <w:ilvl w:val="0"/>
          <w:numId w:val="0"/>
        </w:numPr>
        <w:ind w:left="4253" w:hanging="567"/>
      </w:pPr>
      <w:r w:rsidRPr="00736681">
        <w:lastRenderedPageBreak/>
        <w:drawing>
          <wp:anchor distT="0" distB="0" distL="114300" distR="114300" simplePos="0" relativeHeight="251858944" behindDoc="0" locked="0" layoutInCell="1" allowOverlap="1" wp14:anchorId="50929B25" wp14:editId="18C65F07">
            <wp:simplePos x="0" y="0"/>
            <wp:positionH relativeFrom="margin">
              <wp:align>left</wp:align>
            </wp:positionH>
            <wp:positionV relativeFrom="paragraph">
              <wp:posOffset>-105</wp:posOffset>
            </wp:positionV>
            <wp:extent cx="1637030" cy="1341120"/>
            <wp:effectExtent l="0" t="0" r="1270" b="0"/>
            <wp:wrapNone/>
            <wp:docPr id="693326459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26459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1">
        <w:t>You should attach to your email:</w:t>
      </w:r>
    </w:p>
    <w:p w14:paraId="61CABA06" w14:textId="77777777" w:rsidR="00DB15B3" w:rsidRDefault="00DB15B3" w:rsidP="00920C61">
      <w:pPr>
        <w:pStyle w:val="Listtoplevel"/>
      </w:pPr>
      <w:r>
        <w:t xml:space="preserve">a </w:t>
      </w:r>
      <w:r w:rsidRPr="00736681">
        <w:rPr>
          <w:b/>
          <w:bCs/>
        </w:rPr>
        <w:t>CV</w:t>
      </w:r>
      <w:r>
        <w:t xml:space="preserve"> </w:t>
      </w:r>
    </w:p>
    <w:p w14:paraId="33D0B291" w14:textId="77777777" w:rsidR="00DB15B3" w:rsidRDefault="00920C61" w:rsidP="00920C61">
      <w:pPr>
        <w:pStyle w:val="Listtoplevel"/>
      </w:pPr>
      <w:r>
        <w:t xml:space="preserve">a letter about your </w:t>
      </w:r>
    </w:p>
    <w:p w14:paraId="15E881B2" w14:textId="77777777" w:rsidR="00DB15B3" w:rsidRPr="00736681" w:rsidRDefault="00920C61" w:rsidP="00736681">
      <w:pPr>
        <w:pStyle w:val="Listsecondlevel"/>
        <w:rPr>
          <w:b/>
          <w:bCs/>
        </w:rPr>
      </w:pPr>
      <w:r w:rsidRPr="00736681">
        <w:rPr>
          <w:b/>
          <w:bCs/>
        </w:rPr>
        <w:t>skills</w:t>
      </w:r>
    </w:p>
    <w:p w14:paraId="039D6883" w14:textId="01E996A8" w:rsidR="00920C61" w:rsidRPr="00124EA8" w:rsidRDefault="00920C61" w:rsidP="00736681">
      <w:pPr>
        <w:pStyle w:val="Listsecondlevel"/>
      </w:pPr>
      <w:r w:rsidRPr="00736681">
        <w:rPr>
          <w:b/>
          <w:bCs/>
        </w:rPr>
        <w:t>experience</w:t>
      </w:r>
      <w:r>
        <w:t>.</w:t>
      </w:r>
    </w:p>
    <w:p w14:paraId="12B3D425" w14:textId="794562C6" w:rsidR="00920C61" w:rsidRDefault="00736681" w:rsidP="00D67451">
      <w:r w:rsidRPr="00736681">
        <w:rPr>
          <w:noProof/>
        </w:rPr>
        <w:drawing>
          <wp:anchor distT="0" distB="0" distL="114300" distR="114300" simplePos="0" relativeHeight="251873280" behindDoc="0" locked="0" layoutInCell="1" allowOverlap="1" wp14:anchorId="35C56A82" wp14:editId="061C2503">
            <wp:simplePos x="0" y="0"/>
            <wp:positionH relativeFrom="margin">
              <wp:posOffset>-243840</wp:posOffset>
            </wp:positionH>
            <wp:positionV relativeFrom="paragraph">
              <wp:posOffset>420370</wp:posOffset>
            </wp:positionV>
            <wp:extent cx="2009775" cy="2009775"/>
            <wp:effectExtent l="0" t="0" r="0" b="9525"/>
            <wp:wrapNone/>
            <wp:docPr id="33227563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7563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41A03" w14:textId="1802BA59" w:rsidR="00736681" w:rsidRDefault="00736681" w:rsidP="0073668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7703E0AB" wp14:editId="6B75648D">
                <wp:simplePos x="0" y="0"/>
                <wp:positionH relativeFrom="margin">
                  <wp:posOffset>2186940</wp:posOffset>
                </wp:positionH>
                <wp:positionV relativeFrom="paragraph">
                  <wp:posOffset>326712</wp:posOffset>
                </wp:positionV>
                <wp:extent cx="3544570" cy="2046605"/>
                <wp:effectExtent l="0" t="0" r="0" b="0"/>
                <wp:wrapNone/>
                <wp:docPr id="1045975713" name="Rectangle 1045975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2046605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D022B" id="Rectangle 1045975713" o:spid="_x0000_s1026" style="position:absolute;margin-left:172.2pt;margin-top:25.75pt;width:279.1pt;height:161.15pt;z-index:-25145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" fillcolor="#e8def2" stroked="f" strokeweight="1pt">
                <w10:wrap anchorx="margin"/>
              </v:rect>
            </w:pict>
          </mc:Fallback>
        </mc:AlternateContent>
      </w:r>
    </w:p>
    <w:p w14:paraId="3041021A" w14:textId="010A625A" w:rsidR="00736681" w:rsidRDefault="00736681" w:rsidP="00736681">
      <w:r>
        <w:t xml:space="preserve">A </w:t>
      </w:r>
      <w:r w:rsidRPr="00736681">
        <w:rPr>
          <w:b/>
          <w:bCs/>
        </w:rPr>
        <w:t>CV</w:t>
      </w:r>
      <w:r>
        <w:t xml:space="preserve"> is a document that includes things like:</w:t>
      </w:r>
    </w:p>
    <w:p w14:paraId="48FA69A0" w14:textId="05FCE643" w:rsidR="00736681" w:rsidRDefault="00736681" w:rsidP="00736681">
      <w:pPr>
        <w:pStyle w:val="Listtoplevel"/>
      </w:pPr>
      <w:r>
        <w:t>work you have done</w:t>
      </w:r>
    </w:p>
    <w:p w14:paraId="49B2F238" w14:textId="70C5AA2E" w:rsidR="00736681" w:rsidRDefault="00736681" w:rsidP="00736681">
      <w:pPr>
        <w:pStyle w:val="Listtoplevel"/>
      </w:pPr>
      <w:r>
        <w:t>courses you have studied.</w:t>
      </w:r>
    </w:p>
    <w:p w14:paraId="46FFD3DD" w14:textId="6A1E8B30" w:rsidR="00920C61" w:rsidRDefault="00DC18F8" w:rsidP="00D67451">
      <w:r w:rsidRPr="00DC18F8">
        <w:rPr>
          <w:noProof/>
        </w:rPr>
        <w:drawing>
          <wp:anchor distT="0" distB="0" distL="114300" distR="114300" simplePos="0" relativeHeight="251906048" behindDoc="0" locked="0" layoutInCell="1" allowOverlap="1" wp14:anchorId="1891A8A7" wp14:editId="07DC7728">
            <wp:simplePos x="0" y="0"/>
            <wp:positionH relativeFrom="column">
              <wp:posOffset>-257175</wp:posOffset>
            </wp:positionH>
            <wp:positionV relativeFrom="paragraph">
              <wp:posOffset>356870</wp:posOffset>
            </wp:positionV>
            <wp:extent cx="2133600" cy="2133600"/>
            <wp:effectExtent l="0" t="0" r="0" b="0"/>
            <wp:wrapThrough wrapText="bothSides">
              <wp:wrapPolygon edited="0">
                <wp:start x="10607" y="0"/>
                <wp:lineTo x="8871" y="3471"/>
                <wp:lineTo x="5014" y="4821"/>
                <wp:lineTo x="4629" y="5207"/>
                <wp:lineTo x="4821" y="6557"/>
                <wp:lineTo x="2314" y="7329"/>
                <wp:lineTo x="386" y="8679"/>
                <wp:lineTo x="1157" y="18900"/>
                <wp:lineTo x="1157" y="21407"/>
                <wp:lineTo x="2314" y="21407"/>
                <wp:lineTo x="16200" y="21021"/>
                <wp:lineTo x="20636" y="20443"/>
                <wp:lineTo x="20829" y="8293"/>
                <wp:lineTo x="19093" y="7329"/>
                <wp:lineTo x="15236" y="5979"/>
                <wp:lineTo x="12536" y="1157"/>
                <wp:lineTo x="11764" y="0"/>
                <wp:lineTo x="10607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27A6" w14:textId="20916AFF" w:rsidR="00736681" w:rsidRDefault="00E56E5D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3A5432B9" wp14:editId="3BE389A9">
                <wp:simplePos x="0" y="0"/>
                <wp:positionH relativeFrom="margin">
                  <wp:posOffset>2186940</wp:posOffset>
                </wp:positionH>
                <wp:positionV relativeFrom="paragraph">
                  <wp:posOffset>288290</wp:posOffset>
                </wp:positionV>
                <wp:extent cx="3544570" cy="388620"/>
                <wp:effectExtent l="0" t="0" r="0" b="0"/>
                <wp:wrapNone/>
                <wp:docPr id="645248680" name="Rectangle 64524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388620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47A32" id="Rectangle 645248680" o:spid="_x0000_s1026" style="position:absolute;margin-left:172.2pt;margin-top:22.7pt;width:279.1pt;height:30.6pt;z-index:-25145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" fillcolor="#e8def2" stroked="f" strokeweight="1pt">
                <w10:wrap anchorx="margin"/>
              </v:rect>
            </w:pict>
          </mc:Fallback>
        </mc:AlternateContent>
      </w:r>
    </w:p>
    <w:p w14:paraId="59993871" w14:textId="17A37D11" w:rsidR="00920C61" w:rsidRDefault="00920C61" w:rsidP="00D67451">
      <w:r w:rsidRPr="00736681">
        <w:rPr>
          <w:b/>
          <w:bCs/>
        </w:rPr>
        <w:t>Skills</w:t>
      </w:r>
      <w:r>
        <w:t xml:space="preserve"> are things you can do</w:t>
      </w:r>
      <w:r w:rsidR="00E56E5D">
        <w:t xml:space="preserve"> / know</w:t>
      </w:r>
      <w:r>
        <w:t>.</w:t>
      </w:r>
    </w:p>
    <w:p w14:paraId="3BFE5A23" w14:textId="61950451" w:rsidR="00920C61" w:rsidRDefault="00920C61" w:rsidP="00D67451"/>
    <w:p w14:paraId="26048272" w14:textId="28B4B515" w:rsidR="00920C61" w:rsidRDefault="00736681" w:rsidP="00D67451"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D22F4A5" wp14:editId="2D040CCC">
                <wp:simplePos x="0" y="0"/>
                <wp:positionH relativeFrom="margin">
                  <wp:align>right</wp:align>
                </wp:positionH>
                <wp:positionV relativeFrom="paragraph">
                  <wp:posOffset>310468</wp:posOffset>
                </wp:positionV>
                <wp:extent cx="3544570" cy="695476"/>
                <wp:effectExtent l="0" t="0" r="0" b="9525"/>
                <wp:wrapNone/>
                <wp:docPr id="1262961425" name="Rectangle 126296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570" cy="695476"/>
                        </a:xfrm>
                        <a:prstGeom prst="rect">
                          <a:avLst/>
                        </a:prstGeom>
                        <a:solidFill>
                          <a:srgbClr val="E8DE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070B1" id="Rectangle 1262961425" o:spid="_x0000_s1026" style="position:absolute;margin-left:227.9pt;margin-top:24.45pt;width:279.1pt;height:54.75pt;z-index:-251453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" fillcolor="#e8def2" stroked="f" strokeweight="1pt">
                <w10:wrap anchorx="margin"/>
              </v:rect>
            </w:pict>
          </mc:Fallback>
        </mc:AlternateContent>
      </w:r>
    </w:p>
    <w:p w14:paraId="0F4B32F0" w14:textId="74E9FBD6" w:rsidR="00920C61" w:rsidRDefault="00920C61" w:rsidP="00D67451">
      <w:r w:rsidRPr="00736681">
        <w:rPr>
          <w:b/>
          <w:bCs/>
        </w:rPr>
        <w:t>Experience</w:t>
      </w:r>
      <w:r>
        <w:t xml:space="preserve"> means things you have done like jobs you have had.</w:t>
      </w:r>
    </w:p>
    <w:p w14:paraId="7A14676B" w14:textId="77777777" w:rsidR="00920C61" w:rsidRDefault="00920C61" w:rsidP="00D67451"/>
    <w:p w14:paraId="0380F701" w14:textId="77777777" w:rsidR="00920C61" w:rsidRDefault="00920C61" w:rsidP="00D67451"/>
    <w:p w14:paraId="7C0F8B3D" w14:textId="208B4993" w:rsidR="00920C61" w:rsidRDefault="00736681" w:rsidP="00D67451">
      <w:r w:rsidRPr="00736681"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1" wp14:anchorId="253AEACF" wp14:editId="75477332">
            <wp:simplePos x="0" y="0"/>
            <wp:positionH relativeFrom="margin">
              <wp:posOffset>114300</wp:posOffset>
            </wp:positionH>
            <wp:positionV relativeFrom="paragraph">
              <wp:posOffset>-129540</wp:posOffset>
            </wp:positionV>
            <wp:extent cx="1078974" cy="1241946"/>
            <wp:effectExtent l="0" t="0" r="6985" b="0"/>
            <wp:wrapNone/>
            <wp:docPr id="234351105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51105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74" cy="12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1">
        <w:t>You need to send the email by:</w:t>
      </w:r>
    </w:p>
    <w:p w14:paraId="12E09AD7" w14:textId="77777777" w:rsidR="00920C61" w:rsidRDefault="00920C61" w:rsidP="00D67451"/>
    <w:p w14:paraId="3135F9B9" w14:textId="09CAE5E7" w:rsidR="00920C61" w:rsidRPr="00736681" w:rsidRDefault="00920C61" w:rsidP="00D67451">
      <w:pPr>
        <w:rPr>
          <w:b/>
          <w:bCs/>
        </w:rPr>
      </w:pPr>
      <w:r w:rsidRPr="00736681">
        <w:rPr>
          <w:b/>
          <w:bCs/>
        </w:rPr>
        <w:t>5</w:t>
      </w:r>
      <w:r w:rsidR="005A7ED0">
        <w:rPr>
          <w:b/>
          <w:bCs/>
        </w:rPr>
        <w:t xml:space="preserve"> </w:t>
      </w:r>
      <w:r w:rsidRPr="00736681">
        <w:rPr>
          <w:b/>
          <w:bCs/>
        </w:rPr>
        <w:t>pm</w:t>
      </w:r>
    </w:p>
    <w:p w14:paraId="1B777EDE" w14:textId="3B0FDCD8" w:rsidR="00920C61" w:rsidRDefault="00E56E5D" w:rsidP="00D67451">
      <w:r w:rsidRPr="00E56E5D">
        <w:rPr>
          <w:noProof/>
        </w:rPr>
        <w:drawing>
          <wp:anchor distT="0" distB="0" distL="114300" distR="114300" simplePos="0" relativeHeight="251890688" behindDoc="0" locked="0" layoutInCell="1" allowOverlap="1" wp14:anchorId="217CFECC" wp14:editId="4962E94D">
            <wp:simplePos x="0" y="0"/>
            <wp:positionH relativeFrom="column">
              <wp:posOffset>-9525</wp:posOffset>
            </wp:positionH>
            <wp:positionV relativeFrom="paragraph">
              <wp:posOffset>272415</wp:posOffset>
            </wp:positionV>
            <wp:extent cx="1212215" cy="1212215"/>
            <wp:effectExtent l="0" t="0" r="6985" b="6985"/>
            <wp:wrapThrough wrapText="bothSides">
              <wp:wrapPolygon edited="0">
                <wp:start x="339" y="0"/>
                <wp:lineTo x="0" y="339"/>
                <wp:lineTo x="0" y="21385"/>
                <wp:lineTo x="21385" y="21385"/>
                <wp:lineTo x="21385" y="339"/>
                <wp:lineTo x="21046" y="0"/>
                <wp:lineTo x="339" y="0"/>
              </wp:wrapPolygon>
            </wp:wrapThrough>
            <wp:docPr id="9848716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871625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FFF8D" w14:textId="141F1297" w:rsidR="00920C61" w:rsidRDefault="00920C61" w:rsidP="00D67451">
      <w:r>
        <w:t xml:space="preserve">on </w:t>
      </w:r>
    </w:p>
    <w:p w14:paraId="61C64E35" w14:textId="3780ED54" w:rsidR="00920C61" w:rsidRDefault="00920C61" w:rsidP="00D67451"/>
    <w:p w14:paraId="6B140D52" w14:textId="74B663F5" w:rsidR="00920C61" w:rsidRDefault="00127C98" w:rsidP="00D67451">
      <w:r>
        <w:rPr>
          <w:b/>
          <w:bCs/>
        </w:rPr>
        <w:t xml:space="preserve">Wednesday </w:t>
      </w:r>
      <w:r w:rsidR="00920C61" w:rsidRPr="00736681">
        <w:rPr>
          <w:b/>
          <w:bCs/>
        </w:rPr>
        <w:t>25 October 2023</w:t>
      </w:r>
      <w:r w:rsidR="00920C61">
        <w:t>.</w:t>
      </w:r>
    </w:p>
    <w:p w14:paraId="2E60757F" w14:textId="458A22B3" w:rsidR="00BD34B6" w:rsidRDefault="00BD34B6" w:rsidP="00124EA8">
      <w:pPr>
        <w:rPr>
          <w:rFonts w:eastAsia="Times New Roman"/>
          <w:shd w:val="clear" w:color="auto" w:fill="FFFFFF"/>
          <w:lang w:eastAsia="en-GB"/>
        </w:rPr>
      </w:pPr>
    </w:p>
    <w:p w14:paraId="54D51307" w14:textId="1C310ADF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0D47DFE5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1964FA55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51E453D0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3F703099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E0535D9" w14:textId="08225C6A" w:rsidR="00124EA8" w:rsidRDefault="001D1C2B" w:rsidP="00124EA8">
      <w:pPr>
        <w:pStyle w:val="Heading1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lastRenderedPageBreak/>
        <w:t>Where to find m</w:t>
      </w:r>
      <w:r w:rsidR="00920C61">
        <w:rPr>
          <w:shd w:val="clear" w:color="auto" w:fill="FFFFFF"/>
          <w:lang w:eastAsia="en-GB"/>
        </w:rPr>
        <w:t>ore information</w:t>
      </w:r>
    </w:p>
    <w:p w14:paraId="38EF9E9F" w14:textId="2619995F" w:rsidR="00124EA8" w:rsidRDefault="00124EA8" w:rsidP="00124EA8">
      <w:pPr>
        <w:rPr>
          <w:lang w:eastAsia="en-GB"/>
        </w:rPr>
      </w:pPr>
    </w:p>
    <w:p w14:paraId="5BA51CF7" w14:textId="74904B18" w:rsidR="00124EA8" w:rsidRPr="00124EA8" w:rsidRDefault="00DC18F8" w:rsidP="00124EA8">
      <w:pPr>
        <w:rPr>
          <w:lang w:eastAsia="en-GB"/>
        </w:rPr>
      </w:pPr>
      <w:r w:rsidRPr="001C4140">
        <w:rPr>
          <w:noProof/>
        </w:rPr>
        <w:drawing>
          <wp:anchor distT="0" distB="0" distL="114300" distR="114300" simplePos="0" relativeHeight="251901952" behindDoc="0" locked="0" layoutInCell="1" allowOverlap="1" wp14:anchorId="27A48143" wp14:editId="689F4869">
            <wp:simplePos x="0" y="0"/>
            <wp:positionH relativeFrom="margin">
              <wp:posOffset>-238125</wp:posOffset>
            </wp:positionH>
            <wp:positionV relativeFrom="paragraph">
              <wp:posOffset>357505</wp:posOffset>
            </wp:positionV>
            <wp:extent cx="2134235" cy="42291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1784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8F1F" w14:textId="54D583F9" w:rsidR="00920C61" w:rsidRDefault="00DC18F8" w:rsidP="004567B0">
      <w:pPr>
        <w:rPr>
          <w:rFonts w:eastAsia="Times New Roman"/>
          <w:shd w:val="clear" w:color="auto" w:fill="FFFFFF"/>
          <w:lang w:eastAsia="en-GB"/>
        </w:rPr>
      </w:pPr>
      <w:r w:rsidRPr="00DC18F8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1904000" behindDoc="0" locked="0" layoutInCell="1" allowOverlap="1" wp14:anchorId="3E8F1A77" wp14:editId="6C664A0F">
            <wp:simplePos x="0" y="0"/>
            <wp:positionH relativeFrom="margin">
              <wp:posOffset>180975</wp:posOffset>
            </wp:positionH>
            <wp:positionV relativeFrom="paragraph">
              <wp:posOffset>614680</wp:posOffset>
            </wp:positionV>
            <wp:extent cx="1134110" cy="1181100"/>
            <wp:effectExtent l="0" t="0" r="889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C61">
        <w:rPr>
          <w:rFonts w:eastAsia="Times New Roman"/>
          <w:shd w:val="clear" w:color="auto" w:fill="FFFFFF"/>
          <w:lang w:eastAsia="en-GB"/>
        </w:rPr>
        <w:t xml:space="preserve">You can find more information about being on the </w:t>
      </w:r>
      <w:r w:rsidR="00E56E5D">
        <w:t>Transformation Management B</w:t>
      </w:r>
      <w:r w:rsidR="00920C61">
        <w:rPr>
          <w:rFonts w:eastAsia="Times New Roman"/>
          <w:shd w:val="clear" w:color="auto" w:fill="FFFFFF"/>
          <w:lang w:eastAsia="en-GB"/>
        </w:rPr>
        <w:t xml:space="preserve">oard </w:t>
      </w:r>
      <w:r w:rsidR="00E56E5D">
        <w:rPr>
          <w:rFonts w:eastAsia="Times New Roman"/>
          <w:shd w:val="clear" w:color="auto" w:fill="FFFFFF"/>
          <w:lang w:eastAsia="en-GB"/>
        </w:rPr>
        <w:t xml:space="preserve">on the </w:t>
      </w:r>
      <w:proofErr w:type="spellStart"/>
      <w:r w:rsidR="00E56E5D">
        <w:rPr>
          <w:rFonts w:eastAsia="Times New Roman"/>
          <w:shd w:val="clear" w:color="auto" w:fill="FFFFFF"/>
          <w:lang w:eastAsia="en-GB"/>
        </w:rPr>
        <w:t>Whaikaha</w:t>
      </w:r>
      <w:proofErr w:type="spellEnd"/>
      <w:r w:rsidR="00E56E5D">
        <w:rPr>
          <w:rFonts w:eastAsia="Times New Roman"/>
          <w:shd w:val="clear" w:color="auto" w:fill="FFFFFF"/>
          <w:lang w:eastAsia="en-GB"/>
        </w:rPr>
        <w:t xml:space="preserve"> </w:t>
      </w:r>
      <w:r w:rsidR="00E56E5D" w:rsidRPr="008E783F">
        <w:rPr>
          <w:rFonts w:eastAsia="Times New Roman"/>
          <w:b/>
          <w:bCs/>
          <w:shd w:val="clear" w:color="auto" w:fill="FFFFFF"/>
          <w:lang w:eastAsia="en-GB"/>
        </w:rPr>
        <w:t>website</w:t>
      </w:r>
      <w:r w:rsidR="00920C61">
        <w:rPr>
          <w:rFonts w:eastAsia="Times New Roman"/>
          <w:shd w:val="clear" w:color="auto" w:fill="FFFFFF"/>
          <w:lang w:eastAsia="en-GB"/>
        </w:rPr>
        <w:t>:</w:t>
      </w:r>
    </w:p>
    <w:p w14:paraId="2106CA35" w14:textId="77777777" w:rsidR="00920C61" w:rsidRDefault="00920C61" w:rsidP="004567B0">
      <w:pPr>
        <w:rPr>
          <w:rFonts w:eastAsia="Times New Roman"/>
          <w:shd w:val="clear" w:color="auto" w:fill="FFFFFF"/>
          <w:lang w:eastAsia="en-GB"/>
        </w:rPr>
      </w:pPr>
    </w:p>
    <w:p w14:paraId="70C3BD75" w14:textId="5AAC89E7" w:rsidR="00DC18F8" w:rsidRPr="00DC18F8" w:rsidRDefault="00DC18F8" w:rsidP="004567B0">
      <w:pPr>
        <w:rPr>
          <w:rFonts w:eastAsia="Times New Roman"/>
          <w:b/>
          <w:bCs/>
          <w:shd w:val="clear" w:color="auto" w:fill="FFFFFF"/>
          <w:lang w:eastAsia="en-GB"/>
        </w:rPr>
      </w:pPr>
      <w:r w:rsidRPr="00DC18F8">
        <w:rPr>
          <w:rFonts w:eastAsia="Times New Roman"/>
          <w:b/>
          <w:bCs/>
          <w:shd w:val="clear" w:color="auto" w:fill="FFFFFF"/>
          <w:lang w:eastAsia="en-GB"/>
        </w:rPr>
        <w:t>https://tinyurl.com/4zxpyu2b</w:t>
      </w:r>
    </w:p>
    <w:p w14:paraId="52C55818" w14:textId="77777777" w:rsidR="00DC18F8" w:rsidRDefault="00DC18F8" w:rsidP="004567B0">
      <w:pPr>
        <w:rPr>
          <w:rFonts w:eastAsia="Times New Roman"/>
          <w:shd w:val="clear" w:color="auto" w:fill="FFFFFF"/>
          <w:lang w:eastAsia="en-GB"/>
        </w:rPr>
      </w:pPr>
    </w:p>
    <w:p w14:paraId="037A648D" w14:textId="28334AB2" w:rsidR="00920C61" w:rsidRDefault="002E2894" w:rsidP="004567B0">
      <w:pPr>
        <w:rPr>
          <w:rFonts w:eastAsia="Times New Roman"/>
          <w:shd w:val="clear" w:color="auto" w:fill="FFFFFF"/>
          <w:lang w:eastAsia="en-GB"/>
        </w:rPr>
      </w:pPr>
      <w:r w:rsidRPr="002E2894">
        <w:rPr>
          <w:rFonts w:eastAsia="Times New Roman"/>
          <w:noProof/>
          <w:shd w:val="clear" w:color="auto" w:fill="FFFFFF"/>
          <w:lang w:eastAsia="en-GB"/>
        </w:rPr>
        <w:drawing>
          <wp:anchor distT="0" distB="0" distL="114300" distR="114300" simplePos="0" relativeHeight="251881472" behindDoc="0" locked="0" layoutInCell="1" allowOverlap="1" wp14:anchorId="2333FF71" wp14:editId="2481E1E7">
            <wp:simplePos x="0" y="0"/>
            <wp:positionH relativeFrom="margin">
              <wp:posOffset>-295275</wp:posOffset>
            </wp:positionH>
            <wp:positionV relativeFrom="paragraph">
              <wp:posOffset>213360</wp:posOffset>
            </wp:positionV>
            <wp:extent cx="1869440" cy="1869440"/>
            <wp:effectExtent l="0" t="0" r="0" b="0"/>
            <wp:wrapNone/>
            <wp:docPr id="2119708729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08729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D0AD3" w14:textId="10A24DF5" w:rsidR="00920C61" w:rsidRDefault="00920C61" w:rsidP="00736681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If you have </w:t>
      </w:r>
      <w:proofErr w:type="gramStart"/>
      <w:r>
        <w:rPr>
          <w:rFonts w:eastAsia="Times New Roman"/>
          <w:shd w:val="clear" w:color="auto" w:fill="FFFFFF"/>
          <w:lang w:eastAsia="en-GB"/>
        </w:rPr>
        <w:t>questions</w:t>
      </w:r>
      <w:proofErr w:type="gramEnd"/>
      <w:r>
        <w:rPr>
          <w:rFonts w:eastAsia="Times New Roman"/>
          <w:shd w:val="clear" w:color="auto" w:fill="FFFFFF"/>
          <w:lang w:eastAsia="en-GB"/>
        </w:rPr>
        <w:t xml:space="preserve"> you can contact </w:t>
      </w:r>
      <w:proofErr w:type="spellStart"/>
      <w:r w:rsidR="00DC18F8">
        <w:rPr>
          <w:rFonts w:eastAsia="Times New Roman"/>
          <w:shd w:val="clear" w:color="auto" w:fill="FFFFFF"/>
          <w:lang w:eastAsia="en-GB"/>
        </w:rPr>
        <w:t>Whaikaha</w:t>
      </w:r>
      <w:proofErr w:type="spellEnd"/>
      <w:r>
        <w:rPr>
          <w:rFonts w:eastAsia="Times New Roman"/>
          <w:shd w:val="clear" w:color="auto" w:fill="FFFFFF"/>
          <w:lang w:eastAsia="en-GB"/>
        </w:rPr>
        <w:t>:</w:t>
      </w:r>
    </w:p>
    <w:p w14:paraId="0A000206" w14:textId="1361E533" w:rsidR="00920C61" w:rsidRPr="00736681" w:rsidRDefault="002E2894" w:rsidP="006333B6">
      <w:pPr>
        <w:pStyle w:val="Listtoplevel"/>
        <w:ind w:right="-472"/>
        <w:rPr>
          <w:shd w:val="clear" w:color="auto" w:fill="FFFFFF"/>
          <w:lang w:eastAsia="en-GB"/>
        </w:rPr>
      </w:pPr>
      <w:r w:rsidRPr="002E2894">
        <w:rPr>
          <w:shd w:val="clear" w:color="auto" w:fill="FFFFFF"/>
          <w:lang w:eastAsia="en-GB"/>
        </w:rPr>
        <w:drawing>
          <wp:anchor distT="0" distB="0" distL="114300" distR="114300" simplePos="0" relativeHeight="251883520" behindDoc="0" locked="0" layoutInCell="1" allowOverlap="1" wp14:anchorId="1DEC3D8E" wp14:editId="2AD4F80C">
            <wp:simplePos x="0" y="0"/>
            <wp:positionH relativeFrom="margin">
              <wp:align>left</wp:align>
            </wp:positionH>
            <wp:positionV relativeFrom="paragraph">
              <wp:posOffset>1028842</wp:posOffset>
            </wp:positionV>
            <wp:extent cx="1624084" cy="1624084"/>
            <wp:effectExtent l="0" t="0" r="0" b="0"/>
            <wp:wrapNone/>
            <wp:docPr id="21330918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918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88" cy="162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681" w:rsidRPr="00736681">
        <w:rPr>
          <w:shd w:val="clear" w:color="auto" w:fill="FFFFFF"/>
          <w:lang w:eastAsia="en-GB"/>
        </w:rPr>
        <w:t>b</w:t>
      </w:r>
      <w:r w:rsidR="00920C61" w:rsidRPr="00736681">
        <w:rPr>
          <w:shd w:val="clear" w:color="auto" w:fill="FFFFFF"/>
          <w:lang w:eastAsia="en-GB"/>
        </w:rPr>
        <w:t xml:space="preserve">y </w:t>
      </w:r>
      <w:r w:rsidR="00920C61" w:rsidRPr="008E783F">
        <w:rPr>
          <w:b/>
          <w:bCs/>
          <w:shd w:val="clear" w:color="auto" w:fill="FFFFFF"/>
          <w:lang w:eastAsia="en-GB"/>
        </w:rPr>
        <w:t>email</w:t>
      </w:r>
      <w:r>
        <w:rPr>
          <w:shd w:val="clear" w:color="auto" w:fill="FFFFFF"/>
          <w:lang w:eastAsia="en-GB"/>
        </w:rPr>
        <w:t>:</w:t>
      </w:r>
      <w:r w:rsidR="00736681" w:rsidRPr="00736681">
        <w:rPr>
          <w:shd w:val="clear" w:color="auto" w:fill="FFFFFF"/>
          <w:lang w:eastAsia="en-GB"/>
        </w:rPr>
        <w:br/>
      </w:r>
      <w:r w:rsidR="00736681" w:rsidRPr="00736681">
        <w:rPr>
          <w:shd w:val="clear" w:color="auto" w:fill="FFFFFF"/>
          <w:lang w:eastAsia="en-GB"/>
        </w:rPr>
        <w:br/>
      </w:r>
      <w:hyperlink r:id="rId40" w:history="1">
        <w:r w:rsidR="00920C61" w:rsidRPr="008E783F">
          <w:rPr>
            <w:rStyle w:val="Hyperlink"/>
            <w:rFonts w:eastAsia="Times New Roman"/>
            <w:b/>
            <w:bCs/>
            <w:color w:val="000000" w:themeColor="text1"/>
            <w:u w:val="none"/>
            <w:shd w:val="clear" w:color="auto" w:fill="FFFFFF"/>
            <w:lang w:eastAsia="en-GB"/>
          </w:rPr>
          <w:t>transformation@whaikaha.govt.nz</w:t>
        </w:r>
      </w:hyperlink>
    </w:p>
    <w:p w14:paraId="280C782C" w14:textId="2AAE368B" w:rsidR="00920C61" w:rsidRPr="006333B6" w:rsidRDefault="00920C61" w:rsidP="006333B6">
      <w:pPr>
        <w:pStyle w:val="ListParagraph"/>
        <w:rPr>
          <w:shd w:val="clear" w:color="auto" w:fill="FFFFFF"/>
          <w:lang w:eastAsia="en-GB"/>
        </w:rPr>
      </w:pPr>
      <w:r w:rsidRPr="006333B6">
        <w:rPr>
          <w:shd w:val="clear" w:color="auto" w:fill="FFFFFF"/>
          <w:lang w:eastAsia="en-GB"/>
        </w:rPr>
        <w:t xml:space="preserve">by </w:t>
      </w:r>
      <w:r w:rsidRPr="006333B6">
        <w:rPr>
          <w:b/>
          <w:bCs/>
          <w:shd w:val="clear" w:color="auto" w:fill="FFFFFF"/>
          <w:lang w:eastAsia="en-GB"/>
        </w:rPr>
        <w:t>phone</w:t>
      </w:r>
      <w:r w:rsidR="00736681" w:rsidRPr="006333B6">
        <w:rPr>
          <w:shd w:val="clear" w:color="auto" w:fill="FFFFFF"/>
          <w:lang w:eastAsia="en-GB"/>
        </w:rPr>
        <w:t>:</w:t>
      </w:r>
      <w:r w:rsidRPr="006333B6">
        <w:rPr>
          <w:shd w:val="clear" w:color="auto" w:fill="FFFFFF"/>
          <w:lang w:eastAsia="en-GB"/>
        </w:rPr>
        <w:t xml:space="preserve"> </w:t>
      </w:r>
      <w:r w:rsidR="006333B6">
        <w:rPr>
          <w:shd w:val="clear" w:color="auto" w:fill="FFFFFF"/>
          <w:lang w:eastAsia="en-GB"/>
        </w:rPr>
        <w:tab/>
      </w:r>
      <w:r w:rsidRPr="006333B6">
        <w:rPr>
          <w:b/>
          <w:bCs/>
          <w:shd w:val="clear" w:color="auto" w:fill="FFFFFF"/>
          <w:lang w:eastAsia="en-GB"/>
        </w:rPr>
        <w:t>0800 566 601</w:t>
      </w:r>
    </w:p>
    <w:p w14:paraId="3A585703" w14:textId="18C4EE76" w:rsidR="006333B6" w:rsidRDefault="006333B6" w:rsidP="006333B6">
      <w:pPr>
        <w:pStyle w:val="Listtoplevel"/>
        <w:numPr>
          <w:ilvl w:val="0"/>
          <w:numId w:val="15"/>
        </w:numPr>
        <w:ind w:left="4253" w:hanging="567"/>
        <w:rPr>
          <w:b/>
          <w:bCs/>
          <w:shd w:val="clear" w:color="auto" w:fill="FFFFFF"/>
          <w:lang w:eastAsia="en-GB"/>
        </w:rPr>
      </w:pPr>
      <w:r w:rsidRPr="006333B6">
        <w:rPr>
          <w:shd w:val="clear" w:color="auto" w:fill="FFFFFF"/>
          <w:lang w:eastAsia="en-GB"/>
        </w:rPr>
        <w:t xml:space="preserve">by </w:t>
      </w:r>
      <w:r w:rsidRPr="006333B6">
        <w:rPr>
          <w:b/>
          <w:bCs/>
          <w:shd w:val="clear" w:color="auto" w:fill="FFFFFF"/>
          <w:lang w:eastAsia="en-GB"/>
        </w:rPr>
        <w:t>text</w:t>
      </w:r>
      <w:r w:rsidRPr="006333B6">
        <w:rPr>
          <w:shd w:val="clear" w:color="auto" w:fill="FFFFFF"/>
          <w:lang w:eastAsia="en-GB"/>
        </w:rPr>
        <w:t>:</w:t>
      </w:r>
      <w:r>
        <w:rPr>
          <w:b/>
          <w:bCs/>
          <w:shd w:val="clear" w:color="auto" w:fill="FFFFFF"/>
          <w:lang w:eastAsia="en-GB"/>
        </w:rPr>
        <w:t xml:space="preserve"> </w:t>
      </w:r>
      <w:r>
        <w:rPr>
          <w:b/>
          <w:bCs/>
          <w:shd w:val="clear" w:color="auto" w:fill="FFFFFF"/>
          <w:lang w:eastAsia="en-GB"/>
        </w:rPr>
        <w:tab/>
      </w:r>
      <w:r w:rsidR="008755AC">
        <w:rPr>
          <w:b/>
          <w:bCs/>
          <w:shd w:val="clear" w:color="auto" w:fill="FFFFFF"/>
          <w:lang w:eastAsia="en-GB"/>
        </w:rPr>
        <w:tab/>
      </w:r>
      <w:r>
        <w:rPr>
          <w:b/>
          <w:bCs/>
          <w:shd w:val="clear" w:color="auto" w:fill="FFFFFF"/>
          <w:lang w:eastAsia="en-GB"/>
        </w:rPr>
        <w:t>4206</w:t>
      </w:r>
    </w:p>
    <w:p w14:paraId="1AEF4509" w14:textId="77777777" w:rsidR="00DC18F8" w:rsidRDefault="00DC18F8" w:rsidP="00DC18F8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</w:p>
    <w:p w14:paraId="4F24342A" w14:textId="77777777" w:rsidR="00DC18F8" w:rsidRDefault="00DC18F8" w:rsidP="00DC18F8">
      <w:pPr>
        <w:pStyle w:val="Listtoplevel"/>
        <w:numPr>
          <w:ilvl w:val="0"/>
          <w:numId w:val="0"/>
        </w:numPr>
        <w:ind w:left="3686"/>
        <w:rPr>
          <w:shd w:val="clear" w:color="auto" w:fill="FFFFFF"/>
          <w:lang w:eastAsia="en-GB"/>
        </w:rPr>
      </w:pPr>
    </w:p>
    <w:p w14:paraId="51691BFE" w14:textId="3F600472" w:rsidR="00DC18F8" w:rsidRDefault="00DC18F8" w:rsidP="00DC18F8">
      <w:pPr>
        <w:pStyle w:val="Listtoplevel"/>
        <w:numPr>
          <w:ilvl w:val="0"/>
          <w:numId w:val="0"/>
        </w:numPr>
        <w:spacing w:before="0"/>
        <w:ind w:left="3686"/>
        <w:rPr>
          <w:shd w:val="clear" w:color="auto" w:fill="FFFFFF"/>
          <w:lang w:eastAsia="en-GB"/>
        </w:rPr>
      </w:pPr>
      <w:r w:rsidRPr="00DC18F8">
        <w:rPr>
          <w:shd w:val="clear" w:color="auto" w:fill="FFFFFF"/>
          <w:lang w:eastAsia="en-GB"/>
        </w:rPr>
        <w:lastRenderedPageBreak/>
        <w:drawing>
          <wp:anchor distT="0" distB="0" distL="114300" distR="114300" simplePos="0" relativeHeight="251905024" behindDoc="0" locked="0" layoutInCell="1" allowOverlap="1" wp14:anchorId="6197607B" wp14:editId="55EC1BDB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1638300" cy="1638300"/>
            <wp:effectExtent l="0" t="0" r="0" b="0"/>
            <wp:wrapThrough wrapText="bothSides">
              <wp:wrapPolygon edited="0">
                <wp:start x="1507" y="0"/>
                <wp:lineTo x="251" y="4521"/>
                <wp:lineTo x="502" y="12056"/>
                <wp:lineTo x="1507" y="12558"/>
                <wp:lineTo x="502" y="14065"/>
                <wp:lineTo x="251" y="16577"/>
                <wp:lineTo x="1507" y="20595"/>
                <wp:lineTo x="1507" y="21349"/>
                <wp:lineTo x="20595" y="21349"/>
                <wp:lineTo x="20595" y="0"/>
                <wp:lineTo x="1507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/>
          <w:lang w:eastAsia="en-GB"/>
        </w:rPr>
        <w:t>The Whaikaha phone line is open:</w:t>
      </w:r>
    </w:p>
    <w:p w14:paraId="73055720" w14:textId="77777777" w:rsidR="00DC18F8" w:rsidRPr="00DC18F8" w:rsidRDefault="00DC18F8" w:rsidP="00DC18F8">
      <w:pPr>
        <w:pStyle w:val="Listtoplevel"/>
        <w:numPr>
          <w:ilvl w:val="0"/>
          <w:numId w:val="0"/>
        </w:numPr>
        <w:spacing w:before="0"/>
        <w:ind w:left="3686"/>
        <w:rPr>
          <w:sz w:val="22"/>
          <w:szCs w:val="12"/>
          <w:shd w:val="clear" w:color="auto" w:fill="FFFFFF"/>
          <w:lang w:eastAsia="en-GB"/>
        </w:rPr>
      </w:pPr>
    </w:p>
    <w:p w14:paraId="0CE4CC35" w14:textId="3693DC9C" w:rsidR="00DC18F8" w:rsidRDefault="00DC18F8" w:rsidP="00DC18F8">
      <w:pPr>
        <w:pStyle w:val="ListParagraph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Monday </w:t>
      </w:r>
      <w:r w:rsidRPr="00DC18F8">
        <w:t>–</w:t>
      </w:r>
      <w:r>
        <w:rPr>
          <w:shd w:val="clear" w:color="auto" w:fill="FFFFFF"/>
          <w:lang w:eastAsia="en-GB"/>
        </w:rPr>
        <w:t xml:space="preserve"> 8 am to 5 pm</w:t>
      </w:r>
    </w:p>
    <w:p w14:paraId="3B57859D" w14:textId="77777777" w:rsidR="00DC18F8" w:rsidRPr="00DC18F8" w:rsidRDefault="00DC18F8" w:rsidP="00DC18F8">
      <w:pPr>
        <w:pStyle w:val="ListParagraph"/>
        <w:numPr>
          <w:ilvl w:val="0"/>
          <w:numId w:val="0"/>
        </w:numPr>
        <w:spacing w:before="0"/>
        <w:ind w:left="4253"/>
        <w:rPr>
          <w:sz w:val="22"/>
          <w:szCs w:val="12"/>
          <w:shd w:val="clear" w:color="auto" w:fill="FFFFFF"/>
          <w:lang w:eastAsia="en-GB"/>
        </w:rPr>
      </w:pPr>
    </w:p>
    <w:p w14:paraId="5829E859" w14:textId="2EEC53CC" w:rsidR="00DC18F8" w:rsidRDefault="00DC18F8" w:rsidP="00DC18F8">
      <w:pPr>
        <w:pStyle w:val="ListParagraph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Tuesday </w:t>
      </w:r>
      <w:r w:rsidRPr="00DC18F8">
        <w:t>–</w:t>
      </w:r>
      <w:r>
        <w:rPr>
          <w:shd w:val="clear" w:color="auto" w:fill="FFFFFF"/>
          <w:lang w:eastAsia="en-GB"/>
        </w:rPr>
        <w:t xml:space="preserve"> 8 am to 5 pm</w:t>
      </w:r>
    </w:p>
    <w:p w14:paraId="16AC15F3" w14:textId="77777777" w:rsidR="00DC18F8" w:rsidRPr="00DC18F8" w:rsidRDefault="00DC18F8" w:rsidP="00DC18F8">
      <w:pPr>
        <w:pStyle w:val="ListParagraph"/>
        <w:numPr>
          <w:ilvl w:val="0"/>
          <w:numId w:val="0"/>
        </w:numPr>
        <w:spacing w:before="0"/>
        <w:ind w:left="4253"/>
        <w:rPr>
          <w:sz w:val="22"/>
          <w:szCs w:val="12"/>
          <w:shd w:val="clear" w:color="auto" w:fill="FFFFFF"/>
          <w:lang w:eastAsia="en-GB"/>
        </w:rPr>
      </w:pPr>
    </w:p>
    <w:p w14:paraId="1C6A7DA3" w14:textId="6A032B96" w:rsidR="00DC18F8" w:rsidRDefault="00DC18F8" w:rsidP="00DC18F8">
      <w:pPr>
        <w:pStyle w:val="ListParagraph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Wednesday </w:t>
      </w:r>
      <w:r w:rsidRPr="00DC18F8">
        <w:t>–</w:t>
      </w:r>
      <w:r>
        <w:rPr>
          <w:shd w:val="clear" w:color="auto" w:fill="FFFFFF"/>
          <w:lang w:eastAsia="en-GB"/>
        </w:rPr>
        <w:t xml:space="preserve"> 9.30 am to 5 pm</w:t>
      </w:r>
    </w:p>
    <w:p w14:paraId="32C9A127" w14:textId="77777777" w:rsidR="00DC18F8" w:rsidRPr="00DC18F8" w:rsidRDefault="00DC18F8" w:rsidP="00DC18F8">
      <w:pPr>
        <w:pStyle w:val="ListParagraph"/>
        <w:numPr>
          <w:ilvl w:val="0"/>
          <w:numId w:val="0"/>
        </w:numPr>
        <w:spacing w:before="0"/>
        <w:ind w:left="4253"/>
        <w:rPr>
          <w:sz w:val="22"/>
          <w:szCs w:val="12"/>
          <w:shd w:val="clear" w:color="auto" w:fill="FFFFFF"/>
          <w:lang w:eastAsia="en-GB"/>
        </w:rPr>
      </w:pPr>
    </w:p>
    <w:p w14:paraId="66B90416" w14:textId="52A58419" w:rsidR="00DC18F8" w:rsidRDefault="00DC18F8" w:rsidP="00DC18F8">
      <w:pPr>
        <w:pStyle w:val="ListParagraph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Thursday </w:t>
      </w:r>
      <w:r w:rsidRPr="00DC18F8">
        <w:t>–</w:t>
      </w:r>
      <w:r>
        <w:rPr>
          <w:shd w:val="clear" w:color="auto" w:fill="FFFFFF"/>
          <w:lang w:eastAsia="en-GB"/>
        </w:rPr>
        <w:t xml:space="preserve"> 8 am to 5 pm</w:t>
      </w:r>
    </w:p>
    <w:p w14:paraId="1CFC40DB" w14:textId="77777777" w:rsidR="00DC18F8" w:rsidRPr="00DC18F8" w:rsidRDefault="00DC18F8" w:rsidP="00DC18F8">
      <w:pPr>
        <w:pStyle w:val="ListParagraph"/>
        <w:numPr>
          <w:ilvl w:val="0"/>
          <w:numId w:val="0"/>
        </w:numPr>
        <w:spacing w:before="0"/>
        <w:ind w:left="4253"/>
        <w:rPr>
          <w:sz w:val="22"/>
          <w:szCs w:val="12"/>
          <w:shd w:val="clear" w:color="auto" w:fill="FFFFFF"/>
          <w:lang w:eastAsia="en-GB"/>
        </w:rPr>
      </w:pPr>
    </w:p>
    <w:p w14:paraId="7CB24C1D" w14:textId="1C4BA4C1" w:rsidR="00DC18F8" w:rsidRPr="00DC18F8" w:rsidRDefault="00DC18F8" w:rsidP="00DC18F8">
      <w:pPr>
        <w:pStyle w:val="ListParagraph"/>
        <w:spacing w:before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Friday </w:t>
      </w:r>
      <w:r w:rsidRPr="00DC18F8">
        <w:t>–</w:t>
      </w:r>
      <w:r>
        <w:rPr>
          <w:shd w:val="clear" w:color="auto" w:fill="FFFFFF"/>
          <w:lang w:eastAsia="en-GB"/>
        </w:rPr>
        <w:t xml:space="preserve"> 8 am to 5 pm.</w:t>
      </w:r>
    </w:p>
    <w:p w14:paraId="7547D3BD" w14:textId="77777777" w:rsidR="00DC18F8" w:rsidRPr="00DC18F8" w:rsidRDefault="00DC18F8" w:rsidP="00DC18F8">
      <w:pPr>
        <w:rPr>
          <w:rFonts w:eastAsia="Times New Roman" w:cs="Arial"/>
          <w:color w:val="000000"/>
          <w:sz w:val="22"/>
          <w:szCs w:val="22"/>
          <w:lang w:val="en-GB" w:eastAsia="en-NZ"/>
        </w:rPr>
      </w:pPr>
    </w:p>
    <w:p w14:paraId="06BF0E7A" w14:textId="2CE132AD" w:rsidR="00DC18F8" w:rsidRPr="00DC18F8" w:rsidRDefault="00DC18F8" w:rsidP="00DC18F8">
      <w:pPr>
        <w:rPr>
          <w:rFonts w:eastAsia="Times New Roman" w:cs="Arial"/>
          <w:color w:val="000000"/>
          <w:sz w:val="22"/>
          <w:szCs w:val="22"/>
          <w:lang w:val="en-GB" w:eastAsia="en-NZ"/>
        </w:rPr>
      </w:pPr>
    </w:p>
    <w:p w14:paraId="09F3D495" w14:textId="10A4362D" w:rsidR="006333B6" w:rsidRPr="006333B6" w:rsidRDefault="006333B6" w:rsidP="00DC18F8">
      <w:pPr>
        <w:rPr>
          <w:rFonts w:eastAsia="Times New Roman" w:cs="Arial"/>
          <w:szCs w:val="32"/>
          <w:lang w:val="en-GB" w:eastAsia="en-NZ"/>
        </w:rPr>
      </w:pPr>
      <w:r w:rsidRPr="006333B6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1897856" behindDoc="0" locked="0" layoutInCell="1" allowOverlap="1" wp14:anchorId="289C07AE" wp14:editId="5E8528A5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3B6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6333B6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6333B6">
        <w:rPr>
          <w:rFonts w:eastAsia="Times New Roman" w:cs="Arial"/>
          <w:color w:val="000000"/>
          <w:szCs w:val="32"/>
          <w:lang w:val="en-GB" w:eastAsia="en-NZ"/>
        </w:rPr>
        <w:t>service is for people who:</w:t>
      </w:r>
    </w:p>
    <w:p w14:paraId="6A2F0E86" w14:textId="77777777" w:rsidR="006333B6" w:rsidRPr="006333B6" w:rsidRDefault="006333B6" w:rsidP="00DC18F8">
      <w:pPr>
        <w:rPr>
          <w:rFonts w:eastAsia="Times New Roman" w:cs="Arial"/>
          <w:sz w:val="22"/>
          <w:szCs w:val="28"/>
          <w:lang w:val="en-GB" w:eastAsia="en-NZ"/>
        </w:rPr>
      </w:pPr>
    </w:p>
    <w:p w14:paraId="2A4D25F0" w14:textId="392430A6" w:rsidR="006333B6" w:rsidRPr="006333B6" w:rsidRDefault="006333B6" w:rsidP="00DC18F8">
      <w:pPr>
        <w:numPr>
          <w:ilvl w:val="0"/>
          <w:numId w:val="16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6333B6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1896832" behindDoc="0" locked="0" layoutInCell="1" allowOverlap="1" wp14:anchorId="04DF6A0B" wp14:editId="30D010E0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33B6">
        <w:rPr>
          <w:rFonts w:eastAsia="Times New Roman" w:cs="Arial"/>
          <w:color w:val="000000"/>
          <w:szCs w:val="32"/>
          <w:lang w:val="en-GB" w:eastAsia="en-NZ"/>
        </w:rPr>
        <w:t xml:space="preserve">are Deaf / hard of </w:t>
      </w:r>
      <w:proofErr w:type="gramStart"/>
      <w:r w:rsidRPr="006333B6">
        <w:rPr>
          <w:rFonts w:eastAsia="Times New Roman" w:cs="Arial"/>
          <w:color w:val="000000"/>
          <w:szCs w:val="32"/>
          <w:lang w:val="en-GB" w:eastAsia="en-NZ"/>
        </w:rPr>
        <w:t>hearing</w:t>
      </w:r>
      <w:proofErr w:type="gramEnd"/>
    </w:p>
    <w:p w14:paraId="6CB53A4E" w14:textId="77777777" w:rsidR="006333B6" w:rsidRPr="006333B6" w:rsidRDefault="006333B6" w:rsidP="00DC18F8">
      <w:pPr>
        <w:ind w:left="4253" w:hanging="567"/>
        <w:contextualSpacing/>
        <w:rPr>
          <w:rFonts w:eastAsia="Times New Roman" w:cs="Arial"/>
          <w:sz w:val="22"/>
          <w:szCs w:val="28"/>
          <w:lang w:val="en-GB" w:eastAsia="en-NZ"/>
        </w:rPr>
      </w:pPr>
    </w:p>
    <w:p w14:paraId="7F8AC588" w14:textId="77777777" w:rsidR="006333B6" w:rsidRPr="006333B6" w:rsidRDefault="006333B6" w:rsidP="00DC18F8">
      <w:pPr>
        <w:numPr>
          <w:ilvl w:val="0"/>
          <w:numId w:val="16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6333B6">
        <w:rPr>
          <w:rFonts w:eastAsia="Times New Roman" w:cs="Arial"/>
          <w:color w:val="000000"/>
          <w:szCs w:val="32"/>
          <w:lang w:val="en-GB" w:eastAsia="en-NZ"/>
        </w:rPr>
        <w:t xml:space="preserve">are </w:t>
      </w:r>
      <w:proofErr w:type="gramStart"/>
      <w:r w:rsidRPr="006333B6">
        <w:rPr>
          <w:rFonts w:eastAsia="Times New Roman" w:cs="Arial"/>
          <w:color w:val="000000"/>
          <w:szCs w:val="32"/>
          <w:lang w:val="en-GB" w:eastAsia="en-NZ"/>
        </w:rPr>
        <w:t>deafblind</w:t>
      </w:r>
      <w:proofErr w:type="gramEnd"/>
    </w:p>
    <w:p w14:paraId="09C8F4B6" w14:textId="77777777" w:rsidR="006333B6" w:rsidRPr="006333B6" w:rsidRDefault="006333B6" w:rsidP="00DC18F8">
      <w:pPr>
        <w:ind w:left="4253" w:hanging="567"/>
        <w:contextualSpacing/>
        <w:rPr>
          <w:rFonts w:eastAsia="Times New Roman" w:cs="Arial"/>
          <w:sz w:val="22"/>
          <w:szCs w:val="28"/>
          <w:lang w:val="en-GB" w:eastAsia="en-NZ"/>
        </w:rPr>
      </w:pPr>
    </w:p>
    <w:p w14:paraId="7D6098CB" w14:textId="77777777" w:rsidR="006333B6" w:rsidRPr="006333B6" w:rsidRDefault="006333B6" w:rsidP="00DC18F8">
      <w:pPr>
        <w:numPr>
          <w:ilvl w:val="0"/>
          <w:numId w:val="16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6333B6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12E31C8A" w14:textId="7B951374" w:rsidR="00920C61" w:rsidRPr="00DC18F8" w:rsidRDefault="00920C61" w:rsidP="00DC18F8">
      <w:pPr>
        <w:rPr>
          <w:rFonts w:eastAsia="Times New Roman"/>
          <w:sz w:val="22"/>
          <w:szCs w:val="14"/>
          <w:shd w:val="clear" w:color="auto" w:fill="FFFFFF"/>
          <w:lang w:eastAsia="en-GB"/>
        </w:rPr>
      </w:pPr>
    </w:p>
    <w:p w14:paraId="7F0C9D81" w14:textId="77777777" w:rsidR="00DC18F8" w:rsidRPr="00DC18F8" w:rsidRDefault="00DC18F8" w:rsidP="00DC18F8">
      <w:pPr>
        <w:rPr>
          <w:rFonts w:eastAsia="Times New Roman" w:cs="Arial"/>
          <w:b/>
          <w:bCs/>
          <w:sz w:val="22"/>
          <w:szCs w:val="22"/>
          <w:lang w:val="en-NZ"/>
        </w:rPr>
      </w:pPr>
    </w:p>
    <w:p w14:paraId="2203615D" w14:textId="5089EB88" w:rsidR="00DC18F8" w:rsidRPr="00DC18F8" w:rsidRDefault="00DC18F8" w:rsidP="00DC18F8">
      <w:pPr>
        <w:rPr>
          <w:rFonts w:eastAsia="Times New Roman" w:cs="Arial"/>
          <w:szCs w:val="32"/>
          <w:lang w:val="en-NZ"/>
        </w:rPr>
      </w:pPr>
      <w:r w:rsidRPr="00DC18F8">
        <w:rPr>
          <w:rFonts w:asciiTheme="minorHAnsi" w:eastAsia="Times New Roman" w:hAnsiTheme="minorHAnsi" w:cs="Times New Roman"/>
          <w:noProof/>
          <w:kern w:val="2"/>
          <w:sz w:val="22"/>
          <w:szCs w:val="22"/>
          <w:lang w:val="en-NZ"/>
        </w:rPr>
        <w:drawing>
          <wp:anchor distT="0" distB="0" distL="114300" distR="114300" simplePos="0" relativeHeight="251899904" behindDoc="0" locked="0" layoutInCell="1" allowOverlap="1" wp14:anchorId="3EAC2B7B" wp14:editId="262E1289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8F8">
        <w:rPr>
          <w:rFonts w:eastAsia="Times New Roman" w:cs="Arial"/>
          <w:szCs w:val="32"/>
          <w:lang w:val="en-NZ"/>
        </w:rPr>
        <w:t>You can find out more about the New Zealand Relay service at:</w:t>
      </w:r>
    </w:p>
    <w:p w14:paraId="76BAFE3B" w14:textId="77777777" w:rsidR="00DC18F8" w:rsidRPr="00DC18F8" w:rsidRDefault="00DC18F8" w:rsidP="00DC18F8">
      <w:pPr>
        <w:rPr>
          <w:rFonts w:eastAsia="Times New Roman" w:cs="Arial"/>
          <w:szCs w:val="32"/>
          <w:lang w:val="en-NZ"/>
        </w:rPr>
      </w:pPr>
    </w:p>
    <w:p w14:paraId="27386572" w14:textId="54335E9A" w:rsidR="00DC18F8" w:rsidRDefault="00DC18F8" w:rsidP="00DC18F8">
      <w:pPr>
        <w:rPr>
          <w:rFonts w:eastAsia="Times New Roman" w:cs="Arial"/>
          <w:szCs w:val="32"/>
          <w:lang w:eastAsia="en-NZ"/>
        </w:rPr>
      </w:pPr>
      <w:r w:rsidRPr="00DC18F8">
        <w:rPr>
          <w:rFonts w:eastAsia="Times New Roman" w:cs="Arial"/>
          <w:b/>
          <w:bCs/>
          <w:szCs w:val="32"/>
          <w:lang w:val="en-NZ"/>
        </w:rPr>
        <w:t>www.nzrelay.co.nz</w:t>
      </w:r>
      <w:r>
        <w:rPr>
          <w:rFonts w:eastAsia="Times New Roman" w:cs="Arial"/>
          <w:szCs w:val="32"/>
          <w:lang w:eastAsia="en-NZ"/>
        </w:rPr>
        <w:br w:type="page"/>
      </w:r>
    </w:p>
    <w:p w14:paraId="5F35EDAF" w14:textId="4C2E4C78" w:rsidR="00EC5F32" w:rsidRPr="00E43F08" w:rsidRDefault="00E56E5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5612A60" wp14:editId="2DDCDF0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189720"/>
                <wp:effectExtent l="0" t="0" r="13970" b="1143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897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0513C" id="Rectangle: Rounded Corners 24" o:spid="_x0000_s1026" style="position:absolute;margin-left:-27pt;margin-top:-21pt;width:490.9pt;height:723.6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" filled="f" strokecolor="windowText">
                <w10:wrap anchorx="margin"/>
              </v:rect>
            </w:pict>
          </mc:Fallback>
        </mc:AlternateContent>
      </w:r>
      <w:bookmarkStart w:id="0" w:name="_Hlk53559738"/>
      <w:r w:rsidR="00736681" w:rsidRPr="001C4140">
        <w:rPr>
          <w:noProof/>
        </w:rPr>
        <w:drawing>
          <wp:anchor distT="0" distB="0" distL="114300" distR="114300" simplePos="0" relativeHeight="251879424" behindDoc="0" locked="0" layoutInCell="1" allowOverlap="1" wp14:anchorId="15AF2096" wp14:editId="254FCE60">
            <wp:simplePos x="0" y="0"/>
            <wp:positionH relativeFrom="margin">
              <wp:posOffset>-144780</wp:posOffset>
            </wp:positionH>
            <wp:positionV relativeFrom="paragraph">
              <wp:posOffset>142875</wp:posOffset>
            </wp:positionV>
            <wp:extent cx="1992573" cy="394938"/>
            <wp:effectExtent l="0" t="0" r="0" b="5715"/>
            <wp:wrapNone/>
            <wp:docPr id="1507003919" name="Picture 1507003919" descr="Whaikaha Ministry of Disabled Peopl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03919" name="Picture 1507003919" descr="Whaikaha Ministry of Disabled People log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73" cy="39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This information has been written by</w:t>
      </w:r>
      <w:r w:rsidR="002E2894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="002E2894">
        <w:rPr>
          <w:rFonts w:eastAsia="Times New Roman" w:cs="Arial"/>
          <w:szCs w:val="32"/>
          <w:lang w:eastAsia="en-NZ"/>
        </w:rPr>
        <w:t>Whaikaha</w:t>
      </w:r>
      <w:proofErr w:type="spellEnd"/>
      <w:r w:rsidR="002E2894">
        <w:rPr>
          <w:rFonts w:eastAsia="Times New Roman" w:cs="Arial"/>
          <w:szCs w:val="32"/>
          <w:lang w:eastAsia="en-NZ"/>
        </w:rPr>
        <w:t xml:space="preserve"> – Ministry of Disabled People. </w:t>
      </w:r>
    </w:p>
    <w:p w14:paraId="32EC31F6" w14:textId="1F0640D3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2A45669C" w14:textId="373ADD22" w:rsidR="00EC5F32" w:rsidRPr="00E43F08" w:rsidRDefault="00E56E5D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91712" behindDoc="0" locked="0" layoutInCell="1" allowOverlap="1" wp14:anchorId="093BE106" wp14:editId="13D7832B">
            <wp:simplePos x="0" y="0"/>
            <wp:positionH relativeFrom="column">
              <wp:posOffset>-190500</wp:posOffset>
            </wp:positionH>
            <wp:positionV relativeFrom="paragraph">
              <wp:posOffset>102870</wp:posOffset>
            </wp:positionV>
            <wp:extent cx="2194560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hrough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 w:rsidR="00EC5F32">
        <w:rPr>
          <w:rFonts w:eastAsia="Times New Roman" w:cs="Arial"/>
          <w:szCs w:val="32"/>
          <w:lang w:eastAsia="en-NZ"/>
        </w:rPr>
        <w:t>i</w:t>
      </w:r>
      <w:r w:rsidR="00EC5F32" w:rsidRPr="00E43F08">
        <w:rPr>
          <w:rFonts w:eastAsia="Times New Roman" w:cs="Arial"/>
          <w:szCs w:val="32"/>
          <w:lang w:eastAsia="en-NZ"/>
        </w:rPr>
        <w:t>t</w:t>
      </w:r>
      <w:proofErr w:type="gramEnd"/>
      <w:r w:rsidR="00EC5F32" w:rsidRPr="00E43F08">
        <w:rPr>
          <w:rFonts w:eastAsia="Times New Roman" w:cs="Arial"/>
          <w:szCs w:val="32"/>
          <w:lang w:eastAsia="en-NZ"/>
        </w:rPr>
        <w:t xml:space="preserve"> Easy </w:t>
      </w:r>
      <w:r w:rsidR="00EC5F32">
        <w:rPr>
          <w:rFonts w:eastAsia="Times New Roman" w:cs="Arial"/>
          <w:szCs w:val="32"/>
          <w:lang w:eastAsia="en-NZ"/>
        </w:rPr>
        <w:t xml:space="preserve">Kia </w:t>
      </w:r>
      <w:proofErr w:type="spellStart"/>
      <w:r w:rsidR="00EC5F32">
        <w:rPr>
          <w:rFonts w:eastAsia="Times New Roman" w:cs="Arial"/>
          <w:szCs w:val="32"/>
          <w:lang w:eastAsia="en-NZ"/>
        </w:rPr>
        <w:t>Māmā</w:t>
      </w:r>
      <w:proofErr w:type="spellEnd"/>
      <w:r w:rsidR="00EC5F32">
        <w:rPr>
          <w:rFonts w:eastAsia="Times New Roman" w:cs="Arial"/>
          <w:szCs w:val="32"/>
          <w:lang w:eastAsia="en-NZ"/>
        </w:rPr>
        <w:t xml:space="preserve"> Mai </w:t>
      </w:r>
      <w:r w:rsidR="00EC5F32" w:rsidRPr="00E43F08">
        <w:rPr>
          <w:rFonts w:eastAsia="Times New Roman" w:cs="Arial"/>
          <w:szCs w:val="32"/>
          <w:lang w:eastAsia="en-NZ"/>
        </w:rPr>
        <w:t xml:space="preserve">service of People First New Zealand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Ngā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="00EC5F32"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="00EC5F32" w:rsidRPr="00E43F08">
        <w:rPr>
          <w:rFonts w:eastAsia="Times New Roman" w:cs="Arial"/>
          <w:szCs w:val="32"/>
          <w:lang w:eastAsia="en-NZ"/>
        </w:rPr>
        <w:t>.</w:t>
      </w:r>
    </w:p>
    <w:p w14:paraId="437E4A02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5EEA18AC" w14:textId="08B0E6EE" w:rsidR="00EC5F32" w:rsidRPr="00E43F08" w:rsidRDefault="00EC5F32" w:rsidP="00E56E5D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2FC95432" wp14:editId="47306BA6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 xml:space="preserve">The ideas in this document are not the ideas of People First New </w:t>
      </w:r>
      <w:proofErr w:type="gramStart"/>
      <w:r w:rsidRPr="00E43F08">
        <w:rPr>
          <w:rFonts w:eastAsia="Times New Roman" w:cs="Arial"/>
          <w:szCs w:val="32"/>
          <w:lang w:eastAsia="en-NZ"/>
        </w:rPr>
        <w:t xml:space="preserve">Zealand </w:t>
      </w:r>
      <w:r w:rsidR="00E56E5D">
        <w:rPr>
          <w:rFonts w:eastAsia="Times New Roman" w:cs="Arial"/>
          <w:szCs w:val="32"/>
          <w:lang w:eastAsia="en-NZ"/>
        </w:rPr>
        <w:t xml:space="preserve"> </w:t>
      </w:r>
      <w:proofErr w:type="spellStart"/>
      <w:r w:rsidRPr="00E43F08">
        <w:rPr>
          <w:rFonts w:eastAsia="Times New Roman" w:cs="Arial"/>
          <w:szCs w:val="32"/>
          <w:lang w:eastAsia="en-NZ"/>
        </w:rPr>
        <w:t>Ngā</w:t>
      </w:r>
      <w:proofErr w:type="spellEnd"/>
      <w:proofErr w:type="gramEnd"/>
      <w:r w:rsidRPr="00E43F08">
        <w:rPr>
          <w:rFonts w:eastAsia="Times New Roman" w:cs="Arial"/>
          <w:szCs w:val="32"/>
          <w:lang w:eastAsia="en-NZ"/>
        </w:rPr>
        <w:t xml:space="preserve"> Tāngata </w:t>
      </w:r>
      <w:proofErr w:type="spellStart"/>
      <w:r w:rsidRPr="00E43F08">
        <w:rPr>
          <w:rFonts w:eastAsia="Times New Roman" w:cs="Arial"/>
          <w:szCs w:val="32"/>
          <w:lang w:eastAsia="en-NZ"/>
        </w:rPr>
        <w:t>Tuatahi</w:t>
      </w:r>
      <w:proofErr w:type="spellEnd"/>
      <w:r w:rsidRPr="00E43F08">
        <w:rPr>
          <w:rFonts w:eastAsia="Times New Roman" w:cs="Arial"/>
          <w:szCs w:val="32"/>
          <w:lang w:eastAsia="en-NZ"/>
        </w:rPr>
        <w:t>.</w:t>
      </w:r>
    </w:p>
    <w:p w14:paraId="55C1788B" w14:textId="0C02FDD5" w:rsidR="00EC5F32" w:rsidRPr="00E43F08" w:rsidRDefault="00E56E5D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80096" behindDoc="1" locked="0" layoutInCell="1" allowOverlap="1" wp14:anchorId="77FEB2D5" wp14:editId="1695D7AB">
            <wp:simplePos x="0" y="0"/>
            <wp:positionH relativeFrom="margin">
              <wp:posOffset>179070</wp:posOffset>
            </wp:positionH>
            <wp:positionV relativeFrom="paragraph">
              <wp:posOffset>257175</wp:posOffset>
            </wp:positionV>
            <wp:extent cx="1304925" cy="800100"/>
            <wp:effectExtent l="0" t="0" r="3175" b="0"/>
            <wp:wrapThrough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A4236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280B0A07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A8C847C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84192" behindDoc="0" locked="0" layoutInCell="1" allowOverlap="1" wp14:anchorId="48D4A3D7" wp14:editId="404B0304">
            <wp:simplePos x="0" y="0"/>
            <wp:positionH relativeFrom="margin">
              <wp:posOffset>-85090</wp:posOffset>
            </wp:positionH>
            <wp:positionV relativeFrom="paragraph">
              <wp:posOffset>380365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0BC37000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63AC7981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85216" behindDoc="0" locked="0" layoutInCell="1" allowOverlap="1" wp14:anchorId="74BD0DEF" wp14:editId="42C95191">
            <wp:simplePos x="0" y="0"/>
            <wp:positionH relativeFrom="column">
              <wp:posOffset>-144145</wp:posOffset>
            </wp:positionH>
            <wp:positionV relativeFrom="paragraph">
              <wp:posOffset>365760</wp:posOffset>
            </wp:positionV>
            <wp:extent cx="992600" cy="105156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6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6ABE2AF8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1C835585" w14:textId="7DC6E044" w:rsidR="00EC5F32" w:rsidRPr="00AF668B" w:rsidRDefault="00E56E5D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808768" behindDoc="0" locked="0" layoutInCell="1" allowOverlap="1" wp14:anchorId="28C9A103" wp14:editId="6D428059">
            <wp:simplePos x="0" y="0"/>
            <wp:positionH relativeFrom="column">
              <wp:posOffset>960755</wp:posOffset>
            </wp:positionH>
            <wp:positionV relativeFrom="paragraph">
              <wp:posOffset>66040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AF668B">
        <w:rPr>
          <w:color w:val="000000"/>
          <w:shd w:val="clear" w:color="auto" w:fill="FFFFFF"/>
        </w:rPr>
        <w:t>SGC Image Works</w:t>
      </w:r>
    </w:p>
    <w:p w14:paraId="75749898" w14:textId="05E35880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proofErr w:type="spellStart"/>
      <w:r w:rsidRPr="00AF668B">
        <w:t>Huriana</w:t>
      </w:r>
      <w:proofErr w:type="spellEnd"/>
      <w:r w:rsidRPr="00CF46AA">
        <w:rPr>
          <w:shd w:val="clear" w:color="auto" w:fill="FFFFFF"/>
        </w:rPr>
        <w:t> </w:t>
      </w:r>
      <w:proofErr w:type="spellStart"/>
      <w:r w:rsidRPr="00CF46AA">
        <w:rPr>
          <w:shd w:val="clear" w:color="auto" w:fill="FFFFFF"/>
        </w:rPr>
        <w:t>Kopeke-Te</w:t>
      </w:r>
      <w:proofErr w:type="spellEnd"/>
      <w:r w:rsidRPr="00CF46AA">
        <w:rPr>
          <w:shd w:val="clear" w:color="auto" w:fill="FFFFFF"/>
        </w:rPr>
        <w:t xml:space="preserve"> </w:t>
      </w:r>
      <w:proofErr w:type="spellStart"/>
      <w:r w:rsidRPr="00CF46AA">
        <w:rPr>
          <w:shd w:val="clear" w:color="auto" w:fill="FFFFFF"/>
        </w:rPr>
        <w:t>Aho</w:t>
      </w:r>
      <w:proofErr w:type="spellEnd"/>
    </w:p>
    <w:p w14:paraId="150EF1C9" w14:textId="33BD0E00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5A7ED0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795E7B84" w14:textId="1D55FA1D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82144" behindDoc="0" locked="0" layoutInCell="1" allowOverlap="1" wp14:anchorId="68D5A881" wp14:editId="1747614D">
            <wp:simplePos x="0" y="0"/>
            <wp:positionH relativeFrom="column">
              <wp:posOffset>393350</wp:posOffset>
            </wp:positionH>
            <wp:positionV relativeFrom="paragraph">
              <wp:posOffset>619258</wp:posOffset>
            </wp:positionV>
            <wp:extent cx="752475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0"/>
    </w:p>
    <w:sectPr w:rsidR="00E757C5" w:rsidRPr="0060011B" w:rsidSect="0043750F">
      <w:footerReference w:type="even" r:id="rId52"/>
      <w:footerReference w:type="default" r:id="rId53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D2D70"/>
        <w:left w:val="single" w:sz="24" w:space="24" w:color="4D2D70"/>
        <w:bottom w:val="single" w:sz="24" w:space="24" w:color="4D2D70"/>
        <w:right w:val="single" w:sz="24" w:space="24" w:color="4D2D7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CC317" w14:textId="77777777" w:rsidR="008449CC" w:rsidRDefault="008449CC">
      <w:pPr>
        <w:spacing w:line="240" w:lineRule="auto"/>
      </w:pPr>
      <w:r>
        <w:separator/>
      </w:r>
    </w:p>
  </w:endnote>
  <w:endnote w:type="continuationSeparator" w:id="0">
    <w:p w14:paraId="20D53768" w14:textId="77777777" w:rsidR="008449CC" w:rsidRDefault="00844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3CAAB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6F499D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FC2A4A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20EF448F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014AE" w14:textId="77777777" w:rsidR="008449CC" w:rsidRDefault="008449CC">
      <w:pPr>
        <w:spacing w:line="240" w:lineRule="auto"/>
      </w:pPr>
      <w:r>
        <w:separator/>
      </w:r>
    </w:p>
  </w:footnote>
  <w:footnote w:type="continuationSeparator" w:id="0">
    <w:p w14:paraId="27B3B7D9" w14:textId="77777777" w:rsidR="008449CC" w:rsidRDefault="008449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67E08A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45D52"/>
    <w:multiLevelType w:val="hybridMultilevel"/>
    <w:tmpl w:val="9F807DB2"/>
    <w:lvl w:ilvl="0" w:tplc="1409000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2804E0E"/>
    <w:multiLevelType w:val="hybridMultilevel"/>
    <w:tmpl w:val="4C76BD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53ED3"/>
    <w:multiLevelType w:val="hybridMultilevel"/>
    <w:tmpl w:val="D564D3D0"/>
    <w:lvl w:ilvl="0" w:tplc="BD82A704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2"/>
  </w:num>
  <w:num w:numId="4" w16cid:durableId="90706847">
    <w:abstractNumId w:val="13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1"/>
  </w:num>
  <w:num w:numId="9" w16cid:durableId="279923130">
    <w:abstractNumId w:val="1"/>
  </w:num>
  <w:num w:numId="10" w16cid:durableId="1141115467">
    <w:abstractNumId w:val="10"/>
  </w:num>
  <w:num w:numId="11" w16cid:durableId="1254901281">
    <w:abstractNumId w:val="0"/>
  </w:num>
  <w:num w:numId="12" w16cid:durableId="2111922917">
    <w:abstractNumId w:val="14"/>
  </w:num>
  <w:num w:numId="13" w16cid:durableId="82000373">
    <w:abstractNumId w:val="6"/>
  </w:num>
  <w:num w:numId="14" w16cid:durableId="1649942896">
    <w:abstractNumId w:val="15"/>
  </w:num>
  <w:num w:numId="15" w16cid:durableId="1118338006">
    <w:abstractNumId w:val="4"/>
  </w:num>
  <w:num w:numId="16" w16cid:durableId="8443216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A52CA4"/>
    <w:rsid w:val="000013CC"/>
    <w:rsid w:val="00005DB6"/>
    <w:rsid w:val="000064D2"/>
    <w:rsid w:val="000227B4"/>
    <w:rsid w:val="0003092A"/>
    <w:rsid w:val="0004557B"/>
    <w:rsid w:val="0009079F"/>
    <w:rsid w:val="000A3C46"/>
    <w:rsid w:val="000E4DEE"/>
    <w:rsid w:val="00122416"/>
    <w:rsid w:val="00124EA8"/>
    <w:rsid w:val="00127C98"/>
    <w:rsid w:val="001754F4"/>
    <w:rsid w:val="001B4DD5"/>
    <w:rsid w:val="001C4140"/>
    <w:rsid w:val="001D1C2B"/>
    <w:rsid w:val="001D223E"/>
    <w:rsid w:val="001E3429"/>
    <w:rsid w:val="00201791"/>
    <w:rsid w:val="00226F54"/>
    <w:rsid w:val="00257D60"/>
    <w:rsid w:val="00261BF8"/>
    <w:rsid w:val="00266B9F"/>
    <w:rsid w:val="002E2894"/>
    <w:rsid w:val="00315307"/>
    <w:rsid w:val="00323EB3"/>
    <w:rsid w:val="00371C85"/>
    <w:rsid w:val="003A2284"/>
    <w:rsid w:val="003F07F7"/>
    <w:rsid w:val="003F5628"/>
    <w:rsid w:val="0043750F"/>
    <w:rsid w:val="004535B5"/>
    <w:rsid w:val="004567B0"/>
    <w:rsid w:val="004F56C0"/>
    <w:rsid w:val="00500913"/>
    <w:rsid w:val="00503AD5"/>
    <w:rsid w:val="00522E5E"/>
    <w:rsid w:val="00570380"/>
    <w:rsid w:val="005921AD"/>
    <w:rsid w:val="005972E6"/>
    <w:rsid w:val="005A7ED0"/>
    <w:rsid w:val="005E6ACC"/>
    <w:rsid w:val="005F6750"/>
    <w:rsid w:val="0060011B"/>
    <w:rsid w:val="00607569"/>
    <w:rsid w:val="006333B6"/>
    <w:rsid w:val="0064667B"/>
    <w:rsid w:val="006B45FC"/>
    <w:rsid w:val="006C5C26"/>
    <w:rsid w:val="006D12ED"/>
    <w:rsid w:val="006E050D"/>
    <w:rsid w:val="00705CA3"/>
    <w:rsid w:val="00736681"/>
    <w:rsid w:val="00736E4E"/>
    <w:rsid w:val="00760269"/>
    <w:rsid w:val="007829EC"/>
    <w:rsid w:val="007A513E"/>
    <w:rsid w:val="007A656D"/>
    <w:rsid w:val="007C7764"/>
    <w:rsid w:val="007E7233"/>
    <w:rsid w:val="00840E1C"/>
    <w:rsid w:val="008449CC"/>
    <w:rsid w:val="00863D53"/>
    <w:rsid w:val="008755AC"/>
    <w:rsid w:val="008848CB"/>
    <w:rsid w:val="00887F23"/>
    <w:rsid w:val="008D437D"/>
    <w:rsid w:val="008E783F"/>
    <w:rsid w:val="008F6381"/>
    <w:rsid w:val="00920C61"/>
    <w:rsid w:val="00922C5C"/>
    <w:rsid w:val="009411B0"/>
    <w:rsid w:val="0094516C"/>
    <w:rsid w:val="00974E0B"/>
    <w:rsid w:val="0098180B"/>
    <w:rsid w:val="00A12915"/>
    <w:rsid w:val="00A42EB9"/>
    <w:rsid w:val="00A52CA4"/>
    <w:rsid w:val="00A67570"/>
    <w:rsid w:val="00B24F87"/>
    <w:rsid w:val="00B341A2"/>
    <w:rsid w:val="00B50B0B"/>
    <w:rsid w:val="00B741B5"/>
    <w:rsid w:val="00B81A2E"/>
    <w:rsid w:val="00BC7E04"/>
    <w:rsid w:val="00BD34B6"/>
    <w:rsid w:val="00BF5DDC"/>
    <w:rsid w:val="00C200AE"/>
    <w:rsid w:val="00CA3D00"/>
    <w:rsid w:val="00D4214B"/>
    <w:rsid w:val="00D652D9"/>
    <w:rsid w:val="00D67451"/>
    <w:rsid w:val="00D852B6"/>
    <w:rsid w:val="00DA2B2E"/>
    <w:rsid w:val="00DB15B3"/>
    <w:rsid w:val="00DC18F8"/>
    <w:rsid w:val="00DC5D2A"/>
    <w:rsid w:val="00DF2E18"/>
    <w:rsid w:val="00E17BF8"/>
    <w:rsid w:val="00E25EA4"/>
    <w:rsid w:val="00E301CA"/>
    <w:rsid w:val="00E56A37"/>
    <w:rsid w:val="00E56E5D"/>
    <w:rsid w:val="00E70E61"/>
    <w:rsid w:val="00E757C5"/>
    <w:rsid w:val="00E87D99"/>
    <w:rsid w:val="00EA567F"/>
    <w:rsid w:val="00EC5F32"/>
    <w:rsid w:val="00EE3231"/>
    <w:rsid w:val="00EF4A04"/>
    <w:rsid w:val="00F20BCC"/>
    <w:rsid w:val="00F32DCE"/>
    <w:rsid w:val="00F5061C"/>
    <w:rsid w:val="00F87859"/>
    <w:rsid w:val="00FC1BD7"/>
    <w:rsid w:val="00FD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C4028"/>
  <w15:chartTrackingRefBased/>
  <w15:docId w15:val="{38A5879F-7C82-4F74-B51B-F4CE655B7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43750F"/>
    <w:pPr>
      <w:keepNext/>
      <w:keepLines/>
      <w:widowControl w:val="0"/>
      <w:pBdr>
        <w:top w:val="single" w:sz="18" w:space="10" w:color="4D2D70"/>
        <w:left w:val="single" w:sz="18" w:space="4" w:color="4D2D70"/>
        <w:bottom w:val="single" w:sz="18" w:space="0" w:color="4D2D70"/>
        <w:right w:val="single" w:sz="18" w:space="4" w:color="4D2D7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43750F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"/>
    <w:basedOn w:val="ListBullet"/>
    <w:link w:val="ListParagraphChar"/>
    <w:uiPriority w:val="34"/>
    <w:qFormat/>
    <w:rsid w:val="00736E4E"/>
    <w:pPr>
      <w:numPr>
        <w:numId w:val="2"/>
      </w:numPr>
      <w:spacing w:before="480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B741B5"/>
    <w:pPr>
      <w:spacing w:after="200"/>
      <w:ind w:left="0"/>
      <w:contextualSpacing/>
      <w:jc w:val="center"/>
    </w:pPr>
    <w:rPr>
      <w:rFonts w:eastAsiaTheme="majorEastAsia" w:cstheme="majorBidi"/>
      <w:b/>
      <w:noProof/>
      <w:color w:val="000000" w:themeColor="text1"/>
      <w:spacing w:val="-10"/>
      <w:kern w:val="28"/>
      <w:sz w:val="52"/>
      <w:szCs w:val="52"/>
      <w:lang w:val="en-NZ" w:eastAsia="en-GB"/>
    </w:rPr>
  </w:style>
  <w:style w:type="character" w:customStyle="1" w:styleId="TitleChar">
    <w:name w:val="Title Char"/>
    <w:basedOn w:val="DefaultParagraphFont"/>
    <w:link w:val="Title"/>
    <w:rsid w:val="00B741B5"/>
    <w:rPr>
      <w:rFonts w:ascii="Arial" w:eastAsiaTheme="majorEastAsia" w:hAnsi="Arial" w:cstheme="majorBidi"/>
      <w:b/>
      <w:noProof/>
      <w:color w:val="000000" w:themeColor="text1"/>
      <w:spacing w:val="-10"/>
      <w:kern w:val="28"/>
      <w:sz w:val="52"/>
      <w:szCs w:val="52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20C6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56E5D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mailto:transformation@whaikaha.govt.nz" TargetMode="External"/><Relationship Id="rId45" Type="http://schemas.openxmlformats.org/officeDocument/2006/relationships/image" Target="media/image37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mailto:transformation@whaikaha.govt.nz" TargetMode="External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0" Type="http://schemas.openxmlformats.org/officeDocument/2006/relationships/image" Target="media/image14.jpe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Id49" Type="http://schemas.openxmlformats.org/officeDocument/2006/relationships/image" Target="media/image4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i\Dropbox\Easy%20Read\Supporting%20documents\Templates%20and%20inserts\Easy%20Read%20Template%20(September%20202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(September 2023).dotx</Template>
  <TotalTime>30</TotalTime>
  <Pages>11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 Buchanan</dc:creator>
  <cp:keywords/>
  <dc:description/>
  <cp:lastModifiedBy>Kathryn Parrish</cp:lastModifiedBy>
  <cp:revision>5</cp:revision>
  <cp:lastPrinted>2023-10-06T01:49:00Z</cp:lastPrinted>
  <dcterms:created xsi:type="dcterms:W3CDTF">2023-10-06T01:18:00Z</dcterms:created>
  <dcterms:modified xsi:type="dcterms:W3CDTF">2023-10-06T05:28:00Z</dcterms:modified>
</cp:coreProperties>
</file>