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0D5A1C" w14:textId="62E37C34" w:rsidR="00F87859" w:rsidRDefault="008F10E8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5280" behindDoc="0" locked="0" layoutInCell="1" allowOverlap="1" wp14:anchorId="56DB34FE" wp14:editId="2CB09474">
            <wp:simplePos x="0" y="0"/>
            <wp:positionH relativeFrom="margin">
              <wp:align>left</wp:align>
            </wp:positionH>
            <wp:positionV relativeFrom="paragraph">
              <wp:posOffset>-135173</wp:posOffset>
            </wp:positionV>
            <wp:extent cx="2576223" cy="1509085"/>
            <wp:effectExtent l="0" t="0" r="0" b="0"/>
            <wp:wrapNone/>
            <wp:docPr id="41" name="Picture 41" descr="Ministry of Disabled People - Whaikaha logo. Purple text on a white background. QR code leads to NZSL nam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Ministry of Disabled People - Whaikaha logo. Purple text on a white background. QR code leads to NZSL name.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223" cy="1509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0832" behindDoc="0" locked="0" layoutInCell="1" allowOverlap="1" wp14:anchorId="7557BE67" wp14:editId="23B332CC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6BE50" w14:textId="77777777" w:rsidR="00F87859" w:rsidRDefault="00F87859" w:rsidP="00F87859">
      <w:pPr>
        <w:rPr>
          <w:rFonts w:cs="Arial"/>
          <w:szCs w:val="32"/>
        </w:rPr>
      </w:pPr>
    </w:p>
    <w:p w14:paraId="30FFCA3F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5FFE9BCA" w14:textId="77777777" w:rsidR="00F87859" w:rsidRDefault="00F87859" w:rsidP="00F87859">
      <w:pPr>
        <w:rPr>
          <w:rFonts w:cs="Arial"/>
          <w:szCs w:val="32"/>
        </w:rPr>
      </w:pPr>
    </w:p>
    <w:p w14:paraId="45AB8A78" w14:textId="77777777" w:rsidR="00F87859" w:rsidRDefault="00F87859" w:rsidP="00F87859">
      <w:pPr>
        <w:rPr>
          <w:rFonts w:cs="Arial"/>
          <w:szCs w:val="32"/>
        </w:rPr>
      </w:pPr>
    </w:p>
    <w:p w14:paraId="60EC019F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59071D68" w14:textId="2E90AA09" w:rsidR="00887F23" w:rsidRDefault="008F10E8" w:rsidP="00F87859">
      <w:pPr>
        <w:pStyle w:val="Title"/>
      </w:pPr>
      <w:r>
        <w:t>Accessibility Advisory Group</w:t>
      </w:r>
      <w:r w:rsidR="00D01C99">
        <w:t xml:space="preserve"> Terms of Reference</w:t>
      </w:r>
    </w:p>
    <w:p w14:paraId="01000729" w14:textId="77777777" w:rsidR="00887F23" w:rsidRDefault="00323EB3" w:rsidP="00F87859">
      <w:pPr>
        <w:pStyle w:val="Title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FF412E3" wp14:editId="09F8F4E2">
            <wp:simplePos x="0" y="0"/>
            <wp:positionH relativeFrom="margin">
              <wp:align>center</wp:align>
            </wp:positionH>
            <wp:positionV relativeFrom="paragraph">
              <wp:posOffset>495300</wp:posOffset>
            </wp:positionV>
            <wp:extent cx="3219450" cy="3219450"/>
            <wp:effectExtent l="0" t="0" r="0" b="0"/>
            <wp:wrapNone/>
            <wp:docPr id="5" name="Picture 5" descr="3 people reading book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3 people reading books."/>
                    <pic:cNvPicPr>
                      <a:picLocks noChangeAspect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F6457" w14:textId="77777777" w:rsidR="00887F23" w:rsidRDefault="00887F23" w:rsidP="00F87859">
      <w:pPr>
        <w:pStyle w:val="Title"/>
      </w:pPr>
    </w:p>
    <w:p w14:paraId="44596381" w14:textId="77777777" w:rsidR="00887F23" w:rsidRDefault="00887F23" w:rsidP="00F87859">
      <w:pPr>
        <w:pStyle w:val="Title"/>
      </w:pPr>
    </w:p>
    <w:p w14:paraId="344B21A8" w14:textId="77777777" w:rsidR="00887F23" w:rsidRDefault="00887F23" w:rsidP="00F87859">
      <w:pPr>
        <w:pStyle w:val="Title"/>
      </w:pPr>
    </w:p>
    <w:p w14:paraId="3D368C9B" w14:textId="77777777" w:rsidR="00D01C99" w:rsidRDefault="00F87859" w:rsidP="00BF5DDC">
      <w:pPr>
        <w:pStyle w:val="Datepublished"/>
      </w:pPr>
      <w:r w:rsidRPr="00F87859">
        <w:br/>
      </w:r>
      <w:r w:rsidR="00570380">
        <w:br/>
      </w:r>
    </w:p>
    <w:p w14:paraId="4157030C" w14:textId="7ED7F09C" w:rsidR="00F87859" w:rsidRPr="00570380" w:rsidRDefault="00887F23" w:rsidP="00BF5DDC">
      <w:pPr>
        <w:pStyle w:val="Datepublished"/>
      </w:pPr>
      <w:r w:rsidRPr="00570380">
        <w:t xml:space="preserve">Published: </w:t>
      </w:r>
      <w:r w:rsidR="008F10E8">
        <w:t>October 2025</w:t>
      </w:r>
    </w:p>
    <w:p w14:paraId="6E72960C" w14:textId="49022B29" w:rsidR="00C818D1" w:rsidRPr="00570380" w:rsidRDefault="00F43351" w:rsidP="00C818D1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br w:type="page"/>
      </w:r>
      <w:bookmarkStart w:id="0" w:name="_Toc210134728"/>
      <w:r w:rsidR="00C818D1">
        <w:rPr>
          <w:noProof/>
          <w:lang w:val="en-NZ" w:eastAsia="en-NZ"/>
        </w:rPr>
        <w:lastRenderedPageBreak/>
        <w:t>Before you start</w:t>
      </w:r>
    </w:p>
    <w:p w14:paraId="3CF32DF1" w14:textId="77777777" w:rsidR="00C818D1" w:rsidRDefault="00C818D1" w:rsidP="00C818D1"/>
    <w:p w14:paraId="58363976" w14:textId="77777777" w:rsidR="00C818D1" w:rsidRDefault="00C818D1" w:rsidP="00C818D1">
      <w:r w:rsidRPr="00D13891">
        <w:rPr>
          <w:noProof/>
        </w:rPr>
        <w:drawing>
          <wp:anchor distT="0" distB="0" distL="114300" distR="114300" simplePos="0" relativeHeight="252289024" behindDoc="0" locked="0" layoutInCell="1" allowOverlap="1" wp14:anchorId="05709745" wp14:editId="39A995E6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474593" w14:textId="77777777" w:rsidR="00C818D1" w:rsidRDefault="00C818D1" w:rsidP="00C818D1">
      <w:r>
        <w:t>This is a long document.</w:t>
      </w:r>
    </w:p>
    <w:p w14:paraId="5044ECD9" w14:textId="77777777" w:rsidR="00C818D1" w:rsidRDefault="00C818D1" w:rsidP="00C818D1"/>
    <w:p w14:paraId="7F3F0F81" w14:textId="77777777" w:rsidR="00C818D1" w:rsidRDefault="00C818D1" w:rsidP="00C818D1"/>
    <w:p w14:paraId="3142BD6D" w14:textId="77777777" w:rsidR="00C818D1" w:rsidRDefault="00C818D1" w:rsidP="00C818D1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2288000" behindDoc="1" locked="0" layoutInCell="1" allowOverlap="1" wp14:anchorId="6C98AEC2" wp14:editId="0580CF9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6869D849" w14:textId="77777777" w:rsidR="00C818D1" w:rsidRDefault="00C818D1" w:rsidP="00C818D1"/>
    <w:p w14:paraId="3F9B529E" w14:textId="77777777" w:rsidR="00C818D1" w:rsidRDefault="00C818D1" w:rsidP="00C818D1"/>
    <w:p w14:paraId="44BD5908" w14:textId="77777777" w:rsidR="00C818D1" w:rsidRDefault="00C818D1" w:rsidP="00C818D1">
      <w:r>
        <w:rPr>
          <w:noProof/>
        </w:rPr>
        <w:drawing>
          <wp:anchor distT="0" distB="0" distL="114300" distR="114300" simplePos="0" relativeHeight="252285952" behindDoc="0" locked="0" layoutInCell="1" allowOverlap="1" wp14:anchorId="067AACA6" wp14:editId="5F742373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580338783" name="Picture 5803387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338783" name="Picture 5803387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2F0D5562" w14:textId="77777777" w:rsidR="00C818D1" w:rsidRDefault="00C818D1" w:rsidP="00C818D1">
      <w:pPr>
        <w:pStyle w:val="Listtoplevel"/>
      </w:pPr>
      <w:r>
        <w:t>read it a few pages at a time</w:t>
      </w:r>
    </w:p>
    <w:p w14:paraId="2D916366" w14:textId="77777777" w:rsidR="00C818D1" w:rsidRDefault="00C818D1" w:rsidP="00C818D1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2286976" behindDoc="0" locked="0" layoutInCell="1" allowOverlap="1" wp14:anchorId="071B5B64" wp14:editId="5EEA5963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3D9F0EE1" w14:textId="77777777" w:rsidR="00C818D1" w:rsidRDefault="00C818D1" w:rsidP="00C818D1">
      <w:pPr>
        <w:pStyle w:val="Listtoplevel"/>
      </w:pPr>
      <w:r>
        <w:t>have someone read it with you to support you to understand it.</w:t>
      </w:r>
    </w:p>
    <w:p w14:paraId="1A0AAAE0" w14:textId="77777777" w:rsidR="00C818D1" w:rsidRDefault="00C818D1" w:rsidP="00C818D1"/>
    <w:p w14:paraId="42FCB511" w14:textId="77777777" w:rsidR="00C818D1" w:rsidRDefault="00C818D1" w:rsidP="00C818D1"/>
    <w:p w14:paraId="1193CED6" w14:textId="264A24C0" w:rsidR="00C818D1" w:rsidRDefault="00C818D1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</w:p>
    <w:p w14:paraId="6916A2AF" w14:textId="1C73626E" w:rsidR="00F43351" w:rsidRDefault="00F43351" w:rsidP="00F43351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What you will find in here</w:t>
      </w:r>
      <w:bookmarkEnd w:id="0"/>
    </w:p>
    <w:p w14:paraId="5238330D" w14:textId="77777777" w:rsidR="00F43351" w:rsidRDefault="00F43351" w:rsidP="00F43351">
      <w:pPr>
        <w:pStyle w:val="contentspage"/>
      </w:pPr>
    </w:p>
    <w:p w14:paraId="2F5CA7A3" w14:textId="77777777" w:rsidR="00F43351" w:rsidRDefault="00F43351" w:rsidP="00F43351">
      <w:pPr>
        <w:pStyle w:val="contentspage"/>
      </w:pPr>
    </w:p>
    <w:p w14:paraId="3C7A3700" w14:textId="78B05891" w:rsidR="00F43351" w:rsidRPr="00F43351" w:rsidRDefault="00F43351" w:rsidP="00F43351">
      <w:pPr>
        <w:pStyle w:val="contentspage"/>
        <w:jc w:val="right"/>
        <w:rPr>
          <w:b/>
          <w:bCs w:val="0"/>
        </w:rPr>
      </w:pPr>
      <w:r w:rsidRPr="00F43351">
        <w:rPr>
          <w:b/>
          <w:bCs w:val="0"/>
        </w:rPr>
        <w:t>Page number:</w:t>
      </w:r>
    </w:p>
    <w:p w14:paraId="150B9FE3" w14:textId="23069B0C" w:rsidR="00F43351" w:rsidRDefault="00FF7078" w:rsidP="00F43351">
      <w:pPr>
        <w:pStyle w:val="contentspage"/>
      </w:pPr>
      <w:r>
        <w:rPr>
          <w:noProof/>
        </w:rPr>
        <w:drawing>
          <wp:anchor distT="0" distB="0" distL="114300" distR="114300" simplePos="0" relativeHeight="252253184" behindDoc="0" locked="0" layoutInCell="1" allowOverlap="1" wp14:anchorId="5BCDBA3A" wp14:editId="4F00708B">
            <wp:simplePos x="0" y="0"/>
            <wp:positionH relativeFrom="margin">
              <wp:align>left</wp:align>
            </wp:positionH>
            <wp:positionV relativeFrom="paragraph">
              <wp:posOffset>126249</wp:posOffset>
            </wp:positionV>
            <wp:extent cx="1219791" cy="1122218"/>
            <wp:effectExtent l="0" t="0" r="0" b="1905"/>
            <wp:wrapNone/>
            <wp:docPr id="1897590677" name="Picture 18975906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791" cy="1122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D5F24" w14:textId="0FA1A2EE" w:rsidR="00F43351" w:rsidRDefault="00F43351" w:rsidP="00F43351">
      <w:pPr>
        <w:pStyle w:val="contentspage"/>
      </w:pPr>
    </w:p>
    <w:p w14:paraId="7BEA0AFB" w14:textId="1D1FB7FC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"_About_this_Easy"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>About this Easy Read</w:t>
      </w:r>
      <w:r w:rsidR="00F43351" w:rsidRPr="00FE42A5">
        <w:rPr>
          <w:rStyle w:val="Hyperlink"/>
          <w:color w:val="000000" w:themeColor="text1"/>
          <w:u w:val="none"/>
        </w:rPr>
        <w:tab/>
      </w:r>
      <w:r w:rsidR="00350B78" w:rsidRPr="00FE42A5">
        <w:rPr>
          <w:rStyle w:val="Hyperlink"/>
          <w:color w:val="000000" w:themeColor="text1"/>
          <w:u w:val="none"/>
        </w:rPr>
        <w:t>5</w:t>
      </w:r>
    </w:p>
    <w:p w14:paraId="11D5D3B7" w14:textId="1F5CFB91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3667A96E" w14:textId="7A9D8DDB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55232" behindDoc="0" locked="0" layoutInCell="1" allowOverlap="1" wp14:anchorId="66E5065B" wp14:editId="39781668">
            <wp:simplePos x="0" y="0"/>
            <wp:positionH relativeFrom="margin">
              <wp:posOffset>16625</wp:posOffset>
            </wp:positionH>
            <wp:positionV relativeFrom="paragraph">
              <wp:posOffset>97270</wp:posOffset>
            </wp:positionV>
            <wp:extent cx="875255" cy="831273"/>
            <wp:effectExtent l="0" t="0" r="1270" b="6985"/>
            <wp:wrapNone/>
            <wp:docPr id="1572502210" name="Picture 15725022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502210" name="Picture 15725022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038" cy="833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43A37" w14:textId="221DC3C4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"_Background"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>Background</w:t>
      </w:r>
      <w:r w:rsidR="00F43351" w:rsidRPr="00FE42A5">
        <w:rPr>
          <w:rStyle w:val="Hyperlink"/>
          <w:color w:val="000000" w:themeColor="text1"/>
          <w:u w:val="none"/>
        </w:rPr>
        <w:tab/>
      </w:r>
      <w:r w:rsidR="00350B78" w:rsidRPr="00FE42A5">
        <w:rPr>
          <w:rStyle w:val="Hyperlink"/>
          <w:color w:val="000000" w:themeColor="text1"/>
          <w:u w:val="none"/>
        </w:rPr>
        <w:t>8</w:t>
      </w:r>
    </w:p>
    <w:p w14:paraId="231918FC" w14:textId="4774D88B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7CE52C62" w14:textId="4138DD76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57280" behindDoc="0" locked="0" layoutInCell="1" allowOverlap="1" wp14:anchorId="70053B6C" wp14:editId="429A6DEE">
            <wp:simplePos x="0" y="0"/>
            <wp:positionH relativeFrom="margin">
              <wp:align>left</wp:align>
            </wp:positionH>
            <wp:positionV relativeFrom="paragraph">
              <wp:posOffset>9698</wp:posOffset>
            </wp:positionV>
            <wp:extent cx="891655" cy="993649"/>
            <wp:effectExtent l="0" t="0" r="3810" b="0"/>
            <wp:wrapNone/>
            <wp:docPr id="2063485206" name="Picture 20634852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114432" name="Picture 10311144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799" cy="1000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828A8" w14:textId="2176F8C7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"_Work_Programme"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 xml:space="preserve">Work </w:t>
      </w:r>
      <w:r w:rsidR="001C2386">
        <w:rPr>
          <w:rStyle w:val="Hyperlink"/>
          <w:color w:val="000000" w:themeColor="text1"/>
          <w:u w:val="none"/>
        </w:rPr>
        <w:t>p</w:t>
      </w:r>
      <w:r w:rsidR="001C2386" w:rsidRPr="00FE42A5">
        <w:rPr>
          <w:rStyle w:val="Hyperlink"/>
          <w:color w:val="000000" w:themeColor="text1"/>
          <w:u w:val="none"/>
        </w:rPr>
        <w:t>rogramme</w:t>
      </w:r>
      <w:r w:rsidR="00F43351" w:rsidRPr="00FE42A5">
        <w:rPr>
          <w:rStyle w:val="Hyperlink"/>
          <w:color w:val="000000" w:themeColor="text1"/>
          <w:u w:val="none"/>
        </w:rPr>
        <w:tab/>
      </w:r>
      <w:r w:rsidR="005352E0" w:rsidRPr="00FE42A5">
        <w:rPr>
          <w:rStyle w:val="Hyperlink"/>
          <w:color w:val="000000" w:themeColor="text1"/>
          <w:u w:val="none"/>
        </w:rPr>
        <w:t>1</w:t>
      </w:r>
      <w:r w:rsidR="00350B78" w:rsidRPr="00FE42A5">
        <w:rPr>
          <w:rStyle w:val="Hyperlink"/>
          <w:color w:val="000000" w:themeColor="text1"/>
          <w:u w:val="none"/>
        </w:rPr>
        <w:t>3</w:t>
      </w:r>
    </w:p>
    <w:p w14:paraId="62F749D1" w14:textId="7630B9C4" w:rsidR="005352E0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6877013D" w14:textId="3DD039E2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59328" behindDoc="0" locked="0" layoutInCell="1" allowOverlap="1" wp14:anchorId="0E4CA4AF" wp14:editId="065694E3">
            <wp:simplePos x="0" y="0"/>
            <wp:positionH relativeFrom="margin">
              <wp:align>left</wp:align>
            </wp:positionH>
            <wp:positionV relativeFrom="paragraph">
              <wp:posOffset>125730</wp:posOffset>
            </wp:positionV>
            <wp:extent cx="1064029" cy="1064029"/>
            <wp:effectExtent l="0" t="0" r="3175" b="3175"/>
            <wp:wrapNone/>
            <wp:docPr id="1169329298" name="Picture 11693292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612540" name="Picture 9436125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029" cy="1064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0E9DE4" w14:textId="37DE11A5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"_Role_of_the"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 xml:space="preserve">Role of the </w:t>
      </w:r>
      <w:proofErr w:type="spellStart"/>
      <w:r w:rsidR="00F43351" w:rsidRPr="00FE42A5">
        <w:rPr>
          <w:rStyle w:val="Hyperlink"/>
          <w:color w:val="000000" w:themeColor="text1"/>
          <w:u w:val="none"/>
        </w:rPr>
        <w:t>rōpū</w:t>
      </w:r>
      <w:proofErr w:type="spellEnd"/>
      <w:r w:rsidR="00264292">
        <w:rPr>
          <w:rStyle w:val="Hyperlink"/>
          <w:color w:val="000000" w:themeColor="text1"/>
          <w:u w:val="none"/>
        </w:rPr>
        <w:t xml:space="preserve"> / group</w:t>
      </w:r>
      <w:r w:rsidR="00F43351" w:rsidRPr="00FE42A5">
        <w:rPr>
          <w:rStyle w:val="Hyperlink"/>
          <w:color w:val="000000" w:themeColor="text1"/>
          <w:u w:val="none"/>
        </w:rPr>
        <w:tab/>
        <w:t>1</w:t>
      </w:r>
      <w:r w:rsidR="00350B78" w:rsidRPr="00FE42A5">
        <w:rPr>
          <w:rStyle w:val="Hyperlink"/>
          <w:color w:val="000000" w:themeColor="text1"/>
          <w:u w:val="none"/>
        </w:rPr>
        <w:t>5</w:t>
      </w:r>
    </w:p>
    <w:p w14:paraId="59B674F5" w14:textId="1C136E97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0B5BE724" w14:textId="7156669D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61376" behindDoc="0" locked="0" layoutInCell="1" allowOverlap="1" wp14:anchorId="6222CC89" wp14:editId="12EC17B7">
            <wp:simplePos x="0" y="0"/>
            <wp:positionH relativeFrom="margin">
              <wp:align>left</wp:align>
            </wp:positionH>
            <wp:positionV relativeFrom="paragraph">
              <wp:posOffset>167063</wp:posOffset>
            </wp:positionV>
            <wp:extent cx="989215" cy="989215"/>
            <wp:effectExtent l="0" t="0" r="1905" b="0"/>
            <wp:wrapNone/>
            <wp:docPr id="739803418" name="Picture 7398034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68003" name="Picture 1892680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215" cy="98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CC0653" w14:textId="0EC967A7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"_Scope_/_what"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 xml:space="preserve">Scope / what the </w:t>
      </w:r>
      <w:proofErr w:type="spellStart"/>
      <w:r w:rsidR="00F43351" w:rsidRPr="00FE42A5">
        <w:rPr>
          <w:rStyle w:val="Hyperlink"/>
          <w:color w:val="000000" w:themeColor="text1"/>
          <w:u w:val="none"/>
        </w:rPr>
        <w:t>rōpū</w:t>
      </w:r>
      <w:proofErr w:type="spellEnd"/>
      <w:r w:rsidR="00F43351" w:rsidRPr="00FE42A5">
        <w:rPr>
          <w:rStyle w:val="Hyperlink"/>
          <w:color w:val="000000" w:themeColor="text1"/>
          <w:u w:val="none"/>
        </w:rPr>
        <w:t xml:space="preserve"> </w:t>
      </w:r>
      <w:r w:rsidR="00264292">
        <w:rPr>
          <w:rStyle w:val="Hyperlink"/>
          <w:color w:val="000000" w:themeColor="text1"/>
          <w:u w:val="none"/>
        </w:rPr>
        <w:t xml:space="preserve">/ group </w:t>
      </w:r>
      <w:r w:rsidR="00264292">
        <w:rPr>
          <w:rStyle w:val="Hyperlink"/>
          <w:color w:val="000000" w:themeColor="text1"/>
          <w:u w:val="none"/>
        </w:rPr>
        <w:br/>
      </w:r>
      <w:r w:rsidR="00F43351" w:rsidRPr="00FE42A5">
        <w:rPr>
          <w:rStyle w:val="Hyperlink"/>
          <w:color w:val="000000" w:themeColor="text1"/>
          <w:u w:val="none"/>
        </w:rPr>
        <w:t>will do</w:t>
      </w:r>
      <w:r w:rsidR="00F43351" w:rsidRPr="00FE42A5">
        <w:rPr>
          <w:rStyle w:val="Hyperlink"/>
          <w:color w:val="000000" w:themeColor="text1"/>
          <w:u w:val="none"/>
        </w:rPr>
        <w:tab/>
        <w:t>1</w:t>
      </w:r>
      <w:r w:rsidR="00350B78" w:rsidRPr="00FE42A5">
        <w:rPr>
          <w:rStyle w:val="Hyperlink"/>
          <w:color w:val="000000" w:themeColor="text1"/>
          <w:u w:val="none"/>
        </w:rPr>
        <w:t>8</w:t>
      </w:r>
    </w:p>
    <w:p w14:paraId="3BB38A62" w14:textId="5A5D05F2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6B81F46A" w14:textId="6131FCB5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63424" behindDoc="0" locked="0" layoutInCell="1" allowOverlap="1" wp14:anchorId="36E8B3CE" wp14:editId="7B70013A">
            <wp:simplePos x="0" y="0"/>
            <wp:positionH relativeFrom="margin">
              <wp:align>left</wp:align>
            </wp:positionH>
            <wp:positionV relativeFrom="paragraph">
              <wp:posOffset>130579</wp:posOffset>
            </wp:positionV>
            <wp:extent cx="914400" cy="914400"/>
            <wp:effectExtent l="0" t="0" r="0" b="0"/>
            <wp:wrapNone/>
            <wp:docPr id="1385877034" name="Picture 13858770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554069" name="Picture 12425540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1B7777" w14:textId="519D8D0F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"_Membership"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>Membership</w:t>
      </w:r>
      <w:r w:rsidR="00F43351" w:rsidRPr="00FE42A5">
        <w:rPr>
          <w:rStyle w:val="Hyperlink"/>
          <w:color w:val="000000" w:themeColor="text1"/>
          <w:u w:val="none"/>
        </w:rPr>
        <w:tab/>
      </w:r>
      <w:r w:rsidR="00350B78" w:rsidRPr="00FE42A5">
        <w:rPr>
          <w:rStyle w:val="Hyperlink"/>
          <w:color w:val="000000" w:themeColor="text1"/>
          <w:u w:val="none"/>
        </w:rPr>
        <w:t>21</w:t>
      </w:r>
    </w:p>
    <w:p w14:paraId="1FA77C2F" w14:textId="59252B10" w:rsidR="00F43351" w:rsidRDefault="00FE42A5" w:rsidP="00F43351">
      <w:pPr>
        <w:pStyle w:val="contentspage"/>
      </w:pPr>
      <w:r w:rsidRPr="00FE42A5">
        <w:rPr>
          <w:color w:val="000000" w:themeColor="text1"/>
        </w:rPr>
        <w:fldChar w:fldCharType="end"/>
      </w:r>
    </w:p>
    <w:p w14:paraId="1769761C" w14:textId="37152382" w:rsidR="00F43351" w:rsidRPr="00F43351" w:rsidRDefault="00F43351" w:rsidP="00F43351">
      <w:pPr>
        <w:pStyle w:val="contentspage"/>
        <w:jc w:val="right"/>
        <w:rPr>
          <w:b/>
          <w:bCs w:val="0"/>
        </w:rPr>
      </w:pPr>
      <w:r w:rsidRPr="00F43351">
        <w:rPr>
          <w:b/>
          <w:bCs w:val="0"/>
        </w:rPr>
        <w:lastRenderedPageBreak/>
        <w:t>Page number:</w:t>
      </w:r>
    </w:p>
    <w:p w14:paraId="393B5419" w14:textId="2EC511D6" w:rsidR="00F43351" w:rsidRDefault="00FF7078" w:rsidP="00F43351">
      <w:pPr>
        <w:pStyle w:val="contentspage"/>
      </w:pPr>
      <w:r>
        <w:rPr>
          <w:noProof/>
        </w:rPr>
        <w:drawing>
          <wp:anchor distT="0" distB="0" distL="114300" distR="114300" simplePos="0" relativeHeight="252265472" behindDoc="0" locked="0" layoutInCell="1" allowOverlap="1" wp14:anchorId="6FD43B40" wp14:editId="2A4A3214">
            <wp:simplePos x="0" y="0"/>
            <wp:positionH relativeFrom="margin">
              <wp:align>left</wp:align>
            </wp:positionH>
            <wp:positionV relativeFrom="paragraph">
              <wp:posOffset>159789</wp:posOffset>
            </wp:positionV>
            <wp:extent cx="997527" cy="1059789"/>
            <wp:effectExtent l="0" t="0" r="0" b="7620"/>
            <wp:wrapNone/>
            <wp:docPr id="529715914" name="Picture 5297159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173312" name="Picture 19371733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527" cy="1059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ADCC67" w14:textId="3A49EC4D" w:rsidR="00F43351" w:rsidRDefault="00F43351" w:rsidP="00F43351">
      <w:pPr>
        <w:pStyle w:val="contentspage"/>
      </w:pPr>
    </w:p>
    <w:p w14:paraId="50C2FDDA" w14:textId="2F034322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"_How_members_will"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>How members will be chosen</w:t>
      </w:r>
      <w:r w:rsidR="00F43351" w:rsidRPr="00FE42A5">
        <w:rPr>
          <w:rStyle w:val="Hyperlink"/>
          <w:color w:val="000000" w:themeColor="text1"/>
          <w:u w:val="none"/>
        </w:rPr>
        <w:tab/>
      </w:r>
      <w:r w:rsidR="005352E0" w:rsidRPr="00FE42A5">
        <w:rPr>
          <w:rStyle w:val="Hyperlink"/>
          <w:color w:val="000000" w:themeColor="text1"/>
          <w:u w:val="none"/>
        </w:rPr>
        <w:t>2</w:t>
      </w:r>
      <w:r w:rsidR="00350B78" w:rsidRPr="00FE42A5">
        <w:rPr>
          <w:rStyle w:val="Hyperlink"/>
          <w:color w:val="000000" w:themeColor="text1"/>
          <w:u w:val="none"/>
        </w:rPr>
        <w:t>3</w:t>
      </w:r>
    </w:p>
    <w:p w14:paraId="064C83BC" w14:textId="235C98B6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35D05CA3" w14:textId="39E89E1A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67520" behindDoc="0" locked="0" layoutInCell="1" allowOverlap="1" wp14:anchorId="49CEEE5A" wp14:editId="694229CB">
            <wp:simplePos x="0" y="0"/>
            <wp:positionH relativeFrom="margin">
              <wp:align>left</wp:align>
            </wp:positionH>
            <wp:positionV relativeFrom="paragraph">
              <wp:posOffset>9063</wp:posOffset>
            </wp:positionV>
            <wp:extent cx="914400" cy="914400"/>
            <wp:effectExtent l="0" t="0" r="0" b="0"/>
            <wp:wrapNone/>
            <wp:docPr id="1500889669" name="Picture 15008896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553037" name="Picture 10595530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923" cy="915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16424" w14:textId="03DB7AC0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"_Job_length_and"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>Job length and size</w:t>
      </w:r>
      <w:r w:rsidR="00F43351" w:rsidRPr="00FE42A5">
        <w:rPr>
          <w:rStyle w:val="Hyperlink"/>
          <w:color w:val="000000" w:themeColor="text1"/>
          <w:u w:val="none"/>
        </w:rPr>
        <w:tab/>
        <w:t>2</w:t>
      </w:r>
      <w:r w:rsidR="00350B78" w:rsidRPr="00FE42A5">
        <w:rPr>
          <w:rStyle w:val="Hyperlink"/>
          <w:color w:val="000000" w:themeColor="text1"/>
          <w:u w:val="none"/>
        </w:rPr>
        <w:t>5</w:t>
      </w:r>
    </w:p>
    <w:p w14:paraId="37C7BBD9" w14:textId="2A9A67C5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78D33B0E" w14:textId="711ECC6F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69568" behindDoc="0" locked="0" layoutInCell="1" allowOverlap="1" wp14:anchorId="516147CA" wp14:editId="75BCDB9E">
            <wp:simplePos x="0" y="0"/>
            <wp:positionH relativeFrom="margin">
              <wp:align>left</wp:align>
            </wp:positionH>
            <wp:positionV relativeFrom="paragraph">
              <wp:posOffset>9064</wp:posOffset>
            </wp:positionV>
            <wp:extent cx="1041529" cy="847898"/>
            <wp:effectExtent l="0" t="0" r="0" b="9525"/>
            <wp:wrapNone/>
            <wp:docPr id="1052099213" name="Picture 10520992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093247" name="Picture 12840932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6169" cy="851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BB203" w14:textId="1AF2C6D6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"_Member_roles"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>Member roles</w:t>
      </w:r>
      <w:r w:rsidR="00F43351" w:rsidRPr="00FE42A5">
        <w:rPr>
          <w:rStyle w:val="Hyperlink"/>
          <w:color w:val="000000" w:themeColor="text1"/>
          <w:u w:val="none"/>
        </w:rPr>
        <w:tab/>
        <w:t>2</w:t>
      </w:r>
      <w:r w:rsidR="00350B78" w:rsidRPr="00FE42A5">
        <w:rPr>
          <w:rStyle w:val="Hyperlink"/>
          <w:color w:val="000000" w:themeColor="text1"/>
          <w:u w:val="none"/>
        </w:rPr>
        <w:t>7</w:t>
      </w:r>
    </w:p>
    <w:p w14:paraId="01819E58" w14:textId="5805D951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0B15E973" w14:textId="32118E77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71616" behindDoc="0" locked="0" layoutInCell="1" allowOverlap="1" wp14:anchorId="30A999CA" wp14:editId="237FB7DA">
            <wp:simplePos x="0" y="0"/>
            <wp:positionH relativeFrom="margin">
              <wp:align>left</wp:align>
            </wp:positionH>
            <wp:positionV relativeFrom="paragraph">
              <wp:posOffset>9698</wp:posOffset>
            </wp:positionV>
            <wp:extent cx="955964" cy="955964"/>
            <wp:effectExtent l="0" t="0" r="0" b="0"/>
            <wp:wrapNone/>
            <wp:docPr id="1562023160" name="Picture 15620231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958438" name="Picture 3589584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227" cy="958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8FD5F" w14:textId="67EBA90B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"_Meetings"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>Meetings</w:t>
      </w:r>
      <w:r w:rsidR="00F43351" w:rsidRPr="00FE42A5">
        <w:rPr>
          <w:rStyle w:val="Hyperlink"/>
          <w:color w:val="000000" w:themeColor="text1"/>
          <w:u w:val="none"/>
        </w:rPr>
        <w:tab/>
        <w:t>2</w:t>
      </w:r>
      <w:r w:rsidR="00350B78" w:rsidRPr="00FE42A5">
        <w:rPr>
          <w:rStyle w:val="Hyperlink"/>
          <w:color w:val="000000" w:themeColor="text1"/>
          <w:u w:val="none"/>
        </w:rPr>
        <w:t>9</w:t>
      </w:r>
    </w:p>
    <w:p w14:paraId="1CC66904" w14:textId="3FBF4065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52CE46CE" w14:textId="71D02A8C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73664" behindDoc="0" locked="0" layoutInCell="1" allowOverlap="1" wp14:anchorId="7F2FF97D" wp14:editId="6D4C4F00">
            <wp:simplePos x="0" y="0"/>
            <wp:positionH relativeFrom="margin">
              <wp:align>left</wp:align>
            </wp:positionH>
            <wp:positionV relativeFrom="paragraph">
              <wp:posOffset>147493</wp:posOffset>
            </wp:positionV>
            <wp:extent cx="1117787" cy="457200"/>
            <wp:effectExtent l="0" t="0" r="6350" b="0"/>
            <wp:wrapNone/>
            <wp:docPr id="1319561324" name="Picture 13195613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561324" name="Picture 13195613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492" cy="458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0D0F03" w14:textId="149736A9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"_Remuneration_/_pay"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>Remuneration / pay</w:t>
      </w:r>
      <w:r w:rsidR="00F43351" w:rsidRPr="00FE42A5">
        <w:rPr>
          <w:rStyle w:val="Hyperlink"/>
          <w:color w:val="000000" w:themeColor="text1"/>
          <w:u w:val="none"/>
        </w:rPr>
        <w:tab/>
      </w:r>
      <w:r w:rsidR="005352E0" w:rsidRPr="00FE42A5">
        <w:rPr>
          <w:rStyle w:val="Hyperlink"/>
          <w:color w:val="000000" w:themeColor="text1"/>
          <w:u w:val="none"/>
        </w:rPr>
        <w:t>3</w:t>
      </w:r>
      <w:r w:rsidR="00350B78" w:rsidRPr="00FE42A5">
        <w:rPr>
          <w:rStyle w:val="Hyperlink"/>
          <w:color w:val="000000" w:themeColor="text1"/>
          <w:u w:val="none"/>
        </w:rPr>
        <w:t>2</w:t>
      </w:r>
    </w:p>
    <w:p w14:paraId="7F4C1FE6" w14:textId="6610737B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4C40E717" w14:textId="7DC96BE3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75712" behindDoc="0" locked="0" layoutInCell="1" allowOverlap="1" wp14:anchorId="19D852C4" wp14:editId="13CE52D4">
            <wp:simplePos x="0" y="0"/>
            <wp:positionH relativeFrom="margin">
              <wp:align>left</wp:align>
            </wp:positionH>
            <wp:positionV relativeFrom="paragraph">
              <wp:posOffset>9698</wp:posOffset>
            </wp:positionV>
            <wp:extent cx="928395" cy="806335"/>
            <wp:effectExtent l="0" t="0" r="5080" b="0"/>
            <wp:wrapNone/>
            <wp:docPr id="31674830" name="Picture 316748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58903" name="Picture 2076589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267" cy="809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5B657" w14:textId="048D66B0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"_Support_given_by"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 xml:space="preserve">Support given by </w:t>
      </w:r>
      <w:proofErr w:type="spellStart"/>
      <w:r w:rsidR="00F43351" w:rsidRPr="00FE42A5">
        <w:rPr>
          <w:rStyle w:val="Hyperlink"/>
          <w:color w:val="000000" w:themeColor="text1"/>
          <w:u w:val="none"/>
        </w:rPr>
        <w:t>Whaikaha</w:t>
      </w:r>
      <w:proofErr w:type="spellEnd"/>
      <w:r w:rsidR="00F43351" w:rsidRPr="00FE42A5">
        <w:rPr>
          <w:rStyle w:val="Hyperlink"/>
          <w:color w:val="000000" w:themeColor="text1"/>
          <w:u w:val="none"/>
        </w:rPr>
        <w:tab/>
      </w:r>
      <w:r w:rsidR="005352E0" w:rsidRPr="00FE42A5">
        <w:rPr>
          <w:rStyle w:val="Hyperlink"/>
          <w:color w:val="000000" w:themeColor="text1"/>
          <w:u w:val="none"/>
        </w:rPr>
        <w:t>3</w:t>
      </w:r>
      <w:r w:rsidR="00350B78" w:rsidRPr="00FE42A5">
        <w:rPr>
          <w:rStyle w:val="Hyperlink"/>
          <w:color w:val="000000" w:themeColor="text1"/>
          <w:u w:val="none"/>
        </w:rPr>
        <w:t>3</w:t>
      </w:r>
    </w:p>
    <w:p w14:paraId="7E2166D3" w14:textId="530E13F6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6269F5CE" w14:textId="2FDA5DB9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77760" behindDoc="0" locked="0" layoutInCell="1" allowOverlap="1" wp14:anchorId="59B1CA11" wp14:editId="094E16D3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1014153" cy="1014153"/>
            <wp:effectExtent l="0" t="0" r="0" b="0"/>
            <wp:wrapNone/>
            <wp:docPr id="2081968991" name="Picture 20819689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53418" name="Picture 4101534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5954" cy="1015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0EFB0" w14:textId="0E6AE762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"_Conduct_/_how"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 xml:space="preserve">Conduct / how people will </w:t>
      </w:r>
      <w:r w:rsidR="00FD2BBC" w:rsidRPr="00FE42A5">
        <w:rPr>
          <w:rStyle w:val="Hyperlink"/>
          <w:color w:val="000000" w:themeColor="text1"/>
          <w:u w:val="none"/>
        </w:rPr>
        <w:br/>
      </w:r>
      <w:r w:rsidR="00F43351" w:rsidRPr="00FE42A5">
        <w:rPr>
          <w:rStyle w:val="Hyperlink"/>
          <w:color w:val="000000" w:themeColor="text1"/>
          <w:u w:val="none"/>
        </w:rPr>
        <w:t>behave</w:t>
      </w:r>
      <w:r w:rsidR="00F43351" w:rsidRPr="00FE42A5">
        <w:rPr>
          <w:rStyle w:val="Hyperlink"/>
          <w:color w:val="000000" w:themeColor="text1"/>
          <w:u w:val="none"/>
        </w:rPr>
        <w:tab/>
        <w:t>3</w:t>
      </w:r>
      <w:r w:rsidR="00350B78" w:rsidRPr="00FE42A5">
        <w:rPr>
          <w:rStyle w:val="Hyperlink"/>
          <w:color w:val="000000" w:themeColor="text1"/>
          <w:u w:val="none"/>
        </w:rPr>
        <w:t>5</w:t>
      </w:r>
    </w:p>
    <w:p w14:paraId="465E9A7D" w14:textId="47D99F05" w:rsidR="00F43351" w:rsidRDefault="00FE42A5" w:rsidP="00F43351">
      <w:pPr>
        <w:pStyle w:val="contentspage"/>
      </w:pPr>
      <w:r w:rsidRPr="00FE42A5">
        <w:rPr>
          <w:color w:val="000000" w:themeColor="text1"/>
        </w:rPr>
        <w:fldChar w:fldCharType="end"/>
      </w:r>
    </w:p>
    <w:p w14:paraId="21702D67" w14:textId="77777777" w:rsidR="00F43351" w:rsidRDefault="00F43351" w:rsidP="00F43351">
      <w:pPr>
        <w:pStyle w:val="contentspage"/>
      </w:pPr>
    </w:p>
    <w:p w14:paraId="230778C1" w14:textId="6F04055A" w:rsidR="00FD2BBC" w:rsidRPr="00FD2BBC" w:rsidRDefault="00FD2BBC" w:rsidP="00FD2BBC">
      <w:pPr>
        <w:pStyle w:val="contentspage"/>
        <w:jc w:val="right"/>
        <w:rPr>
          <w:b/>
          <w:bCs w:val="0"/>
        </w:rPr>
      </w:pPr>
      <w:r w:rsidRPr="00FD2BBC">
        <w:rPr>
          <w:b/>
          <w:bCs w:val="0"/>
        </w:rPr>
        <w:lastRenderedPageBreak/>
        <w:t>Page number:</w:t>
      </w:r>
    </w:p>
    <w:p w14:paraId="33F82607" w14:textId="77777777" w:rsidR="00FD2BBC" w:rsidRDefault="00FD2BBC" w:rsidP="00F43351">
      <w:pPr>
        <w:pStyle w:val="contentspage"/>
      </w:pPr>
    </w:p>
    <w:p w14:paraId="359D386C" w14:textId="77777777" w:rsidR="00FD2BBC" w:rsidRDefault="00FD2BBC" w:rsidP="00F43351">
      <w:pPr>
        <w:pStyle w:val="contentspage"/>
      </w:pPr>
    </w:p>
    <w:p w14:paraId="6E6802BC" w14:textId="348D2A22" w:rsidR="00F43351" w:rsidRPr="00FE42A5" w:rsidRDefault="00FF7078" w:rsidP="00F43351">
      <w:pPr>
        <w:pStyle w:val="contentspage"/>
        <w:rPr>
          <w:rStyle w:val="Hyperlink"/>
          <w:color w:val="000000" w:themeColor="text1"/>
          <w:u w:val="none"/>
        </w:rPr>
      </w:pPr>
      <w:r>
        <w:rPr>
          <w:noProof/>
        </w:rPr>
        <w:drawing>
          <wp:anchor distT="0" distB="0" distL="114300" distR="114300" simplePos="0" relativeHeight="252279808" behindDoc="0" locked="0" layoutInCell="1" allowOverlap="1" wp14:anchorId="197442FD" wp14:editId="3A708293">
            <wp:simplePos x="0" y="0"/>
            <wp:positionH relativeFrom="margin">
              <wp:align>left</wp:align>
            </wp:positionH>
            <wp:positionV relativeFrom="paragraph">
              <wp:posOffset>-273685</wp:posOffset>
            </wp:positionV>
            <wp:extent cx="822278" cy="1163782"/>
            <wp:effectExtent l="0" t="0" r="0" b="0"/>
            <wp:wrapNone/>
            <wp:docPr id="501937048" name="Picture 5019370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089964" name="Picture 9500899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278" cy="1163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2A5" w:rsidRPr="00FE42A5">
        <w:rPr>
          <w:color w:val="000000" w:themeColor="text1"/>
        </w:rPr>
        <w:fldChar w:fldCharType="begin"/>
      </w:r>
      <w:r w:rsidR="00FE42A5" w:rsidRPr="00FE42A5">
        <w:rPr>
          <w:color w:val="000000" w:themeColor="text1"/>
        </w:rPr>
        <w:instrText>HYPERLINK  \l "_Confidentiality_and_conflict"</w:instrText>
      </w:r>
      <w:r w:rsidR="00FE42A5" w:rsidRPr="00FE42A5">
        <w:rPr>
          <w:color w:val="000000" w:themeColor="text1"/>
        </w:rPr>
      </w:r>
      <w:r w:rsidR="00FE42A5" w:rsidRPr="00FE42A5">
        <w:rPr>
          <w:color w:val="000000" w:themeColor="text1"/>
        </w:rPr>
        <w:fldChar w:fldCharType="separate"/>
      </w:r>
      <w:r w:rsidR="00F43351" w:rsidRPr="00FE42A5">
        <w:rPr>
          <w:rStyle w:val="Hyperlink"/>
          <w:color w:val="000000" w:themeColor="text1"/>
          <w:u w:val="none"/>
        </w:rPr>
        <w:t xml:space="preserve">Confidentiality and conflict of </w:t>
      </w:r>
      <w:r w:rsidR="00F43351" w:rsidRPr="00FE42A5">
        <w:rPr>
          <w:rStyle w:val="Hyperlink"/>
          <w:color w:val="000000" w:themeColor="text1"/>
          <w:u w:val="none"/>
        </w:rPr>
        <w:br/>
        <w:t>interest</w:t>
      </w:r>
      <w:r w:rsidR="00F43351" w:rsidRPr="00FE42A5">
        <w:rPr>
          <w:rStyle w:val="Hyperlink"/>
          <w:color w:val="000000" w:themeColor="text1"/>
          <w:u w:val="none"/>
        </w:rPr>
        <w:tab/>
        <w:t>3</w:t>
      </w:r>
      <w:r w:rsidR="00350B78" w:rsidRPr="00FE42A5">
        <w:rPr>
          <w:rStyle w:val="Hyperlink"/>
          <w:color w:val="000000" w:themeColor="text1"/>
          <w:u w:val="none"/>
        </w:rPr>
        <w:t>7</w:t>
      </w:r>
    </w:p>
    <w:p w14:paraId="479D27E8" w14:textId="57AFCA9C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495A968D" w14:textId="262C7637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</w:rPr>
        <w:drawing>
          <wp:anchor distT="0" distB="0" distL="114300" distR="114300" simplePos="0" relativeHeight="252281856" behindDoc="0" locked="0" layoutInCell="1" allowOverlap="1" wp14:anchorId="0E6C1658" wp14:editId="3277D699">
            <wp:simplePos x="0" y="0"/>
            <wp:positionH relativeFrom="margin">
              <wp:align>left</wp:align>
            </wp:positionH>
            <wp:positionV relativeFrom="paragraph">
              <wp:posOffset>35387</wp:posOffset>
            </wp:positionV>
            <wp:extent cx="914400" cy="914400"/>
            <wp:effectExtent l="0" t="0" r="0" b="0"/>
            <wp:wrapNone/>
            <wp:docPr id="514893816" name="Picture 5148938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83530" name="Picture 3355835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177" cy="917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3DD14C" w14:textId="4E9D2830" w:rsidR="00F43351" w:rsidRPr="00FE42A5" w:rsidRDefault="00FE42A5" w:rsidP="00F43351">
      <w:pPr>
        <w:pStyle w:val="contentspage"/>
        <w:rPr>
          <w:rStyle w:val="Hyperlink"/>
          <w:color w:val="000000" w:themeColor="text1"/>
          <w:u w:val="none"/>
        </w:rPr>
      </w:pPr>
      <w:r w:rsidRPr="00FE42A5">
        <w:rPr>
          <w:color w:val="000000" w:themeColor="text1"/>
        </w:rPr>
        <w:fldChar w:fldCharType="begin"/>
      </w:r>
      <w:r w:rsidRPr="00FE42A5">
        <w:rPr>
          <w:color w:val="000000" w:themeColor="text1"/>
        </w:rPr>
        <w:instrText>HYPERLINK  \l "_Closing_down_the"</w:instrText>
      </w:r>
      <w:r w:rsidRPr="00FE42A5">
        <w:rPr>
          <w:color w:val="000000" w:themeColor="text1"/>
        </w:rPr>
      </w:r>
      <w:r w:rsidRPr="00FE42A5">
        <w:rPr>
          <w:color w:val="000000" w:themeColor="text1"/>
        </w:rPr>
        <w:fldChar w:fldCharType="separate"/>
      </w:r>
      <w:proofErr w:type="gramStart"/>
      <w:r w:rsidR="00F43351" w:rsidRPr="00FE42A5">
        <w:rPr>
          <w:rStyle w:val="Hyperlink"/>
          <w:color w:val="000000" w:themeColor="text1"/>
          <w:u w:val="none"/>
        </w:rPr>
        <w:t>Clos</w:t>
      </w:r>
      <w:r w:rsidR="00350B78" w:rsidRPr="00FE42A5">
        <w:rPr>
          <w:rStyle w:val="Hyperlink"/>
          <w:color w:val="000000" w:themeColor="text1"/>
          <w:u w:val="none"/>
        </w:rPr>
        <w:t>ing down</w:t>
      </w:r>
      <w:proofErr w:type="gramEnd"/>
      <w:r w:rsidR="00350B78" w:rsidRPr="00FE42A5">
        <w:rPr>
          <w:rStyle w:val="Hyperlink"/>
          <w:color w:val="000000" w:themeColor="text1"/>
          <w:u w:val="none"/>
        </w:rPr>
        <w:t xml:space="preserve"> the </w:t>
      </w:r>
      <w:r w:rsidR="00264292">
        <w:rPr>
          <w:rStyle w:val="Hyperlink"/>
          <w:color w:val="000000" w:themeColor="text1"/>
          <w:u w:val="none"/>
        </w:rPr>
        <w:t>Accessibility</w:t>
      </w:r>
      <w:r w:rsidR="00264292">
        <w:rPr>
          <w:rStyle w:val="Hyperlink"/>
          <w:color w:val="000000" w:themeColor="text1"/>
          <w:u w:val="none"/>
        </w:rPr>
        <w:br/>
        <w:t xml:space="preserve">Advisory </w:t>
      </w:r>
      <w:r w:rsidR="00141A73">
        <w:rPr>
          <w:rStyle w:val="Hyperlink"/>
          <w:color w:val="000000" w:themeColor="text1"/>
          <w:u w:val="none"/>
        </w:rPr>
        <w:t>G</w:t>
      </w:r>
      <w:r w:rsidR="00141A73" w:rsidRPr="00FE42A5">
        <w:rPr>
          <w:rStyle w:val="Hyperlink"/>
          <w:color w:val="000000" w:themeColor="text1"/>
          <w:u w:val="none"/>
        </w:rPr>
        <w:t>roup</w:t>
      </w:r>
      <w:r w:rsidR="00F43351" w:rsidRPr="00FE42A5">
        <w:rPr>
          <w:rStyle w:val="Hyperlink"/>
          <w:color w:val="000000" w:themeColor="text1"/>
          <w:u w:val="none"/>
        </w:rPr>
        <w:tab/>
        <w:t>3</w:t>
      </w:r>
      <w:r w:rsidR="00350B78" w:rsidRPr="00FE42A5">
        <w:rPr>
          <w:rStyle w:val="Hyperlink"/>
          <w:color w:val="000000" w:themeColor="text1"/>
          <w:u w:val="none"/>
        </w:rPr>
        <w:t>9</w:t>
      </w:r>
    </w:p>
    <w:p w14:paraId="6516E604" w14:textId="102E4B20" w:rsidR="00F43351" w:rsidRPr="00FE42A5" w:rsidRDefault="00FE42A5" w:rsidP="00F43351">
      <w:pPr>
        <w:pStyle w:val="contentspage"/>
        <w:rPr>
          <w:color w:val="000000" w:themeColor="text1"/>
        </w:rPr>
      </w:pPr>
      <w:r w:rsidRPr="00FE42A5">
        <w:rPr>
          <w:color w:val="000000" w:themeColor="text1"/>
        </w:rPr>
        <w:fldChar w:fldCharType="end"/>
      </w:r>
    </w:p>
    <w:p w14:paraId="5261C30D" w14:textId="63DD065A" w:rsidR="00F43351" w:rsidRPr="00FE42A5" w:rsidRDefault="00FF7078" w:rsidP="00F43351">
      <w:pPr>
        <w:pStyle w:val="contentspage"/>
        <w:rPr>
          <w:color w:val="000000" w:themeColor="text1"/>
        </w:rPr>
      </w:pPr>
      <w:r w:rsidRPr="00FE42A5">
        <w:rPr>
          <w:noProof/>
          <w:color w:val="000000" w:themeColor="text1"/>
          <w:lang w:eastAsia="en-NZ"/>
        </w:rPr>
        <mc:AlternateContent>
          <mc:Choice Requires="wpg">
            <w:drawing>
              <wp:anchor distT="0" distB="0" distL="114300" distR="114300" simplePos="0" relativeHeight="252283904" behindDoc="0" locked="0" layoutInCell="1" allowOverlap="1" wp14:anchorId="0CD558BB" wp14:editId="12BB31F2">
                <wp:simplePos x="0" y="0"/>
                <wp:positionH relativeFrom="margin">
                  <wp:posOffset>107488</wp:posOffset>
                </wp:positionH>
                <wp:positionV relativeFrom="paragraph">
                  <wp:posOffset>208280</wp:posOffset>
                </wp:positionV>
                <wp:extent cx="972000" cy="1440000"/>
                <wp:effectExtent l="0" t="0" r="0" b="8255"/>
                <wp:wrapNone/>
                <wp:docPr id="159655249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000" cy="1440000"/>
                          <a:chOff x="0" y="0"/>
                          <a:chExt cx="1490345" cy="2052320"/>
                        </a:xfrm>
                      </wpg:grpSpPr>
                      <pic:pic xmlns:pic="http://schemas.openxmlformats.org/drawingml/2006/picture">
                        <pic:nvPicPr>
                          <pic:cNvPr id="1914221706" name="Picture 14982319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345" cy="1490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546940" name="Picture 16904667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561975"/>
                            <a:ext cx="1203325" cy="1490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0ABE09" id="Group 35" o:spid="_x0000_s1026" alt="&quot;&quot;" style="position:absolute;margin-left:8.45pt;margin-top:16.4pt;width:76.55pt;height:113.4pt;z-index:252283904;mso-position-horizontal-relative:margin;mso-width-relative:margin;mso-height-relative:margin" coordsize="14903,20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98231921" o:spid="_x0000_s1027" type="#_x0000_t75" alt="&quot;&quot;" style="position:absolute;width:14903;height:1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">
                  <v:imagedata r:id="rId32" o:title=""/>
                </v:shape>
                <v:shape id="Picture 1690466751" o:spid="_x0000_s1028" type="#_x0000_t75" alt="&quot;&quot;" style="position:absolute;top:5619;width:12033;height:14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">
                  <v:imagedata r:id="rId33" o:title=""/>
                </v:shape>
                <w10:wrap anchorx="margin"/>
              </v:group>
            </w:pict>
          </mc:Fallback>
        </mc:AlternateContent>
      </w:r>
    </w:p>
    <w:p w14:paraId="308BD650" w14:textId="27EE856C" w:rsidR="00F43351" w:rsidRDefault="00F43351" w:rsidP="00F43351">
      <w:pPr>
        <w:pStyle w:val="contentspage"/>
        <w:rPr>
          <w:lang w:val="en-NZ" w:eastAsia="en-NZ"/>
        </w:rPr>
      </w:pPr>
      <w:hyperlink w:anchor="_Review_of_the" w:history="1">
        <w:r w:rsidRPr="00FE42A5">
          <w:rPr>
            <w:rStyle w:val="Hyperlink"/>
            <w:color w:val="000000" w:themeColor="text1"/>
            <w:u w:val="none"/>
          </w:rPr>
          <w:t xml:space="preserve">Review of the terms of </w:t>
        </w:r>
        <w:r w:rsidRPr="00FE42A5">
          <w:rPr>
            <w:rStyle w:val="Hyperlink"/>
            <w:color w:val="000000" w:themeColor="text1"/>
            <w:u w:val="none"/>
          </w:rPr>
          <w:br/>
          <w:t>reference</w:t>
        </w:r>
        <w:r w:rsidRPr="00FE42A5">
          <w:rPr>
            <w:rStyle w:val="Hyperlink"/>
            <w:color w:val="000000" w:themeColor="text1"/>
            <w:u w:val="none"/>
          </w:rPr>
          <w:tab/>
        </w:r>
        <w:r w:rsidR="00350B78" w:rsidRPr="00FE42A5">
          <w:rPr>
            <w:rStyle w:val="Hyperlink"/>
            <w:color w:val="000000" w:themeColor="text1"/>
            <w:u w:val="none"/>
          </w:rPr>
          <w:t>40</w:t>
        </w:r>
      </w:hyperlink>
      <w:r>
        <w:rPr>
          <w:lang w:val="en-NZ" w:eastAsia="en-NZ"/>
        </w:rPr>
        <w:br w:type="page"/>
      </w:r>
    </w:p>
    <w:p w14:paraId="421CB51B" w14:textId="1CF7CA3F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1" w:name="_About_this_Easy"/>
      <w:bookmarkStart w:id="2" w:name="_Toc210134729"/>
      <w:bookmarkEnd w:id="1"/>
      <w:r>
        <w:rPr>
          <w:noProof/>
          <w:lang w:val="en-NZ" w:eastAsia="en-NZ"/>
        </w:rPr>
        <w:lastRenderedPageBreak/>
        <w:t xml:space="preserve">About this </w:t>
      </w:r>
      <w:r w:rsidR="0042258C">
        <w:rPr>
          <w:noProof/>
          <w:lang w:val="en-NZ" w:eastAsia="en-NZ"/>
        </w:rPr>
        <w:t>Easy Read</w:t>
      </w:r>
      <w:bookmarkEnd w:id="2"/>
    </w:p>
    <w:p w14:paraId="625CAD2A" w14:textId="77777777" w:rsidR="00D852B6" w:rsidRDefault="00D852B6" w:rsidP="00124EA8"/>
    <w:p w14:paraId="13E636A8" w14:textId="686F047D" w:rsidR="008E240A" w:rsidRDefault="00BD34B6" w:rsidP="008E240A">
      <w:r>
        <w:rPr>
          <w:noProof/>
        </w:rPr>
        <w:drawing>
          <wp:anchor distT="0" distB="0" distL="114300" distR="114300" simplePos="0" relativeHeight="251675648" behindDoc="0" locked="0" layoutInCell="1" allowOverlap="1" wp14:anchorId="658F2F0D" wp14:editId="426E0B7A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B7765" w14:textId="6FA33F81" w:rsidR="008E240A" w:rsidRDefault="008E240A" w:rsidP="008E240A">
      <w:r>
        <w:t xml:space="preserve">This Easy Read is the </w:t>
      </w:r>
      <w:r w:rsidRPr="008E240A">
        <w:rPr>
          <w:b/>
          <w:bCs/>
        </w:rPr>
        <w:t>Terms of Reference</w:t>
      </w:r>
      <w:r>
        <w:t xml:space="preserve"> for the </w:t>
      </w:r>
      <w:r w:rsidRPr="00FB3A61">
        <w:rPr>
          <w:b/>
          <w:bCs/>
        </w:rPr>
        <w:t>Accessibility Advisory Group</w:t>
      </w:r>
      <w:r>
        <w:rPr>
          <w:b/>
          <w:bCs/>
        </w:rPr>
        <w:t>.</w:t>
      </w:r>
    </w:p>
    <w:p w14:paraId="75AFFF2E" w14:textId="77777777" w:rsidR="008E240A" w:rsidRDefault="008E240A" w:rsidP="008E240A"/>
    <w:p w14:paraId="7BDD8F55" w14:textId="77777777" w:rsidR="008E240A" w:rsidRDefault="008E240A" w:rsidP="008E240A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938816" behindDoc="0" locked="0" layoutInCell="1" allowOverlap="1" wp14:anchorId="18BBDF7C" wp14:editId="4EAF9EDB">
            <wp:simplePos x="0" y="0"/>
            <wp:positionH relativeFrom="margin">
              <wp:align>left</wp:align>
            </wp:positionH>
            <wp:positionV relativeFrom="paragraph">
              <wp:posOffset>255270</wp:posOffset>
            </wp:positionV>
            <wp:extent cx="1490400" cy="1490400"/>
            <wp:effectExtent l="0" t="0" r="0" b="0"/>
            <wp:wrapNone/>
            <wp:docPr id="2100457260" name="Picture 2100457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457260" name="Picture 21004572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149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1EAB934E" wp14:editId="32BEBED8">
                <wp:simplePos x="0" y="0"/>
                <wp:positionH relativeFrom="margin">
                  <wp:align>right</wp:align>
                </wp:positionH>
                <wp:positionV relativeFrom="paragraph">
                  <wp:posOffset>215900</wp:posOffset>
                </wp:positionV>
                <wp:extent cx="3599815" cy="2867025"/>
                <wp:effectExtent l="0" t="0" r="635" b="9525"/>
                <wp:wrapNone/>
                <wp:docPr id="139629272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67025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C16653" id="Rectangle 10" o:spid="_x0000_s1026" alt="&quot;&quot;" style="position:absolute;margin-left:232.25pt;margin-top:17pt;width:283.45pt;height:225.75pt;z-index:-251376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" fillcolor="#d9ceea" stroked="f" strokeweight="1pt">
                <w10:wrap anchorx="margin"/>
              </v:rect>
            </w:pict>
          </mc:Fallback>
        </mc:AlternateContent>
      </w:r>
    </w:p>
    <w:p w14:paraId="7DD097F3" w14:textId="3E35C7BD" w:rsidR="008E240A" w:rsidRDefault="008E240A" w:rsidP="008E240A">
      <w:pPr>
        <w:spacing w:line="336" w:lineRule="auto"/>
      </w:pPr>
      <w:r w:rsidRPr="00223752">
        <w:rPr>
          <w:b/>
          <w:bCs/>
        </w:rPr>
        <w:t>Terms of Reference</w:t>
      </w:r>
      <w:r>
        <w:t xml:space="preserve"> </w:t>
      </w:r>
      <w:r w:rsidR="00572980">
        <w:t xml:space="preserve">means </w:t>
      </w:r>
      <w:r>
        <w:t xml:space="preserve">information about: </w:t>
      </w:r>
    </w:p>
    <w:p w14:paraId="46625105" w14:textId="77777777" w:rsidR="008E240A" w:rsidRDefault="008E240A" w:rsidP="008E240A">
      <w:pPr>
        <w:pStyle w:val="Listtoplevel"/>
        <w:spacing w:line="336" w:lineRule="auto"/>
      </w:pPr>
      <w:r>
        <w:t>roles / jobs</w:t>
      </w:r>
    </w:p>
    <w:p w14:paraId="44CAFD84" w14:textId="77777777" w:rsidR="008E240A" w:rsidRDefault="008E240A" w:rsidP="008E240A">
      <w:pPr>
        <w:pStyle w:val="Listtoplevel"/>
        <w:spacing w:line="336" w:lineRule="auto"/>
      </w:pPr>
      <w:r>
        <w:drawing>
          <wp:anchor distT="0" distB="0" distL="114300" distR="114300" simplePos="0" relativeHeight="251937792" behindDoc="0" locked="0" layoutInCell="1" allowOverlap="1" wp14:anchorId="015E8390" wp14:editId="56FD4E3F">
            <wp:simplePos x="0" y="0"/>
            <wp:positionH relativeFrom="margin">
              <wp:align>left</wp:align>
            </wp:positionH>
            <wp:positionV relativeFrom="paragraph">
              <wp:posOffset>168275</wp:posOffset>
            </wp:positionV>
            <wp:extent cx="1524000" cy="1524000"/>
            <wp:effectExtent l="0" t="0" r="0" b="0"/>
            <wp:wrapNone/>
            <wp:docPr id="882351023" name="Picture 8823510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351023" name="Picture 8823510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responsibilities / duties</w:t>
      </w:r>
    </w:p>
    <w:p w14:paraId="3A6C7C7B" w14:textId="77777777" w:rsidR="008E240A" w:rsidRDefault="008E240A" w:rsidP="008E240A">
      <w:pPr>
        <w:pStyle w:val="Listtoplevel"/>
        <w:spacing w:line="336" w:lineRule="auto"/>
      </w:pPr>
      <w:r>
        <w:t>what the group will do.</w:t>
      </w:r>
    </w:p>
    <w:p w14:paraId="6EF0581E" w14:textId="77777777" w:rsidR="008E240A" w:rsidRDefault="008E240A" w:rsidP="008E240A">
      <w:pPr>
        <w:rPr>
          <w:b/>
          <w:bCs/>
        </w:rPr>
      </w:pPr>
    </w:p>
    <w:p w14:paraId="15716426" w14:textId="3F8003BD" w:rsidR="008E240A" w:rsidRDefault="00C818D1" w:rsidP="008E240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1072" behindDoc="1" locked="0" layoutInCell="1" allowOverlap="1" wp14:anchorId="5EDC86EC" wp14:editId="30F4700F">
                <wp:simplePos x="0" y="0"/>
                <wp:positionH relativeFrom="margin">
                  <wp:posOffset>2131060</wp:posOffset>
                </wp:positionH>
                <wp:positionV relativeFrom="paragraph">
                  <wp:posOffset>273050</wp:posOffset>
                </wp:positionV>
                <wp:extent cx="3599815" cy="1866900"/>
                <wp:effectExtent l="0" t="0" r="635" b="0"/>
                <wp:wrapNone/>
                <wp:docPr id="963961564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66900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81DB01" id="Rectangle 10" o:spid="_x0000_s1026" alt="&quot;&quot;" style="position:absolute;margin-left:167.8pt;margin-top:21.5pt;width:283.45pt;height:147pt;z-index:-25102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" fillcolor="#d9ceea" stroked="f" strokeweight="1pt">
                <w10:wrap anchorx="margin"/>
              </v:rect>
            </w:pict>
          </mc:Fallback>
        </mc:AlternateContent>
      </w:r>
    </w:p>
    <w:p w14:paraId="7FA98D6B" w14:textId="00252EAF" w:rsidR="00C818D1" w:rsidRPr="00C818D1" w:rsidRDefault="00C818D1" w:rsidP="008E240A">
      <w:r>
        <w:rPr>
          <w:noProof/>
        </w:rPr>
        <w:drawing>
          <wp:anchor distT="0" distB="0" distL="114300" distR="114300" simplePos="0" relativeHeight="252293120" behindDoc="0" locked="0" layoutInCell="1" allowOverlap="1" wp14:anchorId="08B8F437" wp14:editId="02C83DF3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1524000" cy="1524000"/>
            <wp:effectExtent l="0" t="0" r="0" b="0"/>
            <wp:wrapNone/>
            <wp:docPr id="3441355" name="Picture 34413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1355" name="Picture 34413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8D1">
        <w:t>The</w:t>
      </w:r>
      <w:r>
        <w:rPr>
          <w:b/>
          <w:bCs/>
        </w:rPr>
        <w:t xml:space="preserve"> Accessibility Advisory </w:t>
      </w:r>
      <w:r>
        <w:rPr>
          <w:b/>
          <w:bCs/>
        </w:rPr>
        <w:br/>
        <w:t xml:space="preserve">Group </w:t>
      </w:r>
      <w:r>
        <w:t xml:space="preserve">is a group which will give advice to </w:t>
      </w:r>
      <w:proofErr w:type="spellStart"/>
      <w:r>
        <w:t>Whaikaha</w:t>
      </w:r>
      <w:proofErr w:type="spellEnd"/>
      <w:r>
        <w:t xml:space="preserve"> about making accessibility better in Aotearoa New Zealand.</w:t>
      </w:r>
    </w:p>
    <w:p w14:paraId="3A1BB2FD" w14:textId="77777777" w:rsidR="008E240A" w:rsidRDefault="008E240A" w:rsidP="008E240A">
      <w:pPr>
        <w:rPr>
          <w:b/>
          <w:bCs/>
        </w:rPr>
      </w:pPr>
    </w:p>
    <w:p w14:paraId="53AE5BB1" w14:textId="31945BE8" w:rsidR="008E240A" w:rsidRDefault="008E240A" w:rsidP="008E240A">
      <w:pPr>
        <w:rPr>
          <w:b/>
          <w:bCs/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36768" behindDoc="0" locked="0" layoutInCell="1" allowOverlap="1" wp14:anchorId="2414BD0F" wp14:editId="7DBACFF1">
            <wp:simplePos x="0" y="0"/>
            <wp:positionH relativeFrom="margin">
              <wp:align>left</wp:align>
            </wp:positionH>
            <wp:positionV relativeFrom="paragraph">
              <wp:posOffset>-222084</wp:posOffset>
            </wp:positionV>
            <wp:extent cx="1391478" cy="1391478"/>
            <wp:effectExtent l="0" t="0" r="0" b="0"/>
            <wp:wrapNone/>
            <wp:docPr id="980728652" name="Picture 9807286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478" cy="1391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5003A1B1" wp14:editId="656688F6">
                <wp:simplePos x="0" y="0"/>
                <wp:positionH relativeFrom="margin">
                  <wp:align>right</wp:align>
                </wp:positionH>
                <wp:positionV relativeFrom="paragraph">
                  <wp:posOffset>-87271</wp:posOffset>
                </wp:positionV>
                <wp:extent cx="3600450" cy="1121134"/>
                <wp:effectExtent l="0" t="0" r="0" b="3175"/>
                <wp:wrapNone/>
                <wp:docPr id="25697637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2113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5CE70C" id="Rectangle 1" o:spid="_x0000_s1026" alt="&quot;&quot;" style="position:absolute;margin-left:232.3pt;margin-top:-6.85pt;width:283.5pt;height:88.3pt;z-index:-251380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" fillcolor="#ffe599 [1303]" stroked="f" strokeweight="1pt">
                <w10:wrap anchorx="margin"/>
              </v:rect>
            </w:pict>
          </mc:Fallback>
        </mc:AlternateContent>
      </w:r>
      <w:r w:rsidRPr="00FB3A61">
        <w:t xml:space="preserve">In this document the </w:t>
      </w:r>
      <w:r w:rsidRPr="00C818D1">
        <w:rPr>
          <w:b/>
          <w:bCs/>
        </w:rPr>
        <w:t xml:space="preserve">Accessibility Advisory Group </w:t>
      </w:r>
      <w:r w:rsidRPr="00FB3A61">
        <w:t xml:space="preserve">will be </w:t>
      </w:r>
      <w:r w:rsidR="00C818D1">
        <w:br/>
      </w:r>
      <w:r w:rsidRPr="00FB3A61">
        <w:t>called the</w:t>
      </w:r>
      <w:r>
        <w:rPr>
          <w:b/>
          <w:bCs/>
        </w:rPr>
        <w:t xml:space="preserve"> </w:t>
      </w:r>
      <w:proofErr w:type="spellStart"/>
      <w:r>
        <w:rPr>
          <w:b/>
          <w:bCs/>
        </w:rPr>
        <w:t>rōpū</w:t>
      </w:r>
      <w:proofErr w:type="spellEnd"/>
      <w:r w:rsidR="002A4023">
        <w:rPr>
          <w:b/>
          <w:bCs/>
        </w:rPr>
        <w:t xml:space="preserve"> / group</w:t>
      </w:r>
      <w:r>
        <w:rPr>
          <w:b/>
          <w:bCs/>
        </w:rPr>
        <w:t>.</w:t>
      </w:r>
      <w:r w:rsidRPr="00FB3A61">
        <w:rPr>
          <w:b/>
          <w:bCs/>
          <w:noProof/>
        </w:rPr>
        <w:t xml:space="preserve"> </w:t>
      </w:r>
    </w:p>
    <w:p w14:paraId="63006F96" w14:textId="77777777" w:rsidR="008E240A" w:rsidRDefault="008E240A" w:rsidP="008E240A">
      <w:pPr>
        <w:rPr>
          <w:b/>
          <w:bCs/>
          <w:noProof/>
        </w:rPr>
      </w:pPr>
    </w:p>
    <w:p w14:paraId="4C91B40E" w14:textId="77777777" w:rsidR="00C818D1" w:rsidRDefault="00C818D1" w:rsidP="000A0E61"/>
    <w:p w14:paraId="26C77C35" w14:textId="2A2CB7FE" w:rsidR="00124EA8" w:rsidRDefault="008E240A" w:rsidP="000A0E61">
      <w:r w:rsidRPr="006B3231">
        <w:rPr>
          <w:noProof/>
        </w:rPr>
        <w:drawing>
          <wp:anchor distT="0" distB="0" distL="114300" distR="114300" simplePos="0" relativeHeight="251941888" behindDoc="0" locked="0" layoutInCell="1" allowOverlap="1" wp14:anchorId="7E27D46E" wp14:editId="2B693248">
            <wp:simplePos x="0" y="0"/>
            <wp:positionH relativeFrom="margin">
              <wp:align>left</wp:align>
            </wp:positionH>
            <wp:positionV relativeFrom="paragraph">
              <wp:posOffset>144145</wp:posOffset>
            </wp:positionV>
            <wp:extent cx="1640650" cy="323850"/>
            <wp:effectExtent l="0" t="0" r="0" b="0"/>
            <wp:wrapNone/>
            <wp:docPr id="1928169162" name="Picture 19281691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169162" name="Picture 19281691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6428" cy="324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A04">
        <w:t xml:space="preserve">This </w:t>
      </w:r>
      <w:r w:rsidR="000A0E61">
        <w:t xml:space="preserve">Easy Read is </w:t>
      </w:r>
      <w:r w:rsidR="00C1076D">
        <w:t xml:space="preserve">from </w:t>
      </w:r>
      <w:r w:rsidR="001C2386">
        <w:t xml:space="preserve">the </w:t>
      </w:r>
      <w:r w:rsidR="00C1076D" w:rsidRPr="00C1076D">
        <w:rPr>
          <w:b/>
          <w:bCs/>
        </w:rPr>
        <w:t>Ministry of Disabled People</w:t>
      </w:r>
      <w:r w:rsidR="00C1076D">
        <w:rPr>
          <w:b/>
          <w:bCs/>
        </w:rPr>
        <w:t xml:space="preserve"> – </w:t>
      </w:r>
      <w:proofErr w:type="spellStart"/>
      <w:r w:rsidR="00C1076D">
        <w:rPr>
          <w:b/>
          <w:bCs/>
        </w:rPr>
        <w:t>Whaikaha</w:t>
      </w:r>
      <w:proofErr w:type="spellEnd"/>
      <w:r w:rsidR="00C1076D">
        <w:t>.</w:t>
      </w:r>
    </w:p>
    <w:p w14:paraId="7D0EC704" w14:textId="0274EAD2" w:rsidR="000A0E61" w:rsidRDefault="000A0E61" w:rsidP="000A0E61"/>
    <w:p w14:paraId="66493472" w14:textId="01149351" w:rsidR="00C1076D" w:rsidRDefault="00C1076D" w:rsidP="000A0E61"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3DB29F50" wp14:editId="241D2B44">
                <wp:simplePos x="0" y="0"/>
                <wp:positionH relativeFrom="margin">
                  <wp:align>right</wp:align>
                </wp:positionH>
                <wp:positionV relativeFrom="paragraph">
                  <wp:posOffset>292680</wp:posOffset>
                </wp:positionV>
                <wp:extent cx="3599815" cy="5462546"/>
                <wp:effectExtent l="0" t="0" r="635" b="5080"/>
                <wp:wrapNone/>
                <wp:docPr id="668240122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462546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C4D719" id="Rectangle 10" o:spid="_x0000_s1026" alt="&quot;&quot;" style="position:absolute;margin-left:232.25pt;margin-top:23.05pt;width:283.45pt;height:430.1pt;z-index:-251483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" fillcolor="#d9ceea" stroked="f" strokeweight="1pt">
                <w10:wrap anchorx="margin"/>
              </v:rect>
            </w:pict>
          </mc:Fallback>
        </mc:AlternateContent>
      </w:r>
    </w:p>
    <w:p w14:paraId="07DD8E87" w14:textId="0D644732" w:rsidR="00C1076D" w:rsidRDefault="008E240A" w:rsidP="00C1076D">
      <w:r w:rsidRPr="006B3231">
        <w:rPr>
          <w:noProof/>
        </w:rPr>
        <w:drawing>
          <wp:anchor distT="0" distB="0" distL="114300" distR="114300" simplePos="0" relativeHeight="251834368" behindDoc="0" locked="0" layoutInCell="1" allowOverlap="1" wp14:anchorId="1375D1C9" wp14:editId="4A293F2B">
            <wp:simplePos x="0" y="0"/>
            <wp:positionH relativeFrom="margin">
              <wp:align>left</wp:align>
            </wp:positionH>
            <wp:positionV relativeFrom="paragraph">
              <wp:posOffset>179705</wp:posOffset>
            </wp:positionV>
            <wp:extent cx="1526106" cy="952500"/>
            <wp:effectExtent l="0" t="0" r="0" b="0"/>
            <wp:wrapNone/>
            <wp:docPr id="1302914224" name="Picture 13029142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914224" name="Picture 13029142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106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76D" w:rsidRPr="00BB734E">
        <w:t>The</w:t>
      </w:r>
      <w:r w:rsidR="00C1076D">
        <w:rPr>
          <w:b/>
          <w:bCs/>
        </w:rPr>
        <w:t xml:space="preserve"> Ministry of Disabled </w:t>
      </w:r>
      <w:r w:rsidR="00C1076D">
        <w:rPr>
          <w:b/>
          <w:bCs/>
        </w:rPr>
        <w:br/>
        <w:t xml:space="preserve">People – </w:t>
      </w:r>
      <w:proofErr w:type="spellStart"/>
      <w:r w:rsidR="00C1076D">
        <w:rPr>
          <w:b/>
          <w:bCs/>
        </w:rPr>
        <w:t>Whaikaha</w:t>
      </w:r>
      <w:proofErr w:type="spellEnd"/>
      <w:r w:rsidR="00C1076D">
        <w:rPr>
          <w:b/>
          <w:bCs/>
        </w:rPr>
        <w:t xml:space="preserve"> </w:t>
      </w:r>
      <w:r w:rsidR="00C1076D">
        <w:t>works to make things better for disabled people by working with:</w:t>
      </w:r>
    </w:p>
    <w:p w14:paraId="59B17E73" w14:textId="14301923" w:rsidR="00C1076D" w:rsidRDefault="00AA6662" w:rsidP="00C1076D">
      <w:pPr>
        <w:pStyle w:val="Listtoplevel"/>
      </w:pPr>
      <w:r w:rsidRPr="0022034F">
        <w:drawing>
          <wp:anchor distT="0" distB="0" distL="114300" distR="114300" simplePos="0" relativeHeight="251830272" behindDoc="0" locked="0" layoutInCell="1" allowOverlap="1" wp14:anchorId="53116B67" wp14:editId="14410B2A">
            <wp:simplePos x="0" y="0"/>
            <wp:positionH relativeFrom="margin">
              <wp:align>left</wp:align>
            </wp:positionH>
            <wp:positionV relativeFrom="page">
              <wp:posOffset>5783580</wp:posOffset>
            </wp:positionV>
            <wp:extent cx="1472400" cy="1184400"/>
            <wp:effectExtent l="0" t="0" r="0" b="0"/>
            <wp:wrapNone/>
            <wp:docPr id="1127446167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446167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400" cy="118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076D">
        <w:t>the Government</w:t>
      </w:r>
    </w:p>
    <w:p w14:paraId="094CDE78" w14:textId="596463F4" w:rsidR="00C1076D" w:rsidRDefault="00C1076D" w:rsidP="00C1076D">
      <w:pPr>
        <w:pStyle w:val="Listtoplevel"/>
      </w:pPr>
      <w:r>
        <w:t>the community which includes:</w:t>
      </w:r>
    </w:p>
    <w:p w14:paraId="64FF4927" w14:textId="5BFAD94F" w:rsidR="00C1076D" w:rsidRDefault="00AA6662" w:rsidP="00C1076D">
      <w:pPr>
        <w:pStyle w:val="Listsecondlevel"/>
      </w:pPr>
      <w:r>
        <w:drawing>
          <wp:anchor distT="0" distB="0" distL="114300" distR="114300" simplePos="0" relativeHeight="251832320" behindDoc="0" locked="0" layoutInCell="1" allowOverlap="1" wp14:anchorId="0657C06F" wp14:editId="416F96C6">
            <wp:simplePos x="0" y="0"/>
            <wp:positionH relativeFrom="margin">
              <wp:align>left</wp:align>
            </wp:positionH>
            <wp:positionV relativeFrom="paragraph">
              <wp:posOffset>551180</wp:posOffset>
            </wp:positionV>
            <wp:extent cx="1476000" cy="1476000"/>
            <wp:effectExtent l="0" t="0" r="0" b="0"/>
            <wp:wrapNone/>
            <wp:docPr id="320549098" name="Picture 3205490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Tangata Whaikaha disabled Māori disability group.png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076D">
        <w:t>disabled people</w:t>
      </w:r>
    </w:p>
    <w:p w14:paraId="30A659C6" w14:textId="7728315E" w:rsidR="00C1076D" w:rsidRPr="0022034F" w:rsidRDefault="00C1076D" w:rsidP="00C1076D">
      <w:pPr>
        <w:pStyle w:val="Listsecondlevel"/>
      </w:pPr>
      <w:r w:rsidRPr="0022034F">
        <w:t xml:space="preserve">tāngata </w:t>
      </w:r>
      <w:proofErr w:type="spellStart"/>
      <w:r w:rsidRPr="0022034F">
        <w:t>whaikaha</w:t>
      </w:r>
      <w:proofErr w:type="spellEnd"/>
      <w:r w:rsidRPr="0022034F">
        <w:t xml:space="preserve"> </w:t>
      </w:r>
      <w:r>
        <w:br/>
      </w:r>
      <w:r w:rsidRPr="0022034F">
        <w:t xml:space="preserve">Māori / Māori disabled </w:t>
      </w:r>
      <w:r>
        <w:br/>
      </w:r>
      <w:r w:rsidRPr="0022034F">
        <w:t>people</w:t>
      </w:r>
    </w:p>
    <w:p w14:paraId="78CEDD63" w14:textId="10EEAA97" w:rsidR="00C1076D" w:rsidRDefault="00C1076D" w:rsidP="00C1076D">
      <w:pPr>
        <w:pStyle w:val="Listtoplevel"/>
      </w:pPr>
      <w:r>
        <w:t>businesses.</w:t>
      </w:r>
    </w:p>
    <w:p w14:paraId="331024B7" w14:textId="77777777" w:rsidR="00C1076D" w:rsidRDefault="00C1076D" w:rsidP="00C1076D"/>
    <w:p w14:paraId="7B718DA0" w14:textId="77777777" w:rsidR="00C1076D" w:rsidRDefault="00C1076D" w:rsidP="00122E35">
      <w:r w:rsidRPr="00040029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120A3034" wp14:editId="68604508">
                <wp:simplePos x="0" y="0"/>
                <wp:positionH relativeFrom="margin">
                  <wp:align>right</wp:align>
                </wp:positionH>
                <wp:positionV relativeFrom="paragraph">
                  <wp:posOffset>-62092</wp:posOffset>
                </wp:positionV>
                <wp:extent cx="3600450" cy="2576830"/>
                <wp:effectExtent l="0" t="0" r="0" b="0"/>
                <wp:wrapNone/>
                <wp:docPr id="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5768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3F5C4" id="Rectangle 1" o:spid="_x0000_s1026" alt="&quot;&quot;" style="position:absolute;margin-left:232.3pt;margin-top:-4.9pt;width:283.5pt;height:202.9pt;z-index:-251487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" fillcolor="#ffe599 [1303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1296" behindDoc="0" locked="0" layoutInCell="1" allowOverlap="1" wp14:anchorId="7AA229F9" wp14:editId="68AB927A">
            <wp:simplePos x="0" y="0"/>
            <wp:positionH relativeFrom="margin">
              <wp:align>left</wp:align>
            </wp:positionH>
            <wp:positionV relativeFrom="paragraph">
              <wp:posOffset>401897</wp:posOffset>
            </wp:positionV>
            <wp:extent cx="1485900" cy="1485900"/>
            <wp:effectExtent l="0" t="0" r="0" b="0"/>
            <wp:wrapNone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In this Easy Read when we say </w:t>
      </w:r>
      <w:proofErr w:type="spellStart"/>
      <w:r w:rsidRPr="00612E77">
        <w:rPr>
          <w:b/>
          <w:bCs/>
        </w:rPr>
        <w:t>Whaikaha</w:t>
      </w:r>
      <w:proofErr w:type="spellEnd"/>
      <w:r>
        <w:t xml:space="preserve"> this means the Ministry </w:t>
      </w:r>
      <w:r>
        <w:br/>
        <w:t xml:space="preserve">of Disabled People – </w:t>
      </w:r>
      <w:proofErr w:type="spellStart"/>
      <w:r>
        <w:t>Whaikaha</w:t>
      </w:r>
      <w:proofErr w:type="spellEnd"/>
      <w:r>
        <w:t>.</w:t>
      </w:r>
    </w:p>
    <w:p w14:paraId="69D3849A" w14:textId="77777777" w:rsidR="00C1076D" w:rsidRDefault="00C1076D" w:rsidP="00122E35"/>
    <w:p w14:paraId="2C76A9E0" w14:textId="77777777" w:rsidR="00C1076D" w:rsidRDefault="00C1076D" w:rsidP="00122E35"/>
    <w:p w14:paraId="7292F27E" w14:textId="0C477596" w:rsidR="00C1076D" w:rsidRDefault="00C1076D" w:rsidP="00122E35">
      <w:r>
        <w:t xml:space="preserve">Where it says </w:t>
      </w:r>
      <w:r w:rsidRPr="00C57482">
        <w:rPr>
          <w:b/>
          <w:bCs/>
        </w:rPr>
        <w:t>we / our</w:t>
      </w:r>
      <w:r>
        <w:t xml:space="preserve"> this means </w:t>
      </w:r>
      <w:proofErr w:type="spellStart"/>
      <w:r>
        <w:t>Whaikaha</w:t>
      </w:r>
      <w:proofErr w:type="spellEnd"/>
      <w:r>
        <w:t xml:space="preserve">. </w:t>
      </w:r>
    </w:p>
    <w:p w14:paraId="4E544ED8" w14:textId="77777777" w:rsidR="00C1076D" w:rsidRDefault="00C1076D" w:rsidP="00122E35"/>
    <w:p w14:paraId="1C9CA45C" w14:textId="77777777" w:rsidR="008E240A" w:rsidRDefault="008E240A" w:rsidP="00122E35">
      <w:pPr>
        <w:rPr>
          <w:b/>
          <w:bCs/>
          <w:noProof/>
        </w:rPr>
      </w:pPr>
    </w:p>
    <w:p w14:paraId="0424D1DC" w14:textId="77777777" w:rsidR="008E240A" w:rsidRDefault="008E240A" w:rsidP="00122E35">
      <w:pPr>
        <w:rPr>
          <w:b/>
          <w:bCs/>
          <w:noProof/>
        </w:rPr>
      </w:pPr>
    </w:p>
    <w:p w14:paraId="207570CA" w14:textId="77777777" w:rsidR="008E240A" w:rsidRDefault="008E240A" w:rsidP="00122E35">
      <w:pPr>
        <w:rPr>
          <w:b/>
          <w:bCs/>
          <w:noProof/>
        </w:rPr>
      </w:pPr>
    </w:p>
    <w:p w14:paraId="684227CB" w14:textId="77777777" w:rsidR="00122E35" w:rsidRDefault="00122E35" w:rsidP="00122E35">
      <w:pPr>
        <w:rPr>
          <w:b/>
          <w:bCs/>
          <w:noProof/>
        </w:rPr>
      </w:pPr>
    </w:p>
    <w:p w14:paraId="348F7CBD" w14:textId="22E04A8A" w:rsidR="00122E35" w:rsidRPr="00A06122" w:rsidRDefault="00122E35" w:rsidP="00122E35"/>
    <w:p w14:paraId="5ACFF6D0" w14:textId="0672E6FC" w:rsidR="008E240A" w:rsidRDefault="00122E35" w:rsidP="008E240A">
      <w:r>
        <w:br w:type="page"/>
      </w:r>
    </w:p>
    <w:p w14:paraId="71D65C2E" w14:textId="072833E6" w:rsidR="00C1076D" w:rsidRDefault="00F53EC3" w:rsidP="00FB3A61">
      <w:pPr>
        <w:pStyle w:val="Heading1"/>
      </w:pPr>
      <w:bookmarkStart w:id="3" w:name="_Background"/>
      <w:bookmarkStart w:id="4" w:name="_Toc210134730"/>
      <w:bookmarkEnd w:id="3"/>
      <w:r>
        <w:lastRenderedPageBreak/>
        <w:t>Background</w:t>
      </w:r>
      <w:bookmarkEnd w:id="4"/>
    </w:p>
    <w:p w14:paraId="24176231" w14:textId="7FD1564B" w:rsidR="00693AA2" w:rsidRDefault="001136F2" w:rsidP="00F53EC3">
      <w:pPr>
        <w:spacing w:line="336" w:lineRule="auto"/>
      </w:pPr>
      <w:r>
        <w:rPr>
          <w:noProof/>
        </w:rPr>
        <w:drawing>
          <wp:anchor distT="0" distB="0" distL="114300" distR="114300" simplePos="0" relativeHeight="252026880" behindDoc="0" locked="0" layoutInCell="1" allowOverlap="1" wp14:anchorId="784FE1B2" wp14:editId="31B78665">
            <wp:simplePos x="0" y="0"/>
            <wp:positionH relativeFrom="margin">
              <wp:align>left</wp:align>
            </wp:positionH>
            <wp:positionV relativeFrom="paragraph">
              <wp:posOffset>248285</wp:posOffset>
            </wp:positionV>
            <wp:extent cx="1485900" cy="1485900"/>
            <wp:effectExtent l="0" t="0" r="0" b="0"/>
            <wp:wrapNone/>
            <wp:docPr id="598975020" name="Picture 5989750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975020" name="Picture 5989750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84DAB2" w14:textId="6E4FE407" w:rsidR="008E240A" w:rsidRDefault="008E240A" w:rsidP="00F53EC3">
      <w:pPr>
        <w:spacing w:line="336" w:lineRule="auto"/>
      </w:pPr>
    </w:p>
    <w:p w14:paraId="327B45A1" w14:textId="234DEEDD" w:rsidR="008E240A" w:rsidRDefault="008E240A" w:rsidP="00F53EC3">
      <w:pPr>
        <w:spacing w:line="336" w:lineRule="auto"/>
      </w:pPr>
      <w:r>
        <w:t xml:space="preserve">We are leading work to make </w:t>
      </w:r>
      <w:r w:rsidRPr="00122E35">
        <w:rPr>
          <w:b/>
          <w:bCs/>
        </w:rPr>
        <w:t>accessibility</w:t>
      </w:r>
      <w:r>
        <w:t xml:space="preserve"> better in Aotearoa New Zealand.</w:t>
      </w:r>
    </w:p>
    <w:p w14:paraId="3E2B0F86" w14:textId="77777777" w:rsidR="008E240A" w:rsidRDefault="008E240A" w:rsidP="00F53EC3">
      <w:pPr>
        <w:spacing w:line="336" w:lineRule="auto"/>
      </w:pPr>
    </w:p>
    <w:p w14:paraId="14FF5FF3" w14:textId="77777777" w:rsidR="008E240A" w:rsidRDefault="008E240A" w:rsidP="00F53EC3">
      <w:pPr>
        <w:spacing w:line="336" w:lineRule="auto"/>
      </w:pPr>
      <w:r>
        <w:rPr>
          <w:noProof/>
        </w:rPr>
        <w:drawing>
          <wp:anchor distT="0" distB="0" distL="114300" distR="114300" simplePos="0" relativeHeight="251944960" behindDoc="0" locked="0" layoutInCell="1" allowOverlap="1" wp14:anchorId="2CCB9F99" wp14:editId="1C6033FF">
            <wp:simplePos x="0" y="0"/>
            <wp:positionH relativeFrom="margin">
              <wp:align>left</wp:align>
            </wp:positionH>
            <wp:positionV relativeFrom="paragraph">
              <wp:posOffset>259080</wp:posOffset>
            </wp:positionV>
            <wp:extent cx="1373764" cy="1228725"/>
            <wp:effectExtent l="0" t="0" r="0" b="0"/>
            <wp:wrapNone/>
            <wp:docPr id="2052621718" name="Picture 20526217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621718" name="Picture 20526217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764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64FDC487" wp14:editId="1B6C5F0F">
                <wp:simplePos x="0" y="0"/>
                <wp:positionH relativeFrom="margin">
                  <wp:posOffset>2131060</wp:posOffset>
                </wp:positionH>
                <wp:positionV relativeFrom="paragraph">
                  <wp:posOffset>263194</wp:posOffset>
                </wp:positionV>
                <wp:extent cx="3599815" cy="1073426"/>
                <wp:effectExtent l="0" t="0" r="635" b="0"/>
                <wp:wrapNone/>
                <wp:docPr id="143546462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73426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C09FA7" id="Rectangle 10" o:spid="_x0000_s1026" alt="&quot;&quot;" style="position:absolute;margin-left:167.8pt;margin-top:20.7pt;width:283.45pt;height:84.5pt;z-index:-25137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" fillcolor="#d9ceea" stroked="f" strokeweight="1pt">
                <w10:wrap anchorx="margin"/>
              </v:rect>
            </w:pict>
          </mc:Fallback>
        </mc:AlternateContent>
      </w:r>
    </w:p>
    <w:p w14:paraId="24109FB5" w14:textId="77777777" w:rsidR="008E240A" w:rsidRDefault="008E240A" w:rsidP="00F53EC3">
      <w:pPr>
        <w:spacing w:line="336" w:lineRule="auto"/>
      </w:pPr>
      <w:r w:rsidRPr="00122E35">
        <w:rPr>
          <w:b/>
          <w:bCs/>
        </w:rPr>
        <w:t>Accessibility</w:t>
      </w:r>
      <w:r>
        <w:t xml:space="preserve"> means making sure disabled people can be part of something.</w:t>
      </w:r>
      <w:r w:rsidRPr="009D005C">
        <w:rPr>
          <w:rFonts w:eastAsia="Times New Roman"/>
          <w:noProof/>
          <w:lang w:eastAsia="en-NZ"/>
        </w:rPr>
        <w:t xml:space="preserve"> </w:t>
      </w:r>
      <w:r>
        <w:t xml:space="preserve"> </w:t>
      </w:r>
    </w:p>
    <w:p w14:paraId="244CD45A" w14:textId="77777777" w:rsidR="008E240A" w:rsidRDefault="008E240A" w:rsidP="00F53EC3">
      <w:pPr>
        <w:spacing w:line="336" w:lineRule="auto"/>
      </w:pPr>
    </w:p>
    <w:p w14:paraId="7BD841C7" w14:textId="001569CB" w:rsidR="00F53EC3" w:rsidRDefault="00F53EC3" w:rsidP="00F53EC3">
      <w:pPr>
        <w:spacing w:line="336" w:lineRule="auto"/>
      </w:pPr>
    </w:p>
    <w:p w14:paraId="5C5C192F" w14:textId="50884173" w:rsidR="00F53EC3" w:rsidRDefault="00C818D1" w:rsidP="00F53EC3">
      <w:pPr>
        <w:spacing w:line="336" w:lineRule="auto"/>
      </w:pPr>
      <w:r>
        <w:rPr>
          <w:noProof/>
        </w:rPr>
        <w:drawing>
          <wp:anchor distT="0" distB="0" distL="114300" distR="114300" simplePos="0" relativeHeight="251959296" behindDoc="0" locked="0" layoutInCell="1" allowOverlap="1" wp14:anchorId="367152AA" wp14:editId="7318E042">
            <wp:simplePos x="0" y="0"/>
            <wp:positionH relativeFrom="margin">
              <wp:posOffset>-609600</wp:posOffset>
            </wp:positionH>
            <wp:positionV relativeFrom="paragraph">
              <wp:posOffset>389890</wp:posOffset>
            </wp:positionV>
            <wp:extent cx="2370759" cy="1676400"/>
            <wp:effectExtent l="0" t="0" r="0" b="0"/>
            <wp:wrapNone/>
            <wp:docPr id="1102072434" name="Picture 11020724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72434" name="Picture 11020724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759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3EC3">
        <w:t xml:space="preserve">This work to make accessibility better fits in with: </w:t>
      </w:r>
    </w:p>
    <w:p w14:paraId="543F1470" w14:textId="168EC2DA" w:rsidR="00F53EC3" w:rsidRPr="004E1AC2" w:rsidRDefault="00F53EC3" w:rsidP="00F53EC3">
      <w:pPr>
        <w:pStyle w:val="Listtoplevel"/>
        <w:spacing w:line="336" w:lineRule="auto"/>
        <w:rPr>
          <w:b/>
          <w:bCs/>
        </w:rPr>
      </w:pPr>
      <w:r w:rsidRPr="004E1AC2">
        <w:rPr>
          <w:b/>
          <w:bCs/>
        </w:rPr>
        <w:t>Te Tiriti o Waitangi / The Treaty of Waitangi</w:t>
      </w:r>
    </w:p>
    <w:p w14:paraId="12FFE9E7" w14:textId="77777777" w:rsidR="00F53EC3" w:rsidRPr="004E1AC2" w:rsidRDefault="00F53EC3" w:rsidP="00F53EC3">
      <w:pPr>
        <w:pStyle w:val="Listtoplevel"/>
        <w:spacing w:line="336" w:lineRule="auto"/>
        <w:rPr>
          <w:b/>
          <w:bCs/>
        </w:rPr>
      </w:pPr>
      <w:r>
        <w:drawing>
          <wp:anchor distT="0" distB="0" distL="114300" distR="114300" simplePos="0" relativeHeight="251960320" behindDoc="0" locked="0" layoutInCell="1" allowOverlap="1" wp14:anchorId="403B58DD" wp14:editId="7847BC8A">
            <wp:simplePos x="0" y="0"/>
            <wp:positionH relativeFrom="margin">
              <wp:align>left</wp:align>
            </wp:positionH>
            <wp:positionV relativeFrom="paragraph">
              <wp:posOffset>965200</wp:posOffset>
            </wp:positionV>
            <wp:extent cx="1247775" cy="1685509"/>
            <wp:effectExtent l="0" t="0" r="0" b="0"/>
            <wp:wrapNone/>
            <wp:docPr id="495662583" name="Picture 4956625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62583" name="Picture 4956625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924" cy="1689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1AC2">
        <w:rPr>
          <w:b/>
          <w:bCs/>
        </w:rPr>
        <w:t>the United Nations Convention on the Rights of Persons with Disabilities</w:t>
      </w:r>
    </w:p>
    <w:p w14:paraId="7EBCF4E4" w14:textId="18B24401" w:rsidR="00F53EC3" w:rsidRDefault="00F53EC3" w:rsidP="00F53EC3">
      <w:pPr>
        <w:pStyle w:val="Listtoplevel"/>
        <w:spacing w:line="336" w:lineRule="auto"/>
      </w:pPr>
      <w:r>
        <w:t>The Human Rights Act 1993</w:t>
      </w:r>
    </w:p>
    <w:p w14:paraId="320BD4F3" w14:textId="486C4D3E" w:rsidR="00F53EC3" w:rsidRDefault="00F53EC3" w:rsidP="00F53EC3">
      <w:pPr>
        <w:pStyle w:val="Listtoplevel"/>
        <w:spacing w:line="336" w:lineRule="auto"/>
      </w:pPr>
      <w:r>
        <w:t xml:space="preserve">our </w:t>
      </w:r>
      <w:r w:rsidRPr="004E1AC2">
        <w:rPr>
          <w:b/>
          <w:bCs/>
        </w:rPr>
        <w:t>Strategic Intentions</w:t>
      </w:r>
      <w:r w:rsidRPr="00F53EC3">
        <w:t>.</w:t>
      </w:r>
      <w:r>
        <w:t xml:space="preserve"> </w:t>
      </w:r>
    </w:p>
    <w:p w14:paraId="0297B3B5" w14:textId="0E548370" w:rsidR="00F53EC3" w:rsidRDefault="00F53EC3" w:rsidP="00F53EC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4176" behindDoc="1" locked="0" layoutInCell="1" allowOverlap="1" wp14:anchorId="7573D183" wp14:editId="4A19B3B0">
                <wp:simplePos x="0" y="0"/>
                <wp:positionH relativeFrom="margin">
                  <wp:align>right</wp:align>
                </wp:positionH>
                <wp:positionV relativeFrom="paragraph">
                  <wp:posOffset>-57150</wp:posOffset>
                </wp:positionV>
                <wp:extent cx="3599815" cy="7877175"/>
                <wp:effectExtent l="0" t="0" r="635" b="9525"/>
                <wp:wrapNone/>
                <wp:docPr id="25384027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877175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A060B7" id="Rectangle 10" o:spid="_x0000_s1026" alt="&quot;&quot;" style="position:absolute;margin-left:232.25pt;margin-top:-4.5pt;width:283.45pt;height:620.25pt;z-index:-251362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" fillcolor="#d9ceea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9056" behindDoc="0" locked="0" layoutInCell="1" allowOverlap="1" wp14:anchorId="761F33CE" wp14:editId="571C6B2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620000" cy="1087200"/>
            <wp:effectExtent l="0" t="0" r="5715" b="5080"/>
            <wp:wrapNone/>
            <wp:docPr id="118645685" name="Picture 1186456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45685" name="Picture 1186456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5F389A">
        <w:rPr>
          <w:b/>
          <w:bCs/>
        </w:rPr>
        <w:t>Te</w:t>
      </w:r>
      <w:proofErr w:type="spellEnd"/>
      <w:r w:rsidRPr="005F389A">
        <w:rPr>
          <w:b/>
          <w:bCs/>
        </w:rPr>
        <w:t xml:space="preserve"> </w:t>
      </w:r>
      <w:proofErr w:type="spellStart"/>
      <w:r w:rsidRPr="005F389A">
        <w:rPr>
          <w:b/>
          <w:bCs/>
        </w:rPr>
        <w:t>Tiriti</w:t>
      </w:r>
      <w:proofErr w:type="spellEnd"/>
      <w:r w:rsidRPr="005F389A">
        <w:rPr>
          <w:b/>
          <w:bCs/>
        </w:rPr>
        <w:t xml:space="preserve"> o Waitangi / </w:t>
      </w:r>
      <w:r w:rsidR="001C2386">
        <w:rPr>
          <w:b/>
          <w:bCs/>
        </w:rPr>
        <w:t xml:space="preserve">The </w:t>
      </w:r>
      <w:r w:rsidRPr="005F389A">
        <w:rPr>
          <w:b/>
          <w:bCs/>
        </w:rPr>
        <w:t>Treaty of Waitangi</w:t>
      </w:r>
      <w:r>
        <w:t xml:space="preserve"> is an important agreement between:</w:t>
      </w:r>
    </w:p>
    <w:p w14:paraId="10D5DBE2" w14:textId="77777777" w:rsidR="00F53EC3" w:rsidRDefault="00F53EC3" w:rsidP="00F53EC3">
      <w:pPr>
        <w:pStyle w:val="Listtoplevel"/>
        <w:ind w:left="3686" w:firstLine="0"/>
      </w:pPr>
      <w:r>
        <w:t xml:space="preserve">Māori </w:t>
      </w:r>
    </w:p>
    <w:p w14:paraId="77611842" w14:textId="60BF1D9F" w:rsidR="00F53EC3" w:rsidRPr="004E1AC2" w:rsidRDefault="00F53EC3" w:rsidP="00F53EC3">
      <w:pPr>
        <w:pStyle w:val="Listtoplevel"/>
        <w:numPr>
          <w:ilvl w:val="0"/>
          <w:numId w:val="0"/>
        </w:numPr>
        <w:ind w:left="4253"/>
      </w:pPr>
      <w:r w:rsidRPr="004E1AC2">
        <w:drawing>
          <wp:anchor distT="0" distB="0" distL="114300" distR="114300" simplePos="0" relativeHeight="251950080" behindDoc="0" locked="0" layoutInCell="1" allowOverlap="1" wp14:anchorId="4D4A8CE7" wp14:editId="59B385AF">
            <wp:simplePos x="0" y="0"/>
            <wp:positionH relativeFrom="margin">
              <wp:align>left</wp:align>
            </wp:positionH>
            <wp:positionV relativeFrom="paragraph">
              <wp:posOffset>140335</wp:posOffset>
            </wp:positionV>
            <wp:extent cx="1620000" cy="1011600"/>
            <wp:effectExtent l="0" t="0" r="5715" b="4445"/>
            <wp:wrapNone/>
            <wp:docPr id="552085549" name="Picture 5520855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085549" name="Picture 5520855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386">
        <w:t xml:space="preserve"> </w:t>
      </w:r>
      <w:r w:rsidRPr="004E1AC2">
        <w:t xml:space="preserve">and </w:t>
      </w:r>
    </w:p>
    <w:p w14:paraId="62ECA4CB" w14:textId="77777777" w:rsidR="00F53EC3" w:rsidRDefault="00F53EC3" w:rsidP="00F53EC3">
      <w:pPr>
        <w:pStyle w:val="Listtoplevel"/>
        <w:ind w:left="3686" w:firstLine="0"/>
      </w:pPr>
      <w:r>
        <w:t>the Crown.</w:t>
      </w:r>
    </w:p>
    <w:p w14:paraId="2B7AF3A9" w14:textId="77777777" w:rsidR="00F53EC3" w:rsidRDefault="00F53EC3" w:rsidP="00F53EC3"/>
    <w:p w14:paraId="26E27429" w14:textId="77777777" w:rsidR="00F53EC3" w:rsidRDefault="00F53EC3" w:rsidP="00F53EC3"/>
    <w:p w14:paraId="588F1399" w14:textId="77777777" w:rsidR="00F53EC3" w:rsidRDefault="00F53EC3" w:rsidP="00F53EC3">
      <w:r>
        <w:rPr>
          <w:noProof/>
        </w:rPr>
        <w:drawing>
          <wp:anchor distT="0" distB="0" distL="114300" distR="114300" simplePos="0" relativeHeight="251951104" behindDoc="0" locked="0" layoutInCell="1" allowOverlap="1" wp14:anchorId="33DC2C50" wp14:editId="3E4E377D">
            <wp:simplePos x="0" y="0"/>
            <wp:positionH relativeFrom="margin">
              <wp:align>left</wp:align>
            </wp:positionH>
            <wp:positionV relativeFrom="paragraph">
              <wp:posOffset>330200</wp:posOffset>
            </wp:positionV>
            <wp:extent cx="1630800" cy="1558800"/>
            <wp:effectExtent l="0" t="0" r="0" b="3810"/>
            <wp:wrapNone/>
            <wp:docPr id="2039102645" name="Picture 20391026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102645" name="Picture 20391026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5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purpose of </w:t>
      </w:r>
      <w:proofErr w:type="spellStart"/>
      <w:r>
        <w:t>Te</w:t>
      </w:r>
      <w:proofErr w:type="spellEnd"/>
      <w:r>
        <w:t xml:space="preserve"> </w:t>
      </w:r>
      <w:proofErr w:type="spellStart"/>
      <w:r>
        <w:t>Tiriti</w:t>
      </w:r>
      <w:proofErr w:type="spellEnd"/>
      <w:r>
        <w:t xml:space="preserve"> is to:</w:t>
      </w:r>
    </w:p>
    <w:p w14:paraId="03EFB219" w14:textId="77777777" w:rsidR="00F53EC3" w:rsidRDefault="00F53EC3" w:rsidP="00F53EC3">
      <w:pPr>
        <w:pStyle w:val="Listtoplevel"/>
        <w:ind w:left="3686" w:firstLine="0"/>
      </w:pPr>
      <w:r>
        <w:t>protect Māori:</w:t>
      </w:r>
    </w:p>
    <w:p w14:paraId="1D901092" w14:textId="77777777" w:rsidR="00F53EC3" w:rsidRPr="00C818D1" w:rsidRDefault="00F53EC3" w:rsidP="00F53EC3">
      <w:pPr>
        <w:pStyle w:val="Listsecondlevel"/>
        <w:rPr>
          <w:b/>
          <w:bCs/>
        </w:rPr>
      </w:pPr>
      <w:r w:rsidRPr="00C818D1">
        <w:rPr>
          <w:b/>
          <w:bCs/>
        </w:rPr>
        <w:t>rights</w:t>
      </w:r>
    </w:p>
    <w:p w14:paraId="3AD88050" w14:textId="4449A9BE" w:rsidR="00F53EC3" w:rsidRPr="00691405" w:rsidRDefault="00F53EC3" w:rsidP="00F53EC3">
      <w:pPr>
        <w:pStyle w:val="Listsecondlevel"/>
      </w:pPr>
      <w:r w:rsidRPr="00691405">
        <w:t>taonga</w:t>
      </w:r>
      <w:r w:rsidR="00C818D1">
        <w:t xml:space="preserve"> / things that are very important to Māori</w:t>
      </w:r>
    </w:p>
    <w:p w14:paraId="1EBF5DA6" w14:textId="77777777" w:rsidR="00F53EC3" w:rsidRDefault="00F53EC3" w:rsidP="00F53EC3">
      <w:pPr>
        <w:pStyle w:val="Listtoplevel"/>
        <w:ind w:left="3686" w:firstLine="0"/>
      </w:pPr>
      <w:r w:rsidRPr="00691405">
        <w:drawing>
          <wp:anchor distT="0" distB="0" distL="114300" distR="114300" simplePos="0" relativeHeight="251952128" behindDoc="0" locked="0" layoutInCell="1" allowOverlap="1" wp14:anchorId="3B119C91" wp14:editId="670ECFFE">
            <wp:simplePos x="0" y="0"/>
            <wp:positionH relativeFrom="margin">
              <wp:align>left</wp:align>
            </wp:positionH>
            <wp:positionV relativeFrom="paragraph">
              <wp:posOffset>281940</wp:posOffset>
            </wp:positionV>
            <wp:extent cx="1620000" cy="910800"/>
            <wp:effectExtent l="0" t="0" r="0" b="3810"/>
            <wp:wrapNone/>
            <wp:docPr id="1690327105" name="Picture 1690327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327105" name="Picture 1690327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1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keep </w:t>
      </w:r>
      <w:r w:rsidRPr="00452BEE">
        <w:rPr>
          <w:b/>
          <w:bCs/>
        </w:rPr>
        <w:t>peace and order</w:t>
      </w:r>
    </w:p>
    <w:p w14:paraId="2E7861F4" w14:textId="77777777" w:rsidR="00F53EC3" w:rsidRDefault="00F53EC3" w:rsidP="00F53EC3">
      <w:pPr>
        <w:pStyle w:val="Listtoplevel"/>
        <w:ind w:left="3686" w:firstLine="0"/>
      </w:pPr>
      <w:r>
        <w:t>set up government.</w:t>
      </w:r>
    </w:p>
    <w:p w14:paraId="5B528D67" w14:textId="77777777" w:rsidR="00F53EC3" w:rsidRDefault="00F53EC3" w:rsidP="00F53EC3">
      <w:pPr>
        <w:rPr>
          <w:b/>
          <w:bCs/>
        </w:rPr>
      </w:pPr>
    </w:p>
    <w:p w14:paraId="0907985D" w14:textId="77777777" w:rsidR="00F53EC3" w:rsidRDefault="00F53EC3" w:rsidP="00F53EC3">
      <w:pPr>
        <w:rPr>
          <w:b/>
          <w:bCs/>
        </w:rPr>
      </w:pPr>
    </w:p>
    <w:p w14:paraId="3868F143" w14:textId="77777777" w:rsidR="00C818D1" w:rsidRDefault="00C818D1" w:rsidP="00F53EC3">
      <w:pPr>
        <w:rPr>
          <w:b/>
          <w:bCs/>
        </w:rPr>
      </w:pPr>
    </w:p>
    <w:p w14:paraId="6EE337C3" w14:textId="197B7D7F" w:rsidR="00C818D1" w:rsidRDefault="00C818D1" w:rsidP="00C818D1">
      <w:pPr>
        <w:rPr>
          <w:rFonts w:eastAsia="Times New Roman"/>
          <w:lang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2295168" behindDoc="0" locked="0" layoutInCell="1" allowOverlap="1" wp14:anchorId="76488BCF" wp14:editId="78DA3ACD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1600200" cy="1600200"/>
            <wp:effectExtent l="0" t="0" r="0" b="0"/>
            <wp:wrapNone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63" cy="160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6192" behindDoc="1" locked="0" layoutInCell="1" allowOverlap="1" wp14:anchorId="4C0E401C" wp14:editId="31071E10">
                <wp:simplePos x="0" y="0"/>
                <wp:positionH relativeFrom="margin">
                  <wp:align>right</wp:align>
                </wp:positionH>
                <wp:positionV relativeFrom="paragraph">
                  <wp:posOffset>-97790</wp:posOffset>
                </wp:positionV>
                <wp:extent cx="3599815" cy="2124075"/>
                <wp:effectExtent l="0" t="0" r="635" b="9525"/>
                <wp:wrapNone/>
                <wp:docPr id="536580775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24075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D3A940" id="Rectangle 10" o:spid="_x0000_s1026" alt="&quot;&quot;" style="position:absolute;margin-left:232.25pt;margin-top:-7.7pt;width:283.45pt;height:167.25pt;z-index:-25102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" fillcolor="#d9ceea" stroked="f" strokeweight="1pt">
                <w10:wrap anchorx="margin"/>
              </v:rect>
            </w:pict>
          </mc:Fallback>
        </mc:AlternateContent>
      </w:r>
      <w:r>
        <w:rPr>
          <w:rFonts w:eastAsia="Times New Roman"/>
          <w:b/>
          <w:lang w:eastAsia="en-NZ"/>
        </w:rPr>
        <w:t xml:space="preserve">Rights </w:t>
      </w:r>
      <w:r>
        <w:rPr>
          <w:rFonts w:eastAsia="Times New Roman"/>
          <w:lang w:eastAsia="en-NZ"/>
        </w:rPr>
        <w:t xml:space="preserve">are things that the </w:t>
      </w:r>
      <w:r>
        <w:rPr>
          <w:rFonts w:eastAsia="Times New Roman"/>
          <w:lang w:eastAsia="en-NZ"/>
        </w:rPr>
        <w:br/>
        <w:t xml:space="preserve">law says every person should: </w:t>
      </w:r>
    </w:p>
    <w:p w14:paraId="1DDF32C5" w14:textId="77777777" w:rsidR="00C818D1" w:rsidRDefault="00C818D1" w:rsidP="00C818D1">
      <w:pPr>
        <w:pStyle w:val="Listtoplevel"/>
        <w:rPr>
          <w:lang w:eastAsia="en-NZ"/>
        </w:rPr>
      </w:pPr>
      <w:r>
        <w:rPr>
          <w:lang w:eastAsia="en-NZ"/>
        </w:rPr>
        <w:t xml:space="preserve">have </w:t>
      </w:r>
    </w:p>
    <w:p w14:paraId="16AB7E05" w14:textId="77777777" w:rsidR="00C818D1" w:rsidRDefault="00C818D1" w:rsidP="00C818D1">
      <w:pPr>
        <w:pStyle w:val="Listtoplevel"/>
      </w:pPr>
      <w:r>
        <w:rPr>
          <w:lang w:eastAsia="en-NZ"/>
        </w:rPr>
        <w:t>be able to do.</w:t>
      </w:r>
    </w:p>
    <w:p w14:paraId="6C43DB3C" w14:textId="77777777" w:rsidR="00C818D1" w:rsidRDefault="00C818D1" w:rsidP="00F53EC3">
      <w:pPr>
        <w:rPr>
          <w:b/>
          <w:bCs/>
        </w:rPr>
      </w:pPr>
    </w:p>
    <w:p w14:paraId="529D12B3" w14:textId="77777777" w:rsidR="00C818D1" w:rsidRDefault="00C818D1" w:rsidP="00F53EC3">
      <w:pPr>
        <w:rPr>
          <w:b/>
          <w:bCs/>
        </w:rPr>
      </w:pPr>
    </w:p>
    <w:p w14:paraId="036CE980" w14:textId="32A3D61C" w:rsidR="00F53EC3" w:rsidRDefault="00F53EC3" w:rsidP="00F53EC3">
      <w:r>
        <w:rPr>
          <w:noProof/>
        </w:rPr>
        <w:drawing>
          <wp:anchor distT="0" distB="0" distL="114300" distR="114300" simplePos="0" relativeHeight="251953152" behindDoc="0" locked="0" layoutInCell="1" allowOverlap="1" wp14:anchorId="5A8B9D72" wp14:editId="19D76F6C">
            <wp:simplePos x="0" y="0"/>
            <wp:positionH relativeFrom="margin">
              <wp:align>left</wp:align>
            </wp:positionH>
            <wp:positionV relativeFrom="paragraph">
              <wp:posOffset>-277932</wp:posOffset>
            </wp:positionV>
            <wp:extent cx="1224501" cy="1332305"/>
            <wp:effectExtent l="0" t="0" r="0" b="1270"/>
            <wp:wrapNone/>
            <wp:docPr id="183286277" name="Picture 183286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6277" name="Picture 1832862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226" cy="1341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1" locked="0" layoutInCell="1" allowOverlap="1" wp14:anchorId="383ED603" wp14:editId="570F34A3">
                <wp:simplePos x="0" y="0"/>
                <wp:positionH relativeFrom="margin">
                  <wp:align>right</wp:align>
                </wp:positionH>
                <wp:positionV relativeFrom="paragraph">
                  <wp:posOffset>-39067</wp:posOffset>
                </wp:positionV>
                <wp:extent cx="3599815" cy="731520"/>
                <wp:effectExtent l="0" t="0" r="635" b="0"/>
                <wp:wrapNone/>
                <wp:docPr id="471465221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31520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F353C5" id="Rectangle 10" o:spid="_x0000_s1026" alt="&quot;&quot;" style="position:absolute;margin-left:232.25pt;margin-top:-3.1pt;width:283.45pt;height:57.6pt;z-index:-251361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" fillcolor="#d9ceea" stroked="f" strokeweight="1pt">
                <w10:wrap anchorx="margin"/>
              </v:rect>
            </w:pict>
          </mc:Fallback>
        </mc:AlternateContent>
      </w:r>
      <w:r w:rsidRPr="00452BEE">
        <w:rPr>
          <w:b/>
          <w:bCs/>
        </w:rPr>
        <w:t>Peace and order</w:t>
      </w:r>
      <w:r>
        <w:t xml:space="preserve"> means </w:t>
      </w:r>
      <w:r w:rsidR="0094672A">
        <w:t>following</w:t>
      </w:r>
      <w:r>
        <w:t xml:space="preserve"> laws / rules.</w:t>
      </w:r>
    </w:p>
    <w:p w14:paraId="37ECBD06" w14:textId="77777777" w:rsidR="00C818D1" w:rsidRDefault="00C818D1" w:rsidP="00FD3EF6">
      <w:pPr>
        <w:spacing w:line="336" w:lineRule="auto"/>
      </w:pPr>
    </w:p>
    <w:p w14:paraId="2B326ACB" w14:textId="77777777" w:rsidR="00C818D1" w:rsidRDefault="00C818D1" w:rsidP="00FD3EF6">
      <w:pPr>
        <w:spacing w:line="336" w:lineRule="auto"/>
      </w:pPr>
    </w:p>
    <w:p w14:paraId="4176626F" w14:textId="101C5D42" w:rsidR="00F53EC3" w:rsidRDefault="00F53EC3" w:rsidP="00FD3EF6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1" locked="0" layoutInCell="1" allowOverlap="1" wp14:anchorId="1FFA3A20" wp14:editId="15CF36B7">
                <wp:simplePos x="0" y="0"/>
                <wp:positionH relativeFrom="margin">
                  <wp:align>right</wp:align>
                </wp:positionH>
                <wp:positionV relativeFrom="paragraph">
                  <wp:posOffset>-49876</wp:posOffset>
                </wp:positionV>
                <wp:extent cx="3599815" cy="3017116"/>
                <wp:effectExtent l="0" t="0" r="635" b="0"/>
                <wp:wrapNone/>
                <wp:docPr id="1895968306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017116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1CB965" id="Rectangle 10" o:spid="_x0000_s1026" alt="&quot;&quot;" style="position:absolute;margin-left:232.25pt;margin-top:-3.95pt;width:283.45pt;height:237.55pt;z-index:-251358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" fillcolor="#d9ceea" stroked="f" strokeweight="1pt">
                <w10:wrap anchorx="margin"/>
              </v:rect>
            </w:pict>
          </mc:Fallback>
        </mc:AlternateContent>
      </w:r>
      <w:r w:rsidRPr="009F1191">
        <w:rPr>
          <w:noProof/>
        </w:rPr>
        <w:drawing>
          <wp:anchor distT="0" distB="0" distL="114300" distR="114300" simplePos="0" relativeHeight="251956224" behindDoc="0" locked="0" layoutInCell="1" allowOverlap="1" wp14:anchorId="2B581889" wp14:editId="7E157FDE">
            <wp:simplePos x="0" y="0"/>
            <wp:positionH relativeFrom="margin">
              <wp:align>left</wp:align>
            </wp:positionH>
            <wp:positionV relativeFrom="paragraph">
              <wp:posOffset>94505</wp:posOffset>
            </wp:positionV>
            <wp:extent cx="1440000" cy="1440000"/>
            <wp:effectExtent l="0" t="0" r="8255" b="8255"/>
            <wp:wrapNone/>
            <wp:docPr id="1463749234" name="Picture 14637492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49234" name="Picture 14637492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1191">
        <w:t xml:space="preserve">The </w:t>
      </w:r>
      <w:r w:rsidRPr="009F1191">
        <w:rPr>
          <w:b/>
          <w:bCs/>
        </w:rPr>
        <w:t>United Nations Convention on the Rights of Persons with Disabilities</w:t>
      </w:r>
      <w:r>
        <w:rPr>
          <w:b/>
          <w:bCs/>
        </w:rPr>
        <w:t xml:space="preserve"> / </w:t>
      </w:r>
      <w:r w:rsidRPr="009F1191">
        <w:rPr>
          <w:b/>
          <w:bCs/>
        </w:rPr>
        <w:t>UNCRPD</w:t>
      </w:r>
      <w:r w:rsidRPr="009F1191">
        <w:t xml:space="preserve"> is a law lots of countries have agreed to.</w:t>
      </w:r>
    </w:p>
    <w:p w14:paraId="75AB1D81" w14:textId="77777777" w:rsidR="00F53EC3" w:rsidRDefault="00F53EC3" w:rsidP="00FD3EF6">
      <w:pPr>
        <w:spacing w:line="336" w:lineRule="auto"/>
      </w:pPr>
    </w:p>
    <w:p w14:paraId="4097CE42" w14:textId="77777777" w:rsidR="00F53EC3" w:rsidRDefault="00F53EC3" w:rsidP="00FD3EF6">
      <w:pPr>
        <w:spacing w:line="336" w:lineRule="auto"/>
        <w:rPr>
          <w:rFonts w:eastAsia="Arial"/>
        </w:rPr>
      </w:pPr>
      <w:r w:rsidRPr="009F1191">
        <w:rPr>
          <w:rFonts w:eastAsia="Arial"/>
          <w:noProof/>
        </w:rPr>
        <w:drawing>
          <wp:anchor distT="0" distB="0" distL="114300" distR="114300" simplePos="0" relativeHeight="251957248" behindDoc="0" locked="0" layoutInCell="1" allowOverlap="1" wp14:anchorId="6353F570" wp14:editId="1C0B71B2">
            <wp:simplePos x="0" y="0"/>
            <wp:positionH relativeFrom="margin">
              <wp:posOffset>47625</wp:posOffset>
            </wp:positionH>
            <wp:positionV relativeFrom="paragraph">
              <wp:posOffset>222885</wp:posOffset>
            </wp:positionV>
            <wp:extent cx="1296035" cy="1558290"/>
            <wp:effectExtent l="0" t="0" r="0" b="3810"/>
            <wp:wrapThrough wrapText="bothSides">
              <wp:wrapPolygon edited="0">
                <wp:start x="0" y="0"/>
                <wp:lineTo x="0" y="21389"/>
                <wp:lineTo x="21272" y="21389"/>
                <wp:lineTo x="21272" y="0"/>
                <wp:lineTo x="0" y="0"/>
              </wp:wrapPolygon>
            </wp:wrapThrough>
            <wp:docPr id="793321157" name="Picture 793321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321157" name="Picture 7933211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03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07F23" w14:textId="77777777" w:rsidR="00F53EC3" w:rsidRPr="00691405" w:rsidRDefault="00F53EC3" w:rsidP="00FD3EF6">
      <w:pPr>
        <w:spacing w:line="336" w:lineRule="auto"/>
      </w:pPr>
      <w:r w:rsidRPr="009F1191">
        <w:rPr>
          <w:rFonts w:eastAsia="Arial"/>
        </w:rPr>
        <w:t>It says what governments must do to make sure disabled people get the same rights as everybody else.</w:t>
      </w:r>
    </w:p>
    <w:p w14:paraId="4BAA2E4B" w14:textId="1E1B30A5" w:rsidR="00C818D1" w:rsidRDefault="00C818D1">
      <w:pPr>
        <w:spacing w:line="240" w:lineRule="auto"/>
        <w:ind w:left="0"/>
      </w:pPr>
      <w:r>
        <w:br w:type="page"/>
      </w:r>
    </w:p>
    <w:p w14:paraId="62B7EEB8" w14:textId="49FE4F7E" w:rsidR="00F53EC3" w:rsidRDefault="00C818D1" w:rsidP="00FD3EF6">
      <w:pPr>
        <w:spacing w:line="336" w:lineRule="auto"/>
      </w:pPr>
      <w:r w:rsidRPr="00A303E7">
        <w:rPr>
          <w:rFonts w:cs="Arial"/>
          <w:noProof/>
          <w:color w:val="000000" w:themeColor="text1"/>
          <w:szCs w:val="32"/>
          <w:lang w:eastAsia="en-NZ"/>
        </w:rPr>
        <w:lastRenderedPageBreak/>
        <w:drawing>
          <wp:anchor distT="0" distB="0" distL="114300" distR="114300" simplePos="0" relativeHeight="251947008" behindDoc="0" locked="0" layoutInCell="1" allowOverlap="1" wp14:anchorId="69D60DD3" wp14:editId="312964C4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593305" cy="2305050"/>
            <wp:effectExtent l="19050" t="19050" r="26035" b="19050"/>
            <wp:wrapNone/>
            <wp:docPr id="1920408519" name="Picture 19204085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408519" name="Picture 19204085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305" cy="2305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9A7">
        <w:rPr>
          <w:noProof/>
        </w:rPr>
        <mc:AlternateContent>
          <mc:Choice Requires="wps">
            <w:drawing>
              <wp:anchor distT="0" distB="0" distL="114300" distR="114300" simplePos="0" relativeHeight="251948032" behindDoc="1" locked="0" layoutInCell="1" allowOverlap="1" wp14:anchorId="22C2556B" wp14:editId="76586F97">
                <wp:simplePos x="0" y="0"/>
                <wp:positionH relativeFrom="margin">
                  <wp:posOffset>2131060</wp:posOffset>
                </wp:positionH>
                <wp:positionV relativeFrom="paragraph">
                  <wp:posOffset>-13970</wp:posOffset>
                </wp:positionV>
                <wp:extent cx="3599815" cy="1693545"/>
                <wp:effectExtent l="0" t="0" r="635" b="1905"/>
                <wp:wrapNone/>
                <wp:docPr id="546466351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693545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92CB1E" id="Rectangle 10" o:spid="_x0000_s1026" alt="&quot;&quot;" style="position:absolute;margin-left:167.8pt;margin-top:-1.1pt;width:283.45pt;height:133.35pt;z-index:-25136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" fillcolor="#d9ceea" stroked="f" strokeweight="1pt">
                <w10:wrap anchorx="margin"/>
              </v:rect>
            </w:pict>
          </mc:Fallback>
        </mc:AlternateContent>
      </w:r>
      <w:r w:rsidR="001C2386">
        <w:t xml:space="preserve">You can find the </w:t>
      </w:r>
      <w:r w:rsidR="00F53EC3">
        <w:t xml:space="preserve">Easy Read version of our </w:t>
      </w:r>
      <w:r w:rsidR="00F53EC3" w:rsidRPr="004E1AC2">
        <w:rPr>
          <w:b/>
          <w:bCs/>
        </w:rPr>
        <w:t>Strategic Intentions</w:t>
      </w:r>
      <w:r w:rsidR="00F53EC3">
        <w:t xml:space="preserve"> at this </w:t>
      </w:r>
      <w:r w:rsidR="00F53EC3" w:rsidRPr="004E1AC2">
        <w:rPr>
          <w:b/>
          <w:bCs/>
        </w:rPr>
        <w:t>website</w:t>
      </w:r>
      <w:r w:rsidR="00F53EC3">
        <w:t>:</w:t>
      </w:r>
    </w:p>
    <w:p w14:paraId="454DE17C" w14:textId="77777777" w:rsidR="00F53EC3" w:rsidRDefault="00F53EC3" w:rsidP="00FD3EF6">
      <w:pPr>
        <w:spacing w:line="336" w:lineRule="auto"/>
      </w:pPr>
    </w:p>
    <w:p w14:paraId="57D02750" w14:textId="77777777" w:rsidR="00F53EC3" w:rsidRPr="004E1AC2" w:rsidRDefault="00F53EC3" w:rsidP="00FD3EF6">
      <w:pPr>
        <w:spacing w:line="336" w:lineRule="auto"/>
        <w:rPr>
          <w:b/>
          <w:bCs/>
          <w:color w:val="000000" w:themeColor="text1"/>
        </w:rPr>
      </w:pPr>
      <w:hyperlink r:id="rId56" w:history="1">
        <w:r w:rsidRPr="004E1AC2">
          <w:rPr>
            <w:rStyle w:val="Hyperlink"/>
            <w:b/>
            <w:bCs/>
            <w:color w:val="000000" w:themeColor="text1"/>
            <w:u w:val="none"/>
          </w:rPr>
          <w:t>https://tinyurl.com/58eb9fzc</w:t>
        </w:r>
      </w:hyperlink>
    </w:p>
    <w:p w14:paraId="67811D06" w14:textId="77777777" w:rsidR="00F53EC3" w:rsidRDefault="00F53EC3" w:rsidP="00FD3EF6">
      <w:pPr>
        <w:spacing w:line="336" w:lineRule="auto"/>
        <w:rPr>
          <w:b/>
          <w:bCs/>
        </w:rPr>
      </w:pPr>
    </w:p>
    <w:p w14:paraId="575F9640" w14:textId="77777777" w:rsidR="00F53EC3" w:rsidRDefault="00F53EC3" w:rsidP="00FD3EF6">
      <w:pPr>
        <w:spacing w:line="336" w:lineRule="auto"/>
        <w:rPr>
          <w:b/>
          <w:bCs/>
        </w:rPr>
      </w:pPr>
    </w:p>
    <w:p w14:paraId="2D3B5B39" w14:textId="568E5DD2" w:rsidR="00FD3EF6" w:rsidRDefault="00FD3EF6" w:rsidP="00FD3EF6">
      <w:pPr>
        <w:spacing w:line="336" w:lineRule="auto"/>
      </w:pPr>
      <w:r>
        <w:rPr>
          <w:noProof/>
        </w:rPr>
        <w:drawing>
          <wp:anchor distT="0" distB="0" distL="114300" distR="114300" simplePos="0" relativeHeight="251912192" behindDoc="0" locked="0" layoutInCell="1" allowOverlap="1" wp14:anchorId="00AF1EE7" wp14:editId="149B9ED7">
            <wp:simplePos x="0" y="0"/>
            <wp:positionH relativeFrom="margin">
              <wp:align>left</wp:align>
            </wp:positionH>
            <wp:positionV relativeFrom="paragraph">
              <wp:posOffset>730885</wp:posOffset>
            </wp:positionV>
            <wp:extent cx="1485900" cy="1485900"/>
            <wp:effectExtent l="0" t="0" r="0" b="0"/>
            <wp:wrapNone/>
            <wp:docPr id="12129180" name="Picture 121291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9180" name="Picture 121291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 </w:t>
      </w:r>
      <w:proofErr w:type="spellStart"/>
      <w:r>
        <w:t>rōpū</w:t>
      </w:r>
      <w:proofErr w:type="spellEnd"/>
      <w:r>
        <w:t xml:space="preserve"> </w:t>
      </w:r>
      <w:r w:rsidR="002A4023">
        <w:t xml:space="preserve">/ group </w:t>
      </w:r>
      <w:r>
        <w:t>will give us advice on how to make accessibility better by telling us:</w:t>
      </w:r>
    </w:p>
    <w:p w14:paraId="5F435DC6" w14:textId="6FBF6D29" w:rsidR="00F53EC3" w:rsidRDefault="00FD3EF6" w:rsidP="00FD3EF6">
      <w:pPr>
        <w:pStyle w:val="Listtoplevel"/>
        <w:spacing w:line="336" w:lineRule="auto"/>
      </w:pPr>
      <w:r>
        <w:t>the most important things to do</w:t>
      </w:r>
    </w:p>
    <w:p w14:paraId="41E05C54" w14:textId="6127447F" w:rsidR="00FD3EF6" w:rsidRDefault="00FD3EF6" w:rsidP="00FD3EF6">
      <w:pPr>
        <w:pStyle w:val="Listtoplevel"/>
        <w:numPr>
          <w:ilvl w:val="0"/>
          <w:numId w:val="0"/>
        </w:numPr>
        <w:spacing w:line="336" w:lineRule="auto"/>
        <w:ind w:left="4253"/>
      </w:pPr>
      <w:r>
        <w:t>and</w:t>
      </w:r>
    </w:p>
    <w:p w14:paraId="10D6503F" w14:textId="2BCA1C85" w:rsidR="00FD3EF6" w:rsidRDefault="00FD3EF6" w:rsidP="00FD3EF6">
      <w:pPr>
        <w:pStyle w:val="Listtoplevel"/>
        <w:spacing w:line="336" w:lineRule="auto"/>
      </w:pPr>
      <w:r>
        <w:t xml:space="preserve">how to do them. </w:t>
      </w:r>
    </w:p>
    <w:p w14:paraId="69FEB6E9" w14:textId="77777777" w:rsidR="00C818D1" w:rsidRDefault="00C818D1" w:rsidP="00F53EC3"/>
    <w:p w14:paraId="273383F0" w14:textId="77777777" w:rsidR="00C818D1" w:rsidRDefault="00C818D1" w:rsidP="00F53EC3"/>
    <w:p w14:paraId="22B3F46B" w14:textId="77777777" w:rsidR="002A4023" w:rsidRDefault="001136F2" w:rsidP="00F53EC3">
      <w:r>
        <w:rPr>
          <w:noProof/>
        </w:rPr>
        <w:drawing>
          <wp:anchor distT="0" distB="0" distL="114300" distR="114300" simplePos="0" relativeHeight="252028928" behindDoc="0" locked="0" layoutInCell="1" allowOverlap="1" wp14:anchorId="24C18ADE" wp14:editId="099E2FC7">
            <wp:simplePos x="0" y="0"/>
            <wp:positionH relativeFrom="margin">
              <wp:align>left</wp:align>
            </wp:positionH>
            <wp:positionV relativeFrom="paragraph">
              <wp:posOffset>371475</wp:posOffset>
            </wp:positionV>
            <wp:extent cx="1695450" cy="1695450"/>
            <wp:effectExtent l="0" t="0" r="0" b="0"/>
            <wp:wrapNone/>
            <wp:docPr id="1040603887" name="Picture 10406038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603887" name="Picture 10406038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3EC3">
        <w:t xml:space="preserve">We want </w:t>
      </w:r>
      <w:r w:rsidR="00FE49E5">
        <w:t>to make sure the</w:t>
      </w:r>
      <w:r w:rsidR="00F53EC3">
        <w:t xml:space="preserve"> </w:t>
      </w:r>
    </w:p>
    <w:p w14:paraId="33524E7A" w14:textId="0A6A14FD" w:rsidR="00F53EC3" w:rsidRDefault="00F53EC3" w:rsidP="00F53EC3">
      <w:proofErr w:type="spellStart"/>
      <w:r>
        <w:t>rōpū</w:t>
      </w:r>
      <w:proofErr w:type="spellEnd"/>
      <w:r>
        <w:t xml:space="preserve"> </w:t>
      </w:r>
      <w:r w:rsidR="002A4023">
        <w:t xml:space="preserve">/ group </w:t>
      </w:r>
      <w:r w:rsidR="00FE49E5">
        <w:t>has members who are:</w:t>
      </w:r>
    </w:p>
    <w:p w14:paraId="28B72845" w14:textId="189FA853" w:rsidR="00E412F5" w:rsidRDefault="00D93539" w:rsidP="00E412F5">
      <w:pPr>
        <w:pStyle w:val="Listtoplevel"/>
      </w:pPr>
      <w:r>
        <w:t>t</w:t>
      </w:r>
      <w:r w:rsidR="00E412F5">
        <w:t>āngata whaikaha Māori / Māori disabled people</w:t>
      </w:r>
    </w:p>
    <w:p w14:paraId="7C403835" w14:textId="765C09E4" w:rsidR="00E412F5" w:rsidRDefault="00E412F5" w:rsidP="00E412F5">
      <w:pPr>
        <w:pStyle w:val="Listtoplevel"/>
      </w:pPr>
      <w:r>
        <w:t>Turi Māori / Māori deaf people.</w:t>
      </w:r>
    </w:p>
    <w:p w14:paraId="7D3B7D00" w14:textId="3B29E815" w:rsidR="00E412F5" w:rsidRDefault="00E412F5" w:rsidP="00E412F5"/>
    <w:p w14:paraId="1A0327EB" w14:textId="797E569E" w:rsidR="00E412F5" w:rsidRDefault="00E412F5" w:rsidP="00E412F5"/>
    <w:p w14:paraId="35C38C5D" w14:textId="414E1C56" w:rsidR="00E412F5" w:rsidRDefault="00C818D1" w:rsidP="00E412F5">
      <w:r>
        <w:rPr>
          <w:noProof/>
        </w:rPr>
        <w:drawing>
          <wp:anchor distT="0" distB="0" distL="114300" distR="114300" simplePos="0" relativeHeight="252030976" behindDoc="0" locked="0" layoutInCell="1" allowOverlap="1" wp14:anchorId="247DAB56" wp14:editId="65766218">
            <wp:simplePos x="0" y="0"/>
            <wp:positionH relativeFrom="margin">
              <wp:posOffset>733425</wp:posOffset>
            </wp:positionH>
            <wp:positionV relativeFrom="paragraph">
              <wp:posOffset>46990</wp:posOffset>
            </wp:positionV>
            <wp:extent cx="1151256" cy="814070"/>
            <wp:effectExtent l="0" t="0" r="0" b="0"/>
            <wp:wrapNone/>
            <wp:docPr id="374235446" name="Picture 3742354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72434" name="Picture 11020724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256" cy="814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35FB0798" wp14:editId="2D9C6FB6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1695450" cy="2047875"/>
                <wp:effectExtent l="0" t="19050" r="19050" b="9525"/>
                <wp:wrapNone/>
                <wp:docPr id="1679482573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2047875"/>
                          <a:chOff x="0" y="0"/>
                          <a:chExt cx="1695450" cy="2047875"/>
                        </a:xfrm>
                      </wpg:grpSpPr>
                      <pic:pic xmlns:pic="http://schemas.openxmlformats.org/drawingml/2006/picture">
                        <pic:nvPicPr>
                          <pic:cNvPr id="1862313947" name="Picture 110390330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8580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1928707" name="Speech Bubble: Oval 2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341212">
                            <a:off x="781050" y="0"/>
                            <a:ext cx="914400" cy="85026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73E1B3" w14:textId="77777777" w:rsidR="001136F2" w:rsidRDefault="001136F2" w:rsidP="001136F2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FB0798" id="Group 29" o:spid="_x0000_s1026" alt="&quot;&quot;" style="position:absolute;left:0;text-align:left;margin-left:6pt;margin-top:1.45pt;width:133.5pt;height:161.25pt;z-index:252035072" coordsize="16954,20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03903304" o:spid="_x0000_s1027" type="#_x0000_t75" alt="&quot;&quot;" style="position:absolute;top:6858;width:13620;height:1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">
                  <v:imagedata r:id="rId61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28" o:spid="_x0000_s1028" type="#_x0000_t63" alt="&quot;&quot;" style="position:absolute;left:7810;width:9144;height:8502;rotation:146496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" adj="6300,24300" filled="f" strokecolor="#09101d [484]" strokeweight="1pt">
                  <v:textbox>
                    <w:txbxContent>
                      <w:p w14:paraId="1B73E1B3" w14:textId="77777777" w:rsidR="001136F2" w:rsidRDefault="001136F2" w:rsidP="001136F2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412F5">
        <w:t xml:space="preserve">The </w:t>
      </w:r>
      <w:proofErr w:type="spellStart"/>
      <w:r w:rsidR="00E412F5">
        <w:t>rōpū</w:t>
      </w:r>
      <w:proofErr w:type="spellEnd"/>
      <w:r w:rsidR="00E412F5">
        <w:t xml:space="preserve"> </w:t>
      </w:r>
      <w:r w:rsidR="002A4023">
        <w:t xml:space="preserve">/ group </w:t>
      </w:r>
      <w:r w:rsidR="00FD3EF6">
        <w:t>will</w:t>
      </w:r>
      <w:r w:rsidR="00E412F5">
        <w:t xml:space="preserve"> </w:t>
      </w:r>
      <w:r w:rsidR="00FD3EF6">
        <w:t xml:space="preserve">do their work using </w:t>
      </w:r>
      <w:r w:rsidR="00E412F5">
        <w:t xml:space="preserve">the ideas in </w:t>
      </w:r>
      <w:proofErr w:type="spellStart"/>
      <w:r w:rsidR="00E412F5">
        <w:t>Te</w:t>
      </w:r>
      <w:proofErr w:type="spellEnd"/>
      <w:r w:rsidR="00E412F5">
        <w:t xml:space="preserve"> </w:t>
      </w:r>
      <w:proofErr w:type="spellStart"/>
      <w:r w:rsidR="00E412F5">
        <w:t>Tiriti</w:t>
      </w:r>
      <w:proofErr w:type="spellEnd"/>
      <w:r w:rsidR="00E412F5">
        <w:t xml:space="preserve"> o </w:t>
      </w:r>
      <w:r w:rsidR="002A4023">
        <w:br/>
      </w:r>
      <w:r w:rsidR="00E412F5">
        <w:t xml:space="preserve">Waitangi / </w:t>
      </w:r>
      <w:r w:rsidR="001C2386">
        <w:t xml:space="preserve">The </w:t>
      </w:r>
      <w:r w:rsidR="00E412F5">
        <w:t>Treaty of Waitangi.</w:t>
      </w:r>
    </w:p>
    <w:p w14:paraId="543B1852" w14:textId="733E0D87" w:rsidR="00FD3EF6" w:rsidRDefault="00FD3EF6" w:rsidP="00E412F5"/>
    <w:p w14:paraId="5B654C56" w14:textId="356426CA" w:rsidR="00FD3EF6" w:rsidRDefault="00FD3EF6">
      <w:pPr>
        <w:spacing w:line="240" w:lineRule="auto"/>
        <w:ind w:left="0"/>
      </w:pPr>
      <w:r>
        <w:br w:type="page"/>
      </w:r>
    </w:p>
    <w:p w14:paraId="091B9E44" w14:textId="5B0E79F0" w:rsidR="00FD3EF6" w:rsidRDefault="00FD3EF6" w:rsidP="00FD3EF6">
      <w:pPr>
        <w:pStyle w:val="Heading1"/>
      </w:pPr>
      <w:bookmarkStart w:id="5" w:name="_Work_Programme"/>
      <w:bookmarkStart w:id="6" w:name="_Toc210134731"/>
      <w:bookmarkEnd w:id="5"/>
      <w:r>
        <w:lastRenderedPageBreak/>
        <w:t xml:space="preserve">Work </w:t>
      </w:r>
      <w:bookmarkEnd w:id="6"/>
      <w:r w:rsidR="00364054">
        <w:t>programme</w:t>
      </w:r>
    </w:p>
    <w:p w14:paraId="170A11B9" w14:textId="40A0E7ED" w:rsidR="00FD3EF6" w:rsidRDefault="00FD3EF6" w:rsidP="00FD3EF6"/>
    <w:p w14:paraId="6E3601B9" w14:textId="0054B73C" w:rsidR="00ED64B3" w:rsidRDefault="001136F2" w:rsidP="00FD3EF6">
      <w:r>
        <w:rPr>
          <w:noProof/>
        </w:rPr>
        <w:drawing>
          <wp:anchor distT="0" distB="0" distL="114300" distR="114300" simplePos="0" relativeHeight="252037120" behindDoc="0" locked="0" layoutInCell="1" allowOverlap="1" wp14:anchorId="286D5316" wp14:editId="4EC9C521">
            <wp:simplePos x="0" y="0"/>
            <wp:positionH relativeFrom="margin">
              <wp:align>left</wp:align>
            </wp:positionH>
            <wp:positionV relativeFrom="paragraph">
              <wp:posOffset>126365</wp:posOffset>
            </wp:positionV>
            <wp:extent cx="1448433" cy="1614115"/>
            <wp:effectExtent l="0" t="0" r="0" b="5715"/>
            <wp:wrapNone/>
            <wp:docPr id="1031114432" name="Picture 10311144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114432" name="Picture 10311144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3" cy="161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CAA07" w14:textId="5180A7A9" w:rsidR="00ED64B3" w:rsidRDefault="00ED64B3" w:rsidP="00FD3EF6">
      <w:r>
        <w:t xml:space="preserve">The </w:t>
      </w:r>
      <w:proofErr w:type="spellStart"/>
      <w:r>
        <w:t>rōpū</w:t>
      </w:r>
      <w:proofErr w:type="spellEnd"/>
      <w:r>
        <w:t xml:space="preserve"> </w:t>
      </w:r>
      <w:r w:rsidR="002A4023">
        <w:t xml:space="preserve">/ group </w:t>
      </w:r>
      <w:r>
        <w:t xml:space="preserve">will </w:t>
      </w:r>
      <w:r w:rsidR="00D93EB9">
        <w:t xml:space="preserve">give us advice on what are </w:t>
      </w:r>
      <w:r>
        <w:t>the most important things</w:t>
      </w:r>
      <w:r w:rsidR="008B0EC0">
        <w:t xml:space="preserve"> to be done in t</w:t>
      </w:r>
      <w:r>
        <w:t xml:space="preserve">he </w:t>
      </w:r>
      <w:r w:rsidRPr="00FE49E5">
        <w:rPr>
          <w:b/>
          <w:bCs/>
        </w:rPr>
        <w:t>Accessibility Work Programme</w:t>
      </w:r>
      <w:r w:rsidR="008B0EC0">
        <w:t>.</w:t>
      </w:r>
    </w:p>
    <w:p w14:paraId="571AEA2A" w14:textId="77777777" w:rsidR="00ED64B3" w:rsidRDefault="00ED64B3" w:rsidP="00FD3EF6"/>
    <w:p w14:paraId="30F3189E" w14:textId="77777777" w:rsidR="00ED64B3" w:rsidRDefault="00ED64B3" w:rsidP="00ED64B3">
      <w:r>
        <w:rPr>
          <w:noProof/>
        </w:rPr>
        <w:drawing>
          <wp:anchor distT="0" distB="0" distL="114300" distR="114300" simplePos="0" relativeHeight="251964416" behindDoc="0" locked="0" layoutInCell="1" allowOverlap="1" wp14:anchorId="36278B42" wp14:editId="7B1AD0D0">
            <wp:simplePos x="0" y="0"/>
            <wp:positionH relativeFrom="margin">
              <wp:align>left</wp:align>
            </wp:positionH>
            <wp:positionV relativeFrom="paragraph">
              <wp:posOffset>255132</wp:posOffset>
            </wp:positionV>
            <wp:extent cx="1485900" cy="1485900"/>
            <wp:effectExtent l="0" t="0" r="0" b="0"/>
            <wp:wrapNone/>
            <wp:docPr id="389127907" name="Picture 3891279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27907" name="Picture 3891279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3BD7CA3D" wp14:editId="6C7FC2DC">
                <wp:simplePos x="0" y="0"/>
                <wp:positionH relativeFrom="margin">
                  <wp:align>right</wp:align>
                </wp:positionH>
                <wp:positionV relativeFrom="paragraph">
                  <wp:posOffset>286938</wp:posOffset>
                </wp:positionV>
                <wp:extent cx="3599815" cy="1478942"/>
                <wp:effectExtent l="0" t="0" r="635" b="6985"/>
                <wp:wrapNone/>
                <wp:docPr id="233194110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478942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44D376" id="Rectangle 10" o:spid="_x0000_s1026" alt="&quot;&quot;" style="position:absolute;margin-left:232.25pt;margin-top:22.6pt;width:283.45pt;height:116.45pt;z-index:-251353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" fillcolor="#d9ceea" stroked="f" strokeweight="1pt">
                <w10:wrap anchorx="margin"/>
              </v:rect>
            </w:pict>
          </mc:Fallback>
        </mc:AlternateContent>
      </w:r>
    </w:p>
    <w:p w14:paraId="790437BE" w14:textId="21F98D95" w:rsidR="00ED64B3" w:rsidRDefault="00ED64B3" w:rsidP="00ED64B3">
      <w:r>
        <w:t xml:space="preserve">The </w:t>
      </w:r>
      <w:r w:rsidRPr="00962823">
        <w:rPr>
          <w:b/>
          <w:bCs/>
        </w:rPr>
        <w:t>Accessibility Work Programme</w:t>
      </w:r>
      <w:r>
        <w:t xml:space="preserve"> is </w:t>
      </w:r>
      <w:r w:rsidR="004A1EF2">
        <w:t>a list of</w:t>
      </w:r>
      <w:r>
        <w:t xml:space="preserve"> the work that will be done to make accessibility in Aotearoa New Zealand better.</w:t>
      </w:r>
    </w:p>
    <w:p w14:paraId="0DFFD810" w14:textId="77777777" w:rsidR="008B0EC0" w:rsidRDefault="008B0EC0" w:rsidP="00ED64B3"/>
    <w:p w14:paraId="36324F17" w14:textId="1F052143" w:rsidR="008B0EC0" w:rsidRDefault="008B0EC0" w:rsidP="00ED64B3"/>
    <w:p w14:paraId="7BE78C2E" w14:textId="4F104C71" w:rsidR="008B0EC0" w:rsidRDefault="001136F2" w:rsidP="00ED64B3">
      <w:r>
        <w:rPr>
          <w:noProof/>
        </w:rPr>
        <w:drawing>
          <wp:anchor distT="0" distB="0" distL="114300" distR="114300" simplePos="0" relativeHeight="252039168" behindDoc="0" locked="0" layoutInCell="1" allowOverlap="1" wp14:anchorId="31AC0456" wp14:editId="3FA369B3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339798" cy="1409700"/>
            <wp:effectExtent l="0" t="0" r="0" b="0"/>
            <wp:wrapNone/>
            <wp:docPr id="1947116737" name="Picture 19471167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116737" name="Picture 19471167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836" cy="1411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EC0">
        <w:t xml:space="preserve">The </w:t>
      </w:r>
      <w:proofErr w:type="spellStart"/>
      <w:r w:rsidR="008B0EC0">
        <w:t>rōpū</w:t>
      </w:r>
      <w:proofErr w:type="spellEnd"/>
      <w:r w:rsidR="008B0EC0">
        <w:t xml:space="preserve"> </w:t>
      </w:r>
      <w:r w:rsidR="002A4023">
        <w:t xml:space="preserve">/ group </w:t>
      </w:r>
      <w:r w:rsidR="008B0EC0">
        <w:t>will</w:t>
      </w:r>
      <w:r w:rsidR="00FE457F">
        <w:t xml:space="preserve"> support us to</w:t>
      </w:r>
      <w:r w:rsidR="008B0EC0">
        <w:t>:</w:t>
      </w:r>
    </w:p>
    <w:p w14:paraId="715B4D66" w14:textId="62A50D62" w:rsidR="00FE457F" w:rsidRDefault="00FE457F" w:rsidP="00FE457F">
      <w:pPr>
        <w:pStyle w:val="Listtoplevel"/>
      </w:pPr>
      <w:r>
        <w:t>come up with ideas</w:t>
      </w:r>
    </w:p>
    <w:p w14:paraId="1D6EFC5E" w14:textId="4C7432D8" w:rsidR="00FE457F" w:rsidRDefault="009E5FBC" w:rsidP="00FE457F">
      <w:pPr>
        <w:pStyle w:val="Listtoplevel"/>
      </w:pPr>
      <w:r>
        <w:drawing>
          <wp:anchor distT="0" distB="0" distL="114300" distR="114300" simplePos="0" relativeHeight="252041216" behindDoc="0" locked="0" layoutInCell="1" allowOverlap="1" wp14:anchorId="69662BCD" wp14:editId="4F35023B">
            <wp:simplePos x="0" y="0"/>
            <wp:positionH relativeFrom="margin">
              <wp:align>left</wp:align>
            </wp:positionH>
            <wp:positionV relativeFrom="paragraph">
              <wp:posOffset>998855</wp:posOffset>
            </wp:positionV>
            <wp:extent cx="1390650" cy="1390650"/>
            <wp:effectExtent l="0" t="0" r="0" b="0"/>
            <wp:wrapNone/>
            <wp:docPr id="1706433190" name="Picture 17064331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433190" name="Picture 17064331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57F">
        <w:t>decide what ideas are important to do</w:t>
      </w:r>
    </w:p>
    <w:p w14:paraId="5FA67A5A" w14:textId="0436FC28" w:rsidR="00FE457F" w:rsidRDefault="00FE457F" w:rsidP="00FE457F">
      <w:pPr>
        <w:pStyle w:val="Listtoplevel"/>
      </w:pPr>
      <w:r>
        <w:t>make plans</w:t>
      </w:r>
    </w:p>
    <w:p w14:paraId="313A4DE9" w14:textId="79AA41DD" w:rsidR="00FE457F" w:rsidRDefault="00FE457F" w:rsidP="00FE457F">
      <w:pPr>
        <w:pStyle w:val="Listtoplevel"/>
      </w:pPr>
      <w:r>
        <w:t xml:space="preserve">get ready to do the work. </w:t>
      </w:r>
    </w:p>
    <w:p w14:paraId="75115271" w14:textId="4BD039A4" w:rsidR="00FE457F" w:rsidRDefault="009E5FBC" w:rsidP="00ED64B3">
      <w:r>
        <w:rPr>
          <w:noProof/>
        </w:rPr>
        <w:lastRenderedPageBreak/>
        <w:drawing>
          <wp:anchor distT="0" distB="0" distL="114300" distR="114300" simplePos="0" relativeHeight="252045312" behindDoc="0" locked="0" layoutInCell="1" allowOverlap="1" wp14:anchorId="0828AC5B" wp14:editId="179BCDD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390650" cy="1390650"/>
            <wp:effectExtent l="0" t="0" r="0" b="0"/>
            <wp:wrapNone/>
            <wp:docPr id="1170760452" name="Picture 11707604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760452" name="Picture 11707604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57F">
        <w:t xml:space="preserve">The advice from the </w:t>
      </w:r>
      <w:proofErr w:type="spellStart"/>
      <w:r w:rsidR="00FE457F">
        <w:t>rōpū</w:t>
      </w:r>
      <w:proofErr w:type="spellEnd"/>
      <w:r w:rsidR="00FE457F">
        <w:t xml:space="preserve"> </w:t>
      </w:r>
      <w:r w:rsidR="002A4023">
        <w:t xml:space="preserve">/ group </w:t>
      </w:r>
      <w:r w:rsidR="00FE457F">
        <w:t>will support us to:</w:t>
      </w:r>
    </w:p>
    <w:p w14:paraId="7AF4ECB6" w14:textId="4654FE76" w:rsidR="00E27F9D" w:rsidRDefault="00E27F9D" w:rsidP="0093219C">
      <w:pPr>
        <w:pStyle w:val="Listtoplevel"/>
      </w:pPr>
      <w:r>
        <w:t>work on a good number of plans</w:t>
      </w:r>
    </w:p>
    <w:p w14:paraId="63E57133" w14:textId="7485436C" w:rsidR="00FE457F" w:rsidRDefault="009E5FBC" w:rsidP="0093219C">
      <w:pPr>
        <w:pStyle w:val="Listtoplevel"/>
      </w:pPr>
      <w:r>
        <w:drawing>
          <wp:anchor distT="0" distB="0" distL="114300" distR="114300" simplePos="0" relativeHeight="252043264" behindDoc="0" locked="0" layoutInCell="1" allowOverlap="1" wp14:anchorId="2532DA28" wp14:editId="70CD8608">
            <wp:simplePos x="0" y="0"/>
            <wp:positionH relativeFrom="margin">
              <wp:align>left</wp:align>
            </wp:positionH>
            <wp:positionV relativeFrom="paragraph">
              <wp:posOffset>373380</wp:posOffset>
            </wp:positionV>
            <wp:extent cx="1447800" cy="1447800"/>
            <wp:effectExtent l="0" t="0" r="0" b="0"/>
            <wp:wrapNone/>
            <wp:docPr id="985216133" name="Picture 985216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216133" name="Picture 985216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F9D">
        <w:t xml:space="preserve">be </w:t>
      </w:r>
      <w:r w:rsidR="00FE457F">
        <w:t xml:space="preserve">open about </w:t>
      </w:r>
      <w:r w:rsidR="00ED1E2E">
        <w:t>the work we</w:t>
      </w:r>
      <w:r w:rsidR="00FE457F">
        <w:t xml:space="preserve"> are doing</w:t>
      </w:r>
    </w:p>
    <w:p w14:paraId="12617E2D" w14:textId="6319CD77" w:rsidR="00FE457F" w:rsidRDefault="00FE49E5" w:rsidP="0093219C">
      <w:pPr>
        <w:pStyle w:val="Listtoplevel"/>
      </w:pPr>
      <w:r>
        <w:t>b</w:t>
      </w:r>
      <w:r w:rsidRPr="00FE49E5">
        <w:t>e</w:t>
      </w:r>
      <w:r>
        <w:rPr>
          <w:b/>
          <w:bCs/>
        </w:rPr>
        <w:t xml:space="preserve"> </w:t>
      </w:r>
      <w:r w:rsidR="00FE457F" w:rsidRPr="00FE457F">
        <w:rPr>
          <w:b/>
          <w:bCs/>
        </w:rPr>
        <w:t>accountable</w:t>
      </w:r>
      <w:r w:rsidR="00FE457F">
        <w:t xml:space="preserve"> </w:t>
      </w:r>
      <w:r w:rsidR="00FE457F" w:rsidRPr="00FE457F">
        <w:t>to the disability community</w:t>
      </w:r>
      <w:r w:rsidR="00FE457F">
        <w:t xml:space="preserve">. </w:t>
      </w:r>
    </w:p>
    <w:p w14:paraId="6DA99EA7" w14:textId="77777777" w:rsidR="00FE457F" w:rsidRDefault="00FE457F" w:rsidP="00ED64B3"/>
    <w:p w14:paraId="6211EACA" w14:textId="0746756A" w:rsidR="00FE457F" w:rsidRDefault="0093219C" w:rsidP="00ED64B3"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1" locked="0" layoutInCell="1" allowOverlap="1" wp14:anchorId="0F5A1E24" wp14:editId="2E646526">
                <wp:simplePos x="0" y="0"/>
                <wp:positionH relativeFrom="margin">
                  <wp:posOffset>2159635</wp:posOffset>
                </wp:positionH>
                <wp:positionV relativeFrom="paragraph">
                  <wp:posOffset>262255</wp:posOffset>
                </wp:positionV>
                <wp:extent cx="3599815" cy="3152775"/>
                <wp:effectExtent l="0" t="0" r="635" b="9525"/>
                <wp:wrapNone/>
                <wp:docPr id="1174006430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152775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6D78DD" id="Rectangle 10" o:spid="_x0000_s1026" alt="&quot;&quot;" style="position:absolute;margin-left:170.05pt;margin-top:20.65pt;width:283.45pt;height:248.25pt;z-index:-25134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" fillcolor="#d9ceea" stroked="f" strokeweight="1pt">
                <w10:wrap anchorx="margin"/>
              </v:rect>
            </w:pict>
          </mc:Fallback>
        </mc:AlternateContent>
      </w:r>
    </w:p>
    <w:p w14:paraId="33264BA1" w14:textId="2644A21C" w:rsidR="0093219C" w:rsidRDefault="00E27F9D" w:rsidP="0093219C">
      <w:r>
        <w:rPr>
          <w:noProof/>
        </w:rPr>
        <w:drawing>
          <wp:anchor distT="0" distB="0" distL="114300" distR="114300" simplePos="0" relativeHeight="251966464" behindDoc="0" locked="0" layoutInCell="1" allowOverlap="1" wp14:anchorId="49412E13" wp14:editId="1FBEABB2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628775" cy="1628775"/>
            <wp:effectExtent l="0" t="0" r="9525" b="0"/>
            <wp:wrapNone/>
            <wp:docPr id="1854175666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175666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57F" w:rsidRPr="00FE457F">
        <w:rPr>
          <w:b/>
          <w:bCs/>
        </w:rPr>
        <w:t>Accountable</w:t>
      </w:r>
      <w:r w:rsidR="00FE457F">
        <w:t xml:space="preserve"> means</w:t>
      </w:r>
      <w:r w:rsidR="0093219C">
        <w:t xml:space="preserve"> doing things in a responsible way including:</w:t>
      </w:r>
    </w:p>
    <w:p w14:paraId="5F3034D4" w14:textId="77777777" w:rsidR="0093219C" w:rsidRDefault="0093219C" w:rsidP="0093219C">
      <w:pPr>
        <w:pStyle w:val="Listtoplevel"/>
      </w:pPr>
      <w:r>
        <w:t>doing what was promised</w:t>
      </w:r>
    </w:p>
    <w:p w14:paraId="5767A4F2" w14:textId="1E6ADE51" w:rsidR="0093219C" w:rsidRDefault="00E27F9D" w:rsidP="0093219C">
      <w:pPr>
        <w:pStyle w:val="Listtoplevel"/>
      </w:pPr>
      <w:r>
        <w:drawing>
          <wp:anchor distT="0" distB="0" distL="114300" distR="114300" simplePos="0" relativeHeight="251967488" behindDoc="0" locked="0" layoutInCell="1" allowOverlap="1" wp14:anchorId="3A3B0962" wp14:editId="748B5166">
            <wp:simplePos x="0" y="0"/>
            <wp:positionH relativeFrom="margin">
              <wp:align>left</wp:align>
            </wp:positionH>
            <wp:positionV relativeFrom="paragraph">
              <wp:posOffset>560705</wp:posOffset>
            </wp:positionV>
            <wp:extent cx="1652400" cy="1130400"/>
            <wp:effectExtent l="0" t="0" r="5080" b="0"/>
            <wp:wrapNone/>
            <wp:docPr id="1202435673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35673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400" cy="11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19C">
        <w:t>showing how decisions are made</w:t>
      </w:r>
    </w:p>
    <w:p w14:paraId="3E2FC263" w14:textId="3CFF04E0" w:rsidR="0093219C" w:rsidRPr="00AE1949" w:rsidRDefault="0093219C" w:rsidP="0093219C">
      <w:pPr>
        <w:pStyle w:val="Listtoplevel"/>
      </w:pPr>
      <w:r>
        <w:t>making sure people know what is going on.</w:t>
      </w:r>
    </w:p>
    <w:p w14:paraId="7CD28431" w14:textId="77777777" w:rsidR="0093219C" w:rsidRDefault="0093219C" w:rsidP="00ED64B3"/>
    <w:p w14:paraId="482D0393" w14:textId="77777777" w:rsidR="00E27F9D" w:rsidRDefault="00E27F9D" w:rsidP="00ED64B3"/>
    <w:p w14:paraId="4803D0B4" w14:textId="77777777" w:rsidR="00E27F9D" w:rsidRDefault="00E27F9D" w:rsidP="00ED64B3"/>
    <w:p w14:paraId="6FD6BC9C" w14:textId="77777777" w:rsidR="00ED1E2E" w:rsidRDefault="00ED1E2E" w:rsidP="00ED64B3"/>
    <w:p w14:paraId="768A0778" w14:textId="77777777" w:rsidR="00ED1E2E" w:rsidRDefault="00ED1E2E" w:rsidP="00ED64B3"/>
    <w:p w14:paraId="24B2A0B9" w14:textId="0A8D7126" w:rsidR="00ED1E2E" w:rsidRDefault="00ED1E2E" w:rsidP="00ED1E2E">
      <w:pPr>
        <w:pStyle w:val="Heading1"/>
      </w:pPr>
      <w:bookmarkStart w:id="7" w:name="_Role_of_the"/>
      <w:bookmarkStart w:id="8" w:name="_Toc210134732"/>
      <w:bookmarkEnd w:id="7"/>
      <w:r>
        <w:lastRenderedPageBreak/>
        <w:t xml:space="preserve">Role of the </w:t>
      </w:r>
      <w:proofErr w:type="spellStart"/>
      <w:r>
        <w:t>rōpū</w:t>
      </w:r>
      <w:bookmarkEnd w:id="8"/>
      <w:proofErr w:type="spellEnd"/>
      <w:r w:rsidR="002A4023">
        <w:t xml:space="preserve"> / group</w:t>
      </w:r>
    </w:p>
    <w:p w14:paraId="2DC270C8" w14:textId="77777777" w:rsidR="00ED1E2E" w:rsidRDefault="00ED1E2E" w:rsidP="00ED1E2E"/>
    <w:p w14:paraId="7D64BB8B" w14:textId="3908F8D8" w:rsidR="00ED1E2E" w:rsidRDefault="00ED1E2E" w:rsidP="00ED1E2E"/>
    <w:p w14:paraId="4F77A528" w14:textId="0D43977D" w:rsidR="00ED1E2E" w:rsidRDefault="004A29D3" w:rsidP="00ED1E2E">
      <w:r>
        <w:rPr>
          <w:noProof/>
        </w:rPr>
        <w:drawing>
          <wp:anchor distT="0" distB="0" distL="114300" distR="114300" simplePos="0" relativeHeight="252049408" behindDoc="0" locked="0" layoutInCell="1" allowOverlap="1" wp14:anchorId="2DB75EDF" wp14:editId="33919EF1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390650" cy="1390650"/>
            <wp:effectExtent l="0" t="0" r="0" b="0"/>
            <wp:wrapNone/>
            <wp:docPr id="797314464" name="Picture 7973144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314464" name="Picture 7973144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539">
        <w:t xml:space="preserve">The </w:t>
      </w:r>
      <w:proofErr w:type="spellStart"/>
      <w:r w:rsidR="00D93539">
        <w:t>rōpū</w:t>
      </w:r>
      <w:proofErr w:type="spellEnd"/>
      <w:r w:rsidR="00D93539">
        <w:t xml:space="preserve"> </w:t>
      </w:r>
      <w:r w:rsidR="002A4023">
        <w:t xml:space="preserve">/ group </w:t>
      </w:r>
      <w:r w:rsidR="00D93539">
        <w:t>will work together:</w:t>
      </w:r>
    </w:p>
    <w:p w14:paraId="7AD74642" w14:textId="56CCFFB2" w:rsidR="00D93539" w:rsidRDefault="00D93539" w:rsidP="00D93539">
      <w:pPr>
        <w:pStyle w:val="Listtoplevel"/>
      </w:pPr>
      <w:r>
        <w:t>to give us advice that:</w:t>
      </w:r>
    </w:p>
    <w:p w14:paraId="0C491CAC" w14:textId="7C1FEB66" w:rsidR="00D93539" w:rsidRDefault="00D93539" w:rsidP="00D93539">
      <w:pPr>
        <w:pStyle w:val="Listsecondlevel"/>
      </w:pPr>
      <w:r>
        <w:t>comes from lived experience</w:t>
      </w:r>
    </w:p>
    <w:p w14:paraId="76C72FF4" w14:textId="2467D7E2" w:rsidR="00D93539" w:rsidRDefault="004A29D3" w:rsidP="00D93539">
      <w:pPr>
        <w:pStyle w:val="Listsecondlevel"/>
      </w:pPr>
      <w:r>
        <w:rPr>
          <w:noProof/>
        </w:rPr>
        <w:drawing>
          <wp:anchor distT="0" distB="0" distL="114300" distR="114300" simplePos="0" relativeHeight="252047360" behindDoc="0" locked="0" layoutInCell="1" allowOverlap="1" wp14:anchorId="100E8212" wp14:editId="3DB71446">
            <wp:simplePos x="0" y="0"/>
            <wp:positionH relativeFrom="margin">
              <wp:align>left</wp:align>
            </wp:positionH>
            <wp:positionV relativeFrom="paragraph">
              <wp:posOffset>210820</wp:posOffset>
            </wp:positionV>
            <wp:extent cx="1543050" cy="1543050"/>
            <wp:effectExtent l="0" t="0" r="0" b="0"/>
            <wp:wrapNone/>
            <wp:docPr id="943612540" name="Picture 9436125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612540" name="Picture 9436125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539">
        <w:t>comes from community connections</w:t>
      </w:r>
    </w:p>
    <w:p w14:paraId="68A63728" w14:textId="78E14290" w:rsidR="00D93539" w:rsidRPr="00D93539" w:rsidRDefault="00D93539" w:rsidP="00D93539">
      <w:pPr>
        <w:pStyle w:val="Listparagraph2"/>
        <w:rPr>
          <w:lang w:eastAsia="en-US"/>
        </w:rPr>
      </w:pPr>
      <w:r>
        <w:rPr>
          <w:lang w:eastAsia="en-US"/>
        </w:rPr>
        <w:t>us</w:t>
      </w:r>
      <w:r w:rsidR="00D93EB9">
        <w:rPr>
          <w:lang w:eastAsia="en-US"/>
        </w:rPr>
        <w:t>es</w:t>
      </w:r>
      <w:r>
        <w:rPr>
          <w:lang w:eastAsia="en-US"/>
        </w:rPr>
        <w:t xml:space="preserve"> ideas from </w:t>
      </w:r>
      <w:proofErr w:type="spellStart"/>
      <w:r>
        <w:rPr>
          <w:lang w:eastAsia="en-US"/>
        </w:rPr>
        <w:t>Te</w:t>
      </w:r>
      <w:proofErr w:type="spellEnd"/>
      <w:r>
        <w:rPr>
          <w:lang w:eastAsia="en-US"/>
        </w:rPr>
        <w:t xml:space="preserve"> </w:t>
      </w:r>
      <w:proofErr w:type="spellStart"/>
      <w:r>
        <w:rPr>
          <w:lang w:eastAsia="en-US"/>
        </w:rPr>
        <w:t>Tiriti</w:t>
      </w:r>
      <w:proofErr w:type="spellEnd"/>
      <w:r>
        <w:rPr>
          <w:lang w:eastAsia="en-US"/>
        </w:rPr>
        <w:t xml:space="preserve"> o Waitangi / </w:t>
      </w:r>
      <w:r w:rsidR="00364054">
        <w:rPr>
          <w:lang w:eastAsia="en-US"/>
        </w:rPr>
        <w:t xml:space="preserve">The </w:t>
      </w:r>
      <w:r>
        <w:rPr>
          <w:lang w:eastAsia="en-US"/>
        </w:rPr>
        <w:t>Treaty of Waitangi</w:t>
      </w:r>
    </w:p>
    <w:p w14:paraId="32502EE2" w14:textId="1031F4C6" w:rsidR="00D93539" w:rsidRDefault="004A29D3" w:rsidP="00D93539">
      <w:pPr>
        <w:pStyle w:val="Listtoplevel"/>
      </w:pPr>
      <w:r>
        <w:drawing>
          <wp:anchor distT="0" distB="0" distL="114300" distR="114300" simplePos="0" relativeHeight="252051456" behindDoc="0" locked="0" layoutInCell="1" allowOverlap="1" wp14:anchorId="6787FE62" wp14:editId="2DCD72BA">
            <wp:simplePos x="0" y="0"/>
            <wp:positionH relativeFrom="margin">
              <wp:align>left</wp:align>
            </wp:positionH>
            <wp:positionV relativeFrom="paragraph">
              <wp:posOffset>314325</wp:posOffset>
            </wp:positionV>
            <wp:extent cx="1562100" cy="1562100"/>
            <wp:effectExtent l="0" t="0" r="0" b="0"/>
            <wp:wrapNone/>
            <wp:docPr id="371860877" name="Picture 3718608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60877" name="Picture 3718608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539">
        <w:t xml:space="preserve">on </w:t>
      </w:r>
      <w:r w:rsidR="00D93539" w:rsidRPr="00D93539">
        <w:rPr>
          <w:b/>
          <w:bCs/>
        </w:rPr>
        <w:t>equity</w:t>
      </w:r>
      <w:r w:rsidR="00D93539">
        <w:t xml:space="preserve"> for disabled people </w:t>
      </w:r>
      <w:r w:rsidR="00817BDA">
        <w:t>especially</w:t>
      </w:r>
      <w:r w:rsidR="00D93539">
        <w:t>:</w:t>
      </w:r>
      <w:r w:rsidR="00D93539" w:rsidRPr="00D93539">
        <w:t xml:space="preserve"> </w:t>
      </w:r>
    </w:p>
    <w:p w14:paraId="667C43D7" w14:textId="7481EC8C" w:rsidR="00D93539" w:rsidRDefault="00D93539" w:rsidP="00D93539">
      <w:pPr>
        <w:pStyle w:val="Listsecondlevel"/>
      </w:pPr>
      <w:r>
        <w:t xml:space="preserve">tāngata </w:t>
      </w:r>
      <w:proofErr w:type="spellStart"/>
      <w:r>
        <w:t>whaikaha</w:t>
      </w:r>
      <w:proofErr w:type="spellEnd"/>
      <w:r>
        <w:t xml:space="preserve"> </w:t>
      </w:r>
      <w:r w:rsidR="002A4023">
        <w:br/>
      </w:r>
      <w:r>
        <w:t>Māori / Māori disabled people</w:t>
      </w:r>
    </w:p>
    <w:p w14:paraId="4843820C" w14:textId="6B119578" w:rsidR="00D93539" w:rsidRDefault="004A29D3" w:rsidP="00D93539">
      <w:pPr>
        <w:pStyle w:val="Listsecondlevel"/>
      </w:pPr>
      <w:r>
        <w:rPr>
          <w:noProof/>
        </w:rPr>
        <w:drawing>
          <wp:anchor distT="0" distB="0" distL="114300" distR="114300" simplePos="0" relativeHeight="252053504" behindDoc="0" locked="0" layoutInCell="1" allowOverlap="1" wp14:anchorId="1CA012C2" wp14:editId="6894C16D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1584000" cy="1192889"/>
            <wp:effectExtent l="0" t="0" r="0" b="7620"/>
            <wp:wrapNone/>
            <wp:docPr id="772702587" name="Picture 7727025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702587" name="Picture 7727025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192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539">
        <w:t>Turi Māori / Māori deaf people.</w:t>
      </w:r>
    </w:p>
    <w:p w14:paraId="61593556" w14:textId="60E0D243" w:rsidR="00D93539" w:rsidRDefault="00D93539" w:rsidP="00D93539"/>
    <w:p w14:paraId="2AAD653C" w14:textId="290F50FC" w:rsidR="00D93539" w:rsidRPr="00D93539" w:rsidRDefault="004A29D3" w:rsidP="00D93539">
      <w:r>
        <w:rPr>
          <w:noProof/>
        </w:rPr>
        <w:lastRenderedPageBreak/>
        <w:drawing>
          <wp:anchor distT="0" distB="0" distL="114300" distR="114300" simplePos="0" relativeHeight="252055552" behindDoc="0" locked="0" layoutInCell="1" allowOverlap="1" wp14:anchorId="4BA2AEBC" wp14:editId="5C66A354">
            <wp:simplePos x="0" y="0"/>
            <wp:positionH relativeFrom="margin">
              <wp:align>left</wp:align>
            </wp:positionH>
            <wp:positionV relativeFrom="paragraph">
              <wp:posOffset>-154940</wp:posOffset>
            </wp:positionV>
            <wp:extent cx="1390650" cy="994508"/>
            <wp:effectExtent l="0" t="0" r="0" b="0"/>
            <wp:wrapNone/>
            <wp:docPr id="302118230" name="Picture 3021182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118230" name="Picture 3021182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994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539" w:rsidRPr="00D93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59A10D62" wp14:editId="5C892F9B">
                <wp:simplePos x="0" y="0"/>
                <wp:positionH relativeFrom="margin">
                  <wp:align>right</wp:align>
                </wp:positionH>
                <wp:positionV relativeFrom="paragraph">
                  <wp:posOffset>-85725</wp:posOffset>
                </wp:positionV>
                <wp:extent cx="3599815" cy="781050"/>
                <wp:effectExtent l="0" t="0" r="635" b="0"/>
                <wp:wrapNone/>
                <wp:docPr id="1155459056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81050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81E67F" id="Rectangle 10" o:spid="_x0000_s1026" alt="&quot;&quot;" style="position:absolute;margin-left:232.25pt;margin-top:-6.75pt;width:283.45pt;height:61.5pt;z-index:-251344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" fillcolor="#d9ceea" stroked="f" strokeweight="1pt">
                <w10:wrap anchorx="margin"/>
              </v:rect>
            </w:pict>
          </mc:Fallback>
        </mc:AlternateContent>
      </w:r>
      <w:r w:rsidR="00D93539" w:rsidRPr="00D93539">
        <w:rPr>
          <w:b/>
          <w:bCs/>
        </w:rPr>
        <w:t>Equity</w:t>
      </w:r>
      <w:r w:rsidR="00D93539">
        <w:t xml:space="preserve"> means</w:t>
      </w:r>
      <w:r w:rsidR="00D93539" w:rsidRPr="00D93539">
        <w:t xml:space="preserve"> </w:t>
      </w:r>
      <w:r w:rsidR="00D93539">
        <w:t>everyone gets what they need to live a good life.</w:t>
      </w:r>
    </w:p>
    <w:p w14:paraId="31DB65C4" w14:textId="77777777" w:rsidR="00ED64B3" w:rsidRDefault="00ED64B3" w:rsidP="00ED64B3"/>
    <w:p w14:paraId="5A4248E3" w14:textId="102239F0" w:rsidR="00DE229D" w:rsidRDefault="00DE229D" w:rsidP="00ED64B3"/>
    <w:p w14:paraId="6F815BDF" w14:textId="1EF11C6A" w:rsidR="00DE229D" w:rsidRDefault="009F788C" w:rsidP="00DE229D">
      <w:r>
        <w:rPr>
          <w:noProof/>
        </w:rPr>
        <w:drawing>
          <wp:anchor distT="0" distB="0" distL="114300" distR="114300" simplePos="0" relativeHeight="252057600" behindDoc="0" locked="0" layoutInCell="1" allowOverlap="1" wp14:anchorId="48FDFF9F" wp14:editId="719AD83D">
            <wp:simplePos x="0" y="0"/>
            <wp:positionH relativeFrom="margin">
              <wp:align>left</wp:align>
            </wp:positionH>
            <wp:positionV relativeFrom="paragraph">
              <wp:posOffset>55245</wp:posOffset>
            </wp:positionV>
            <wp:extent cx="1409700" cy="1601163"/>
            <wp:effectExtent l="0" t="0" r="0" b="0"/>
            <wp:wrapNone/>
            <wp:docPr id="1927702814" name="Picture 19277028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702814" name="Picture 19277028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601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29D">
        <w:t xml:space="preserve">The </w:t>
      </w:r>
      <w:proofErr w:type="spellStart"/>
      <w:r w:rsidR="00DE229D">
        <w:t>rōpū</w:t>
      </w:r>
      <w:proofErr w:type="spellEnd"/>
      <w:r w:rsidR="00DE229D">
        <w:t xml:space="preserve"> </w:t>
      </w:r>
      <w:r w:rsidR="002A4023">
        <w:t xml:space="preserve">/group </w:t>
      </w:r>
      <w:r w:rsidR="00DE229D">
        <w:t>will also work together:</w:t>
      </w:r>
    </w:p>
    <w:p w14:paraId="161BAC3B" w14:textId="742FC83B" w:rsidR="00DE229D" w:rsidRDefault="00DE229D" w:rsidP="00DE229D">
      <w:pPr>
        <w:pStyle w:val="Listtoplevel"/>
      </w:pPr>
      <w:r>
        <w:t xml:space="preserve">using </w:t>
      </w:r>
      <w:r w:rsidRPr="00DE229D">
        <w:rPr>
          <w:b/>
          <w:bCs/>
        </w:rPr>
        <w:t>values</w:t>
      </w:r>
      <w:r>
        <w:t xml:space="preserve"> like:</w:t>
      </w:r>
    </w:p>
    <w:p w14:paraId="5B8A30EA" w14:textId="64855D5D" w:rsidR="00DE229D" w:rsidRDefault="00364054" w:rsidP="00DE229D">
      <w:pPr>
        <w:pStyle w:val="Listsecondlevel"/>
      </w:pPr>
      <w:r>
        <w:t>m</w:t>
      </w:r>
      <w:r w:rsidRPr="00DE229D">
        <w:t xml:space="preserve">ana </w:t>
      </w:r>
      <w:proofErr w:type="spellStart"/>
      <w:r w:rsidR="00DE229D" w:rsidRPr="00DE229D">
        <w:t>taurite</w:t>
      </w:r>
      <w:proofErr w:type="spellEnd"/>
      <w:r w:rsidR="00DE229D" w:rsidRPr="00DE229D">
        <w:t xml:space="preserve"> </w:t>
      </w:r>
      <w:r w:rsidR="00DE229D">
        <w:t xml:space="preserve">– equity </w:t>
      </w:r>
      <w:r w:rsidR="00DE229D" w:rsidRPr="00DE229D">
        <w:t xml:space="preserve">drives us </w:t>
      </w:r>
    </w:p>
    <w:p w14:paraId="1B8C71AC" w14:textId="1DC5F29A" w:rsidR="00DE229D" w:rsidRDefault="00364054" w:rsidP="00DE229D">
      <w:pPr>
        <w:pStyle w:val="Listsecondlevel"/>
      </w:pPr>
      <w:r>
        <w:rPr>
          <w:noProof/>
        </w:rPr>
        <w:drawing>
          <wp:anchor distT="0" distB="0" distL="114300" distR="114300" simplePos="0" relativeHeight="252298240" behindDoc="0" locked="0" layoutInCell="1" allowOverlap="1" wp14:anchorId="5AE180A5" wp14:editId="27228025">
            <wp:simplePos x="0" y="0"/>
            <wp:positionH relativeFrom="margin">
              <wp:align>left</wp:align>
            </wp:positionH>
            <wp:positionV relativeFrom="paragraph">
              <wp:posOffset>311785</wp:posOffset>
            </wp:positionV>
            <wp:extent cx="1409700" cy="1513619"/>
            <wp:effectExtent l="0" t="0" r="0" b="0"/>
            <wp:wrapNone/>
            <wp:docPr id="704691808" name="Picture 7046918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061577" name="Picture 5470615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513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</w:t>
      </w:r>
      <w:r w:rsidRPr="00DE229D">
        <w:t xml:space="preserve">ana </w:t>
      </w:r>
      <w:r w:rsidR="00DE229D" w:rsidRPr="00DE229D">
        <w:t xml:space="preserve">kaha </w:t>
      </w:r>
      <w:r w:rsidR="00DE229D">
        <w:t>–</w:t>
      </w:r>
      <w:r w:rsidR="00DE229D" w:rsidRPr="00DE229D">
        <w:t xml:space="preserve"> </w:t>
      </w:r>
      <w:r w:rsidR="00DE229D">
        <w:t xml:space="preserve">we </w:t>
      </w:r>
      <w:r w:rsidR="00DE229D" w:rsidRPr="00DE229D">
        <w:t xml:space="preserve">strengthen and support </w:t>
      </w:r>
    </w:p>
    <w:p w14:paraId="5FF65845" w14:textId="004B7E74" w:rsidR="00DE229D" w:rsidRDefault="00364054" w:rsidP="00DE229D">
      <w:pPr>
        <w:pStyle w:val="Listsecondlevel"/>
      </w:pPr>
      <w:r>
        <w:t>m</w:t>
      </w:r>
      <w:r w:rsidR="00DE229D" w:rsidRPr="00DE229D">
        <w:t xml:space="preserve">ana </w:t>
      </w:r>
      <w:proofErr w:type="spellStart"/>
      <w:r w:rsidR="00DE229D" w:rsidRPr="00DE229D">
        <w:t>tūhura</w:t>
      </w:r>
      <w:proofErr w:type="spellEnd"/>
      <w:r w:rsidR="00DE229D" w:rsidRPr="00DE229D">
        <w:t xml:space="preserve"> </w:t>
      </w:r>
      <w:r w:rsidR="00DE229D">
        <w:t>–</w:t>
      </w:r>
      <w:r w:rsidR="00DE229D" w:rsidRPr="00DE229D">
        <w:t xml:space="preserve"> </w:t>
      </w:r>
      <w:r w:rsidR="00DE229D">
        <w:t xml:space="preserve">we </w:t>
      </w:r>
      <w:r w:rsidR="00DE229D" w:rsidRPr="00DE229D">
        <w:t>explore and learn</w:t>
      </w:r>
    </w:p>
    <w:p w14:paraId="695274B7" w14:textId="58960AD1" w:rsidR="00DE229D" w:rsidRDefault="009F788C" w:rsidP="00DE229D">
      <w:pPr>
        <w:pStyle w:val="Listtoplevel"/>
      </w:pPr>
      <w:r>
        <w:drawing>
          <wp:anchor distT="0" distB="0" distL="114300" distR="114300" simplePos="0" relativeHeight="252063744" behindDoc="0" locked="0" layoutInCell="1" allowOverlap="1" wp14:anchorId="5548172F" wp14:editId="483151F8">
            <wp:simplePos x="0" y="0"/>
            <wp:positionH relativeFrom="margin">
              <wp:align>left</wp:align>
            </wp:positionH>
            <wp:positionV relativeFrom="paragraph">
              <wp:posOffset>419100</wp:posOffset>
            </wp:positionV>
            <wp:extent cx="1543050" cy="1543050"/>
            <wp:effectExtent l="0" t="0" r="0" b="0"/>
            <wp:wrapNone/>
            <wp:docPr id="993588292" name="Picture 993588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88292" name="Picture 9935882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205">
        <w:t>by sharing:</w:t>
      </w:r>
    </w:p>
    <w:p w14:paraId="17E25817" w14:textId="7B39198C" w:rsidR="00380205" w:rsidRDefault="00380205" w:rsidP="00380205">
      <w:pPr>
        <w:pStyle w:val="Listsecondlevel"/>
      </w:pPr>
      <w:r>
        <w:t>skills</w:t>
      </w:r>
    </w:p>
    <w:p w14:paraId="1792C5F7" w14:textId="437CE4B1" w:rsidR="00380205" w:rsidRPr="00DE229D" w:rsidRDefault="00380205" w:rsidP="00380205">
      <w:pPr>
        <w:pStyle w:val="Listsecondlevel"/>
      </w:pPr>
      <w:r>
        <w:t>leadership.</w:t>
      </w:r>
    </w:p>
    <w:p w14:paraId="02C19AC0" w14:textId="77777777" w:rsidR="009F788C" w:rsidRDefault="009F788C" w:rsidP="009F788C"/>
    <w:p w14:paraId="1E6ED1A7" w14:textId="77777777" w:rsidR="009F788C" w:rsidRDefault="009F788C" w:rsidP="009F788C"/>
    <w:p w14:paraId="25546DE0" w14:textId="77777777" w:rsidR="009F788C" w:rsidRDefault="009F788C" w:rsidP="009F788C"/>
    <w:p w14:paraId="280D5A72" w14:textId="1E396139" w:rsidR="009F788C" w:rsidRDefault="00FE49E5" w:rsidP="009F788C">
      <w:r w:rsidRPr="00D93539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2059648" behindDoc="1" locked="0" layoutInCell="1" allowOverlap="1" wp14:anchorId="60C0BE25" wp14:editId="5C1EE1F9">
                <wp:simplePos x="0" y="0"/>
                <wp:positionH relativeFrom="margin">
                  <wp:posOffset>2131060</wp:posOffset>
                </wp:positionH>
                <wp:positionV relativeFrom="paragraph">
                  <wp:posOffset>-78740</wp:posOffset>
                </wp:positionV>
                <wp:extent cx="3599815" cy="2790825"/>
                <wp:effectExtent l="0" t="0" r="635" b="9525"/>
                <wp:wrapNone/>
                <wp:docPr id="1125665712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790825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615EFD" id="Rectangle 10" o:spid="_x0000_s1026" alt="&quot;&quot;" style="position:absolute;margin-left:167.8pt;margin-top:-6.2pt;width:283.45pt;height:219.75pt;z-index:-25125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" fillcolor="#d9ceea" stroked="f" strokeweight="1pt">
                <w10:wrap anchorx="margin"/>
              </v:rect>
            </w:pict>
          </mc:Fallback>
        </mc:AlternateContent>
      </w:r>
      <w:r w:rsidR="009F788C">
        <w:rPr>
          <w:noProof/>
        </w:rPr>
        <w:drawing>
          <wp:anchor distT="0" distB="0" distL="114300" distR="114300" simplePos="0" relativeHeight="252065792" behindDoc="0" locked="0" layoutInCell="1" allowOverlap="1" wp14:anchorId="2A291D64" wp14:editId="52BA17D6">
            <wp:simplePos x="0" y="0"/>
            <wp:positionH relativeFrom="margin">
              <wp:align>left</wp:align>
            </wp:positionH>
            <wp:positionV relativeFrom="paragraph">
              <wp:posOffset>-123825</wp:posOffset>
            </wp:positionV>
            <wp:extent cx="1409700" cy="1409700"/>
            <wp:effectExtent l="0" t="0" r="0" b="0"/>
            <wp:wrapNone/>
            <wp:docPr id="1342130039" name="Picture 13421300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130039" name="Picture 13421300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88C" w:rsidRPr="009F788C">
        <w:rPr>
          <w:b/>
          <w:bCs/>
        </w:rPr>
        <w:t>Values</w:t>
      </w:r>
      <w:r w:rsidR="009F788C">
        <w:t xml:space="preserve"> are beliefs that people use to decide how to:</w:t>
      </w:r>
    </w:p>
    <w:p w14:paraId="58573CA5" w14:textId="0396A8AF" w:rsidR="009F788C" w:rsidRDefault="009F788C" w:rsidP="009F788C">
      <w:pPr>
        <w:pStyle w:val="Listtoplevel"/>
      </w:pPr>
      <w:r>
        <w:t>live</w:t>
      </w:r>
    </w:p>
    <w:p w14:paraId="0719CD82" w14:textId="45D1E936" w:rsidR="009F788C" w:rsidRDefault="009F788C" w:rsidP="009F788C">
      <w:pPr>
        <w:pStyle w:val="Listtoplevel"/>
      </w:pPr>
      <w:r>
        <w:drawing>
          <wp:anchor distT="0" distB="0" distL="114300" distR="114300" simplePos="0" relativeHeight="252067840" behindDoc="0" locked="0" layoutInCell="1" allowOverlap="1" wp14:anchorId="51150621" wp14:editId="5B331BB0">
            <wp:simplePos x="0" y="0"/>
            <wp:positionH relativeFrom="margin">
              <wp:align>left</wp:align>
            </wp:positionH>
            <wp:positionV relativeFrom="paragraph">
              <wp:posOffset>87630</wp:posOffset>
            </wp:positionV>
            <wp:extent cx="1409700" cy="1409700"/>
            <wp:effectExtent l="0" t="0" r="0" b="0"/>
            <wp:wrapNone/>
            <wp:docPr id="1950723082" name="Picture 19507230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723082" name="Picture 19507230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behave</w:t>
      </w:r>
    </w:p>
    <w:p w14:paraId="77F790F7" w14:textId="1294672B" w:rsidR="00D93EB9" w:rsidRDefault="009F788C" w:rsidP="009F788C">
      <w:pPr>
        <w:pStyle w:val="Listtoplevel"/>
      </w:pPr>
      <w:r>
        <w:t>work.</w:t>
      </w:r>
    </w:p>
    <w:p w14:paraId="4A9C8387" w14:textId="77777777" w:rsidR="009F788C" w:rsidRDefault="009F788C" w:rsidP="009F788C"/>
    <w:p w14:paraId="19542AB7" w14:textId="77777777" w:rsidR="009F788C" w:rsidRDefault="009F788C" w:rsidP="009F788C"/>
    <w:p w14:paraId="6298B924" w14:textId="06B791A5" w:rsidR="00D93EB9" w:rsidRDefault="009F788C" w:rsidP="00ED64B3">
      <w:r>
        <w:rPr>
          <w:noProof/>
        </w:rPr>
        <w:drawing>
          <wp:anchor distT="0" distB="0" distL="114300" distR="114300" simplePos="0" relativeHeight="252069888" behindDoc="0" locked="0" layoutInCell="1" allowOverlap="1" wp14:anchorId="2796B839" wp14:editId="3AF81B11">
            <wp:simplePos x="0" y="0"/>
            <wp:positionH relativeFrom="margin">
              <wp:align>left</wp:align>
            </wp:positionH>
            <wp:positionV relativeFrom="paragraph">
              <wp:posOffset>58420</wp:posOffset>
            </wp:positionV>
            <wp:extent cx="1543050" cy="1543050"/>
            <wp:effectExtent l="0" t="0" r="0" b="0"/>
            <wp:wrapNone/>
            <wp:docPr id="1235862742" name="Picture 12358627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862742" name="Picture 12358627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EB9">
        <w:t xml:space="preserve">The </w:t>
      </w:r>
      <w:proofErr w:type="spellStart"/>
      <w:r w:rsidR="00D93EB9">
        <w:t>rōpū</w:t>
      </w:r>
      <w:proofErr w:type="spellEnd"/>
      <w:r w:rsidR="002A4023">
        <w:t xml:space="preserve"> / group</w:t>
      </w:r>
      <w:r w:rsidR="00D93EB9">
        <w:t>:</w:t>
      </w:r>
    </w:p>
    <w:p w14:paraId="26000BB9" w14:textId="1F06968D" w:rsidR="00D93EB9" w:rsidRDefault="00D93EB9" w:rsidP="00D93EB9">
      <w:pPr>
        <w:pStyle w:val="Listtoplevel"/>
      </w:pPr>
      <w:r>
        <w:t>only gives us advice</w:t>
      </w:r>
    </w:p>
    <w:p w14:paraId="1EE229E5" w14:textId="2229284B" w:rsidR="00D93EB9" w:rsidRDefault="00D93EB9" w:rsidP="00D93EB9">
      <w:pPr>
        <w:pStyle w:val="Listtoplevel"/>
      </w:pPr>
      <w:r>
        <w:t xml:space="preserve">does not make decisions for us. </w:t>
      </w:r>
    </w:p>
    <w:p w14:paraId="315090C9" w14:textId="77777777" w:rsidR="00D93EB9" w:rsidRDefault="00D93EB9" w:rsidP="00D93EB9"/>
    <w:p w14:paraId="2503247B" w14:textId="3DF4CE45" w:rsidR="00D93EB9" w:rsidRDefault="00D93EB9" w:rsidP="00D93EB9"/>
    <w:p w14:paraId="51CCF0D1" w14:textId="739A148A" w:rsidR="00D93EB9" w:rsidRDefault="009F788C" w:rsidP="00D93EB9">
      <w:r>
        <w:rPr>
          <w:noProof/>
        </w:rPr>
        <w:drawing>
          <wp:anchor distT="0" distB="0" distL="114300" distR="114300" simplePos="0" relativeHeight="252071936" behindDoc="0" locked="0" layoutInCell="1" allowOverlap="1" wp14:anchorId="5D1E5C64" wp14:editId="50E9F8BC">
            <wp:simplePos x="0" y="0"/>
            <wp:positionH relativeFrom="margin">
              <wp:align>left</wp:align>
            </wp:positionH>
            <wp:positionV relativeFrom="paragraph">
              <wp:posOffset>211455</wp:posOffset>
            </wp:positionV>
            <wp:extent cx="1689710" cy="333375"/>
            <wp:effectExtent l="0" t="0" r="6350" b="0"/>
            <wp:wrapNone/>
            <wp:docPr id="262539486" name="Picture 2625394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39486" name="Picture 2625394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632" cy="333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EB9">
        <w:t xml:space="preserve">All </w:t>
      </w:r>
      <w:r w:rsidR="002829CB">
        <w:t xml:space="preserve">final </w:t>
      </w:r>
      <w:r w:rsidR="00D93EB9">
        <w:t xml:space="preserve">decisions will be made by </w:t>
      </w:r>
      <w:proofErr w:type="spellStart"/>
      <w:r w:rsidR="00D93EB9">
        <w:t>Whaikaha</w:t>
      </w:r>
      <w:proofErr w:type="spellEnd"/>
      <w:r w:rsidR="00D93EB9">
        <w:t xml:space="preserve">. </w:t>
      </w:r>
    </w:p>
    <w:p w14:paraId="65D44E58" w14:textId="77777777" w:rsidR="00817BDA" w:rsidRDefault="00817BDA" w:rsidP="00D93EB9"/>
    <w:p w14:paraId="39689E62" w14:textId="7D90DF1A" w:rsidR="00817BDA" w:rsidRPr="007B1C6C" w:rsidRDefault="00817BDA">
      <w:pPr>
        <w:spacing w:line="240" w:lineRule="auto"/>
        <w:ind w:left="0"/>
        <w:rPr>
          <w:lang w:val="en-NZ"/>
        </w:rPr>
      </w:pPr>
      <w:r>
        <w:br w:type="page"/>
      </w:r>
    </w:p>
    <w:p w14:paraId="39CBEFEB" w14:textId="416227F4" w:rsidR="00817BDA" w:rsidRDefault="00817BDA" w:rsidP="00817BDA">
      <w:pPr>
        <w:pStyle w:val="Heading1"/>
      </w:pPr>
      <w:bookmarkStart w:id="9" w:name="_Scope_/_what"/>
      <w:bookmarkStart w:id="10" w:name="_Toc210134733"/>
      <w:bookmarkEnd w:id="9"/>
      <w:r>
        <w:lastRenderedPageBreak/>
        <w:t>Scope</w:t>
      </w:r>
      <w:r w:rsidR="00F03CB9">
        <w:t xml:space="preserve"> / what the </w:t>
      </w:r>
      <w:proofErr w:type="spellStart"/>
      <w:r w:rsidR="00F03CB9">
        <w:t>rōpū</w:t>
      </w:r>
      <w:proofErr w:type="spellEnd"/>
      <w:r w:rsidR="00F03CB9">
        <w:t xml:space="preserve"> </w:t>
      </w:r>
      <w:r w:rsidR="002A4023">
        <w:t xml:space="preserve">/ group </w:t>
      </w:r>
      <w:r w:rsidR="00F03CB9">
        <w:t>will do</w:t>
      </w:r>
      <w:bookmarkEnd w:id="10"/>
    </w:p>
    <w:p w14:paraId="7CD625FA" w14:textId="77777777" w:rsidR="00433C1C" w:rsidRDefault="00433C1C" w:rsidP="00433C1C">
      <w:pPr>
        <w:spacing w:line="336" w:lineRule="auto"/>
      </w:pPr>
    </w:p>
    <w:p w14:paraId="0005EDE1" w14:textId="77777777" w:rsidR="00433C1C" w:rsidRDefault="00433C1C" w:rsidP="00433C1C">
      <w:pPr>
        <w:spacing w:line="336" w:lineRule="auto"/>
      </w:pPr>
    </w:p>
    <w:p w14:paraId="01CAEBB4" w14:textId="41D1347A" w:rsidR="00433C1C" w:rsidRDefault="007B1C6C" w:rsidP="00433C1C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06F1CAE9" wp14:editId="2DB341A4">
                <wp:simplePos x="0" y="0"/>
                <wp:positionH relativeFrom="column">
                  <wp:posOffset>0</wp:posOffset>
                </wp:positionH>
                <wp:positionV relativeFrom="paragraph">
                  <wp:posOffset>13335</wp:posOffset>
                </wp:positionV>
                <wp:extent cx="1609725" cy="1609725"/>
                <wp:effectExtent l="0" t="0" r="9525" b="9525"/>
                <wp:wrapNone/>
                <wp:docPr id="2058935788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9725" cy="1609725"/>
                          <a:chOff x="0" y="0"/>
                          <a:chExt cx="1609725" cy="1609725"/>
                        </a:xfrm>
                      </wpg:grpSpPr>
                      <pic:pic xmlns:pic="http://schemas.openxmlformats.org/drawingml/2006/picture">
                        <pic:nvPicPr>
                          <pic:cNvPr id="410015954" name="Picture 136500230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433598" name="Picture 4630199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80975" y="304800"/>
                            <a:ext cx="626110" cy="72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1940DD" id="Group 30" o:spid="_x0000_s1026" alt="&quot;&quot;" style="position:absolute;margin-left:0;margin-top:1.05pt;width:126.75pt;height:126.75pt;z-index:252077056" coordsize="16097,16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">
                <v:shape id="Picture 1365002309" o:spid="_x0000_s1027" type="#_x0000_t75" alt="&quot;&quot;" style="position:absolute;width:16097;height:16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">
                  <v:imagedata r:id="rId84" o:title=""/>
                </v:shape>
                <v:shape id="Picture 463019920" o:spid="_x0000_s1028" type="#_x0000_t75" alt="&quot;&quot;" style="position:absolute;left:1809;top:3048;width:6261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">
                  <v:imagedata r:id="rId85" o:title=""/>
                </v:shape>
              </v:group>
            </w:pict>
          </mc:Fallback>
        </mc:AlternateContent>
      </w:r>
      <w:r w:rsidR="00433C1C">
        <w:t xml:space="preserve">The </w:t>
      </w:r>
      <w:proofErr w:type="spellStart"/>
      <w:r w:rsidR="00433C1C">
        <w:t>rōpū</w:t>
      </w:r>
      <w:proofErr w:type="spellEnd"/>
      <w:r w:rsidR="00433C1C">
        <w:t xml:space="preserve"> </w:t>
      </w:r>
      <w:r w:rsidR="002A4023">
        <w:t xml:space="preserve">/ group </w:t>
      </w:r>
      <w:r w:rsidR="00433C1C">
        <w:t>will:</w:t>
      </w:r>
    </w:p>
    <w:p w14:paraId="14F5B4DB" w14:textId="719B83AA" w:rsidR="00433C1C" w:rsidRPr="00433C1C" w:rsidRDefault="00433C1C" w:rsidP="00433C1C">
      <w:pPr>
        <w:pStyle w:val="Listtoplevel"/>
        <w:spacing w:line="336" w:lineRule="auto"/>
      </w:pPr>
      <w:r>
        <w:t xml:space="preserve">work together on </w:t>
      </w:r>
      <w:r w:rsidRPr="00433C1C">
        <w:rPr>
          <w:b/>
          <w:bCs/>
        </w:rPr>
        <w:t>priorities</w:t>
      </w:r>
      <w:r>
        <w:t xml:space="preserve"> </w:t>
      </w:r>
    </w:p>
    <w:p w14:paraId="31609E04" w14:textId="06540CFB" w:rsidR="00817BDA" w:rsidRDefault="00433C1C" w:rsidP="00433C1C">
      <w:pPr>
        <w:pStyle w:val="Listtoplevel"/>
        <w:spacing w:line="336" w:lineRule="auto"/>
      </w:pPr>
      <w:r>
        <w:t>support important projects</w:t>
      </w:r>
    </w:p>
    <w:p w14:paraId="5BE29CBC" w14:textId="74907A97" w:rsidR="00433C1C" w:rsidRDefault="007B1C6C" w:rsidP="00433C1C">
      <w:pPr>
        <w:pStyle w:val="Listtoplevel"/>
        <w:spacing w:line="336" w:lineRule="auto"/>
      </w:pPr>
      <w:r>
        <w:drawing>
          <wp:anchor distT="0" distB="0" distL="114300" distR="114300" simplePos="0" relativeHeight="252079104" behindDoc="0" locked="0" layoutInCell="1" allowOverlap="1" wp14:anchorId="0B4FA2FF" wp14:editId="413BC9A3">
            <wp:simplePos x="0" y="0"/>
            <wp:positionH relativeFrom="margin">
              <wp:align>left</wp:align>
            </wp:positionH>
            <wp:positionV relativeFrom="paragraph">
              <wp:posOffset>537845</wp:posOffset>
            </wp:positionV>
            <wp:extent cx="1447800" cy="1471931"/>
            <wp:effectExtent l="0" t="0" r="0" b="0"/>
            <wp:wrapNone/>
            <wp:docPr id="1878502451" name="Picture 18785024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502451" name="Picture 18785024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71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C1C">
        <w:t>share what they know to support important decisions</w:t>
      </w:r>
    </w:p>
    <w:p w14:paraId="6218B10A" w14:textId="586749AB" w:rsidR="00433C1C" w:rsidRDefault="00433C1C" w:rsidP="00433C1C">
      <w:pPr>
        <w:pStyle w:val="Listtoplevel"/>
        <w:spacing w:line="336" w:lineRule="auto"/>
      </w:pPr>
      <w:r>
        <w:t>connect / talk to people who know things about accessibility</w:t>
      </w:r>
    </w:p>
    <w:p w14:paraId="4E0261D7" w14:textId="1EDE438A" w:rsidR="00433C1C" w:rsidRDefault="007B1C6C" w:rsidP="00433C1C">
      <w:pPr>
        <w:pStyle w:val="Listtoplevel"/>
        <w:spacing w:line="336" w:lineRule="auto"/>
      </w:pPr>
      <w:r>
        <w:drawing>
          <wp:anchor distT="0" distB="0" distL="114300" distR="114300" simplePos="0" relativeHeight="252081152" behindDoc="0" locked="0" layoutInCell="1" allowOverlap="1" wp14:anchorId="4FD1C6D8" wp14:editId="57505E3A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1543050" cy="1543050"/>
            <wp:effectExtent l="0" t="0" r="0" b="0"/>
            <wp:wrapNone/>
            <wp:docPr id="189268003" name="Picture 1892680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68003" name="Picture 1892680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C1C">
        <w:t>look at plans</w:t>
      </w:r>
    </w:p>
    <w:p w14:paraId="0D7B085A" w14:textId="45ADF84A" w:rsidR="00433C1C" w:rsidRDefault="00433C1C" w:rsidP="00433C1C">
      <w:pPr>
        <w:pStyle w:val="Listtoplevel"/>
        <w:spacing w:line="336" w:lineRule="auto"/>
      </w:pPr>
      <w:r>
        <w:t>give advice about plans</w:t>
      </w:r>
    </w:p>
    <w:p w14:paraId="3F878708" w14:textId="75E6F72B" w:rsidR="00433C1C" w:rsidRDefault="007B1C6C" w:rsidP="00433C1C">
      <w:pPr>
        <w:pStyle w:val="Listtoplevel"/>
        <w:spacing w:line="336" w:lineRule="auto"/>
      </w:pPr>
      <w:r>
        <w:drawing>
          <wp:anchor distT="0" distB="0" distL="114300" distR="114300" simplePos="0" relativeHeight="252083200" behindDoc="0" locked="0" layoutInCell="1" allowOverlap="1" wp14:anchorId="08C7CDF4" wp14:editId="36D6538F">
            <wp:simplePos x="0" y="0"/>
            <wp:positionH relativeFrom="margin">
              <wp:align>left</wp:align>
            </wp:positionH>
            <wp:positionV relativeFrom="paragraph">
              <wp:posOffset>1147445</wp:posOffset>
            </wp:positionV>
            <wp:extent cx="1587835" cy="1238250"/>
            <wp:effectExtent l="0" t="0" r="0" b="0"/>
            <wp:wrapNone/>
            <wp:docPr id="583938023" name="Picture 5839380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938023" name="Picture 5839380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208" cy="1238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C1C">
        <w:t xml:space="preserve">think about how accessibility </w:t>
      </w:r>
      <w:r w:rsidR="00433C1C" w:rsidRPr="00433C1C">
        <w:rPr>
          <w:b/>
          <w:bCs/>
        </w:rPr>
        <w:t>outcomes</w:t>
      </w:r>
      <w:r w:rsidR="00433C1C">
        <w:t xml:space="preserve"> can be made better using</w:t>
      </w:r>
      <w:r w:rsidR="002853BC">
        <w:t>:</w:t>
      </w:r>
    </w:p>
    <w:p w14:paraId="63073ECD" w14:textId="30A51BE7" w:rsidR="00433C1C" w:rsidRPr="00433C1C" w:rsidRDefault="00433C1C" w:rsidP="00433C1C">
      <w:pPr>
        <w:pStyle w:val="Listsecondlevel"/>
        <w:spacing w:line="336" w:lineRule="auto"/>
        <w:rPr>
          <w:b/>
          <w:bCs/>
        </w:rPr>
      </w:pPr>
      <w:proofErr w:type="spellStart"/>
      <w:r w:rsidRPr="00433C1C">
        <w:rPr>
          <w:b/>
          <w:bCs/>
        </w:rPr>
        <w:t>kaupapa</w:t>
      </w:r>
      <w:proofErr w:type="spellEnd"/>
      <w:r w:rsidRPr="00433C1C">
        <w:rPr>
          <w:b/>
          <w:bCs/>
        </w:rPr>
        <w:t xml:space="preserve"> Māori</w:t>
      </w:r>
    </w:p>
    <w:p w14:paraId="4241968C" w14:textId="0D5FE702" w:rsidR="00433C1C" w:rsidRPr="00433C1C" w:rsidRDefault="00433C1C" w:rsidP="00433C1C">
      <w:pPr>
        <w:pStyle w:val="Listsecondlevel"/>
        <w:spacing w:line="336" w:lineRule="auto"/>
        <w:rPr>
          <w:b/>
          <w:bCs/>
        </w:rPr>
      </w:pPr>
      <w:proofErr w:type="spellStart"/>
      <w:r w:rsidRPr="00433C1C">
        <w:rPr>
          <w:b/>
          <w:bCs/>
        </w:rPr>
        <w:t>mātauranga</w:t>
      </w:r>
      <w:proofErr w:type="spellEnd"/>
      <w:r w:rsidRPr="00433C1C">
        <w:rPr>
          <w:b/>
          <w:bCs/>
        </w:rPr>
        <w:t xml:space="preserve"> Māori</w:t>
      </w:r>
    </w:p>
    <w:p w14:paraId="53CBD6C2" w14:textId="682D2744" w:rsidR="00433C1C" w:rsidRDefault="007B1C6C" w:rsidP="002853BC">
      <w:pPr>
        <w:spacing w:line="336" w:lineRule="auto"/>
        <w:rPr>
          <w:b/>
          <w:bCs/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085248" behindDoc="0" locked="0" layoutInCell="1" allowOverlap="1" wp14:anchorId="37606FF0" wp14:editId="4643EC8A">
            <wp:simplePos x="0" y="0"/>
            <wp:positionH relativeFrom="margin">
              <wp:align>left</wp:align>
            </wp:positionH>
            <wp:positionV relativeFrom="paragraph">
              <wp:posOffset>-247650</wp:posOffset>
            </wp:positionV>
            <wp:extent cx="1177557" cy="1219200"/>
            <wp:effectExtent l="0" t="0" r="3810" b="0"/>
            <wp:wrapNone/>
            <wp:docPr id="1658003962" name="Picture 16580039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003962" name="Picture 16580039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557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C1C" w:rsidRPr="00D93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73632" behindDoc="1" locked="0" layoutInCell="1" allowOverlap="1" wp14:anchorId="6F60B0B9" wp14:editId="15F42E1E">
                <wp:simplePos x="0" y="0"/>
                <wp:positionH relativeFrom="margin">
                  <wp:align>right</wp:align>
                </wp:positionH>
                <wp:positionV relativeFrom="paragraph">
                  <wp:posOffset>-55659</wp:posOffset>
                </wp:positionV>
                <wp:extent cx="3599815" cy="723569"/>
                <wp:effectExtent l="0" t="0" r="635" b="635"/>
                <wp:wrapNone/>
                <wp:docPr id="1024076842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23569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246CE6" id="Rectangle 10" o:spid="_x0000_s1026" alt="&quot;&quot;" style="position:absolute;margin-left:232.25pt;margin-top:-4.4pt;width:283.45pt;height:56.95pt;z-index:-251342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" fillcolor="#d9ceea" stroked="f" strokeweight="1pt">
                <w10:wrap anchorx="margin"/>
              </v:rect>
            </w:pict>
          </mc:Fallback>
        </mc:AlternateContent>
      </w:r>
      <w:r w:rsidR="00433C1C" w:rsidRPr="00433C1C">
        <w:rPr>
          <w:b/>
          <w:bCs/>
        </w:rPr>
        <w:t>Priorities</w:t>
      </w:r>
      <w:r w:rsidR="00433C1C">
        <w:t xml:space="preserve"> are very important things to do.</w:t>
      </w:r>
      <w:r w:rsidR="00433C1C" w:rsidRPr="00433C1C">
        <w:rPr>
          <w:b/>
          <w:bCs/>
          <w:noProof/>
        </w:rPr>
        <w:t xml:space="preserve"> </w:t>
      </w:r>
    </w:p>
    <w:p w14:paraId="0358A605" w14:textId="304D1264" w:rsidR="00433C1C" w:rsidRDefault="00433C1C" w:rsidP="002853BC">
      <w:pPr>
        <w:spacing w:line="336" w:lineRule="auto"/>
      </w:pPr>
    </w:p>
    <w:p w14:paraId="51590A0F" w14:textId="58CA8859" w:rsidR="002853BC" w:rsidRDefault="002853BC" w:rsidP="002853BC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1" locked="0" layoutInCell="1" allowOverlap="1" wp14:anchorId="6402BCB5" wp14:editId="05C18953">
                <wp:simplePos x="0" y="0"/>
                <wp:positionH relativeFrom="margin">
                  <wp:align>right</wp:align>
                </wp:positionH>
                <wp:positionV relativeFrom="paragraph">
                  <wp:posOffset>274347</wp:posOffset>
                </wp:positionV>
                <wp:extent cx="3599815" cy="3649649"/>
                <wp:effectExtent l="0" t="0" r="635" b="8255"/>
                <wp:wrapNone/>
                <wp:docPr id="996197421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649649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6D80C6" id="Rectangle 10" o:spid="_x0000_s1026" alt="&quot;&quot;" style="position:absolute;margin-left:232.25pt;margin-top:21.6pt;width:283.45pt;height:287.35pt;z-index:-251332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" fillcolor="#d9ceea" stroked="f" strokeweight="1pt">
                <w10:wrap anchorx="margin"/>
              </v:rect>
            </w:pict>
          </mc:Fallback>
        </mc:AlternateContent>
      </w:r>
    </w:p>
    <w:p w14:paraId="40BCBEB9" w14:textId="589CE009" w:rsidR="002853BC" w:rsidRDefault="007B1C6C" w:rsidP="002853BC">
      <w:pPr>
        <w:spacing w:line="336" w:lineRule="auto"/>
      </w:pPr>
      <w:r>
        <w:rPr>
          <w:noProof/>
        </w:rPr>
        <w:drawing>
          <wp:anchor distT="0" distB="0" distL="114300" distR="114300" simplePos="0" relativeHeight="252089344" behindDoc="0" locked="0" layoutInCell="1" allowOverlap="1" wp14:anchorId="65DAE78F" wp14:editId="6A1BC43B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543050" cy="1543050"/>
            <wp:effectExtent l="0" t="0" r="0" b="0"/>
            <wp:wrapNone/>
            <wp:docPr id="1783580796" name="Picture 17835807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580796" name="Picture 17835807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3BC">
        <w:rPr>
          <w:b/>
          <w:bCs/>
        </w:rPr>
        <w:t>O</w:t>
      </w:r>
      <w:r w:rsidR="002853BC" w:rsidRPr="002853BC">
        <w:rPr>
          <w:b/>
          <w:bCs/>
        </w:rPr>
        <w:t>utcomes</w:t>
      </w:r>
      <w:r w:rsidR="002853BC">
        <w:t xml:space="preserve"> means how things end</w:t>
      </w:r>
      <w:r w:rsidR="00364054">
        <w:t xml:space="preserve"> up</w:t>
      </w:r>
      <w:r w:rsidR="002853BC">
        <w:t xml:space="preserve"> </w:t>
      </w:r>
      <w:r w:rsidR="002853BC">
        <w:br/>
        <w:t>for people.</w:t>
      </w:r>
    </w:p>
    <w:p w14:paraId="5FEE8662" w14:textId="66E23AE8" w:rsidR="002853BC" w:rsidRDefault="002853BC" w:rsidP="002853BC">
      <w:pPr>
        <w:spacing w:line="336" w:lineRule="auto"/>
      </w:pPr>
    </w:p>
    <w:p w14:paraId="737DEF9F" w14:textId="1D2B6A26" w:rsidR="002853BC" w:rsidRDefault="002853BC" w:rsidP="002853BC">
      <w:pPr>
        <w:spacing w:line="336" w:lineRule="auto"/>
      </w:pPr>
    </w:p>
    <w:p w14:paraId="63866E19" w14:textId="3A493D9B" w:rsidR="002853BC" w:rsidRDefault="002853BC" w:rsidP="002853BC">
      <w:pPr>
        <w:spacing w:line="336" w:lineRule="auto"/>
      </w:pPr>
      <w:r>
        <w:t xml:space="preserve">For </w:t>
      </w:r>
      <w:proofErr w:type="gramStart"/>
      <w:r>
        <w:t>example</w:t>
      </w:r>
      <w:proofErr w:type="gramEnd"/>
      <w:r>
        <w:t xml:space="preserve"> better accessibility means disabled people will have better </w:t>
      </w:r>
      <w:r w:rsidR="00364054">
        <w:t xml:space="preserve">lives </w:t>
      </w:r>
      <w:r>
        <w:t>because they can:</w:t>
      </w:r>
    </w:p>
    <w:p w14:paraId="7B69E42B" w14:textId="362CCEAA" w:rsidR="002853BC" w:rsidRDefault="007B1C6C" w:rsidP="002853BC">
      <w:pPr>
        <w:pStyle w:val="Listtoplevel"/>
        <w:spacing w:line="336" w:lineRule="auto"/>
      </w:pPr>
      <w:r>
        <w:drawing>
          <wp:anchor distT="0" distB="0" distL="114300" distR="114300" simplePos="0" relativeHeight="252087296" behindDoc="0" locked="0" layoutInCell="1" allowOverlap="1" wp14:anchorId="20F36673" wp14:editId="43428602">
            <wp:simplePos x="0" y="0"/>
            <wp:positionH relativeFrom="margin">
              <wp:align>left</wp:align>
            </wp:positionH>
            <wp:positionV relativeFrom="paragraph">
              <wp:posOffset>146050</wp:posOffset>
            </wp:positionV>
            <wp:extent cx="1543050" cy="1045093"/>
            <wp:effectExtent l="0" t="0" r="0" b="3175"/>
            <wp:wrapNone/>
            <wp:docPr id="1600617214" name="Picture 16006172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617214" name="Picture 16006172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045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3BC">
        <w:t xml:space="preserve">go </w:t>
      </w:r>
      <w:r w:rsidR="00364054">
        <w:t xml:space="preserve">to </w:t>
      </w:r>
      <w:r w:rsidR="002853BC">
        <w:t>more places</w:t>
      </w:r>
    </w:p>
    <w:p w14:paraId="055908A1" w14:textId="5163CFFB" w:rsidR="002853BC" w:rsidRDefault="002853BC" w:rsidP="002853BC">
      <w:pPr>
        <w:pStyle w:val="Listtoplevel"/>
        <w:spacing w:line="336" w:lineRule="auto"/>
      </w:pPr>
      <w:r>
        <w:t>do more things.</w:t>
      </w:r>
    </w:p>
    <w:p w14:paraId="4083DCE1" w14:textId="77777777" w:rsidR="002853BC" w:rsidRDefault="002853BC" w:rsidP="002853BC">
      <w:pPr>
        <w:spacing w:line="336" w:lineRule="auto"/>
      </w:pPr>
    </w:p>
    <w:p w14:paraId="7BFE0B37" w14:textId="2969E380" w:rsidR="00433C1C" w:rsidRDefault="002853BC" w:rsidP="002853BC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1" locked="0" layoutInCell="1" allowOverlap="1" wp14:anchorId="542615C5" wp14:editId="565CCF8A">
                <wp:simplePos x="0" y="0"/>
                <wp:positionH relativeFrom="margin">
                  <wp:posOffset>2170706</wp:posOffset>
                </wp:positionH>
                <wp:positionV relativeFrom="paragraph">
                  <wp:posOffset>277826</wp:posOffset>
                </wp:positionV>
                <wp:extent cx="3599815" cy="3355451"/>
                <wp:effectExtent l="0" t="0" r="635" b="0"/>
                <wp:wrapNone/>
                <wp:docPr id="169329949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355451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C19E20" id="Rectangle 10" o:spid="_x0000_s1026" alt="&quot;&quot;" style="position:absolute;margin-left:170.9pt;margin-top:21.9pt;width:283.45pt;height:264.2pt;z-index:-25133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" fillcolor="#d9ceea" stroked="f" strokeweight="1pt">
                <w10:wrap anchorx="margin"/>
              </v:rect>
            </w:pict>
          </mc:Fallback>
        </mc:AlternateContent>
      </w:r>
      <w:r w:rsidR="00433C1C">
        <w:rPr>
          <w:noProof/>
        </w:rPr>
        <w:drawing>
          <wp:anchor distT="0" distB="0" distL="114300" distR="114300" simplePos="0" relativeHeight="251978752" behindDoc="0" locked="0" layoutInCell="1" allowOverlap="1" wp14:anchorId="3E372C73" wp14:editId="77C45D77">
            <wp:simplePos x="0" y="0"/>
            <wp:positionH relativeFrom="margin">
              <wp:align>left</wp:align>
            </wp:positionH>
            <wp:positionV relativeFrom="paragraph">
              <wp:posOffset>303143</wp:posOffset>
            </wp:positionV>
            <wp:extent cx="1253178" cy="1476000"/>
            <wp:effectExtent l="0" t="0" r="4445" b="0"/>
            <wp:wrapNone/>
            <wp:docPr id="1216039704" name="Picture 12160397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039704" name="Picture 12160397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3178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67733B" w14:textId="18F4EB03" w:rsidR="00433C1C" w:rsidRDefault="00433C1C" w:rsidP="002853BC">
      <w:pPr>
        <w:spacing w:line="336" w:lineRule="auto"/>
      </w:pPr>
      <w:r w:rsidRPr="00F639A5">
        <w:rPr>
          <w:b/>
          <w:bCs/>
        </w:rPr>
        <w:t>Kaupapa Māori</w:t>
      </w:r>
      <w:r>
        <w:t xml:space="preserve"> means using all the parts of Māori:</w:t>
      </w:r>
    </w:p>
    <w:p w14:paraId="41BC8A2E" w14:textId="77777777" w:rsidR="00433C1C" w:rsidRDefault="00433C1C" w:rsidP="002853BC">
      <w:pPr>
        <w:pStyle w:val="Listtoplevel"/>
        <w:spacing w:line="336" w:lineRule="auto"/>
      </w:pPr>
      <w:r>
        <w:t>knowledge</w:t>
      </w:r>
    </w:p>
    <w:p w14:paraId="790DE831" w14:textId="77777777" w:rsidR="00433C1C" w:rsidRDefault="00433C1C" w:rsidP="002853BC">
      <w:pPr>
        <w:pStyle w:val="Listtoplevel"/>
        <w:spacing w:line="336" w:lineRule="auto"/>
      </w:pPr>
      <w:r>
        <w:drawing>
          <wp:anchor distT="0" distB="0" distL="114300" distR="114300" simplePos="0" relativeHeight="251979776" behindDoc="0" locked="0" layoutInCell="1" allowOverlap="1" wp14:anchorId="1E44847B" wp14:editId="3D36BB83">
            <wp:simplePos x="0" y="0"/>
            <wp:positionH relativeFrom="margin">
              <wp:align>left</wp:align>
            </wp:positionH>
            <wp:positionV relativeFrom="paragraph">
              <wp:posOffset>384561</wp:posOffset>
            </wp:positionV>
            <wp:extent cx="1476000" cy="1476000"/>
            <wp:effectExtent l="0" t="0" r="0" b="0"/>
            <wp:wrapNone/>
            <wp:docPr id="956496952" name="Picture 9564969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496952" name="Picture 9564969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skills</w:t>
      </w:r>
    </w:p>
    <w:p w14:paraId="259185B5" w14:textId="77777777" w:rsidR="00433C1C" w:rsidRDefault="00433C1C" w:rsidP="002853BC">
      <w:pPr>
        <w:pStyle w:val="Listtoplevel"/>
        <w:spacing w:line="336" w:lineRule="auto"/>
      </w:pPr>
      <w:r>
        <w:t xml:space="preserve">attitudes </w:t>
      </w:r>
    </w:p>
    <w:p w14:paraId="5AC3256D" w14:textId="65835CAA" w:rsidR="00433C1C" w:rsidRDefault="00433C1C" w:rsidP="002853BC">
      <w:pPr>
        <w:pStyle w:val="Listtoplevel"/>
        <w:spacing w:line="336" w:lineRule="auto"/>
      </w:pPr>
      <w:r>
        <w:t>values.</w:t>
      </w:r>
    </w:p>
    <w:p w14:paraId="777BE349" w14:textId="4C27C5B2" w:rsidR="00433C1C" w:rsidRDefault="00433C1C" w:rsidP="00433C1C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2B7085EA" wp14:editId="0C1E697D">
                <wp:simplePos x="0" y="0"/>
                <wp:positionH relativeFrom="margin">
                  <wp:posOffset>2199640</wp:posOffset>
                </wp:positionH>
                <wp:positionV relativeFrom="paragraph">
                  <wp:posOffset>-80341</wp:posOffset>
                </wp:positionV>
                <wp:extent cx="3599815" cy="2186609"/>
                <wp:effectExtent l="0" t="0" r="635" b="4445"/>
                <wp:wrapNone/>
                <wp:docPr id="460764894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86609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6083B6" id="Rectangle 10" o:spid="_x0000_s1026" alt="&quot;&quot;" style="position:absolute;margin-left:173.2pt;margin-top:-6.35pt;width:283.45pt;height:172.15pt;z-index:-25133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" fillcolor="#d9ceea" stroked="f" strokeweight="1pt">
                <w10:wrap anchorx="margin"/>
              </v:rect>
            </w:pict>
          </mc:Fallback>
        </mc:AlternateContent>
      </w:r>
      <w:r w:rsidRPr="00FE12B9">
        <w:rPr>
          <w:rFonts w:eastAsia="Times New Roman"/>
          <w:b/>
          <w:bCs/>
          <w:noProof/>
          <w:shd w:val="clear" w:color="auto" w:fill="FFFFFF"/>
          <w:lang w:eastAsia="en-GB"/>
        </w:rPr>
        <w:drawing>
          <wp:anchor distT="0" distB="0" distL="114300" distR="114300" simplePos="0" relativeHeight="251975680" behindDoc="0" locked="0" layoutInCell="1" allowOverlap="1" wp14:anchorId="5A87153F" wp14:editId="2B9639DE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620000" cy="1620000"/>
            <wp:effectExtent l="0" t="0" r="5715" b="5715"/>
            <wp:wrapNone/>
            <wp:docPr id="138948802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48802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FE12B9">
        <w:rPr>
          <w:rFonts w:eastAsia="Times New Roman"/>
          <w:b/>
          <w:bCs/>
          <w:lang w:eastAsia="en-GB"/>
        </w:rPr>
        <w:t>Mātauranga</w:t>
      </w:r>
      <w:proofErr w:type="spellEnd"/>
      <w:r w:rsidRPr="00F054DF">
        <w:rPr>
          <w:rFonts w:eastAsia="Times New Roman"/>
          <w:lang w:eastAsia="en-GB"/>
        </w:rPr>
        <w:t xml:space="preserve"> is:</w:t>
      </w:r>
    </w:p>
    <w:p w14:paraId="66CB507E" w14:textId="70B5EBED" w:rsidR="00433C1C" w:rsidRPr="00FE12B9" w:rsidRDefault="00433C1C" w:rsidP="00433C1C">
      <w:pPr>
        <w:pStyle w:val="Listtoplevel"/>
      </w:pPr>
      <w:r w:rsidRPr="00FE12B9">
        <w:t>Māori ways of knowing things</w:t>
      </w:r>
    </w:p>
    <w:p w14:paraId="20DBDE0C" w14:textId="77777777" w:rsidR="00433C1C" w:rsidRDefault="00433C1C" w:rsidP="00433C1C">
      <w:pPr>
        <w:pStyle w:val="Listtoplevel"/>
      </w:pPr>
      <w:r w:rsidRPr="00FE12B9">
        <w:t>information Māori have known for a very long time.</w:t>
      </w:r>
    </w:p>
    <w:p w14:paraId="48A3C5CA" w14:textId="77777777" w:rsidR="00FF5C90" w:rsidRDefault="00FF5C90" w:rsidP="00FF5C90"/>
    <w:p w14:paraId="38FFA0AA" w14:textId="41C36F40" w:rsidR="00FF5C90" w:rsidRDefault="00FF5C90">
      <w:pPr>
        <w:spacing w:line="240" w:lineRule="auto"/>
        <w:ind w:left="0"/>
      </w:pPr>
      <w:r>
        <w:br w:type="page"/>
      </w:r>
    </w:p>
    <w:p w14:paraId="018FCDC2" w14:textId="71000021" w:rsidR="00FF5C90" w:rsidRDefault="00FF5C90" w:rsidP="00FF5C90">
      <w:pPr>
        <w:pStyle w:val="Heading1"/>
      </w:pPr>
      <w:bookmarkStart w:id="11" w:name="_Membership"/>
      <w:bookmarkStart w:id="12" w:name="_Toc210134734"/>
      <w:bookmarkEnd w:id="11"/>
      <w:r>
        <w:lastRenderedPageBreak/>
        <w:t>Membership</w:t>
      </w:r>
      <w:bookmarkEnd w:id="12"/>
    </w:p>
    <w:p w14:paraId="618FD3DD" w14:textId="77777777" w:rsidR="00FF5C90" w:rsidRDefault="00FF5C90" w:rsidP="00FF5C90"/>
    <w:p w14:paraId="26BBB001" w14:textId="77777777" w:rsidR="00FF5C90" w:rsidRDefault="00FF5C90" w:rsidP="00FF5C90">
      <w:r>
        <w:rPr>
          <w:noProof/>
        </w:rPr>
        <w:drawing>
          <wp:anchor distT="0" distB="0" distL="114300" distR="114300" simplePos="0" relativeHeight="251985920" behindDoc="0" locked="0" layoutInCell="1" allowOverlap="1" wp14:anchorId="22E7BCEF" wp14:editId="77CA6BCB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1485900" cy="1485900"/>
            <wp:effectExtent l="0" t="0" r="0" b="0"/>
            <wp:wrapNone/>
            <wp:docPr id="1242554069" name="Picture 12425540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554069" name="Picture 12425540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5BD42F" w14:textId="44F14852" w:rsidR="00FF5C90" w:rsidRDefault="00FF5C90" w:rsidP="00FF5C90">
      <w:r>
        <w:t xml:space="preserve">The </w:t>
      </w:r>
      <w:proofErr w:type="spellStart"/>
      <w:r>
        <w:t>rōpū</w:t>
      </w:r>
      <w:proofErr w:type="spellEnd"/>
      <w:r>
        <w:t xml:space="preserve"> </w:t>
      </w:r>
      <w:r w:rsidR="002A4023">
        <w:t xml:space="preserve">/ group </w:t>
      </w:r>
      <w:r>
        <w:t>will have 10 people from the disability community in it.</w:t>
      </w:r>
    </w:p>
    <w:p w14:paraId="6D062E17" w14:textId="77777777" w:rsidR="00FF5C90" w:rsidRDefault="00FF5C90" w:rsidP="00FF5C90"/>
    <w:p w14:paraId="309BABEA" w14:textId="77777777" w:rsidR="00FF5C90" w:rsidRDefault="00FF5C90" w:rsidP="00FF5C90"/>
    <w:p w14:paraId="5F1EEF78" w14:textId="0F8B1315" w:rsidR="00FF5C90" w:rsidRDefault="00FF5C90" w:rsidP="00FF5C90">
      <w:r>
        <w:rPr>
          <w:noProof/>
        </w:rPr>
        <w:drawing>
          <wp:anchor distT="0" distB="0" distL="114300" distR="114300" simplePos="0" relativeHeight="251990016" behindDoc="0" locked="0" layoutInCell="1" allowOverlap="1" wp14:anchorId="443C229B" wp14:editId="47433163">
            <wp:simplePos x="0" y="0"/>
            <wp:positionH relativeFrom="margin">
              <wp:align>left</wp:align>
            </wp:positionH>
            <wp:positionV relativeFrom="paragraph">
              <wp:posOffset>340995</wp:posOffset>
            </wp:positionV>
            <wp:extent cx="1485900" cy="1485900"/>
            <wp:effectExtent l="0" t="0" r="0" b="0"/>
            <wp:wrapNone/>
            <wp:docPr id="1478565019" name="Picture 14785650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565019" name="Picture 14785650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 </w:t>
      </w:r>
      <w:proofErr w:type="spellStart"/>
      <w:r>
        <w:t>rōpū</w:t>
      </w:r>
      <w:proofErr w:type="spellEnd"/>
      <w:r>
        <w:t xml:space="preserve"> </w:t>
      </w:r>
      <w:r w:rsidR="002A4023">
        <w:t xml:space="preserve">/ group </w:t>
      </w:r>
      <w:r>
        <w:t xml:space="preserve">will </w:t>
      </w:r>
      <w:r w:rsidR="00252893">
        <w:t xml:space="preserve">be </w:t>
      </w:r>
      <w:r>
        <w:t>made up of people who are:</w:t>
      </w:r>
    </w:p>
    <w:p w14:paraId="7BF8FAC2" w14:textId="3306D56E" w:rsidR="002A4023" w:rsidRDefault="002A4023" w:rsidP="00FF5C90">
      <w:pPr>
        <w:pStyle w:val="Listtoplevel"/>
      </w:pPr>
      <w:r>
        <w:t>disabled</w:t>
      </w:r>
    </w:p>
    <w:p w14:paraId="40D5C907" w14:textId="0E95A79D" w:rsidR="00FF5C90" w:rsidRDefault="002A4023" w:rsidP="00FF5C90">
      <w:pPr>
        <w:pStyle w:val="Listtoplevel"/>
      </w:pPr>
      <w:r>
        <w:drawing>
          <wp:anchor distT="0" distB="0" distL="114300" distR="114300" simplePos="0" relativeHeight="251991040" behindDoc="0" locked="0" layoutInCell="1" allowOverlap="1" wp14:anchorId="2B171B37" wp14:editId="5A4C96D4">
            <wp:simplePos x="0" y="0"/>
            <wp:positionH relativeFrom="margin">
              <wp:align>left</wp:align>
            </wp:positionH>
            <wp:positionV relativeFrom="paragraph">
              <wp:posOffset>942975</wp:posOffset>
            </wp:positionV>
            <wp:extent cx="1152525" cy="1635125"/>
            <wp:effectExtent l="0" t="0" r="9525" b="3175"/>
            <wp:wrapNone/>
            <wp:docPr id="1231219714" name="Picture 12312197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219714" name="Picture 12312197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63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0956">
        <w:t>t</w:t>
      </w:r>
      <w:r w:rsidR="00FF5C90">
        <w:t>āngata whaikaha Māori / Māori disabled people</w:t>
      </w:r>
    </w:p>
    <w:p w14:paraId="648DE3BD" w14:textId="3A66A35B" w:rsidR="00FF5C90" w:rsidRDefault="00FF5C90" w:rsidP="00FF5C90">
      <w:pPr>
        <w:pStyle w:val="Listtoplevel"/>
      </w:pPr>
      <w:r>
        <w:t>Turi Māori / Māori deaf people</w:t>
      </w:r>
    </w:p>
    <w:p w14:paraId="251AA24A" w14:textId="723FFCEB" w:rsidR="00FF5C90" w:rsidRDefault="00FF5C90" w:rsidP="00FF5C90">
      <w:pPr>
        <w:pStyle w:val="Listtoplevel"/>
      </w:pPr>
      <w:r>
        <w:t>from the Deaf community</w:t>
      </w:r>
    </w:p>
    <w:p w14:paraId="3266AD77" w14:textId="3AB3EF15" w:rsidR="00FF5C90" w:rsidRDefault="00FF5C90" w:rsidP="00FF5C90">
      <w:pPr>
        <w:pStyle w:val="Listtoplevel"/>
      </w:pPr>
      <w:r>
        <w:t xml:space="preserve">Pacific </w:t>
      </w:r>
      <w:r w:rsidR="004A1EF2">
        <w:t xml:space="preserve">disabled </w:t>
      </w:r>
      <w:r>
        <w:t>peoples</w:t>
      </w:r>
    </w:p>
    <w:p w14:paraId="281985F9" w14:textId="1AE2957D" w:rsidR="00FF5C90" w:rsidRDefault="00B26C4D" w:rsidP="00FF5C90">
      <w:pPr>
        <w:pStyle w:val="Listtoplevel"/>
      </w:pPr>
      <w:r>
        <w:drawing>
          <wp:anchor distT="0" distB="0" distL="114300" distR="114300" simplePos="0" relativeHeight="252091392" behindDoc="0" locked="0" layoutInCell="1" allowOverlap="1" wp14:anchorId="56A4936C" wp14:editId="4B42BCAA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1543050" cy="1543050"/>
            <wp:effectExtent l="0" t="0" r="0" b="0"/>
            <wp:wrapNone/>
            <wp:docPr id="185979983" name="Picture 1859799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79983" name="Picture 1859799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C90" w:rsidRPr="007B1962">
        <w:rPr>
          <w:b/>
          <w:bCs/>
        </w:rPr>
        <w:t>neurodivergent</w:t>
      </w:r>
      <w:r w:rsidR="00FF5C90">
        <w:t xml:space="preserve"> </w:t>
      </w:r>
    </w:p>
    <w:p w14:paraId="76356FD4" w14:textId="35FA255A" w:rsidR="00FF5C90" w:rsidRDefault="00FF5C90" w:rsidP="00FF5C90">
      <w:pPr>
        <w:pStyle w:val="Listtoplevel"/>
      </w:pPr>
      <w:r>
        <w:t>whānau / families</w:t>
      </w:r>
      <w:r w:rsidR="002A4023">
        <w:t xml:space="preserve"> of disabled people</w:t>
      </w:r>
      <w:r>
        <w:t>.</w:t>
      </w:r>
    </w:p>
    <w:p w14:paraId="2496F502" w14:textId="644F4F88" w:rsidR="00FF5C90" w:rsidRDefault="00B26C4D" w:rsidP="00FF5C90">
      <w:r>
        <w:rPr>
          <w:noProof/>
        </w:rPr>
        <w:lastRenderedPageBreak/>
        <w:drawing>
          <wp:anchor distT="0" distB="0" distL="114300" distR="114300" simplePos="0" relativeHeight="251993088" behindDoc="0" locked="0" layoutInCell="1" allowOverlap="1" wp14:anchorId="73F30087" wp14:editId="5385B377">
            <wp:simplePos x="0" y="0"/>
            <wp:positionH relativeFrom="margin">
              <wp:align>left</wp:align>
            </wp:positionH>
            <wp:positionV relativeFrom="paragraph">
              <wp:posOffset>8062</wp:posOffset>
            </wp:positionV>
            <wp:extent cx="1190625" cy="1177846"/>
            <wp:effectExtent l="0" t="0" r="0" b="3810"/>
            <wp:wrapNone/>
            <wp:docPr id="1841438961" name="Picture 18414389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438961" name="Picture 18414389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534" cy="1179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C90">
        <w:rPr>
          <w:noProof/>
        </w:rPr>
        <mc:AlternateContent>
          <mc:Choice Requires="wps">
            <w:drawing>
              <wp:anchor distT="0" distB="0" distL="114300" distR="114300" simplePos="0" relativeHeight="251988992" behindDoc="1" locked="0" layoutInCell="1" allowOverlap="1" wp14:anchorId="315AFE4B" wp14:editId="658F4A71">
                <wp:simplePos x="0" y="0"/>
                <wp:positionH relativeFrom="margin">
                  <wp:align>right</wp:align>
                </wp:positionH>
                <wp:positionV relativeFrom="paragraph">
                  <wp:posOffset>-51297</wp:posOffset>
                </wp:positionV>
                <wp:extent cx="3599815" cy="2464904"/>
                <wp:effectExtent l="0" t="0" r="635" b="0"/>
                <wp:wrapNone/>
                <wp:docPr id="1190601418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64904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31B57E" id="Rectangle 10" o:spid="_x0000_s1026" alt="&quot;&quot;" style="position:absolute;margin-left:232.25pt;margin-top:-4.05pt;width:283.45pt;height:194.1pt;z-index:-251327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" fillcolor="#d9ceea" stroked="f" strokeweight="1pt">
                <w10:wrap anchorx="margin"/>
              </v:rect>
            </w:pict>
          </mc:Fallback>
        </mc:AlternateContent>
      </w:r>
      <w:r w:rsidR="00FF5C90" w:rsidRPr="00020BE7">
        <w:rPr>
          <w:b/>
          <w:bCs/>
        </w:rPr>
        <w:t>Neurodivergent</w:t>
      </w:r>
      <w:r w:rsidR="00FF5C90">
        <w:t xml:space="preserve"> people have brains that are different to:</w:t>
      </w:r>
    </w:p>
    <w:p w14:paraId="4E421E0D" w14:textId="77777777" w:rsidR="00FF5C90" w:rsidRDefault="00FF5C90" w:rsidP="00FF5C90">
      <w:pPr>
        <w:pStyle w:val="Listtoplevel"/>
      </w:pPr>
      <w:r>
        <w:drawing>
          <wp:anchor distT="0" distB="0" distL="114300" distR="114300" simplePos="0" relativeHeight="251987968" behindDoc="0" locked="0" layoutInCell="1" allowOverlap="1" wp14:anchorId="52AD948D" wp14:editId="146DCE08">
            <wp:simplePos x="0" y="0"/>
            <wp:positionH relativeFrom="margin">
              <wp:align>left</wp:align>
            </wp:positionH>
            <wp:positionV relativeFrom="paragraph">
              <wp:posOffset>657198</wp:posOffset>
            </wp:positionV>
            <wp:extent cx="1224501" cy="1224501"/>
            <wp:effectExtent l="0" t="0" r="0" b="0"/>
            <wp:wrapNone/>
            <wp:docPr id="524334525" name="Picture 5243345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334525" name="Picture 5243345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501" cy="122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how most brains work</w:t>
      </w:r>
    </w:p>
    <w:p w14:paraId="5987A7C5" w14:textId="77777777" w:rsidR="00FF5C90" w:rsidRDefault="00FF5C90" w:rsidP="00FF5C90">
      <w:pPr>
        <w:pStyle w:val="Listtoplevel"/>
      </w:pPr>
      <w:r>
        <w:t>what some people think our brains should be like.</w:t>
      </w:r>
    </w:p>
    <w:p w14:paraId="57ECC057" w14:textId="77777777" w:rsidR="00FF5C90" w:rsidRDefault="00FF5C90" w:rsidP="00FF5C90"/>
    <w:p w14:paraId="73514039" w14:textId="31691C83" w:rsidR="001B2F08" w:rsidRDefault="00B26C4D" w:rsidP="00FF5C90">
      <w:r>
        <w:rPr>
          <w:noProof/>
        </w:rPr>
        <w:drawing>
          <wp:anchor distT="0" distB="0" distL="114300" distR="114300" simplePos="0" relativeHeight="252093440" behindDoc="0" locked="0" layoutInCell="1" allowOverlap="1" wp14:anchorId="2A8A7E9F" wp14:editId="2B23B89B">
            <wp:simplePos x="0" y="0"/>
            <wp:positionH relativeFrom="margin">
              <wp:posOffset>-657225</wp:posOffset>
            </wp:positionH>
            <wp:positionV relativeFrom="paragraph">
              <wp:posOffset>355600</wp:posOffset>
            </wp:positionV>
            <wp:extent cx="2222589" cy="1571625"/>
            <wp:effectExtent l="0" t="0" r="0" b="0"/>
            <wp:wrapNone/>
            <wp:docPr id="671798750" name="Picture 6717987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798750" name="Picture 6717987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842" cy="1573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CB8EE" w14:textId="38FE4C25" w:rsidR="001B2F08" w:rsidRDefault="001B2F08" w:rsidP="00FF5C90">
      <w:proofErr w:type="spellStart"/>
      <w:r>
        <w:t>Rōpū</w:t>
      </w:r>
      <w:proofErr w:type="spellEnd"/>
      <w:r>
        <w:t xml:space="preserve"> </w:t>
      </w:r>
      <w:r w:rsidR="00C713F4">
        <w:t xml:space="preserve">/ group </w:t>
      </w:r>
      <w:r>
        <w:t>members must understand:</w:t>
      </w:r>
    </w:p>
    <w:p w14:paraId="267EDBC9" w14:textId="4FF7159B" w:rsidR="001B2F08" w:rsidRDefault="001B2F08" w:rsidP="001B2F08">
      <w:pPr>
        <w:pStyle w:val="Listtoplevel"/>
      </w:pPr>
      <w:r>
        <w:t xml:space="preserve">Te Tiriti o Waitangi / </w:t>
      </w:r>
      <w:r w:rsidR="00364054">
        <w:t xml:space="preserve">The </w:t>
      </w:r>
      <w:r>
        <w:t>Treaty of Waitangi</w:t>
      </w:r>
    </w:p>
    <w:p w14:paraId="5E005471" w14:textId="31B66AE0" w:rsidR="001B2F08" w:rsidRDefault="00B26C4D" w:rsidP="001B2F08">
      <w:pPr>
        <w:pStyle w:val="Listtoplevel"/>
      </w:pPr>
      <w:r>
        <w:drawing>
          <wp:anchor distT="0" distB="0" distL="114300" distR="114300" simplePos="0" relativeHeight="252095488" behindDoc="0" locked="0" layoutInCell="1" allowOverlap="1" wp14:anchorId="299C0CA9" wp14:editId="3764A53C">
            <wp:simplePos x="0" y="0"/>
            <wp:positionH relativeFrom="margin">
              <wp:align>left</wp:align>
            </wp:positionH>
            <wp:positionV relativeFrom="paragraph">
              <wp:posOffset>635635</wp:posOffset>
            </wp:positionV>
            <wp:extent cx="1333500" cy="1802227"/>
            <wp:effectExtent l="0" t="0" r="0" b="7620"/>
            <wp:wrapNone/>
            <wp:docPr id="364772195" name="Picture 3647721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772195" name="Picture 3647721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255" cy="1803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F08">
        <w:t xml:space="preserve">how the </w:t>
      </w:r>
      <w:r w:rsidR="001B2F08" w:rsidRPr="001B2F08">
        <w:t>Crown</w:t>
      </w:r>
      <w:r w:rsidR="001B2F08">
        <w:t xml:space="preserve"> / </w:t>
      </w:r>
      <w:r w:rsidR="00364054">
        <w:t xml:space="preserve">Government </w:t>
      </w:r>
      <w:r w:rsidR="004A1EF2">
        <w:t xml:space="preserve">and </w:t>
      </w:r>
      <w:r w:rsidR="001B2F08">
        <w:t>Māori</w:t>
      </w:r>
      <w:r w:rsidR="004A1EF2">
        <w:t xml:space="preserve"> get along</w:t>
      </w:r>
    </w:p>
    <w:p w14:paraId="022D011A" w14:textId="0D4072F1" w:rsidR="001B2F08" w:rsidRPr="001B2F08" w:rsidRDefault="001B2F08" w:rsidP="001B2F08">
      <w:pPr>
        <w:pStyle w:val="Listtoplevel"/>
      </w:pPr>
      <w:r>
        <w:t xml:space="preserve">the </w:t>
      </w:r>
      <w:r w:rsidRPr="001B2F08">
        <w:t xml:space="preserve">United Nations Convention on the Rights of Persons with </w:t>
      </w:r>
      <w:r>
        <w:br/>
      </w:r>
      <w:r w:rsidRPr="001B2F08">
        <w:t>Disabilities / UNCRPD</w:t>
      </w:r>
      <w:r w:rsidR="00C90956">
        <w:t>.</w:t>
      </w:r>
    </w:p>
    <w:p w14:paraId="7D8712C7" w14:textId="77777777" w:rsidR="001B2F08" w:rsidRDefault="001B2F08" w:rsidP="00FF5C90"/>
    <w:p w14:paraId="480809FE" w14:textId="77777777" w:rsidR="001B2F08" w:rsidRDefault="001B2F08" w:rsidP="00FF5C90"/>
    <w:p w14:paraId="199016D3" w14:textId="77777777" w:rsidR="001B2F08" w:rsidRDefault="001B2F08" w:rsidP="00FF5C90"/>
    <w:p w14:paraId="6D5A5544" w14:textId="77777777" w:rsidR="001B2F08" w:rsidRDefault="001B2F08" w:rsidP="00FF5C90"/>
    <w:p w14:paraId="59F133E5" w14:textId="77777777" w:rsidR="001B2F08" w:rsidRDefault="001B2F08" w:rsidP="00FF5C90"/>
    <w:p w14:paraId="39F3CA92" w14:textId="77777777" w:rsidR="001B2F08" w:rsidRDefault="001B2F08" w:rsidP="00FF5C90"/>
    <w:p w14:paraId="6D289875" w14:textId="091FF31A" w:rsidR="008954B6" w:rsidRDefault="00F03CB9" w:rsidP="008954B6">
      <w:pPr>
        <w:pStyle w:val="Heading1"/>
        <w:rPr>
          <w:lang w:eastAsia="en-GB"/>
        </w:rPr>
      </w:pPr>
      <w:bookmarkStart w:id="13" w:name="_How_members_will"/>
      <w:bookmarkStart w:id="14" w:name="_Toc210134735"/>
      <w:bookmarkEnd w:id="13"/>
      <w:r>
        <w:rPr>
          <w:lang w:eastAsia="en-GB"/>
        </w:rPr>
        <w:t>How members will be chosen</w:t>
      </w:r>
      <w:bookmarkEnd w:id="14"/>
    </w:p>
    <w:p w14:paraId="67071E59" w14:textId="5FF1FB3D" w:rsidR="008954B6" w:rsidRDefault="008954B6" w:rsidP="008954B6">
      <w:pPr>
        <w:rPr>
          <w:lang w:eastAsia="en-GB"/>
        </w:rPr>
      </w:pPr>
    </w:p>
    <w:p w14:paraId="5E2B64F2" w14:textId="799F2964" w:rsidR="008954B6" w:rsidRDefault="00B26C4D" w:rsidP="008954B6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097536" behindDoc="0" locked="0" layoutInCell="1" allowOverlap="1" wp14:anchorId="5A75FCD6" wp14:editId="012D06A5">
            <wp:simplePos x="0" y="0"/>
            <wp:positionH relativeFrom="margin">
              <wp:align>left</wp:align>
            </wp:positionH>
            <wp:positionV relativeFrom="paragraph">
              <wp:posOffset>65405</wp:posOffset>
            </wp:positionV>
            <wp:extent cx="1333500" cy="1333500"/>
            <wp:effectExtent l="0" t="0" r="0" b="0"/>
            <wp:wrapNone/>
            <wp:docPr id="1709578550" name="Picture 17095785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578550" name="Picture 17095785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9307B" w14:textId="7E4C02D3" w:rsidR="008954B6" w:rsidRDefault="008954B6" w:rsidP="008954B6">
      <w:r>
        <w:t xml:space="preserve">People can apply to join the </w:t>
      </w:r>
      <w:r w:rsidR="00C713F4">
        <w:br/>
      </w:r>
      <w:proofErr w:type="spellStart"/>
      <w:r>
        <w:t>rōpū</w:t>
      </w:r>
      <w:proofErr w:type="spellEnd"/>
      <w:r>
        <w:t xml:space="preserve"> </w:t>
      </w:r>
      <w:r w:rsidR="00C713F4">
        <w:t xml:space="preserve">/ group </w:t>
      </w:r>
      <w:r>
        <w:t xml:space="preserve">through an </w:t>
      </w:r>
      <w:r w:rsidRPr="001B2F08">
        <w:rPr>
          <w:b/>
          <w:bCs/>
        </w:rPr>
        <w:t>Expression of Interest / EoI</w:t>
      </w:r>
      <w:r>
        <w:rPr>
          <w:b/>
          <w:bCs/>
        </w:rPr>
        <w:t>.</w:t>
      </w:r>
    </w:p>
    <w:p w14:paraId="1DD8FA4E" w14:textId="77777777" w:rsidR="008954B6" w:rsidRDefault="008954B6" w:rsidP="008954B6"/>
    <w:p w14:paraId="38E02D08" w14:textId="786E0A52" w:rsidR="008954B6" w:rsidRDefault="00B26C4D" w:rsidP="008954B6">
      <w:r>
        <w:rPr>
          <w:noProof/>
        </w:rPr>
        <w:drawing>
          <wp:anchor distT="0" distB="0" distL="114300" distR="114300" simplePos="0" relativeHeight="252099584" behindDoc="0" locked="0" layoutInCell="1" allowOverlap="1" wp14:anchorId="4D295396" wp14:editId="51F6B93C">
            <wp:simplePos x="0" y="0"/>
            <wp:positionH relativeFrom="margin">
              <wp:posOffset>-635</wp:posOffset>
            </wp:positionH>
            <wp:positionV relativeFrom="paragraph">
              <wp:posOffset>246380</wp:posOffset>
            </wp:positionV>
            <wp:extent cx="1334135" cy="1295400"/>
            <wp:effectExtent l="0" t="0" r="0" b="0"/>
            <wp:wrapNone/>
            <wp:docPr id="2012781652" name="Picture 20127816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781652" name="Picture 20127816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13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4B6">
        <w:rPr>
          <w:noProof/>
        </w:rPr>
        <mc:AlternateContent>
          <mc:Choice Requires="wps">
            <w:drawing>
              <wp:anchor distT="0" distB="0" distL="114300" distR="114300" simplePos="0" relativeHeight="251995136" behindDoc="1" locked="0" layoutInCell="1" allowOverlap="1" wp14:anchorId="69EE4A21" wp14:editId="04521DE0">
                <wp:simplePos x="0" y="0"/>
                <wp:positionH relativeFrom="margin">
                  <wp:posOffset>2161540</wp:posOffset>
                </wp:positionH>
                <wp:positionV relativeFrom="paragraph">
                  <wp:posOffset>278434</wp:posOffset>
                </wp:positionV>
                <wp:extent cx="3599815" cy="1152939"/>
                <wp:effectExtent l="0" t="0" r="635" b="9525"/>
                <wp:wrapNone/>
                <wp:docPr id="1536145856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52939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417790" id="Rectangle 10" o:spid="_x0000_s1026" alt="&quot;&quot;" style="position:absolute;margin-left:170.2pt;margin-top:21.9pt;width:283.45pt;height:90.8pt;z-index:-25132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" fillcolor="#d9ceea" stroked="f" strokeweight="1pt">
                <w10:wrap anchorx="margin"/>
              </v:rect>
            </w:pict>
          </mc:Fallback>
        </mc:AlternateContent>
      </w:r>
    </w:p>
    <w:p w14:paraId="0B2C5F61" w14:textId="575F5BD9" w:rsidR="008954B6" w:rsidRDefault="005B5B8B" w:rsidP="008954B6">
      <w:pPr>
        <w:rPr>
          <w:lang w:eastAsia="en-GB"/>
        </w:rPr>
      </w:pPr>
      <w:r w:rsidRPr="00C713F4">
        <w:rPr>
          <w:lang w:eastAsia="en-GB"/>
        </w:rPr>
        <w:t>An</w:t>
      </w:r>
      <w:r>
        <w:rPr>
          <w:b/>
          <w:bCs/>
          <w:lang w:eastAsia="en-GB"/>
        </w:rPr>
        <w:t xml:space="preserve"> </w:t>
      </w:r>
      <w:r w:rsidR="008954B6" w:rsidRPr="0054088C">
        <w:rPr>
          <w:b/>
          <w:bCs/>
          <w:lang w:eastAsia="en-GB"/>
        </w:rPr>
        <w:t xml:space="preserve">Expression of </w:t>
      </w:r>
      <w:r w:rsidR="008954B6">
        <w:rPr>
          <w:b/>
          <w:bCs/>
          <w:lang w:eastAsia="en-GB"/>
        </w:rPr>
        <w:t>I</w:t>
      </w:r>
      <w:r w:rsidR="008954B6" w:rsidRPr="0054088C">
        <w:rPr>
          <w:b/>
          <w:bCs/>
          <w:lang w:eastAsia="en-GB"/>
        </w:rPr>
        <w:t>nterest</w:t>
      </w:r>
      <w:r w:rsidR="008954B6">
        <w:rPr>
          <w:lang w:eastAsia="en-GB"/>
        </w:rPr>
        <w:t xml:space="preserve"> means officially saying that you are interested in taking part in something. </w:t>
      </w:r>
    </w:p>
    <w:p w14:paraId="7C0A3F3E" w14:textId="77777777" w:rsidR="008954B6" w:rsidRDefault="008954B6" w:rsidP="008954B6">
      <w:pPr>
        <w:rPr>
          <w:lang w:eastAsia="en-GB"/>
        </w:rPr>
      </w:pPr>
    </w:p>
    <w:p w14:paraId="336231A2" w14:textId="77777777" w:rsidR="008954B6" w:rsidRDefault="008954B6" w:rsidP="008954B6">
      <w:pPr>
        <w:rPr>
          <w:lang w:eastAsia="en-GB"/>
        </w:rPr>
      </w:pPr>
    </w:p>
    <w:p w14:paraId="66D5B960" w14:textId="770B3C0F" w:rsidR="008954B6" w:rsidRDefault="00D2302A" w:rsidP="008954B6">
      <w:pPr>
        <w:spacing w:line="312" w:lineRule="auto"/>
      </w:pPr>
      <w:r>
        <w:rPr>
          <w:noProof/>
        </w:rPr>
        <w:drawing>
          <wp:anchor distT="0" distB="0" distL="114300" distR="114300" simplePos="0" relativeHeight="252101632" behindDoc="0" locked="0" layoutInCell="1" allowOverlap="1" wp14:anchorId="3C5A97C3" wp14:editId="063247BC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1590675" cy="996375"/>
            <wp:effectExtent l="0" t="0" r="0" b="0"/>
            <wp:wrapNone/>
            <wp:docPr id="2056286693" name="Picture 20562866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286693" name="Picture 20562866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99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4B6">
        <w:t xml:space="preserve">A panel of people from the disability community will consider / think about all the people who apply to join the </w:t>
      </w:r>
      <w:proofErr w:type="spellStart"/>
      <w:r w:rsidR="008954B6">
        <w:t>rōpū</w:t>
      </w:r>
      <w:proofErr w:type="spellEnd"/>
      <w:r w:rsidR="00C713F4">
        <w:t xml:space="preserve"> / group</w:t>
      </w:r>
      <w:r w:rsidR="008954B6">
        <w:t>.</w:t>
      </w:r>
    </w:p>
    <w:p w14:paraId="30357829" w14:textId="77777777" w:rsidR="008954B6" w:rsidRDefault="008954B6" w:rsidP="008954B6">
      <w:pPr>
        <w:spacing w:line="312" w:lineRule="auto"/>
      </w:pPr>
    </w:p>
    <w:p w14:paraId="0E4F8009" w14:textId="77777777" w:rsidR="008954B6" w:rsidRDefault="008954B6" w:rsidP="008954B6">
      <w:pPr>
        <w:spacing w:line="312" w:lineRule="auto"/>
      </w:pPr>
    </w:p>
    <w:p w14:paraId="1AEF8328" w14:textId="050BFFAB" w:rsidR="008954B6" w:rsidRDefault="008954B6" w:rsidP="008954B6">
      <w:pPr>
        <w:spacing w:line="312" w:lineRule="auto"/>
      </w:pPr>
      <w:r>
        <w:rPr>
          <w:noProof/>
        </w:rPr>
        <w:drawing>
          <wp:anchor distT="0" distB="0" distL="114300" distR="114300" simplePos="0" relativeHeight="251997184" behindDoc="0" locked="0" layoutInCell="1" allowOverlap="1" wp14:anchorId="711F1FD5" wp14:editId="578E391F">
            <wp:simplePos x="0" y="0"/>
            <wp:positionH relativeFrom="margin">
              <wp:align>left</wp:align>
            </wp:positionH>
            <wp:positionV relativeFrom="paragraph">
              <wp:posOffset>69850</wp:posOffset>
            </wp:positionV>
            <wp:extent cx="1737162" cy="342900"/>
            <wp:effectExtent l="0" t="0" r="0" b="0"/>
            <wp:wrapNone/>
            <wp:docPr id="889412378" name="Picture 8894123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412378" name="Picture 8894123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780" cy="344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t>Whaikaha</w:t>
      </w:r>
      <w:proofErr w:type="spellEnd"/>
      <w:r>
        <w:t xml:space="preserve"> will </w:t>
      </w:r>
      <w:r w:rsidR="00C90956">
        <w:t>lead</w:t>
      </w:r>
      <w:r>
        <w:t xml:space="preserve"> the panel.</w:t>
      </w:r>
    </w:p>
    <w:p w14:paraId="5B124C56" w14:textId="77777777" w:rsidR="008954B6" w:rsidRDefault="008954B6" w:rsidP="008954B6">
      <w:pPr>
        <w:spacing w:line="312" w:lineRule="auto"/>
      </w:pPr>
    </w:p>
    <w:p w14:paraId="7E8979EF" w14:textId="77777777" w:rsidR="008954B6" w:rsidRDefault="008954B6" w:rsidP="008954B6">
      <w:pPr>
        <w:spacing w:line="312" w:lineRule="auto"/>
      </w:pPr>
    </w:p>
    <w:p w14:paraId="0C89DD3E" w14:textId="77777777" w:rsidR="008954B6" w:rsidRDefault="008954B6" w:rsidP="008954B6">
      <w:pPr>
        <w:spacing w:line="312" w:lineRule="auto"/>
      </w:pPr>
    </w:p>
    <w:p w14:paraId="3B89E120" w14:textId="77777777" w:rsidR="008954B6" w:rsidRDefault="008954B6" w:rsidP="008954B6">
      <w:pPr>
        <w:spacing w:line="312" w:lineRule="auto"/>
      </w:pPr>
    </w:p>
    <w:p w14:paraId="790259C9" w14:textId="77777777" w:rsidR="008954B6" w:rsidRDefault="008954B6" w:rsidP="008954B6">
      <w:pPr>
        <w:spacing w:line="312" w:lineRule="auto"/>
      </w:pPr>
    </w:p>
    <w:p w14:paraId="047FD0DD" w14:textId="2E90DAFD" w:rsidR="008954B6" w:rsidRDefault="00C713F4" w:rsidP="008954B6">
      <w:pPr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2103680" behindDoc="0" locked="0" layoutInCell="1" allowOverlap="1" wp14:anchorId="3996489B" wp14:editId="7FF7914D">
            <wp:simplePos x="0" y="0"/>
            <wp:positionH relativeFrom="margin">
              <wp:align>left</wp:align>
            </wp:positionH>
            <wp:positionV relativeFrom="paragraph">
              <wp:posOffset>249555</wp:posOffset>
            </wp:positionV>
            <wp:extent cx="1457325" cy="1548286"/>
            <wp:effectExtent l="0" t="0" r="0" b="0"/>
            <wp:wrapNone/>
            <wp:docPr id="1937173312" name="Picture 19371733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173312" name="Picture 19371733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548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4B6">
        <w:t>The panel will choose people who:</w:t>
      </w:r>
    </w:p>
    <w:p w14:paraId="588DDDE0" w14:textId="520540B9" w:rsidR="008954B6" w:rsidRDefault="008954B6" w:rsidP="008954B6">
      <w:pPr>
        <w:pStyle w:val="Listtoplevel"/>
      </w:pPr>
      <w:r>
        <w:t xml:space="preserve">come from diverse / different backgrounds </w:t>
      </w:r>
    </w:p>
    <w:p w14:paraId="521A57E6" w14:textId="397DAF5C" w:rsidR="008954B6" w:rsidRDefault="008954B6" w:rsidP="008954B6">
      <w:pPr>
        <w:pStyle w:val="Listtoplevel"/>
      </w:pPr>
      <w:r>
        <w:t>know a lot about accessibility.</w:t>
      </w:r>
    </w:p>
    <w:p w14:paraId="5EB5E96E" w14:textId="3F74987E" w:rsidR="00F03CB9" w:rsidRDefault="00F03CB9">
      <w:pPr>
        <w:spacing w:line="240" w:lineRule="auto"/>
        <w:ind w:left="0"/>
      </w:pPr>
      <w:r>
        <w:br w:type="page"/>
      </w:r>
    </w:p>
    <w:p w14:paraId="77DECB03" w14:textId="0D4F890A" w:rsidR="00E732D0" w:rsidRDefault="00F03CB9" w:rsidP="003D7092">
      <w:pPr>
        <w:pStyle w:val="Heading1"/>
        <w:spacing w:line="336" w:lineRule="auto"/>
      </w:pPr>
      <w:bookmarkStart w:id="15" w:name="_Job_length_and"/>
      <w:bookmarkStart w:id="16" w:name="_Toc210134736"/>
      <w:bookmarkEnd w:id="15"/>
      <w:r>
        <w:lastRenderedPageBreak/>
        <w:t>Job length and size</w:t>
      </w:r>
      <w:bookmarkEnd w:id="16"/>
    </w:p>
    <w:p w14:paraId="6BEA8CC8" w14:textId="4B79CB39" w:rsidR="00F03CB9" w:rsidRDefault="00F03CB9" w:rsidP="003D7092">
      <w:pPr>
        <w:spacing w:line="336" w:lineRule="auto"/>
      </w:pPr>
    </w:p>
    <w:p w14:paraId="0D74A2E5" w14:textId="1A7639F4" w:rsidR="00F03CB9" w:rsidRDefault="00A42354" w:rsidP="003D7092">
      <w:pPr>
        <w:spacing w:line="336" w:lineRule="auto"/>
      </w:pPr>
      <w:r>
        <w:rPr>
          <w:noProof/>
        </w:rPr>
        <w:drawing>
          <wp:anchor distT="0" distB="0" distL="114300" distR="114300" simplePos="0" relativeHeight="252110848" behindDoc="0" locked="0" layoutInCell="1" allowOverlap="1" wp14:anchorId="62EBCA23" wp14:editId="718E6CF9">
            <wp:simplePos x="0" y="0"/>
            <wp:positionH relativeFrom="margin">
              <wp:align>left</wp:align>
            </wp:positionH>
            <wp:positionV relativeFrom="paragraph">
              <wp:posOffset>33020</wp:posOffset>
            </wp:positionV>
            <wp:extent cx="1334255" cy="1415655"/>
            <wp:effectExtent l="0" t="0" r="0" b="0"/>
            <wp:wrapNone/>
            <wp:docPr id="190421910" name="Picture 1904219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1910" name="Picture 1904219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255" cy="141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50EB30" w14:textId="179C261A" w:rsidR="00F03CB9" w:rsidRDefault="00F03CB9" w:rsidP="003D7092">
      <w:pPr>
        <w:spacing w:line="336" w:lineRule="auto"/>
      </w:pPr>
      <w:r>
        <w:t xml:space="preserve">Most members will be </w:t>
      </w:r>
      <w:r w:rsidR="00155189">
        <w:t xml:space="preserve">part of the </w:t>
      </w:r>
      <w:proofErr w:type="spellStart"/>
      <w:r>
        <w:t>rōpū</w:t>
      </w:r>
      <w:proofErr w:type="spellEnd"/>
      <w:r w:rsidR="00C713F4">
        <w:t xml:space="preserve"> / group</w:t>
      </w:r>
      <w:r w:rsidR="00155189">
        <w:t xml:space="preserve"> as an individual / 1 person</w:t>
      </w:r>
      <w:r>
        <w:t>.</w:t>
      </w:r>
    </w:p>
    <w:p w14:paraId="681DE7B0" w14:textId="77777777" w:rsidR="00F03CB9" w:rsidRDefault="00F03CB9" w:rsidP="003D7092">
      <w:pPr>
        <w:spacing w:line="336" w:lineRule="auto"/>
      </w:pPr>
    </w:p>
    <w:p w14:paraId="77CBAD9E" w14:textId="5AE60833" w:rsidR="00F03CB9" w:rsidRDefault="00F03CB9" w:rsidP="003D7092">
      <w:pPr>
        <w:spacing w:line="336" w:lineRule="auto"/>
      </w:pPr>
    </w:p>
    <w:p w14:paraId="664D7BC8" w14:textId="0EFB8FC1" w:rsidR="00F03CB9" w:rsidRDefault="006F789A" w:rsidP="003D7092">
      <w:pPr>
        <w:spacing w:line="336" w:lineRule="auto"/>
      </w:pPr>
      <w:r>
        <w:rPr>
          <w:noProof/>
        </w:rPr>
        <w:drawing>
          <wp:anchor distT="0" distB="0" distL="114300" distR="114300" simplePos="0" relativeHeight="252114944" behindDoc="0" locked="0" layoutInCell="1" allowOverlap="1" wp14:anchorId="607DDA5C" wp14:editId="4DCDF720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390650" cy="1390650"/>
            <wp:effectExtent l="0" t="0" r="0" b="0"/>
            <wp:wrapNone/>
            <wp:docPr id="1829004865" name="Picture 18290048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004865" name="Picture 18290048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0956">
        <w:t xml:space="preserve">Up to </w:t>
      </w:r>
      <w:r w:rsidR="00F03CB9">
        <w:t xml:space="preserve">2 </w:t>
      </w:r>
      <w:r>
        <w:t xml:space="preserve">places on the </w:t>
      </w:r>
      <w:proofErr w:type="spellStart"/>
      <w:r>
        <w:t>rōpū</w:t>
      </w:r>
      <w:proofErr w:type="spellEnd"/>
      <w:r>
        <w:t xml:space="preserve"> / group might be filled by </w:t>
      </w:r>
      <w:r w:rsidR="00C90956">
        <w:t>people from organisations</w:t>
      </w:r>
      <w:r w:rsidR="00F03CB9">
        <w:t xml:space="preserve"> </w:t>
      </w:r>
      <w:r w:rsidR="006D5A00">
        <w:t>so there</w:t>
      </w:r>
      <w:r>
        <w:t xml:space="preserve"> are members from many different backgrounds.</w:t>
      </w:r>
      <w:r w:rsidR="006D5A00">
        <w:t xml:space="preserve"> </w:t>
      </w:r>
    </w:p>
    <w:p w14:paraId="5ED84F30" w14:textId="77777777" w:rsidR="0064514B" w:rsidRDefault="0064514B" w:rsidP="003D7092">
      <w:pPr>
        <w:spacing w:line="336" w:lineRule="auto"/>
      </w:pPr>
    </w:p>
    <w:p w14:paraId="6E1781DD" w14:textId="77777777" w:rsidR="00F03CB9" w:rsidRDefault="00F03CB9" w:rsidP="003D7092">
      <w:pPr>
        <w:spacing w:line="336" w:lineRule="auto"/>
      </w:pPr>
    </w:p>
    <w:p w14:paraId="3027AC82" w14:textId="3DECA494" w:rsidR="003D7092" w:rsidRDefault="003D5F50" w:rsidP="003D7092">
      <w:pPr>
        <w:spacing w:line="336" w:lineRule="auto"/>
      </w:pPr>
      <w:r>
        <w:rPr>
          <w:noProof/>
        </w:rPr>
        <w:drawing>
          <wp:anchor distT="0" distB="0" distL="114300" distR="114300" simplePos="0" relativeHeight="252119040" behindDoc="0" locked="0" layoutInCell="1" allowOverlap="1" wp14:anchorId="2B76ECA6" wp14:editId="1A79CD84">
            <wp:simplePos x="0" y="0"/>
            <wp:positionH relativeFrom="margin">
              <wp:align>left</wp:align>
            </wp:positionH>
            <wp:positionV relativeFrom="paragraph">
              <wp:posOffset>113665</wp:posOffset>
            </wp:positionV>
            <wp:extent cx="1200150" cy="1200150"/>
            <wp:effectExtent l="0" t="0" r="0" b="0"/>
            <wp:wrapNone/>
            <wp:docPr id="1380751649" name="Picture 13807516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51649" name="Picture 13807516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092">
        <w:t xml:space="preserve">In the first year of the </w:t>
      </w:r>
      <w:proofErr w:type="spellStart"/>
      <w:r w:rsidR="003D7092">
        <w:t>rōpū</w:t>
      </w:r>
      <w:proofErr w:type="spellEnd"/>
      <w:r w:rsidR="006F789A">
        <w:t xml:space="preserve"> / group</w:t>
      </w:r>
      <w:r w:rsidR="003D7092">
        <w:t>:</w:t>
      </w:r>
    </w:p>
    <w:p w14:paraId="6D4E7338" w14:textId="0668F7E2" w:rsidR="003D7092" w:rsidRDefault="003D7092" w:rsidP="003D7092">
      <w:pPr>
        <w:pStyle w:val="Listtoplevel"/>
        <w:spacing w:line="336" w:lineRule="auto"/>
      </w:pPr>
      <w:r>
        <w:t>5 members will be chosen to serve for 1 year</w:t>
      </w:r>
    </w:p>
    <w:p w14:paraId="4AE74FBA" w14:textId="1C3C92E4" w:rsidR="003D7092" w:rsidRDefault="003D7092" w:rsidP="003D7092">
      <w:pPr>
        <w:pStyle w:val="Listtoplevel"/>
        <w:numPr>
          <w:ilvl w:val="0"/>
          <w:numId w:val="0"/>
        </w:numPr>
        <w:spacing w:line="336" w:lineRule="auto"/>
        <w:ind w:left="4253"/>
      </w:pPr>
      <w:r>
        <w:t>and</w:t>
      </w:r>
    </w:p>
    <w:p w14:paraId="71882948" w14:textId="5ADBFC15" w:rsidR="003D7092" w:rsidRDefault="003D5F50" w:rsidP="003D7092">
      <w:pPr>
        <w:pStyle w:val="Listtoplevel"/>
        <w:spacing w:line="336" w:lineRule="auto"/>
      </w:pPr>
      <w:r>
        <w:drawing>
          <wp:anchor distT="0" distB="0" distL="114300" distR="114300" simplePos="0" relativeHeight="252116992" behindDoc="0" locked="0" layoutInCell="1" allowOverlap="1" wp14:anchorId="171383FE" wp14:editId="5A8E26F8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200150" cy="1200150"/>
            <wp:effectExtent l="0" t="0" r="0" b="0"/>
            <wp:wrapNone/>
            <wp:docPr id="1059553037" name="Picture 10595530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553037" name="Picture 10595530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092">
        <w:t>5 members will be chosen to serve for 2 years.</w:t>
      </w:r>
    </w:p>
    <w:p w14:paraId="2740D8F6" w14:textId="77777777" w:rsidR="006F789A" w:rsidRDefault="006F789A" w:rsidP="003D7092">
      <w:pPr>
        <w:rPr>
          <w:lang w:val="en-US"/>
        </w:rPr>
      </w:pPr>
    </w:p>
    <w:p w14:paraId="5060D2B1" w14:textId="6202FA15" w:rsidR="00002B7B" w:rsidRDefault="003D5F50" w:rsidP="003D7092">
      <w:pPr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2121088" behindDoc="0" locked="0" layoutInCell="1" allowOverlap="1" wp14:anchorId="45F78512" wp14:editId="41865C42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14475" cy="1514475"/>
            <wp:effectExtent l="0" t="0" r="9525" b="9525"/>
            <wp:wrapNone/>
            <wp:docPr id="254187404" name="Picture 2541874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87404" name="Picture 2541874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092">
        <w:rPr>
          <w:lang w:val="en-US"/>
        </w:rPr>
        <w:t>5 new members will be chosen every year after that</w:t>
      </w:r>
      <w:r w:rsidR="00F8546F">
        <w:rPr>
          <w:lang w:val="en-US"/>
        </w:rPr>
        <w:t xml:space="preserve"> by Expression of Interest / EoI.</w:t>
      </w:r>
    </w:p>
    <w:p w14:paraId="73CB0251" w14:textId="77777777" w:rsidR="00002B7B" w:rsidRDefault="00002B7B">
      <w:pPr>
        <w:spacing w:line="240" w:lineRule="auto"/>
        <w:ind w:left="0"/>
        <w:rPr>
          <w:lang w:val="en-US"/>
        </w:rPr>
      </w:pPr>
      <w:r>
        <w:rPr>
          <w:lang w:val="en-US"/>
        </w:rPr>
        <w:br w:type="page"/>
      </w:r>
    </w:p>
    <w:p w14:paraId="4AE4D0BB" w14:textId="28936DE5" w:rsidR="003D7092" w:rsidRDefault="00002B7B" w:rsidP="00002B7B">
      <w:pPr>
        <w:pStyle w:val="Heading1"/>
        <w:rPr>
          <w:lang w:val="en-US"/>
        </w:rPr>
      </w:pPr>
      <w:bookmarkStart w:id="17" w:name="_Member_roles"/>
      <w:bookmarkStart w:id="18" w:name="_Toc210134737"/>
      <w:bookmarkEnd w:id="17"/>
      <w:r>
        <w:rPr>
          <w:lang w:val="en-US"/>
        </w:rPr>
        <w:lastRenderedPageBreak/>
        <w:t>Member roles</w:t>
      </w:r>
      <w:bookmarkEnd w:id="18"/>
    </w:p>
    <w:p w14:paraId="03C21E94" w14:textId="77777777" w:rsidR="00002B7B" w:rsidRDefault="00002B7B" w:rsidP="00BE5DA0">
      <w:pPr>
        <w:rPr>
          <w:lang w:val="en-US"/>
        </w:rPr>
      </w:pPr>
    </w:p>
    <w:p w14:paraId="3E5431CB" w14:textId="0F4D87A9" w:rsidR="00BE5DA0" w:rsidRDefault="00106B4C" w:rsidP="00BE5DA0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2123136" behindDoc="0" locked="0" layoutInCell="1" allowOverlap="1" wp14:anchorId="2C5A1FF5" wp14:editId="498D01AE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1447800" cy="1384458"/>
            <wp:effectExtent l="0" t="0" r="0" b="6350"/>
            <wp:wrapNone/>
            <wp:docPr id="557916008" name="Picture 5579160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916008" name="Picture 5579160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384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063D0" w14:textId="5E9D0DB4" w:rsidR="00BE5DA0" w:rsidRDefault="00BE5DA0" w:rsidP="00BE5DA0">
      <w:pPr>
        <w:rPr>
          <w:lang w:val="en-US"/>
        </w:rPr>
      </w:pPr>
      <w:proofErr w:type="spellStart"/>
      <w:r>
        <w:rPr>
          <w:lang w:val="en-US"/>
        </w:rPr>
        <w:t>Rōpū</w:t>
      </w:r>
      <w:proofErr w:type="spellEnd"/>
      <w:r>
        <w:rPr>
          <w:lang w:val="en-US"/>
        </w:rPr>
        <w:t xml:space="preserve"> </w:t>
      </w:r>
      <w:r w:rsidR="006F789A">
        <w:rPr>
          <w:lang w:val="en-US"/>
        </w:rPr>
        <w:t xml:space="preserve">/ group </w:t>
      </w:r>
      <w:r>
        <w:rPr>
          <w:lang w:val="en-US"/>
        </w:rPr>
        <w:t>members will cho</w:t>
      </w:r>
      <w:r w:rsidR="000625C5">
        <w:rPr>
          <w:lang w:val="en-US"/>
        </w:rPr>
        <w:t>o</w:t>
      </w:r>
      <w:r>
        <w:rPr>
          <w:lang w:val="en-US"/>
        </w:rPr>
        <w:t xml:space="preserve">se a co-chair from their group who will work with the co-chair from </w:t>
      </w:r>
      <w:proofErr w:type="spellStart"/>
      <w:r>
        <w:rPr>
          <w:lang w:val="en-US"/>
        </w:rPr>
        <w:t>Whaikaha</w:t>
      </w:r>
      <w:proofErr w:type="spellEnd"/>
      <w:r>
        <w:rPr>
          <w:lang w:val="en-US"/>
        </w:rPr>
        <w:t xml:space="preserve">. </w:t>
      </w:r>
    </w:p>
    <w:p w14:paraId="0095905F" w14:textId="77777777" w:rsidR="00BE5DA0" w:rsidRDefault="00BE5DA0" w:rsidP="00BE5DA0">
      <w:pPr>
        <w:rPr>
          <w:lang w:val="en-US"/>
        </w:rPr>
      </w:pPr>
    </w:p>
    <w:p w14:paraId="62130404" w14:textId="77777777" w:rsidR="002829CB" w:rsidRDefault="002829CB" w:rsidP="00BE5DA0">
      <w:pPr>
        <w:rPr>
          <w:lang w:val="en-US"/>
        </w:rPr>
      </w:pPr>
    </w:p>
    <w:p w14:paraId="45759019" w14:textId="27C368A9" w:rsidR="00BE5DA0" w:rsidRDefault="00106B4C" w:rsidP="00BE5DA0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2125184" behindDoc="0" locked="0" layoutInCell="1" allowOverlap="1" wp14:anchorId="72A33C87" wp14:editId="35AD045C">
            <wp:simplePos x="0" y="0"/>
            <wp:positionH relativeFrom="margin">
              <wp:align>left</wp:align>
            </wp:positionH>
            <wp:positionV relativeFrom="paragraph">
              <wp:posOffset>118744</wp:posOffset>
            </wp:positionV>
            <wp:extent cx="1495425" cy="1495425"/>
            <wp:effectExtent l="0" t="0" r="9525" b="0"/>
            <wp:wrapNone/>
            <wp:docPr id="1131656693" name="Picture 11316566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656693" name="Picture 11316566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2829CB">
        <w:rPr>
          <w:lang w:val="en-US"/>
        </w:rPr>
        <w:t>Rōpū</w:t>
      </w:r>
      <w:proofErr w:type="spellEnd"/>
      <w:r w:rsidR="002829CB">
        <w:rPr>
          <w:lang w:val="en-US"/>
        </w:rPr>
        <w:t xml:space="preserve"> </w:t>
      </w:r>
      <w:r w:rsidR="006F789A">
        <w:rPr>
          <w:lang w:val="en-US"/>
        </w:rPr>
        <w:t xml:space="preserve">/ group </w:t>
      </w:r>
      <w:r w:rsidR="002829CB">
        <w:rPr>
          <w:lang w:val="en-US"/>
        </w:rPr>
        <w:t>members will share their:</w:t>
      </w:r>
    </w:p>
    <w:p w14:paraId="08BF6C8E" w14:textId="3E502896" w:rsidR="002829CB" w:rsidRDefault="002829CB" w:rsidP="002829CB">
      <w:pPr>
        <w:pStyle w:val="Listtoplevel"/>
      </w:pPr>
      <w:r>
        <w:t>skills</w:t>
      </w:r>
    </w:p>
    <w:p w14:paraId="3F8D17E0" w14:textId="28403628" w:rsidR="002829CB" w:rsidRDefault="002829CB" w:rsidP="002829CB">
      <w:pPr>
        <w:pStyle w:val="Listtoplevel"/>
      </w:pPr>
      <w:r>
        <w:t>lived experience.</w:t>
      </w:r>
    </w:p>
    <w:p w14:paraId="057A9829" w14:textId="5ADB02BA" w:rsidR="002829CB" w:rsidRDefault="00106B4C" w:rsidP="002829CB">
      <w:r>
        <w:rPr>
          <w:noProof/>
        </w:rPr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1F048D0A" wp14:editId="278F0B30">
                <wp:simplePos x="0" y="0"/>
                <wp:positionH relativeFrom="column">
                  <wp:posOffset>0</wp:posOffset>
                </wp:positionH>
                <wp:positionV relativeFrom="paragraph">
                  <wp:posOffset>344805</wp:posOffset>
                </wp:positionV>
                <wp:extent cx="1440000" cy="1728000"/>
                <wp:effectExtent l="0" t="19050" r="27305" b="5715"/>
                <wp:wrapNone/>
                <wp:docPr id="578244650" name="Group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000" cy="1728000"/>
                          <a:chOff x="0" y="0"/>
                          <a:chExt cx="1608125" cy="1847850"/>
                        </a:xfrm>
                      </wpg:grpSpPr>
                      <pic:pic xmlns:pic="http://schemas.openxmlformats.org/drawingml/2006/picture">
                        <pic:nvPicPr>
                          <pic:cNvPr id="1821299729" name="Picture 15288876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1950"/>
                            <a:ext cx="1013460" cy="1485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2440330" name="Speech Bubble: Oval 3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893126">
                            <a:off x="771525" y="0"/>
                            <a:ext cx="836600" cy="826136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A03E0C" w14:textId="77777777" w:rsidR="00106B4C" w:rsidRDefault="00106B4C" w:rsidP="00106B4C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048D0A" id="Group 33" o:spid="_x0000_s1029" alt="&quot;&quot;" style="position:absolute;left:0;text-align:left;margin-left:0;margin-top:27.15pt;width:113.4pt;height:136.05pt;z-index:252133376;mso-width-relative:margin;mso-height-relative:margin" coordsize="16081,18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">
                <v:shape id="Picture 1528887632" o:spid="_x0000_s1030" type="#_x0000_t75" alt="&quot;&quot;" style="position:absolute;top:3619;width:10134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">
                  <v:imagedata r:id="rId116" o:title=""/>
                </v:shape>
                <v:shape id="Speech Bubble: Oval 32" o:spid="_x0000_s1031" type="#_x0000_t63" alt="&quot;&quot;" style="position:absolute;left:7715;width:8366;height:8261;rotation:20677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" adj="6300,24300" filled="f" strokecolor="#09101d [484]" strokeweight="1pt">
                  <v:textbox>
                    <w:txbxContent>
                      <w:p w14:paraId="16A03E0C" w14:textId="77777777" w:rsidR="00106B4C" w:rsidRDefault="00106B4C" w:rsidP="00106B4C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2B6F76F" w14:textId="33C04351" w:rsidR="002829CB" w:rsidRDefault="00106B4C" w:rsidP="002829CB">
      <w:r>
        <w:rPr>
          <w:noProof/>
        </w:rPr>
        <w:drawing>
          <wp:anchor distT="0" distB="0" distL="114300" distR="114300" simplePos="0" relativeHeight="252129280" behindDoc="0" locked="0" layoutInCell="1" allowOverlap="1" wp14:anchorId="12499F1E" wp14:editId="36564B2F">
            <wp:simplePos x="0" y="0"/>
            <wp:positionH relativeFrom="margin">
              <wp:posOffset>800100</wp:posOffset>
            </wp:positionH>
            <wp:positionV relativeFrom="paragraph">
              <wp:posOffset>84455</wp:posOffset>
            </wp:positionV>
            <wp:extent cx="552450" cy="552450"/>
            <wp:effectExtent l="0" t="0" r="0" b="0"/>
            <wp:wrapNone/>
            <wp:docPr id="1995362216" name="Picture 19953622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27907" name="Picture 3891279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60FAEC" w14:textId="048E9586" w:rsidR="002829CB" w:rsidRDefault="002829CB" w:rsidP="002829CB">
      <w:pPr>
        <w:rPr>
          <w:lang w:val="en-US"/>
        </w:rPr>
      </w:pPr>
      <w:proofErr w:type="spellStart"/>
      <w:r>
        <w:rPr>
          <w:lang w:val="en-US"/>
        </w:rPr>
        <w:t>Rōpū</w:t>
      </w:r>
      <w:proofErr w:type="spellEnd"/>
      <w:r>
        <w:rPr>
          <w:lang w:val="en-US"/>
        </w:rPr>
        <w:t xml:space="preserve"> </w:t>
      </w:r>
      <w:r w:rsidR="006F789A">
        <w:rPr>
          <w:lang w:val="en-US"/>
        </w:rPr>
        <w:t xml:space="preserve">/ group </w:t>
      </w:r>
      <w:r>
        <w:rPr>
          <w:lang w:val="en-US"/>
        </w:rPr>
        <w:t>members will:</w:t>
      </w:r>
    </w:p>
    <w:p w14:paraId="60810548" w14:textId="12F884B2" w:rsidR="002829CB" w:rsidRDefault="002829CB" w:rsidP="002829CB">
      <w:pPr>
        <w:pStyle w:val="Listtoplevel"/>
      </w:pPr>
      <w:r>
        <w:t>talk about the Accessibility Work Programme</w:t>
      </w:r>
    </w:p>
    <w:p w14:paraId="46AA28E0" w14:textId="073A4BF4" w:rsidR="002829CB" w:rsidRDefault="00F87DBD" w:rsidP="002829CB">
      <w:pPr>
        <w:pStyle w:val="Listtoplevel"/>
      </w:pPr>
      <w:r>
        <w:drawing>
          <wp:anchor distT="0" distB="0" distL="114300" distR="114300" simplePos="0" relativeHeight="252135424" behindDoc="0" locked="0" layoutInCell="1" allowOverlap="1" wp14:anchorId="473EBE8A" wp14:editId="4F4572EA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1485900" cy="1485900"/>
            <wp:effectExtent l="0" t="0" r="0" b="0"/>
            <wp:wrapNone/>
            <wp:docPr id="1974537153" name="Picture 19745371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537153" name="Picture 19745371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9CB">
        <w:t xml:space="preserve">give advice </w:t>
      </w:r>
      <w:r w:rsidR="004A1EF2">
        <w:t xml:space="preserve">and ideas </w:t>
      </w:r>
      <w:r w:rsidR="002829CB">
        <w:t>on decisions for the Accessibility Work Programme.</w:t>
      </w:r>
    </w:p>
    <w:p w14:paraId="54DF33BA" w14:textId="39698681" w:rsidR="002829CB" w:rsidRDefault="002829CB" w:rsidP="002829CB"/>
    <w:p w14:paraId="28EBFF36" w14:textId="2D2F4E14" w:rsidR="002829CB" w:rsidRDefault="00F87DBD" w:rsidP="002829CB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2137472" behindDoc="0" locked="0" layoutInCell="1" allowOverlap="1" wp14:anchorId="2BADACC2" wp14:editId="49BC1383">
            <wp:simplePos x="0" y="0"/>
            <wp:positionH relativeFrom="margin">
              <wp:align>left</wp:align>
            </wp:positionH>
            <wp:positionV relativeFrom="paragraph">
              <wp:posOffset>-164465</wp:posOffset>
            </wp:positionV>
            <wp:extent cx="1238250" cy="1238250"/>
            <wp:effectExtent l="0" t="0" r="0" b="0"/>
            <wp:wrapNone/>
            <wp:docPr id="563812946" name="Picture 5638129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812946" name="Picture 5638129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2829CB">
        <w:rPr>
          <w:lang w:val="en-US"/>
        </w:rPr>
        <w:t>Rōpū</w:t>
      </w:r>
      <w:proofErr w:type="spellEnd"/>
      <w:r w:rsidR="002829CB">
        <w:rPr>
          <w:lang w:val="en-US"/>
        </w:rPr>
        <w:t xml:space="preserve"> </w:t>
      </w:r>
      <w:r w:rsidR="006F789A">
        <w:rPr>
          <w:lang w:val="en-US"/>
        </w:rPr>
        <w:t xml:space="preserve">/group </w:t>
      </w:r>
      <w:r w:rsidR="002829CB">
        <w:rPr>
          <w:lang w:val="en-US"/>
        </w:rPr>
        <w:t>members will:</w:t>
      </w:r>
    </w:p>
    <w:p w14:paraId="09656E2C" w14:textId="0503869E" w:rsidR="002829CB" w:rsidRDefault="002829CB" w:rsidP="002829CB">
      <w:pPr>
        <w:pStyle w:val="Listtoplevel"/>
      </w:pPr>
      <w:r>
        <w:t>support everyone working together</w:t>
      </w:r>
    </w:p>
    <w:p w14:paraId="59DE4FAD" w14:textId="73501251" w:rsidR="002829CB" w:rsidRDefault="00F87DBD" w:rsidP="002829CB">
      <w:pPr>
        <w:pStyle w:val="Listtoplevel"/>
      </w:pPr>
      <w:r>
        <w:drawing>
          <wp:anchor distT="0" distB="0" distL="114300" distR="114300" simplePos="0" relativeHeight="252139520" behindDoc="0" locked="0" layoutInCell="1" allowOverlap="1" wp14:anchorId="3A550CA9" wp14:editId="178E50BD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1390650" cy="1390650"/>
            <wp:effectExtent l="0" t="0" r="0" b="0"/>
            <wp:wrapNone/>
            <wp:docPr id="972909835" name="Picture 9729098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909835" name="Picture 9729098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9CB">
        <w:t>make sure what everyone says is thought about carefully.</w:t>
      </w:r>
    </w:p>
    <w:p w14:paraId="5B327154" w14:textId="77777777" w:rsidR="002829CB" w:rsidRDefault="002829CB" w:rsidP="002829CB"/>
    <w:p w14:paraId="50B1F70C" w14:textId="7F55F919" w:rsidR="002829CB" w:rsidRDefault="00F87DBD" w:rsidP="002829CB">
      <w:r>
        <w:rPr>
          <w:noProof/>
        </w:rPr>
        <w:drawing>
          <wp:anchor distT="0" distB="0" distL="114300" distR="114300" simplePos="0" relativeHeight="252141568" behindDoc="0" locked="0" layoutInCell="1" allowOverlap="1" wp14:anchorId="68064026" wp14:editId="53EF1F3D">
            <wp:simplePos x="0" y="0"/>
            <wp:positionH relativeFrom="margin">
              <wp:align>left</wp:align>
            </wp:positionH>
            <wp:positionV relativeFrom="paragraph">
              <wp:posOffset>317500</wp:posOffset>
            </wp:positionV>
            <wp:extent cx="1485900" cy="1485900"/>
            <wp:effectExtent l="0" t="0" r="0" b="0"/>
            <wp:wrapNone/>
            <wp:docPr id="263219616" name="Picture 2632196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219616" name="Picture 2632196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8C5E1" w14:textId="75C4993B" w:rsidR="002829CB" w:rsidRDefault="002829CB" w:rsidP="002829CB">
      <w:pPr>
        <w:rPr>
          <w:lang w:val="en-US"/>
        </w:rPr>
      </w:pPr>
      <w:proofErr w:type="spellStart"/>
      <w:r>
        <w:rPr>
          <w:lang w:val="en-US"/>
        </w:rPr>
        <w:t>Rōpū</w:t>
      </w:r>
      <w:proofErr w:type="spellEnd"/>
      <w:r>
        <w:rPr>
          <w:lang w:val="en-US"/>
        </w:rPr>
        <w:t xml:space="preserve"> </w:t>
      </w:r>
      <w:r w:rsidR="006F789A">
        <w:rPr>
          <w:lang w:val="en-US"/>
        </w:rPr>
        <w:t xml:space="preserve">/ group </w:t>
      </w:r>
      <w:r>
        <w:rPr>
          <w:lang w:val="en-US"/>
        </w:rPr>
        <w:t>members will cho</w:t>
      </w:r>
      <w:r w:rsidR="000625C5">
        <w:rPr>
          <w:lang w:val="en-US"/>
        </w:rPr>
        <w:t>o</w:t>
      </w:r>
      <w:r>
        <w:rPr>
          <w:lang w:val="en-US"/>
        </w:rPr>
        <w:t xml:space="preserve">se 2 members to take part in the </w:t>
      </w:r>
      <w:proofErr w:type="spellStart"/>
      <w:r w:rsidR="00D74BB8">
        <w:rPr>
          <w:lang w:val="en-US"/>
        </w:rPr>
        <w:t>Whaikaha</w:t>
      </w:r>
      <w:proofErr w:type="spellEnd"/>
      <w:r w:rsidR="00D74BB8">
        <w:rPr>
          <w:lang w:val="en-US"/>
        </w:rPr>
        <w:t xml:space="preserve"> </w:t>
      </w:r>
      <w:r w:rsidRPr="002829CB">
        <w:rPr>
          <w:b/>
          <w:bCs/>
          <w:lang w:val="en-US"/>
        </w:rPr>
        <w:t>Steering Group</w:t>
      </w:r>
      <w:r>
        <w:rPr>
          <w:lang w:val="en-US"/>
        </w:rPr>
        <w:t xml:space="preserve"> meetings for the Accessibility Work </w:t>
      </w:r>
      <w:proofErr w:type="spellStart"/>
      <w:r>
        <w:rPr>
          <w:lang w:val="en-US"/>
        </w:rPr>
        <w:t>Programme</w:t>
      </w:r>
      <w:proofErr w:type="spellEnd"/>
      <w:r>
        <w:rPr>
          <w:lang w:val="en-US"/>
        </w:rPr>
        <w:t>.</w:t>
      </w:r>
    </w:p>
    <w:p w14:paraId="734011D9" w14:textId="77777777" w:rsidR="002829CB" w:rsidRDefault="002829CB" w:rsidP="002829CB">
      <w:pPr>
        <w:rPr>
          <w:lang w:val="en-US"/>
        </w:rPr>
      </w:pPr>
    </w:p>
    <w:p w14:paraId="3224D7FD" w14:textId="77777777" w:rsidR="002829CB" w:rsidRDefault="002829CB" w:rsidP="002829CB">
      <w:pPr>
        <w:rPr>
          <w:lang w:val="en-US"/>
        </w:rPr>
      </w:pPr>
    </w:p>
    <w:p w14:paraId="5572B3F0" w14:textId="77777777" w:rsidR="002829CB" w:rsidRDefault="002829CB" w:rsidP="002829CB">
      <w:r>
        <w:rPr>
          <w:noProof/>
        </w:rPr>
        <w:drawing>
          <wp:anchor distT="0" distB="0" distL="114300" distR="114300" simplePos="0" relativeHeight="252002304" behindDoc="0" locked="0" layoutInCell="1" allowOverlap="1" wp14:anchorId="2C6DDFE6" wp14:editId="285EB269">
            <wp:simplePos x="0" y="0"/>
            <wp:positionH relativeFrom="margin">
              <wp:align>left</wp:align>
            </wp:positionH>
            <wp:positionV relativeFrom="paragraph">
              <wp:posOffset>-92185</wp:posOffset>
            </wp:positionV>
            <wp:extent cx="1485900" cy="1209656"/>
            <wp:effectExtent l="0" t="0" r="0" b="0"/>
            <wp:wrapNone/>
            <wp:docPr id="1284093247" name="Picture 12840932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093247" name="Picture 12840932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209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1" locked="0" layoutInCell="1" allowOverlap="1" wp14:anchorId="5D62901A" wp14:editId="7D66935A">
                <wp:simplePos x="0" y="0"/>
                <wp:positionH relativeFrom="margin">
                  <wp:align>right</wp:align>
                </wp:positionH>
                <wp:positionV relativeFrom="paragraph">
                  <wp:posOffset>-55659</wp:posOffset>
                </wp:positionV>
                <wp:extent cx="3599815" cy="1089329"/>
                <wp:effectExtent l="0" t="0" r="635" b="0"/>
                <wp:wrapNone/>
                <wp:docPr id="1539546434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89329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8D6D31" id="Rectangle 10" o:spid="_x0000_s1026" alt="&quot;&quot;" style="position:absolute;margin-left:232.25pt;margin-top:-4.4pt;width:283.45pt;height:85.75pt;z-index:-251315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" fillcolor="#d9ceea" stroked="f" strokeweight="1pt">
                <w10:wrap anchorx="margin"/>
              </v:rect>
            </w:pict>
          </mc:Fallback>
        </mc:AlternateContent>
      </w:r>
      <w:r>
        <w:t xml:space="preserve">A </w:t>
      </w:r>
      <w:r w:rsidRPr="003D1038">
        <w:rPr>
          <w:b/>
          <w:bCs/>
        </w:rPr>
        <w:t>steering group</w:t>
      </w:r>
      <w:r>
        <w:t xml:space="preserve"> is a group of people who lead the work being </w:t>
      </w:r>
      <w:r>
        <w:br/>
        <w:t xml:space="preserve">done on something. </w:t>
      </w:r>
    </w:p>
    <w:p w14:paraId="00C9B6B3" w14:textId="422ABA2E" w:rsidR="002829CB" w:rsidRDefault="002829CB" w:rsidP="002829CB"/>
    <w:p w14:paraId="7CD37D12" w14:textId="74F9D804" w:rsidR="002829CB" w:rsidRDefault="00852C4C" w:rsidP="002829CB">
      <w:pPr>
        <w:rPr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2FE0F8A1" wp14:editId="07DF9B8A">
                <wp:simplePos x="0" y="0"/>
                <wp:positionH relativeFrom="column">
                  <wp:posOffset>0</wp:posOffset>
                </wp:positionH>
                <wp:positionV relativeFrom="paragraph">
                  <wp:posOffset>5715</wp:posOffset>
                </wp:positionV>
                <wp:extent cx="1551940" cy="1800225"/>
                <wp:effectExtent l="0" t="19050" r="0" b="0"/>
                <wp:wrapNone/>
                <wp:docPr id="2036416110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1940" cy="1800225"/>
                          <a:chOff x="0" y="0"/>
                          <a:chExt cx="1551940" cy="1800225"/>
                        </a:xfrm>
                      </wpg:grpSpPr>
                      <pic:pic xmlns:pic="http://schemas.openxmlformats.org/drawingml/2006/picture">
                        <pic:nvPicPr>
                          <pic:cNvPr id="1053987995" name="Picture 19360729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52450"/>
                            <a:ext cx="1551940" cy="1247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2118975" name="Speech Bubble: Oval 3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57175" y="0"/>
                            <a:ext cx="762000" cy="63119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F72B44" w14:textId="77777777" w:rsidR="00852C4C" w:rsidRDefault="00852C4C" w:rsidP="00852C4C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E0F8A1" id="Group 35" o:spid="_x0000_s1032" alt="&quot;&quot;" style="position:absolute;left:0;text-align:left;margin-left:0;margin-top:.45pt;width:122.2pt;height:141.75pt;z-index:252145664" coordsize="15519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">
                <v:shape id="Picture 1936072929" o:spid="_x0000_s1033" type="#_x0000_t75" alt="&quot;&quot;" style="position:absolute;top:5524;width:15519;height:12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">
                  <v:imagedata r:id="rId124" o:title=""/>
                </v:shape>
                <v:shape id="Speech Bubble: Oval 34" o:spid="_x0000_s1034" type="#_x0000_t63" alt="&quot;&quot;" style="position:absolute;left:2571;width:7620;height:63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" adj="6300,24300" filled="f" strokecolor="#09101d [484]" strokeweight="1pt">
                  <v:textbox>
                    <w:txbxContent>
                      <w:p w14:paraId="0DF72B44" w14:textId="77777777" w:rsidR="00852C4C" w:rsidRDefault="00852C4C" w:rsidP="00852C4C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131E747" w14:textId="30FBD6D2" w:rsidR="008A2478" w:rsidRDefault="008A2478" w:rsidP="002829CB">
      <w:pPr>
        <w:rPr>
          <w:lang w:val="en-US"/>
        </w:rPr>
      </w:pPr>
      <w:r>
        <w:rPr>
          <w:lang w:val="en-US"/>
        </w:rPr>
        <w:t xml:space="preserve">People from outside the </w:t>
      </w:r>
      <w:proofErr w:type="spellStart"/>
      <w:r>
        <w:rPr>
          <w:lang w:val="en-US"/>
        </w:rPr>
        <w:t>rōpū</w:t>
      </w:r>
      <w:proofErr w:type="spellEnd"/>
      <w:r>
        <w:rPr>
          <w:lang w:val="en-US"/>
        </w:rPr>
        <w:t xml:space="preserve"> </w:t>
      </w:r>
      <w:r w:rsidR="006F789A">
        <w:rPr>
          <w:lang w:val="en-US"/>
        </w:rPr>
        <w:t xml:space="preserve">/ group </w:t>
      </w:r>
      <w:r>
        <w:rPr>
          <w:lang w:val="en-US"/>
        </w:rPr>
        <w:t xml:space="preserve">who know important things might be asked to give information sometimes. </w:t>
      </w:r>
    </w:p>
    <w:p w14:paraId="48203810" w14:textId="11FA6F4F" w:rsidR="001F4426" w:rsidRDefault="001F4426" w:rsidP="001F4426">
      <w:pPr>
        <w:pStyle w:val="Heading1"/>
        <w:rPr>
          <w:lang w:val="en-US"/>
        </w:rPr>
      </w:pPr>
      <w:bookmarkStart w:id="19" w:name="_Meetings"/>
      <w:bookmarkStart w:id="20" w:name="_Toc210134738"/>
      <w:bookmarkEnd w:id="19"/>
      <w:r>
        <w:rPr>
          <w:lang w:val="en-US"/>
        </w:rPr>
        <w:lastRenderedPageBreak/>
        <w:t>Meetings</w:t>
      </w:r>
      <w:bookmarkEnd w:id="20"/>
    </w:p>
    <w:p w14:paraId="026E410C" w14:textId="77777777" w:rsidR="001F4426" w:rsidRDefault="001F4426" w:rsidP="00D74BB8">
      <w:pPr>
        <w:spacing w:line="312" w:lineRule="auto"/>
        <w:rPr>
          <w:lang w:val="en-US"/>
        </w:rPr>
      </w:pPr>
    </w:p>
    <w:p w14:paraId="6440A1C1" w14:textId="537680E3" w:rsidR="001F4426" w:rsidRDefault="0005108B" w:rsidP="00D74BB8">
      <w:pPr>
        <w:spacing w:line="312" w:lineRule="auto"/>
        <w:rPr>
          <w:lang w:val="en-US"/>
        </w:rPr>
      </w:pPr>
      <w:r>
        <w:rPr>
          <w:noProof/>
        </w:rPr>
        <w:drawing>
          <wp:anchor distT="0" distB="0" distL="114300" distR="114300" simplePos="0" relativeHeight="252147712" behindDoc="0" locked="0" layoutInCell="1" allowOverlap="1" wp14:anchorId="043B5EAF" wp14:editId="4F263582">
            <wp:simplePos x="0" y="0"/>
            <wp:positionH relativeFrom="margin">
              <wp:align>left</wp:align>
            </wp:positionH>
            <wp:positionV relativeFrom="paragraph">
              <wp:posOffset>212725</wp:posOffset>
            </wp:positionV>
            <wp:extent cx="1485900" cy="1121824"/>
            <wp:effectExtent l="0" t="0" r="0" b="2540"/>
            <wp:wrapNone/>
            <wp:docPr id="403882615" name="Picture 4038826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882615" name="Picture 4038826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121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55750" w14:textId="5DD55F6C" w:rsidR="00946F64" w:rsidRDefault="00946F64" w:rsidP="00D74BB8">
      <w:pPr>
        <w:spacing w:line="312" w:lineRule="auto"/>
        <w:rPr>
          <w:lang w:val="en-US"/>
        </w:rPr>
      </w:pPr>
      <w:r>
        <w:rPr>
          <w:lang w:val="en-US"/>
        </w:rPr>
        <w:t xml:space="preserve">The </w:t>
      </w:r>
      <w:proofErr w:type="spellStart"/>
      <w:r>
        <w:rPr>
          <w:lang w:val="en-US"/>
        </w:rPr>
        <w:t>rōpū</w:t>
      </w:r>
      <w:proofErr w:type="spellEnd"/>
      <w:r>
        <w:rPr>
          <w:lang w:val="en-US"/>
        </w:rPr>
        <w:t xml:space="preserve"> </w:t>
      </w:r>
      <w:r w:rsidR="006F789A">
        <w:rPr>
          <w:lang w:val="en-US"/>
        </w:rPr>
        <w:t xml:space="preserve">/ group </w:t>
      </w:r>
      <w:r>
        <w:rPr>
          <w:lang w:val="en-US"/>
        </w:rPr>
        <w:t>will meet 4 to 6 times each</w:t>
      </w:r>
      <w:r w:rsidR="00D74BB8">
        <w:rPr>
          <w:lang w:val="en-US"/>
        </w:rPr>
        <w:t xml:space="preserve"> government</w:t>
      </w:r>
      <w:r>
        <w:rPr>
          <w:lang w:val="en-US"/>
        </w:rPr>
        <w:t xml:space="preserve"> </w:t>
      </w:r>
      <w:r w:rsidRPr="00946F64">
        <w:rPr>
          <w:lang w:val="en-US"/>
        </w:rPr>
        <w:t>financial year</w:t>
      </w:r>
      <w:r>
        <w:rPr>
          <w:lang w:val="en-US"/>
        </w:rPr>
        <w:t>.</w:t>
      </w:r>
    </w:p>
    <w:p w14:paraId="427AA4A9" w14:textId="77777777" w:rsidR="00EF2C76" w:rsidRDefault="00EF2C76" w:rsidP="00D74BB8">
      <w:pPr>
        <w:spacing w:line="312" w:lineRule="auto"/>
        <w:rPr>
          <w:lang w:val="en-US"/>
        </w:rPr>
      </w:pPr>
    </w:p>
    <w:p w14:paraId="49EBFD68" w14:textId="2D527BC3" w:rsidR="00946F64" w:rsidRDefault="00D74BB8" w:rsidP="00D74BB8">
      <w:pPr>
        <w:spacing w:line="312" w:lineRule="auto"/>
        <w:rPr>
          <w:lang w:val="en-US"/>
        </w:rPr>
      </w:pPr>
      <w:r>
        <w:rPr>
          <w:noProof/>
        </w:rPr>
        <w:drawing>
          <wp:anchor distT="0" distB="0" distL="114300" distR="114300" simplePos="0" relativeHeight="252149760" behindDoc="0" locked="0" layoutInCell="1" allowOverlap="1" wp14:anchorId="75746277" wp14:editId="4283A38D">
            <wp:simplePos x="0" y="0"/>
            <wp:positionH relativeFrom="margin">
              <wp:posOffset>0</wp:posOffset>
            </wp:positionH>
            <wp:positionV relativeFrom="paragraph">
              <wp:posOffset>137795</wp:posOffset>
            </wp:positionV>
            <wp:extent cx="1007745" cy="1007745"/>
            <wp:effectExtent l="0" t="0" r="1905" b="1905"/>
            <wp:wrapNone/>
            <wp:docPr id="1004768668" name="Picture 10047686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768668" name="Picture 10047686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74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43393BB7" wp14:editId="5871FF46">
                <wp:simplePos x="0" y="0"/>
                <wp:positionH relativeFrom="margin">
                  <wp:align>right</wp:align>
                </wp:positionH>
                <wp:positionV relativeFrom="paragraph">
                  <wp:posOffset>258445</wp:posOffset>
                </wp:positionV>
                <wp:extent cx="3599815" cy="2514600"/>
                <wp:effectExtent l="0" t="0" r="635" b="0"/>
                <wp:wrapNone/>
                <wp:docPr id="1647817037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14600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A73F21" id="Rectangle 10" o:spid="_x0000_s1026" alt="&quot;&quot;" style="position:absolute;margin-left:232.25pt;margin-top:20.35pt;width:283.45pt;height:198pt;z-index:-251312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" fillcolor="#d9ceea" stroked="f" strokeweight="1pt">
                <w10:wrap anchorx="margin"/>
              </v:rect>
            </w:pict>
          </mc:Fallback>
        </mc:AlternateContent>
      </w:r>
    </w:p>
    <w:p w14:paraId="33B2412F" w14:textId="49EBBAFA" w:rsidR="00946F64" w:rsidRDefault="00946F64" w:rsidP="00D74BB8">
      <w:pPr>
        <w:spacing w:line="312" w:lineRule="auto"/>
        <w:rPr>
          <w:lang w:val="en-US"/>
        </w:rPr>
      </w:pPr>
      <w:r>
        <w:rPr>
          <w:lang w:val="en-US"/>
        </w:rPr>
        <w:t>A</w:t>
      </w:r>
      <w:r w:rsidR="00D74BB8">
        <w:rPr>
          <w:lang w:val="en-US"/>
        </w:rPr>
        <w:t xml:space="preserve"> government </w:t>
      </w:r>
      <w:r w:rsidRPr="00EF2C76">
        <w:rPr>
          <w:b/>
          <w:bCs/>
          <w:lang w:val="en-US"/>
        </w:rPr>
        <w:t>financial year</w:t>
      </w:r>
      <w:r>
        <w:rPr>
          <w:lang w:val="en-US"/>
        </w:rPr>
        <w:t xml:space="preserve"> goes from:</w:t>
      </w:r>
    </w:p>
    <w:p w14:paraId="67A99ACF" w14:textId="6B48EDD1" w:rsidR="00946F64" w:rsidRDefault="0005108B" w:rsidP="00D74BB8">
      <w:pPr>
        <w:pStyle w:val="Listtoplevel"/>
        <w:spacing w:line="312" w:lineRule="auto"/>
      </w:pPr>
      <w: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0B3D68AE" wp14:editId="4C0F615B">
                <wp:simplePos x="0" y="0"/>
                <wp:positionH relativeFrom="column">
                  <wp:posOffset>257175</wp:posOffset>
                </wp:positionH>
                <wp:positionV relativeFrom="paragraph">
                  <wp:posOffset>282575</wp:posOffset>
                </wp:positionV>
                <wp:extent cx="409575" cy="530225"/>
                <wp:effectExtent l="19050" t="0" r="28575" b="41275"/>
                <wp:wrapNone/>
                <wp:docPr id="1537682776" name="Arrow: Down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5302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937B9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36" o:spid="_x0000_s1026" type="#_x0000_t67" alt="&quot;&quot;" style="position:absolute;margin-left:20.25pt;margin-top:22.25pt;width:32.25pt;height:41.7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" adj="13257" fillcolor="#4472c4 [3204]" strokecolor="#09101d [484]" strokeweight="1pt"/>
            </w:pict>
          </mc:Fallback>
        </mc:AlternateContent>
      </w:r>
      <w:r w:rsidR="00946F64">
        <w:t xml:space="preserve">1 </w:t>
      </w:r>
      <w:r w:rsidR="00D74BB8">
        <w:t>July</w:t>
      </w:r>
    </w:p>
    <w:p w14:paraId="48BACBC1" w14:textId="6D8DCE79" w:rsidR="00946F64" w:rsidRDefault="0005108B" w:rsidP="00D74BB8">
      <w:pPr>
        <w:pStyle w:val="Listtoplevel"/>
        <w:numPr>
          <w:ilvl w:val="0"/>
          <w:numId w:val="0"/>
        </w:numPr>
        <w:spacing w:line="312" w:lineRule="auto"/>
        <w:ind w:left="4253"/>
      </w:pPr>
      <w:r>
        <w:drawing>
          <wp:anchor distT="0" distB="0" distL="114300" distR="114300" simplePos="0" relativeHeight="252151808" behindDoc="0" locked="0" layoutInCell="1" allowOverlap="1" wp14:anchorId="51FDF2AD" wp14:editId="662C09DF">
            <wp:simplePos x="0" y="0"/>
            <wp:positionH relativeFrom="margin">
              <wp:posOffset>0</wp:posOffset>
            </wp:positionH>
            <wp:positionV relativeFrom="paragraph">
              <wp:posOffset>287655</wp:posOffset>
            </wp:positionV>
            <wp:extent cx="1009650" cy="1009650"/>
            <wp:effectExtent l="0" t="0" r="0" b="0"/>
            <wp:wrapNone/>
            <wp:docPr id="1440070542" name="Picture 14400705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070542" name="Picture 14400705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F64">
        <w:t>to</w:t>
      </w:r>
    </w:p>
    <w:p w14:paraId="0CDC8A17" w14:textId="386A1F52" w:rsidR="00946F64" w:rsidRPr="00946F64" w:rsidRDefault="00946F64" w:rsidP="00D74BB8">
      <w:pPr>
        <w:pStyle w:val="Listtoplevel"/>
        <w:spacing w:line="312" w:lineRule="auto"/>
      </w:pPr>
      <w:r>
        <w:t>3</w:t>
      </w:r>
      <w:r w:rsidR="00D74BB8">
        <w:t>0</w:t>
      </w:r>
      <w:r>
        <w:t xml:space="preserve"> </w:t>
      </w:r>
      <w:r w:rsidR="00D74BB8">
        <w:t>June</w:t>
      </w:r>
      <w:r>
        <w:t>.</w:t>
      </w:r>
    </w:p>
    <w:p w14:paraId="1D35C329" w14:textId="77777777" w:rsidR="00946F64" w:rsidRDefault="00946F64" w:rsidP="00D74BB8">
      <w:pPr>
        <w:spacing w:line="312" w:lineRule="auto"/>
        <w:rPr>
          <w:lang w:val="en-US"/>
        </w:rPr>
      </w:pPr>
    </w:p>
    <w:p w14:paraId="5C24CAAE" w14:textId="229F90E9" w:rsidR="00946F64" w:rsidRDefault="0005108B" w:rsidP="00D74BB8">
      <w:pPr>
        <w:spacing w:line="312" w:lineRule="auto"/>
        <w:rPr>
          <w:lang w:val="en-US"/>
        </w:rPr>
      </w:pPr>
      <w:r>
        <w:rPr>
          <w:noProof/>
        </w:rPr>
        <w:drawing>
          <wp:anchor distT="0" distB="0" distL="114300" distR="114300" simplePos="0" relativeHeight="252154880" behindDoc="0" locked="0" layoutInCell="1" allowOverlap="1" wp14:anchorId="07704737" wp14:editId="3665459B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1266825" cy="1266825"/>
            <wp:effectExtent l="0" t="0" r="9525" b="0"/>
            <wp:wrapNone/>
            <wp:docPr id="358958438" name="Picture 3589584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958438" name="Picture 3589584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054F2" w14:textId="1EAB09B1" w:rsidR="00EF2C76" w:rsidRDefault="00EF2C76" w:rsidP="00D74BB8">
      <w:pPr>
        <w:spacing w:line="312" w:lineRule="auto"/>
        <w:rPr>
          <w:lang w:val="en-US"/>
        </w:rPr>
      </w:pPr>
      <w:r>
        <w:rPr>
          <w:lang w:val="en-US"/>
        </w:rPr>
        <w:t>Most hui / meetings will be held online.</w:t>
      </w:r>
    </w:p>
    <w:p w14:paraId="5F6BB160" w14:textId="77777777" w:rsidR="00EF2C76" w:rsidRDefault="00EF2C76" w:rsidP="00D74BB8">
      <w:pPr>
        <w:spacing w:line="312" w:lineRule="auto"/>
        <w:rPr>
          <w:lang w:val="en-US"/>
        </w:rPr>
      </w:pPr>
    </w:p>
    <w:p w14:paraId="3D07061C" w14:textId="77777777" w:rsidR="00EF2C76" w:rsidRDefault="00EF2C76" w:rsidP="00D74BB8">
      <w:pPr>
        <w:spacing w:line="312" w:lineRule="auto"/>
        <w:rPr>
          <w:lang w:val="en-US"/>
        </w:rPr>
      </w:pPr>
    </w:p>
    <w:p w14:paraId="4D5AFF61" w14:textId="7F8028F6" w:rsidR="00EF2C76" w:rsidRDefault="0005108B" w:rsidP="00D74BB8">
      <w:pPr>
        <w:spacing w:line="312" w:lineRule="auto"/>
        <w:rPr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2158976" behindDoc="0" locked="0" layoutInCell="1" allowOverlap="1" wp14:anchorId="72B0663E" wp14:editId="72BF77D6">
                <wp:simplePos x="0" y="0"/>
                <wp:positionH relativeFrom="column">
                  <wp:posOffset>0</wp:posOffset>
                </wp:positionH>
                <wp:positionV relativeFrom="paragraph">
                  <wp:posOffset>283845</wp:posOffset>
                </wp:positionV>
                <wp:extent cx="1276350" cy="1562100"/>
                <wp:effectExtent l="0" t="0" r="0" b="19050"/>
                <wp:wrapNone/>
                <wp:docPr id="2128998819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350" cy="1562100"/>
                          <a:chOff x="0" y="0"/>
                          <a:chExt cx="1276350" cy="1562100"/>
                        </a:xfrm>
                      </wpg:grpSpPr>
                      <pic:pic xmlns:pic="http://schemas.openxmlformats.org/drawingml/2006/picture">
                        <pic:nvPicPr>
                          <pic:cNvPr id="696594656" name="Picture 11561944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544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2096548" name="Oval 3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09575" y="1257300"/>
                            <a:ext cx="314325" cy="3048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B71DC9" id="Group 38" o:spid="_x0000_s1026" alt="&quot;&quot;" style="position:absolute;margin-left:0;margin-top:22.35pt;width:100.5pt;height:123pt;z-index:252158976" coordsize="12763,15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">
                <v:shape id="Picture 1156194414" o:spid="_x0000_s1027" type="#_x0000_t75" alt="&quot;&quot;" style="position:absolute;width:12763;height:1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">
                  <v:imagedata r:id="rId130" o:title=""/>
                </v:shape>
                <v:oval id="Oval 37" o:spid="_x0000_s1028" alt="&quot;&quot;" style="position:absolute;left:4095;top:12573;width:3144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" filled="f" strokecolor="#e00" strokeweight="3pt">
                  <v:stroke joinstyle="miter"/>
                </v:oval>
              </v:group>
            </w:pict>
          </mc:Fallback>
        </mc:AlternateContent>
      </w:r>
      <w:r w:rsidR="00EF2C76">
        <w:rPr>
          <w:lang w:val="en-US"/>
        </w:rPr>
        <w:t>There might be 1 meeting a year that is:</w:t>
      </w:r>
    </w:p>
    <w:p w14:paraId="1B607DD2" w14:textId="0C966FA7" w:rsidR="00EF2C76" w:rsidRDefault="00EF2C76" w:rsidP="00D74BB8">
      <w:pPr>
        <w:pStyle w:val="Listtoplevel"/>
        <w:spacing w:line="312" w:lineRule="auto"/>
      </w:pPr>
      <w:r>
        <w:t>in person</w:t>
      </w:r>
    </w:p>
    <w:p w14:paraId="386A9466" w14:textId="519394DE" w:rsidR="00EF2C76" w:rsidRDefault="00EF2C76" w:rsidP="00D74BB8">
      <w:pPr>
        <w:pStyle w:val="Listtoplevel"/>
        <w:spacing w:line="312" w:lineRule="auto"/>
      </w:pPr>
      <w:r>
        <w:t>in Wellington.</w:t>
      </w:r>
    </w:p>
    <w:p w14:paraId="7B698090" w14:textId="47B97B3A" w:rsidR="00EF2C76" w:rsidRDefault="005A63C2" w:rsidP="00FA73B8">
      <w:pPr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2161024" behindDoc="0" locked="0" layoutInCell="1" allowOverlap="1" wp14:anchorId="31B93078" wp14:editId="0124904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121824" cy="1121824"/>
            <wp:effectExtent l="0" t="0" r="2540" b="2540"/>
            <wp:wrapNone/>
            <wp:docPr id="1489558361" name="Picture 14895583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558361" name="Picture 14895583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824" cy="1121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73B8">
        <w:rPr>
          <w:lang w:val="en-US"/>
        </w:rPr>
        <w:t>Each hui / meeting will go for up to 4 hours.</w:t>
      </w:r>
    </w:p>
    <w:p w14:paraId="25EE8B90" w14:textId="77777777" w:rsidR="00FA73B8" w:rsidRDefault="00FA73B8" w:rsidP="00FA73B8">
      <w:pPr>
        <w:rPr>
          <w:lang w:val="en-US"/>
        </w:rPr>
      </w:pPr>
    </w:p>
    <w:p w14:paraId="2C122B82" w14:textId="05818DCB" w:rsidR="00FA73B8" w:rsidRDefault="00FA73B8" w:rsidP="00FA73B8">
      <w:pPr>
        <w:rPr>
          <w:lang w:val="en-US"/>
        </w:rPr>
      </w:pPr>
    </w:p>
    <w:p w14:paraId="56C057C7" w14:textId="3745103F" w:rsidR="00FA73B8" w:rsidRDefault="001969A7" w:rsidP="00FA73B8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2165120" behindDoc="0" locked="0" layoutInCell="1" allowOverlap="1" wp14:anchorId="41270C4F" wp14:editId="07E54213">
            <wp:simplePos x="0" y="0"/>
            <wp:positionH relativeFrom="margin">
              <wp:align>left</wp:align>
            </wp:positionH>
            <wp:positionV relativeFrom="paragraph">
              <wp:posOffset>277784</wp:posOffset>
            </wp:positionV>
            <wp:extent cx="1230284" cy="1570992"/>
            <wp:effectExtent l="0" t="0" r="8255" b="0"/>
            <wp:wrapNone/>
            <wp:docPr id="526984355" name="Picture 5269843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984355" name="Picture 5269843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883" cy="157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73B8">
        <w:rPr>
          <w:lang w:val="en-US"/>
        </w:rPr>
        <w:t xml:space="preserve">Members will also be paid for up to </w:t>
      </w:r>
      <w:r w:rsidR="00FA73B8">
        <w:rPr>
          <w:lang w:val="en-US"/>
        </w:rPr>
        <w:br/>
        <w:t>2 hours for the work they do to:</w:t>
      </w:r>
    </w:p>
    <w:p w14:paraId="12EB7B27" w14:textId="77529C5A" w:rsidR="00FA73B8" w:rsidRDefault="00FA73B8" w:rsidP="00FA73B8">
      <w:pPr>
        <w:pStyle w:val="Listtoplevel"/>
      </w:pPr>
      <w:r>
        <w:t>get ready for the meeting</w:t>
      </w:r>
    </w:p>
    <w:p w14:paraId="5394156F" w14:textId="1183ADE3" w:rsidR="00FA73B8" w:rsidRDefault="00FA73B8" w:rsidP="00FA73B8">
      <w:pPr>
        <w:pStyle w:val="Listtoplevel"/>
      </w:pPr>
      <w:r>
        <w:t>follow up after a meeting.</w:t>
      </w:r>
    </w:p>
    <w:p w14:paraId="5CF2EDAA" w14:textId="088C9045" w:rsidR="00FA73B8" w:rsidRDefault="00FA73B8" w:rsidP="00FA73B8">
      <w:pPr>
        <w:rPr>
          <w:lang w:val="en-US"/>
        </w:rPr>
      </w:pPr>
    </w:p>
    <w:p w14:paraId="5EA99D17" w14:textId="1080FF49" w:rsidR="00FA73B8" w:rsidRDefault="005A63C2" w:rsidP="00FA73B8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2169216" behindDoc="0" locked="0" layoutInCell="1" allowOverlap="1" wp14:anchorId="478A1531" wp14:editId="546D8071">
            <wp:simplePos x="0" y="0"/>
            <wp:positionH relativeFrom="margin">
              <wp:align>left</wp:align>
            </wp:positionH>
            <wp:positionV relativeFrom="paragraph">
              <wp:posOffset>351790</wp:posOffset>
            </wp:positionV>
            <wp:extent cx="1257300" cy="1257300"/>
            <wp:effectExtent l="0" t="0" r="0" b="0"/>
            <wp:wrapNone/>
            <wp:docPr id="1632999840" name="Picture 16329998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999840" name="Picture 16329998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0D4B4" w14:textId="4E36344B" w:rsidR="00FA73B8" w:rsidRDefault="00FA73B8" w:rsidP="00FA73B8">
      <w:pPr>
        <w:rPr>
          <w:lang w:val="en-US"/>
        </w:rPr>
      </w:pPr>
      <w:r>
        <w:rPr>
          <w:lang w:val="en-US"/>
        </w:rPr>
        <w:t>The members will decide:</w:t>
      </w:r>
    </w:p>
    <w:p w14:paraId="0AD33715" w14:textId="60E11467" w:rsidR="00FA73B8" w:rsidRDefault="00FA73B8" w:rsidP="00FA73B8">
      <w:pPr>
        <w:pStyle w:val="Listtoplevel"/>
      </w:pPr>
      <w:r>
        <w:t>meeting times</w:t>
      </w:r>
    </w:p>
    <w:p w14:paraId="3C2D2E1B" w14:textId="3C9B7959" w:rsidR="00FA73B8" w:rsidRDefault="005A63C2" w:rsidP="00FA73B8">
      <w:pPr>
        <w:pStyle w:val="Listtoplevel"/>
      </w:pPr>
      <w:r>
        <w:drawing>
          <wp:anchor distT="0" distB="0" distL="114300" distR="114300" simplePos="0" relativeHeight="252167168" behindDoc="0" locked="0" layoutInCell="1" allowOverlap="1" wp14:anchorId="5A3A7F67" wp14:editId="2D9F5430">
            <wp:simplePos x="0" y="0"/>
            <wp:positionH relativeFrom="margin">
              <wp:align>left</wp:align>
            </wp:positionH>
            <wp:positionV relativeFrom="paragraph">
              <wp:posOffset>320733</wp:posOffset>
            </wp:positionV>
            <wp:extent cx="1362075" cy="1322878"/>
            <wp:effectExtent l="0" t="0" r="0" b="0"/>
            <wp:wrapNone/>
            <wp:docPr id="294674543" name="Picture 2946745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74543" name="Picture 2946745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22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73B8">
        <w:t>breaks</w:t>
      </w:r>
    </w:p>
    <w:p w14:paraId="64F88C06" w14:textId="6715BADF" w:rsidR="00FA73B8" w:rsidRDefault="00FA73B8" w:rsidP="00FA73B8">
      <w:pPr>
        <w:pStyle w:val="Listtoplevel"/>
      </w:pPr>
      <w:r>
        <w:t>accessibility needs.</w:t>
      </w:r>
    </w:p>
    <w:p w14:paraId="19B0D045" w14:textId="77777777" w:rsidR="00FA73B8" w:rsidRDefault="00FA73B8" w:rsidP="00FA73B8">
      <w:pPr>
        <w:rPr>
          <w:lang w:val="en-US"/>
        </w:rPr>
      </w:pPr>
      <w:r>
        <w:rPr>
          <w:lang w:val="en-US"/>
        </w:rPr>
        <w:t xml:space="preserve"> </w:t>
      </w:r>
    </w:p>
    <w:p w14:paraId="4FF41886" w14:textId="77777777" w:rsidR="00FA73B8" w:rsidRDefault="00FA73B8" w:rsidP="00FA73B8">
      <w:pPr>
        <w:rPr>
          <w:lang w:val="en-US"/>
        </w:rPr>
      </w:pPr>
    </w:p>
    <w:p w14:paraId="7AB9E799" w14:textId="77777777" w:rsidR="00FA73B8" w:rsidRDefault="00FA73B8" w:rsidP="00FA73B8">
      <w:pPr>
        <w:rPr>
          <w:lang w:val="en-US"/>
        </w:rPr>
      </w:pPr>
    </w:p>
    <w:p w14:paraId="3DEACB2B" w14:textId="77777777" w:rsidR="00FA73B8" w:rsidRDefault="00FA73B8" w:rsidP="00FA73B8">
      <w:pPr>
        <w:rPr>
          <w:lang w:val="en-US"/>
        </w:rPr>
      </w:pPr>
    </w:p>
    <w:p w14:paraId="3702937B" w14:textId="77777777" w:rsidR="00FA73B8" w:rsidRDefault="00FA73B8" w:rsidP="00FA73B8">
      <w:pPr>
        <w:rPr>
          <w:lang w:val="en-US"/>
        </w:rPr>
      </w:pPr>
    </w:p>
    <w:p w14:paraId="5F167536" w14:textId="77777777" w:rsidR="00FA73B8" w:rsidRDefault="00FA73B8" w:rsidP="00FA73B8">
      <w:pPr>
        <w:rPr>
          <w:lang w:val="en-US"/>
        </w:rPr>
      </w:pPr>
    </w:p>
    <w:p w14:paraId="1FB24C83" w14:textId="29EA1DB7" w:rsidR="00FA73B8" w:rsidRDefault="001856FA" w:rsidP="00FA73B8">
      <w:pPr>
        <w:rPr>
          <w:lang w:val="en-US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2179456" behindDoc="0" locked="0" layoutInCell="1" allowOverlap="1" wp14:anchorId="1582C728" wp14:editId="63722917">
                <wp:simplePos x="0" y="0"/>
                <wp:positionH relativeFrom="column">
                  <wp:posOffset>19050</wp:posOffset>
                </wp:positionH>
                <wp:positionV relativeFrom="paragraph">
                  <wp:posOffset>523875</wp:posOffset>
                </wp:positionV>
                <wp:extent cx="1620000" cy="1764000"/>
                <wp:effectExtent l="19050" t="19050" r="18415" b="8255"/>
                <wp:wrapNone/>
                <wp:docPr id="516715332" name="Group 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764000"/>
                          <a:chOff x="0" y="0"/>
                          <a:chExt cx="1847850" cy="1990725"/>
                        </a:xfrm>
                      </wpg:grpSpPr>
                      <pic:pic xmlns:pic="http://schemas.openxmlformats.org/drawingml/2006/picture">
                        <pic:nvPicPr>
                          <pic:cNvPr id="585839391" name="Picture 59205755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409575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5802283" name="Speech Bubble: Oval 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927986">
                            <a:off x="1438275" y="171450"/>
                            <a:ext cx="409575" cy="37401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127D0E" w14:textId="77777777" w:rsidR="005A63C2" w:rsidRDefault="005A63C2" w:rsidP="005A63C2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953586" name="Speech Bubble: Oval 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428625" y="0"/>
                            <a:ext cx="390525" cy="37401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D5E984" w14:textId="77777777" w:rsidR="005A63C2" w:rsidRDefault="005A63C2" w:rsidP="005A63C2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128018" name="Speech Bubble: Oval 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0" y="9525"/>
                            <a:ext cx="381000" cy="36195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E750E8" w14:textId="77777777" w:rsidR="005A63C2" w:rsidRDefault="005A63C2" w:rsidP="005A63C2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106933" name="Speech Bubble: Oval 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981075" y="114300"/>
                            <a:ext cx="371475" cy="36449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1D6B4F" w14:textId="77777777" w:rsidR="005A63C2" w:rsidRDefault="005A63C2" w:rsidP="005A63C2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82C728" id="Group 40" o:spid="_x0000_s1035" alt="&quot;&quot;" style="position:absolute;left:0;text-align:left;margin-left:1.5pt;margin-top:41.25pt;width:127.55pt;height:138.9pt;z-index:252179456;mso-width-relative:margin;mso-height-relative:margin" coordsize="18478,19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">
                <v:shape id="Picture 592057556" o:spid="_x0000_s1036" type="#_x0000_t75" alt="&quot;&quot;" style="position:absolute;left:952;top:4095;width:15812;height:1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">
                  <v:imagedata r:id="rId136" o:title=""/>
                </v:shape>
                <v:shape id="Speech Bubble: Oval 39" o:spid="_x0000_s1037" type="#_x0000_t63" alt="&quot;&quot;" style="position:absolute;left:14382;top:1714;width:4096;height:3740;rotation:101360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" adj="6300,24300" filled="f" strokecolor="#09101d [484]" strokeweight="1pt">
                  <v:textbox>
                    <w:txbxContent>
                      <w:p w14:paraId="44127D0E" w14:textId="77777777" w:rsidR="005A63C2" w:rsidRDefault="005A63C2" w:rsidP="005A63C2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Speech Bubble: Oval 39" o:spid="_x0000_s1038" type="#_x0000_t63" alt="&quot;&quot;" style="position:absolute;left:4286;width:3905;height:37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" adj="6300,24300" filled="f" strokecolor="#09101d [484]" strokeweight="1pt">
                  <v:textbox>
                    <w:txbxContent>
                      <w:p w14:paraId="02D5E984" w14:textId="77777777" w:rsidR="005A63C2" w:rsidRDefault="005A63C2" w:rsidP="005A63C2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Speech Bubble: Oval 39" o:spid="_x0000_s1039" type="#_x0000_t63" alt="&quot;&quot;" style="position:absolute;top:95;width:3810;height:361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" adj="6300,24300" filled="f" strokecolor="#09101d [484]" strokeweight="1pt">
                  <v:textbox>
                    <w:txbxContent>
                      <w:p w14:paraId="0DE750E8" w14:textId="77777777" w:rsidR="005A63C2" w:rsidRDefault="005A63C2" w:rsidP="005A63C2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Speech Bubble: Oval 39" o:spid="_x0000_s1040" type="#_x0000_t63" alt="&quot;&quot;" style="position:absolute;left:9810;top:1143;width:3715;height:3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" adj="6300,24300" filled="f" strokecolor="#09101d [484]" strokeweight="1pt">
                  <v:textbox>
                    <w:txbxContent>
                      <w:p w14:paraId="371D6B4F" w14:textId="77777777" w:rsidR="005A63C2" w:rsidRDefault="005A63C2" w:rsidP="005A63C2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946F64" w:rsidRPr="00946F64">
        <w:rPr>
          <w:lang w:val="en-US"/>
        </w:rPr>
        <w:t>Hui</w:t>
      </w:r>
      <w:r w:rsidR="00FA73B8">
        <w:rPr>
          <w:lang w:val="en-US"/>
        </w:rPr>
        <w:t xml:space="preserve"> / meetings</w:t>
      </w:r>
      <w:r w:rsidR="00946F64" w:rsidRPr="00946F64">
        <w:rPr>
          <w:lang w:val="en-US"/>
        </w:rPr>
        <w:t xml:space="preserve"> will </w:t>
      </w:r>
      <w:r w:rsidR="00FA73B8">
        <w:rPr>
          <w:lang w:val="en-US"/>
        </w:rPr>
        <w:t xml:space="preserve">have </w:t>
      </w:r>
      <w:r w:rsidR="00CD208E">
        <w:rPr>
          <w:lang w:val="en-US"/>
        </w:rPr>
        <w:br/>
      </w:r>
      <w:proofErr w:type="spellStart"/>
      <w:r w:rsidR="00FA73B8">
        <w:rPr>
          <w:lang w:val="en-US"/>
        </w:rPr>
        <w:t>karakia</w:t>
      </w:r>
      <w:proofErr w:type="spellEnd"/>
      <w:r w:rsidR="00FA73B8">
        <w:rPr>
          <w:lang w:val="en-US"/>
        </w:rPr>
        <w:t xml:space="preserve"> </w:t>
      </w:r>
      <w:r w:rsidR="00CD208E">
        <w:rPr>
          <w:lang w:val="en-US"/>
        </w:rPr>
        <w:t xml:space="preserve">/ prayer </w:t>
      </w:r>
      <w:r w:rsidR="00FA73B8">
        <w:rPr>
          <w:lang w:val="en-US"/>
        </w:rPr>
        <w:t>at the:</w:t>
      </w:r>
    </w:p>
    <w:p w14:paraId="641DBDD9" w14:textId="132047BB" w:rsidR="00FA73B8" w:rsidRDefault="00FA73B8" w:rsidP="00FA73B8">
      <w:pPr>
        <w:pStyle w:val="Listtoplevel"/>
      </w:pPr>
      <w:r>
        <w:t>start</w:t>
      </w:r>
    </w:p>
    <w:p w14:paraId="7881EBFE" w14:textId="1ADE9AD6" w:rsidR="00FA73B8" w:rsidRDefault="00FA73B8" w:rsidP="00FA73B8">
      <w:pPr>
        <w:pStyle w:val="Listtoplevel"/>
        <w:numPr>
          <w:ilvl w:val="0"/>
          <w:numId w:val="0"/>
        </w:numPr>
        <w:ind w:left="4253"/>
      </w:pPr>
      <w:r>
        <w:t>and</w:t>
      </w:r>
    </w:p>
    <w:p w14:paraId="2B977450" w14:textId="7523FB9E" w:rsidR="00FA73B8" w:rsidRDefault="00FA73B8" w:rsidP="00FA73B8">
      <w:pPr>
        <w:pStyle w:val="Listtoplevel"/>
      </w:pPr>
      <w:r>
        <w:t>end.</w:t>
      </w:r>
    </w:p>
    <w:p w14:paraId="355431F5" w14:textId="77777777" w:rsidR="00FA73B8" w:rsidRDefault="00FA73B8" w:rsidP="00FA73B8">
      <w:pPr>
        <w:rPr>
          <w:lang w:val="en-US"/>
        </w:rPr>
      </w:pPr>
    </w:p>
    <w:p w14:paraId="2ACA44D6" w14:textId="7D91A7B4" w:rsidR="00FA73B8" w:rsidRDefault="001856FA" w:rsidP="00FA73B8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2181504" behindDoc="0" locked="0" layoutInCell="1" allowOverlap="1" wp14:anchorId="5B054750" wp14:editId="43FD31F4">
            <wp:simplePos x="0" y="0"/>
            <wp:positionH relativeFrom="margin">
              <wp:posOffset>9525</wp:posOffset>
            </wp:positionH>
            <wp:positionV relativeFrom="paragraph">
              <wp:posOffset>184150</wp:posOffset>
            </wp:positionV>
            <wp:extent cx="1322878" cy="1322878"/>
            <wp:effectExtent l="0" t="0" r="0" b="0"/>
            <wp:wrapNone/>
            <wp:docPr id="868737590" name="Picture 8687375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737590" name="Picture 8687375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2878" cy="1322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6593CB" w14:textId="63F96F7E" w:rsidR="00FA73B8" w:rsidRDefault="00FA73B8" w:rsidP="00FA73B8">
      <w:pPr>
        <w:rPr>
          <w:lang w:val="en-US"/>
        </w:rPr>
      </w:pPr>
      <w:r>
        <w:rPr>
          <w:lang w:val="en-US"/>
        </w:rPr>
        <w:t xml:space="preserve">The </w:t>
      </w:r>
      <w:proofErr w:type="spellStart"/>
      <w:r>
        <w:rPr>
          <w:lang w:val="en-US"/>
        </w:rPr>
        <w:t>karakia</w:t>
      </w:r>
      <w:proofErr w:type="spellEnd"/>
      <w:r>
        <w:rPr>
          <w:lang w:val="en-US"/>
        </w:rPr>
        <w:t xml:space="preserve"> is for building:</w:t>
      </w:r>
    </w:p>
    <w:p w14:paraId="30580E65" w14:textId="0C30A3BC" w:rsidR="00FA73B8" w:rsidRDefault="00FA73B8" w:rsidP="00FA73B8">
      <w:pPr>
        <w:pStyle w:val="Listtoplevel"/>
      </w:pPr>
      <w:r>
        <w:t>relationships</w:t>
      </w:r>
    </w:p>
    <w:p w14:paraId="791A63BC" w14:textId="0331F1A3" w:rsidR="00946F64" w:rsidRDefault="001856FA" w:rsidP="00FA73B8">
      <w:pPr>
        <w:pStyle w:val="Listtoplevel"/>
      </w:pPr>
      <w:r>
        <w:drawing>
          <wp:anchor distT="0" distB="0" distL="114300" distR="114300" simplePos="0" relativeHeight="252183552" behindDoc="0" locked="0" layoutInCell="1" allowOverlap="1" wp14:anchorId="049CFB0A" wp14:editId="78CF4E56">
            <wp:simplePos x="0" y="0"/>
            <wp:positionH relativeFrom="margin">
              <wp:align>left</wp:align>
            </wp:positionH>
            <wp:positionV relativeFrom="paragraph">
              <wp:posOffset>309880</wp:posOffset>
            </wp:positionV>
            <wp:extent cx="1341755" cy="1552358"/>
            <wp:effectExtent l="0" t="0" r="0" b="0"/>
            <wp:wrapNone/>
            <wp:docPr id="123343884" name="Picture 1233438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43884" name="Picture 1233438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755" cy="1552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F64" w:rsidRPr="00946F64">
        <w:t>whakawhanaungatanga</w:t>
      </w:r>
      <w:r w:rsidR="00FA73B8">
        <w:t xml:space="preserve"> / </w:t>
      </w:r>
      <w:r w:rsidR="00FA73B8" w:rsidRPr="00122E35">
        <w:t>Māori ways of getting along with people</w:t>
      </w:r>
      <w:r w:rsidR="00946F64" w:rsidRPr="00946F64">
        <w:t xml:space="preserve">. </w:t>
      </w:r>
    </w:p>
    <w:p w14:paraId="4EBEB640" w14:textId="77777777" w:rsidR="00FA73B8" w:rsidRPr="001F4426" w:rsidRDefault="00FA73B8" w:rsidP="00FA73B8"/>
    <w:p w14:paraId="14CEC2D7" w14:textId="77777777" w:rsidR="003D7092" w:rsidRDefault="003D7092" w:rsidP="003D7092">
      <w:pPr>
        <w:rPr>
          <w:lang w:val="en-US"/>
        </w:rPr>
      </w:pPr>
    </w:p>
    <w:p w14:paraId="5C8A21A4" w14:textId="77777777" w:rsidR="00F03CB9" w:rsidRPr="00F03CB9" w:rsidRDefault="00F03CB9" w:rsidP="00F03CB9"/>
    <w:p w14:paraId="71875D9C" w14:textId="77777777" w:rsidR="008954B6" w:rsidRDefault="008954B6" w:rsidP="008954B6">
      <w:pPr>
        <w:spacing w:line="312" w:lineRule="auto"/>
      </w:pPr>
    </w:p>
    <w:p w14:paraId="6E63B35C" w14:textId="74140B39" w:rsidR="00930DF7" w:rsidRDefault="00930DF7">
      <w:pPr>
        <w:spacing w:line="240" w:lineRule="auto"/>
        <w:ind w:left="0"/>
      </w:pPr>
      <w:r>
        <w:br w:type="page"/>
      </w:r>
    </w:p>
    <w:p w14:paraId="3FFF6D5D" w14:textId="3C2CAAF5" w:rsidR="008954B6" w:rsidRDefault="00930DF7" w:rsidP="00930DF7">
      <w:pPr>
        <w:pStyle w:val="Heading1"/>
      </w:pPr>
      <w:bookmarkStart w:id="21" w:name="_Remuneration_/_pay"/>
      <w:bookmarkStart w:id="22" w:name="_Toc210134739"/>
      <w:bookmarkEnd w:id="21"/>
      <w:r>
        <w:lastRenderedPageBreak/>
        <w:t>Remuneration / pay</w:t>
      </w:r>
      <w:bookmarkEnd w:id="22"/>
    </w:p>
    <w:p w14:paraId="654A63D7" w14:textId="77777777" w:rsidR="00930DF7" w:rsidRDefault="00930DF7" w:rsidP="00930DF7"/>
    <w:p w14:paraId="1B8706AD" w14:textId="02C62E77" w:rsidR="00930DF7" w:rsidRDefault="00061DD6" w:rsidP="00930DF7">
      <w:r>
        <w:rPr>
          <w:noProof/>
        </w:rPr>
        <mc:AlternateContent>
          <mc:Choice Requires="wpg">
            <w:drawing>
              <wp:anchor distT="0" distB="0" distL="114300" distR="114300" simplePos="0" relativeHeight="252190720" behindDoc="0" locked="0" layoutInCell="1" allowOverlap="1" wp14:anchorId="07F1400F" wp14:editId="3AA576E7">
                <wp:simplePos x="0" y="0"/>
                <wp:positionH relativeFrom="column">
                  <wp:posOffset>19050</wp:posOffset>
                </wp:positionH>
                <wp:positionV relativeFrom="paragraph">
                  <wp:posOffset>12065</wp:posOffset>
                </wp:positionV>
                <wp:extent cx="1543050" cy="1447800"/>
                <wp:effectExtent l="0" t="0" r="0" b="0"/>
                <wp:wrapNone/>
                <wp:docPr id="1548525250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3050" cy="1447800"/>
                          <a:chOff x="0" y="0"/>
                          <a:chExt cx="1543050" cy="1447800"/>
                        </a:xfrm>
                      </wpg:grpSpPr>
                      <pic:pic xmlns:pic="http://schemas.openxmlformats.org/drawingml/2006/picture">
                        <pic:nvPicPr>
                          <pic:cNvPr id="47694775" name="Picture 102906160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890" cy="115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5085107" name="Picture 213546960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247650"/>
                            <a:ext cx="1151890" cy="115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7816903" name="Picture 205984677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904875" y="809625"/>
                            <a:ext cx="638175" cy="638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16287A" id="Group 38" o:spid="_x0000_s1026" alt="&quot;&quot;" style="position:absolute;margin-left:1.5pt;margin-top:.95pt;width:121.5pt;height:114pt;z-index:252190720" coordsize="15430,14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">
                <v:shape id="Picture 1029061601" o:spid="_x0000_s1027" type="#_x0000_t75" alt="&quot;&quot;" style="position:absolute;width:11518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">
                  <v:imagedata r:id="rId142" o:title=""/>
                </v:shape>
                <v:shape id="Picture 2135469605" o:spid="_x0000_s1028" type="#_x0000_t75" alt="&quot;&quot;" style="position:absolute;left:1905;top:2476;width:11518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">
                  <v:imagedata r:id="rId143" o:title=""/>
                </v:shape>
                <v:shape id="Picture 2059846779" o:spid="_x0000_s1029" type="#_x0000_t75" alt="&quot;&quot;" style="position:absolute;left:9048;top:8096;width:6382;height:6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">
                  <v:imagedata r:id="rId144" o:title=""/>
                </v:shape>
              </v:group>
            </w:pict>
          </mc:Fallback>
        </mc:AlternateContent>
      </w:r>
    </w:p>
    <w:p w14:paraId="7B670B68" w14:textId="34AA28C7" w:rsidR="00930DF7" w:rsidRDefault="00F8610A" w:rsidP="00930DF7">
      <w:r>
        <w:t xml:space="preserve">General </w:t>
      </w:r>
      <w:proofErr w:type="spellStart"/>
      <w:r>
        <w:t>rōpū</w:t>
      </w:r>
      <w:proofErr w:type="spellEnd"/>
      <w:r>
        <w:t xml:space="preserve"> </w:t>
      </w:r>
      <w:r w:rsidR="006F789A">
        <w:t xml:space="preserve">/ group </w:t>
      </w:r>
      <w:r>
        <w:t>members will be paid 61 dollars an hour.</w:t>
      </w:r>
    </w:p>
    <w:p w14:paraId="2F998762" w14:textId="4014EF9C" w:rsidR="00F8610A" w:rsidRDefault="00F8610A" w:rsidP="00930DF7"/>
    <w:p w14:paraId="77D650D2" w14:textId="17298495" w:rsidR="00F8610A" w:rsidRDefault="00061DD6" w:rsidP="00930DF7">
      <w:r>
        <w:rPr>
          <w:noProof/>
        </w:rPr>
        <mc:AlternateContent>
          <mc:Choice Requires="wpg">
            <w:drawing>
              <wp:anchor distT="0" distB="0" distL="114300" distR="114300" simplePos="0" relativeHeight="252199936" behindDoc="0" locked="0" layoutInCell="1" allowOverlap="1" wp14:anchorId="2ECFFE74" wp14:editId="175889A7">
                <wp:simplePos x="0" y="0"/>
                <wp:positionH relativeFrom="column">
                  <wp:posOffset>0</wp:posOffset>
                </wp:positionH>
                <wp:positionV relativeFrom="paragraph">
                  <wp:posOffset>38735</wp:posOffset>
                </wp:positionV>
                <wp:extent cx="1524000" cy="1561465"/>
                <wp:effectExtent l="0" t="0" r="0" b="0"/>
                <wp:wrapNone/>
                <wp:docPr id="628539246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561465"/>
                          <a:chOff x="0" y="0"/>
                          <a:chExt cx="1524000" cy="1561465"/>
                        </a:xfrm>
                      </wpg:grpSpPr>
                      <pic:pic xmlns:pic="http://schemas.openxmlformats.org/drawingml/2006/picture">
                        <pic:nvPicPr>
                          <pic:cNvPr id="800330123" name="Picture 102906160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890" cy="115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8195589" name="Picture 102906160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171450" y="171450"/>
                            <a:ext cx="1151890" cy="115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8390790" name="Picture 102906160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333375" y="409575"/>
                            <a:ext cx="1151890" cy="115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559576" name="Picture 102906160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895350" y="866775"/>
                            <a:ext cx="628650" cy="628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BD4309" id="Group 39" o:spid="_x0000_s1026" alt="&quot;&quot;" style="position:absolute;margin-left:0;margin-top:3.05pt;width:120pt;height:122.95pt;z-index:252199936" coordsize="15240,15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">
                <v:shape id="Picture 1029061601" o:spid="_x0000_s1027" type="#_x0000_t75" alt="&quot;&quot;" style="position:absolute;width:11518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">
                  <v:imagedata r:id="rId142" o:title=""/>
                </v:shape>
                <v:shape id="Picture 1029061601" o:spid="_x0000_s1028" type="#_x0000_t75" alt="&quot;&quot;" style="position:absolute;left:1714;top:1714;width:11519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">
                  <v:imagedata r:id="rId148" o:title=""/>
                </v:shape>
                <v:shape id="Picture 1029061601" o:spid="_x0000_s1029" type="#_x0000_t75" alt="&quot;&quot;" style="position:absolute;left:3333;top:4095;width:11519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">
                  <v:imagedata r:id="rId149" o:title=""/>
                </v:shape>
                <v:shape id="Picture 1029061601" o:spid="_x0000_s1030" type="#_x0000_t75" alt="&quot;&quot;" style="position:absolute;left:8953;top:8667;width:6287;height: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">
                  <v:imagedata r:id="rId150" o:title=""/>
                </v:shape>
              </v:group>
            </w:pict>
          </mc:Fallback>
        </mc:AlternateContent>
      </w:r>
    </w:p>
    <w:p w14:paraId="123B94AB" w14:textId="0CE3389B" w:rsidR="00F8610A" w:rsidRDefault="00F8610A" w:rsidP="00930DF7">
      <w:r>
        <w:t>The co-chair will be paid 77 dollars an hour.</w:t>
      </w:r>
    </w:p>
    <w:p w14:paraId="44DADB72" w14:textId="1F6B46D7" w:rsidR="00F8610A" w:rsidRDefault="00F8610A" w:rsidP="00930DF7"/>
    <w:p w14:paraId="6C65F2C5" w14:textId="06BA586A" w:rsidR="00F8610A" w:rsidRDefault="00F8610A" w:rsidP="00930DF7"/>
    <w:p w14:paraId="351E4F09" w14:textId="77619DA1" w:rsidR="00F8610A" w:rsidRDefault="00F8610A" w:rsidP="00F8610A">
      <w:r>
        <w:rPr>
          <w:noProof/>
        </w:rPr>
        <w:drawing>
          <wp:anchor distT="0" distB="0" distL="114300" distR="114300" simplePos="0" relativeHeight="252006400" behindDoc="0" locked="0" layoutInCell="1" allowOverlap="1" wp14:anchorId="354D0A6E" wp14:editId="49FA032C">
            <wp:simplePos x="0" y="0"/>
            <wp:positionH relativeFrom="margin">
              <wp:align>left</wp:align>
            </wp:positionH>
            <wp:positionV relativeFrom="paragraph">
              <wp:posOffset>55383</wp:posOffset>
            </wp:positionV>
            <wp:extent cx="1412438" cy="1095375"/>
            <wp:effectExtent l="0" t="0" r="0" b="0"/>
            <wp:wrapNone/>
            <wp:docPr id="1322594944" name="Picture 13225949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594944" name="Picture 13225949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273" cy="1096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t>Whaikaha</w:t>
      </w:r>
      <w:proofErr w:type="spellEnd"/>
      <w:r>
        <w:t xml:space="preserve"> will cover reasonable costs for things like:</w:t>
      </w:r>
    </w:p>
    <w:p w14:paraId="66CADA7E" w14:textId="4BB387BD" w:rsidR="00F8610A" w:rsidRDefault="00F8610A" w:rsidP="00F8610A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7D19FE9E" wp14:editId="0404DF5F">
                <wp:simplePos x="0" y="0"/>
                <wp:positionH relativeFrom="margin">
                  <wp:align>left</wp:align>
                </wp:positionH>
                <wp:positionV relativeFrom="paragraph">
                  <wp:posOffset>882512</wp:posOffset>
                </wp:positionV>
                <wp:extent cx="1666875" cy="1171575"/>
                <wp:effectExtent l="0" t="0" r="0" b="9525"/>
                <wp:wrapNone/>
                <wp:docPr id="551712687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171575"/>
                          <a:chOff x="0" y="0"/>
                          <a:chExt cx="1719088" cy="1262380"/>
                        </a:xfrm>
                      </wpg:grpSpPr>
                      <pic:pic xmlns:pic="http://schemas.openxmlformats.org/drawingml/2006/picture">
                        <pic:nvPicPr>
                          <pic:cNvPr id="1436031618" name="Picture 11982533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790" cy="1262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4759238" name="Arrow: Left 1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139843">
                            <a:off x="954157" y="414793"/>
                            <a:ext cx="764931" cy="332728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BE4C1" id="Group 12" o:spid="_x0000_s1026" alt="&quot;&quot;" style="position:absolute;margin-left:0;margin-top:69.5pt;width:131.25pt;height:92.25pt;z-index:252007424;mso-position-horizontal:left;mso-position-horizontal-relative:margin;mso-width-relative:margin;mso-height-relative:margin" coordsize="17190,12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98253338" o:spid="_x0000_s1027" type="#_x0000_t75" alt="&quot;&quot;" style="position:absolute;width:16217;height:1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">
                  <v:imagedata r:id="rId153" o:title="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rrow: Left 11" o:spid="_x0000_s1028" type="#_x0000_t66" alt="&quot;&quot;" style="position:absolute;left:9541;top:4147;width:7649;height:3328;rotation:-268714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" adj="4698" fillcolor="#e00" stroked="f" strokeweight="1pt"/>
                <w10:wrap anchorx="margin"/>
              </v:group>
            </w:pict>
          </mc:Fallback>
        </mc:AlternateContent>
      </w:r>
      <w:r>
        <w:t>New Zealand Sign Language / NZSL interpreters</w:t>
      </w:r>
    </w:p>
    <w:p w14:paraId="0F2D05E4" w14:textId="231DDCFC" w:rsidR="00F8610A" w:rsidRDefault="00F8610A" w:rsidP="00F8610A">
      <w:pPr>
        <w:pStyle w:val="Listtoplevel"/>
      </w:pPr>
      <w:r>
        <w:t>assistive technology like captioning</w:t>
      </w:r>
    </w:p>
    <w:p w14:paraId="4D47C7CE" w14:textId="7DE348B6" w:rsidR="00F8610A" w:rsidRDefault="00F8610A" w:rsidP="00F8610A">
      <w:pPr>
        <w:pStyle w:val="Listtoplevel"/>
      </w:pPr>
      <w:r>
        <w:drawing>
          <wp:anchor distT="0" distB="0" distL="114300" distR="114300" simplePos="0" relativeHeight="252008448" behindDoc="0" locked="0" layoutInCell="1" allowOverlap="1" wp14:anchorId="55F082A8" wp14:editId="5708B497">
            <wp:simplePos x="0" y="0"/>
            <wp:positionH relativeFrom="margin">
              <wp:align>left</wp:align>
            </wp:positionH>
            <wp:positionV relativeFrom="paragraph">
              <wp:posOffset>322580</wp:posOffset>
            </wp:positionV>
            <wp:extent cx="1192696" cy="1192696"/>
            <wp:effectExtent l="0" t="0" r="7620" b="7620"/>
            <wp:wrapNone/>
            <wp:docPr id="2145407276" name="Picture 2145407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407276" name="Picture 21454072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696" cy="1192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meeting assistance</w:t>
      </w:r>
    </w:p>
    <w:p w14:paraId="1CAD095E" w14:textId="38891479" w:rsidR="00F8610A" w:rsidRDefault="00F8610A" w:rsidP="00EE0E19">
      <w:pPr>
        <w:pStyle w:val="Listtoplevel"/>
      </w:pPr>
      <w:r>
        <w:t>travel.</w:t>
      </w:r>
    </w:p>
    <w:p w14:paraId="0BBA76BE" w14:textId="77777777" w:rsidR="00F8610A" w:rsidRDefault="00F8610A" w:rsidP="00F8610A"/>
    <w:p w14:paraId="34130CB7" w14:textId="77777777" w:rsidR="00F8610A" w:rsidRPr="00930DF7" w:rsidRDefault="00F8610A" w:rsidP="00930DF7"/>
    <w:p w14:paraId="5EA99C7B" w14:textId="6E8C48BC" w:rsidR="008954B6" w:rsidRDefault="00F8610A" w:rsidP="00F8610A">
      <w:pPr>
        <w:pStyle w:val="Heading1"/>
        <w:rPr>
          <w:lang w:eastAsia="en-GB"/>
        </w:rPr>
      </w:pPr>
      <w:bookmarkStart w:id="23" w:name="_Support_given_by"/>
      <w:bookmarkStart w:id="24" w:name="_Toc210134740"/>
      <w:bookmarkEnd w:id="23"/>
      <w:r>
        <w:rPr>
          <w:lang w:eastAsia="en-GB"/>
        </w:rPr>
        <w:lastRenderedPageBreak/>
        <w:t xml:space="preserve">Support given by </w:t>
      </w:r>
      <w:proofErr w:type="spellStart"/>
      <w:r>
        <w:rPr>
          <w:lang w:eastAsia="en-GB"/>
        </w:rPr>
        <w:t>Whaikaha</w:t>
      </w:r>
      <w:bookmarkEnd w:id="24"/>
      <w:proofErr w:type="spellEnd"/>
    </w:p>
    <w:p w14:paraId="357B5BE9" w14:textId="77777777" w:rsidR="00F8610A" w:rsidRDefault="00F8610A" w:rsidP="006F789A">
      <w:pPr>
        <w:spacing w:line="336" w:lineRule="auto"/>
        <w:rPr>
          <w:lang w:eastAsia="en-GB"/>
        </w:rPr>
      </w:pPr>
    </w:p>
    <w:p w14:paraId="623061C1" w14:textId="0E2BE86B" w:rsidR="00CD208E" w:rsidRDefault="00CD208E" w:rsidP="006F789A">
      <w:pPr>
        <w:spacing w:line="336" w:lineRule="auto"/>
        <w:rPr>
          <w:lang w:eastAsia="en-GB"/>
        </w:rPr>
      </w:pPr>
    </w:p>
    <w:p w14:paraId="2FA01DBE" w14:textId="03F7C28E" w:rsidR="00CD208E" w:rsidRDefault="00061DD6" w:rsidP="006F789A">
      <w:pPr>
        <w:spacing w:line="336" w:lineRule="auto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2201984" behindDoc="0" locked="0" layoutInCell="1" allowOverlap="1" wp14:anchorId="3D53E408" wp14:editId="0BF527E8">
                <wp:simplePos x="0" y="0"/>
                <wp:positionH relativeFrom="column">
                  <wp:posOffset>0</wp:posOffset>
                </wp:positionH>
                <wp:positionV relativeFrom="paragraph">
                  <wp:posOffset>195580</wp:posOffset>
                </wp:positionV>
                <wp:extent cx="1619885" cy="1763395"/>
                <wp:effectExtent l="19050" t="19050" r="18415" b="8255"/>
                <wp:wrapNone/>
                <wp:docPr id="1029738767" name="Group 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763395"/>
                          <a:chOff x="0" y="0"/>
                          <a:chExt cx="1847850" cy="1990725"/>
                        </a:xfrm>
                      </wpg:grpSpPr>
                      <pic:pic xmlns:pic="http://schemas.openxmlformats.org/drawingml/2006/picture">
                        <pic:nvPicPr>
                          <pic:cNvPr id="664539810" name="Picture 59205755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409575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6115668" name="Speech Bubble: Oval 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927986">
                            <a:off x="1438275" y="171450"/>
                            <a:ext cx="409575" cy="37401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F36A07" w14:textId="77777777" w:rsidR="00061DD6" w:rsidRDefault="00061DD6" w:rsidP="00061DD6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497725" name="Speech Bubble: Oval 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428625" y="0"/>
                            <a:ext cx="390525" cy="37401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90BB23" w14:textId="77777777" w:rsidR="00061DD6" w:rsidRDefault="00061DD6" w:rsidP="00061DD6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5128905" name="Speech Bubble: Oval 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0" y="9525"/>
                            <a:ext cx="381000" cy="36195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E28529" w14:textId="77777777" w:rsidR="00061DD6" w:rsidRDefault="00061DD6" w:rsidP="00061DD6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459888" name="Speech Bubble: Oval 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981075" y="114300"/>
                            <a:ext cx="371475" cy="36449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101FF5" w14:textId="77777777" w:rsidR="00061DD6" w:rsidRDefault="00061DD6" w:rsidP="00061DD6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53E408" id="_x0000_s1041" alt="&quot;&quot;" style="position:absolute;left:0;text-align:left;margin-left:0;margin-top:15.4pt;width:127.55pt;height:138.85pt;z-index:252201984;mso-width-relative:margin;mso-height-relative:margin" coordsize="18478,19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">
                <v:shape id="Picture 592057556" o:spid="_x0000_s1042" type="#_x0000_t75" alt="&quot;&quot;" style="position:absolute;left:952;top:4095;width:15812;height:1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">
                  <v:imagedata r:id="rId136" o:title=""/>
                </v:shape>
                <v:shape id="Speech Bubble: Oval 39" o:spid="_x0000_s1043" type="#_x0000_t63" alt="&quot;&quot;" style="position:absolute;left:14382;top:1714;width:4096;height:3740;rotation:101360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" adj="6300,24300" filled="f" strokecolor="#09101d [484]" strokeweight="1pt">
                  <v:textbox>
                    <w:txbxContent>
                      <w:p w14:paraId="11F36A07" w14:textId="77777777" w:rsidR="00061DD6" w:rsidRDefault="00061DD6" w:rsidP="00061DD6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Speech Bubble: Oval 39" o:spid="_x0000_s1044" type="#_x0000_t63" alt="&quot;&quot;" style="position:absolute;left:4286;width:3905;height:37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" adj="6300,24300" filled="f" strokecolor="#09101d [484]" strokeweight="1pt">
                  <v:textbox>
                    <w:txbxContent>
                      <w:p w14:paraId="5B90BB23" w14:textId="77777777" w:rsidR="00061DD6" w:rsidRDefault="00061DD6" w:rsidP="00061DD6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Speech Bubble: Oval 39" o:spid="_x0000_s1045" type="#_x0000_t63" alt="&quot;&quot;" style="position:absolute;top:95;width:3810;height:361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" adj="6300,24300" filled="f" strokecolor="#09101d [484]" strokeweight="1pt">
                  <v:textbox>
                    <w:txbxContent>
                      <w:p w14:paraId="63E28529" w14:textId="77777777" w:rsidR="00061DD6" w:rsidRDefault="00061DD6" w:rsidP="00061DD6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Speech Bubble: Oval 39" o:spid="_x0000_s1046" type="#_x0000_t63" alt="&quot;&quot;" style="position:absolute;left:9810;top:1143;width:3715;height:3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" adj="6300,24300" filled="f" strokecolor="#09101d [484]" strokeweight="1pt">
                  <v:textbox>
                    <w:txbxContent>
                      <w:p w14:paraId="2B101FF5" w14:textId="77777777" w:rsidR="00061DD6" w:rsidRDefault="00061DD6" w:rsidP="00061DD6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proofErr w:type="spellStart"/>
      <w:r w:rsidR="00CD208E" w:rsidRPr="00CD208E">
        <w:rPr>
          <w:lang w:val="en-US" w:eastAsia="en-GB"/>
        </w:rPr>
        <w:t>Whaikaha</w:t>
      </w:r>
      <w:proofErr w:type="spellEnd"/>
      <w:r w:rsidR="00CD208E" w:rsidRPr="00CD208E">
        <w:rPr>
          <w:lang w:val="en-US" w:eastAsia="en-GB"/>
        </w:rPr>
        <w:t xml:space="preserve"> will </w:t>
      </w:r>
      <w:r w:rsidR="00CD208E">
        <w:rPr>
          <w:lang w:val="en-US" w:eastAsia="en-GB"/>
        </w:rPr>
        <w:t xml:space="preserve">support the </w:t>
      </w:r>
      <w:r w:rsidR="006F789A">
        <w:rPr>
          <w:lang w:val="en-US" w:eastAsia="en-GB"/>
        </w:rPr>
        <w:br/>
      </w:r>
      <w:proofErr w:type="spellStart"/>
      <w:r w:rsidR="00CD208E">
        <w:rPr>
          <w:lang w:val="en-US" w:eastAsia="en-GB"/>
        </w:rPr>
        <w:t>rōpū</w:t>
      </w:r>
      <w:proofErr w:type="spellEnd"/>
      <w:r w:rsidR="00CD208E">
        <w:rPr>
          <w:lang w:val="en-US" w:eastAsia="en-GB"/>
        </w:rPr>
        <w:t xml:space="preserve"> </w:t>
      </w:r>
      <w:r w:rsidR="006F789A">
        <w:rPr>
          <w:lang w:val="en-US" w:eastAsia="en-GB"/>
        </w:rPr>
        <w:t xml:space="preserve">/ group </w:t>
      </w:r>
      <w:r w:rsidR="00CD208E">
        <w:rPr>
          <w:lang w:val="en-US" w:eastAsia="en-GB"/>
        </w:rPr>
        <w:t xml:space="preserve">to use tikanga / </w:t>
      </w:r>
      <w:r w:rsidR="00CD208E">
        <w:t xml:space="preserve">Māori ways of doing things </w:t>
      </w:r>
      <w:r w:rsidR="005A0EFC">
        <w:t>like</w:t>
      </w:r>
      <w:r w:rsidR="00CD208E">
        <w:t>:</w:t>
      </w:r>
    </w:p>
    <w:p w14:paraId="7E6F6AA6" w14:textId="339F125D" w:rsidR="00CD208E" w:rsidRDefault="00CD208E" w:rsidP="006F789A">
      <w:pPr>
        <w:pStyle w:val="Listtoplevel"/>
        <w:spacing w:line="336" w:lineRule="auto"/>
      </w:pPr>
      <w:r>
        <w:t>karakia / prayer</w:t>
      </w:r>
    </w:p>
    <w:p w14:paraId="67BF3AE2" w14:textId="21900CE3" w:rsidR="00CD208E" w:rsidRDefault="00CD208E" w:rsidP="006F789A">
      <w:pPr>
        <w:pStyle w:val="Listtoplevel"/>
        <w:spacing w:line="336" w:lineRule="auto"/>
      </w:pPr>
      <w:r>
        <w:t>waiata / song</w:t>
      </w:r>
    </w:p>
    <w:p w14:paraId="7B786829" w14:textId="3DE1EB5D" w:rsidR="00CD208E" w:rsidRDefault="00061DD6" w:rsidP="006F789A">
      <w:pPr>
        <w:pStyle w:val="Listtoplevel"/>
        <w:spacing w:line="336" w:lineRule="auto"/>
      </w:pPr>
      <w:r>
        <w:drawing>
          <wp:anchor distT="0" distB="0" distL="114300" distR="114300" simplePos="0" relativeHeight="252204032" behindDoc="0" locked="0" layoutInCell="1" allowOverlap="1" wp14:anchorId="1D465D69" wp14:editId="6C76284E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1409700" cy="1409700"/>
            <wp:effectExtent l="0" t="0" r="0" b="0"/>
            <wp:wrapNone/>
            <wp:docPr id="22028948" name="Picture 220289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28948" name="Picture 220289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08E" w:rsidRPr="00946F64">
        <w:t>whakawhanaungatanga</w:t>
      </w:r>
      <w:r w:rsidR="00CD208E">
        <w:t xml:space="preserve"> / </w:t>
      </w:r>
      <w:r w:rsidR="00CD208E" w:rsidRPr="00122E35">
        <w:t>Māori ways of getting along with people</w:t>
      </w:r>
      <w:r w:rsidR="00CD208E">
        <w:t>.</w:t>
      </w:r>
    </w:p>
    <w:p w14:paraId="348CF270" w14:textId="77777777" w:rsidR="00CD208E" w:rsidRDefault="00CD208E" w:rsidP="006F789A">
      <w:pPr>
        <w:spacing w:line="336" w:lineRule="auto"/>
      </w:pPr>
    </w:p>
    <w:p w14:paraId="3466526F" w14:textId="77777777" w:rsidR="00CD208E" w:rsidRDefault="00CD208E" w:rsidP="006F789A">
      <w:pPr>
        <w:spacing w:line="336" w:lineRule="auto"/>
      </w:pPr>
    </w:p>
    <w:p w14:paraId="095FACE7" w14:textId="1C16A6A0" w:rsidR="00CD208E" w:rsidRDefault="00061DD6" w:rsidP="006F789A">
      <w:pPr>
        <w:spacing w:line="336" w:lineRule="auto"/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206080" behindDoc="0" locked="0" layoutInCell="1" allowOverlap="1" wp14:anchorId="2F0FB5C2" wp14:editId="2C7A575C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47625" cy="1257300"/>
            <wp:effectExtent l="0" t="0" r="635" b="0"/>
            <wp:wrapNone/>
            <wp:docPr id="207658903" name="Picture 2076589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58903" name="Picture 2076589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62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CD208E" w:rsidRPr="00CD208E">
        <w:rPr>
          <w:lang w:eastAsia="en-GB"/>
        </w:rPr>
        <w:t>Whaikaha</w:t>
      </w:r>
      <w:proofErr w:type="spellEnd"/>
      <w:r w:rsidR="00CD208E" w:rsidRPr="00CD208E">
        <w:rPr>
          <w:lang w:eastAsia="en-GB"/>
        </w:rPr>
        <w:t xml:space="preserve"> will </w:t>
      </w:r>
      <w:r w:rsidR="00CD208E">
        <w:rPr>
          <w:lang w:eastAsia="en-GB"/>
        </w:rPr>
        <w:t xml:space="preserve">support the </w:t>
      </w:r>
      <w:r w:rsidR="006F789A">
        <w:rPr>
          <w:lang w:eastAsia="en-GB"/>
        </w:rPr>
        <w:br/>
      </w:r>
      <w:proofErr w:type="spellStart"/>
      <w:r w:rsidR="00CD208E">
        <w:rPr>
          <w:lang w:eastAsia="en-GB"/>
        </w:rPr>
        <w:t>rōpū</w:t>
      </w:r>
      <w:proofErr w:type="spellEnd"/>
      <w:r w:rsidR="00CD208E">
        <w:rPr>
          <w:lang w:eastAsia="en-GB"/>
        </w:rPr>
        <w:t xml:space="preserve"> </w:t>
      </w:r>
      <w:r w:rsidR="006F789A">
        <w:rPr>
          <w:lang w:eastAsia="en-GB"/>
        </w:rPr>
        <w:t xml:space="preserve">/ group </w:t>
      </w:r>
      <w:r w:rsidR="00CD208E">
        <w:rPr>
          <w:lang w:eastAsia="en-GB"/>
        </w:rPr>
        <w:t xml:space="preserve">with: </w:t>
      </w:r>
    </w:p>
    <w:p w14:paraId="42C944D1" w14:textId="1A91D0CC" w:rsidR="00CD208E" w:rsidRDefault="00F75D9F" w:rsidP="006F789A">
      <w:pPr>
        <w:pStyle w:val="Listtoplevel"/>
        <w:spacing w:line="336" w:lineRule="auto"/>
        <w:rPr>
          <w:lang w:eastAsia="en-GB"/>
        </w:rPr>
      </w:pPr>
      <w:r>
        <w:rPr>
          <w:lang w:eastAsia="en-GB"/>
        </w:rPr>
        <w:t xml:space="preserve">organising </w:t>
      </w:r>
      <w:r w:rsidR="00CD208E">
        <w:rPr>
          <w:lang w:eastAsia="en-GB"/>
        </w:rPr>
        <w:t>the hui / meetings</w:t>
      </w:r>
    </w:p>
    <w:p w14:paraId="609C7A19" w14:textId="25471F46" w:rsidR="00CD208E" w:rsidRDefault="00061DD6" w:rsidP="006F789A">
      <w:pPr>
        <w:pStyle w:val="Listtoplevel"/>
        <w:spacing w:line="336" w:lineRule="auto"/>
        <w:rPr>
          <w:lang w:eastAsia="en-GB"/>
        </w:rPr>
      </w:pPr>
      <w:r>
        <w:drawing>
          <wp:anchor distT="0" distB="0" distL="114300" distR="114300" simplePos="0" relativeHeight="252208128" behindDoc="0" locked="0" layoutInCell="1" allowOverlap="1" wp14:anchorId="70345B20" wp14:editId="5DE4C585">
            <wp:simplePos x="0" y="0"/>
            <wp:positionH relativeFrom="margin">
              <wp:align>left</wp:align>
            </wp:positionH>
            <wp:positionV relativeFrom="paragraph">
              <wp:posOffset>334645</wp:posOffset>
            </wp:positionV>
            <wp:extent cx="1314450" cy="1314450"/>
            <wp:effectExtent l="0" t="0" r="0" b="0"/>
            <wp:wrapNone/>
            <wp:docPr id="1193709525" name="Picture 11937095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09525" name="Picture 11937095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08E">
        <w:rPr>
          <w:lang w:eastAsia="en-GB"/>
        </w:rPr>
        <w:t xml:space="preserve">taking notes during the </w:t>
      </w:r>
      <w:r w:rsidR="00CD208E">
        <w:rPr>
          <w:lang w:eastAsia="en-GB"/>
        </w:rPr>
        <w:br/>
        <w:t>hui / meetings</w:t>
      </w:r>
    </w:p>
    <w:p w14:paraId="4E6D2921" w14:textId="3788E67E" w:rsidR="00CD208E" w:rsidRDefault="00CD208E" w:rsidP="006F789A">
      <w:pPr>
        <w:pStyle w:val="Listtoplevel"/>
        <w:spacing w:line="336" w:lineRule="auto"/>
        <w:rPr>
          <w:lang w:eastAsia="en-GB"/>
        </w:rPr>
      </w:pPr>
      <w:r>
        <w:rPr>
          <w:lang w:eastAsia="en-GB"/>
        </w:rPr>
        <w:t xml:space="preserve">technology like setting up the </w:t>
      </w:r>
      <w:r>
        <w:rPr>
          <w:lang w:eastAsia="en-GB"/>
        </w:rPr>
        <w:br/>
        <w:t>hui / meetings online.</w:t>
      </w:r>
    </w:p>
    <w:p w14:paraId="70A6C9FE" w14:textId="4D098281" w:rsidR="00CD208E" w:rsidRDefault="00061DD6" w:rsidP="00CD208E">
      <w:pPr>
        <w:rPr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2210176" behindDoc="0" locked="0" layoutInCell="1" allowOverlap="1" wp14:anchorId="578FABA5" wp14:editId="6EA8D448">
            <wp:simplePos x="0" y="0"/>
            <wp:positionH relativeFrom="margin">
              <wp:align>left</wp:align>
            </wp:positionH>
            <wp:positionV relativeFrom="paragraph">
              <wp:posOffset>294005</wp:posOffset>
            </wp:positionV>
            <wp:extent cx="1481240" cy="1247775"/>
            <wp:effectExtent l="0" t="0" r="5080" b="0"/>
            <wp:wrapNone/>
            <wp:docPr id="485054866" name="Picture 4850548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054866" name="Picture 4850548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24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CD208E" w:rsidRPr="00CD208E">
        <w:rPr>
          <w:lang w:eastAsia="en-GB"/>
        </w:rPr>
        <w:t>Whaikaha</w:t>
      </w:r>
      <w:proofErr w:type="spellEnd"/>
      <w:r w:rsidR="00CD208E" w:rsidRPr="00CD208E">
        <w:rPr>
          <w:lang w:eastAsia="en-GB"/>
        </w:rPr>
        <w:t xml:space="preserve"> will </w:t>
      </w:r>
      <w:r w:rsidR="00CD208E">
        <w:rPr>
          <w:lang w:eastAsia="en-GB"/>
        </w:rPr>
        <w:t xml:space="preserve">also support the </w:t>
      </w:r>
      <w:r w:rsidR="006F789A">
        <w:rPr>
          <w:lang w:eastAsia="en-GB"/>
        </w:rPr>
        <w:br/>
      </w:r>
      <w:proofErr w:type="spellStart"/>
      <w:r w:rsidR="00CD208E">
        <w:rPr>
          <w:lang w:eastAsia="en-GB"/>
        </w:rPr>
        <w:t>rōpū</w:t>
      </w:r>
      <w:proofErr w:type="spellEnd"/>
      <w:r w:rsidR="00CD208E">
        <w:rPr>
          <w:lang w:eastAsia="en-GB"/>
        </w:rPr>
        <w:t xml:space="preserve"> </w:t>
      </w:r>
      <w:r w:rsidR="006F789A">
        <w:rPr>
          <w:lang w:eastAsia="en-GB"/>
        </w:rPr>
        <w:t xml:space="preserve">/group </w:t>
      </w:r>
      <w:r w:rsidR="00CD208E">
        <w:rPr>
          <w:lang w:eastAsia="en-GB"/>
        </w:rPr>
        <w:t>with:</w:t>
      </w:r>
    </w:p>
    <w:p w14:paraId="6550A008" w14:textId="20E88570" w:rsidR="00CD208E" w:rsidRDefault="00CD208E" w:rsidP="00CD208E">
      <w:pPr>
        <w:pStyle w:val="Listtoplevel"/>
        <w:rPr>
          <w:lang w:eastAsia="en-GB"/>
        </w:rPr>
      </w:pPr>
      <w:r>
        <w:rPr>
          <w:lang w:eastAsia="en-GB"/>
        </w:rPr>
        <w:t>paying the members</w:t>
      </w:r>
    </w:p>
    <w:p w14:paraId="0B3F9473" w14:textId="561C705E" w:rsidR="00CD208E" w:rsidRDefault="00CD208E" w:rsidP="00CD208E">
      <w:pPr>
        <w:pStyle w:val="Listtoplevel"/>
        <w:rPr>
          <w:lang w:eastAsia="en-GB"/>
        </w:rPr>
      </w:pPr>
      <w:r>
        <w:rPr>
          <w:lang w:eastAsia="en-GB"/>
        </w:rPr>
        <w:t>accessibility like:</w:t>
      </w:r>
    </w:p>
    <w:p w14:paraId="0A64E144" w14:textId="1C0FAF33" w:rsidR="00CD208E" w:rsidRDefault="00A3561A" w:rsidP="00CD208E">
      <w:pPr>
        <w:pStyle w:val="Listsecondlevel"/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212224" behindDoc="0" locked="0" layoutInCell="1" allowOverlap="1" wp14:anchorId="4E9882A4" wp14:editId="0333A0B4">
            <wp:simplePos x="0" y="0"/>
            <wp:positionH relativeFrom="margin">
              <wp:align>left</wp:align>
            </wp:positionH>
            <wp:positionV relativeFrom="paragraph">
              <wp:posOffset>286385</wp:posOffset>
            </wp:positionV>
            <wp:extent cx="1481240" cy="1148732"/>
            <wp:effectExtent l="0" t="0" r="5080" b="0"/>
            <wp:wrapNone/>
            <wp:docPr id="324594736" name="Picture 3245947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594736" name="Picture 3245947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240" cy="1148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08E">
        <w:rPr>
          <w:lang w:eastAsia="en-GB"/>
        </w:rPr>
        <w:t>interpreters</w:t>
      </w:r>
    </w:p>
    <w:p w14:paraId="78D29A69" w14:textId="0053582F" w:rsidR="00FE1A3E" w:rsidRDefault="00FE1A3E" w:rsidP="00A3561A">
      <w:pPr>
        <w:pStyle w:val="Listsecondlevel"/>
        <w:rPr>
          <w:lang w:eastAsia="en-GB"/>
        </w:rPr>
      </w:pPr>
      <w:r>
        <w:rPr>
          <w:lang w:eastAsia="en-GB"/>
        </w:rPr>
        <w:t>C</w:t>
      </w:r>
      <w:r w:rsidR="00CD208E">
        <w:rPr>
          <w:lang w:eastAsia="en-GB"/>
        </w:rPr>
        <w:t>aptions</w:t>
      </w:r>
    </w:p>
    <w:p w14:paraId="59C1F026" w14:textId="2B11502F" w:rsidR="00CD208E" w:rsidRDefault="00FE1A3E" w:rsidP="00FE1A3E">
      <w:pPr>
        <w:pStyle w:val="Listtoplevel"/>
        <w:rPr>
          <w:lang w:eastAsia="en-GB"/>
        </w:rPr>
      </w:pPr>
      <w:r>
        <w:t>m</w:t>
      </w:r>
      <w:r w:rsidRPr="00FE1A3E">
        <w:t>eeting assistance</w:t>
      </w:r>
      <w:r w:rsidR="00CD208E">
        <w:rPr>
          <w:lang w:eastAsia="en-GB"/>
        </w:rPr>
        <w:t>.</w:t>
      </w:r>
    </w:p>
    <w:p w14:paraId="4053CD0D" w14:textId="766849B9" w:rsidR="002567BF" w:rsidRDefault="002567BF">
      <w:pPr>
        <w:spacing w:line="240" w:lineRule="auto"/>
        <w:ind w:left="0"/>
        <w:rPr>
          <w:b/>
          <w:bCs/>
          <w:lang w:eastAsia="en-GB"/>
        </w:rPr>
      </w:pPr>
      <w:r>
        <w:rPr>
          <w:b/>
          <w:bCs/>
          <w:lang w:eastAsia="en-GB"/>
        </w:rPr>
        <w:br w:type="page"/>
      </w:r>
    </w:p>
    <w:p w14:paraId="1382AD2A" w14:textId="2BB76152" w:rsidR="008954B6" w:rsidRDefault="002567BF" w:rsidP="002567BF">
      <w:pPr>
        <w:pStyle w:val="Heading1"/>
        <w:rPr>
          <w:lang w:eastAsia="en-GB"/>
        </w:rPr>
      </w:pPr>
      <w:bookmarkStart w:id="25" w:name="_Conduct_/_how"/>
      <w:bookmarkStart w:id="26" w:name="_Toc210134741"/>
      <w:bookmarkEnd w:id="25"/>
      <w:r w:rsidRPr="002567BF">
        <w:rPr>
          <w:lang w:eastAsia="en-GB"/>
        </w:rPr>
        <w:lastRenderedPageBreak/>
        <w:t>Conduct / how people will behave</w:t>
      </w:r>
      <w:bookmarkEnd w:id="26"/>
    </w:p>
    <w:p w14:paraId="2F978127" w14:textId="77777777" w:rsidR="002567BF" w:rsidRDefault="002567BF" w:rsidP="002567BF">
      <w:pPr>
        <w:rPr>
          <w:lang w:eastAsia="en-GB"/>
        </w:rPr>
      </w:pPr>
    </w:p>
    <w:p w14:paraId="59DBFAA7" w14:textId="50BA0BD9" w:rsidR="00F03E90" w:rsidRDefault="00F03E90" w:rsidP="002567BF">
      <w:pPr>
        <w:rPr>
          <w:lang w:eastAsia="en-GB"/>
        </w:rPr>
      </w:pPr>
    </w:p>
    <w:p w14:paraId="118EA0DC" w14:textId="168723AA" w:rsidR="00F03E90" w:rsidRDefault="00BD3BE3" w:rsidP="002567BF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216320" behindDoc="0" locked="0" layoutInCell="1" allowOverlap="1" wp14:anchorId="204F1333" wp14:editId="65CCF72F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476000" cy="1488493"/>
            <wp:effectExtent l="0" t="0" r="0" b="0"/>
            <wp:wrapNone/>
            <wp:docPr id="1576608805" name="Picture 15766088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608805" name="Picture 15766088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1488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89A">
        <w:rPr>
          <w:noProof/>
        </w:rPr>
        <w:t>We will ask members</w:t>
      </w:r>
      <w:r w:rsidR="00F03E90">
        <w:rPr>
          <w:lang w:eastAsia="en-GB"/>
        </w:rPr>
        <w:t xml:space="preserve"> to:</w:t>
      </w:r>
    </w:p>
    <w:p w14:paraId="5DD4280A" w14:textId="613224A3" w:rsidR="00F03E90" w:rsidRDefault="00A3561A" w:rsidP="00F03E90">
      <w:pPr>
        <w:pStyle w:val="Listtoplevel"/>
        <w:rPr>
          <w:lang w:eastAsia="en-GB"/>
        </w:rPr>
      </w:pPr>
      <w:r>
        <w:rPr>
          <w:lang w:eastAsia="en-GB"/>
        </w:rPr>
        <w:t>treat other people well</w:t>
      </w:r>
    </w:p>
    <w:p w14:paraId="1646B45D" w14:textId="5FD87B79" w:rsidR="00F03E90" w:rsidRDefault="00F03E90" w:rsidP="00F03E90">
      <w:pPr>
        <w:pStyle w:val="Listtoplevel"/>
        <w:rPr>
          <w:lang w:eastAsia="en-GB"/>
        </w:rPr>
      </w:pPr>
      <w:r>
        <w:rPr>
          <w:lang w:eastAsia="en-GB"/>
        </w:rPr>
        <w:t>include everyone</w:t>
      </w:r>
    </w:p>
    <w:p w14:paraId="0BB8863B" w14:textId="67B230AC" w:rsidR="00F03E90" w:rsidRDefault="00BD3BE3" w:rsidP="00F03E90">
      <w:pPr>
        <w:pStyle w:val="Listtoplevel"/>
        <w:rPr>
          <w:lang w:eastAsia="en-GB"/>
        </w:rPr>
      </w:pPr>
      <w:r>
        <w:drawing>
          <wp:anchor distT="0" distB="0" distL="114300" distR="114300" simplePos="0" relativeHeight="252218368" behindDoc="0" locked="0" layoutInCell="1" allowOverlap="1" wp14:anchorId="1DF03141" wp14:editId="1F9D04C7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1476000" cy="1476000"/>
            <wp:effectExtent l="0" t="0" r="0" b="0"/>
            <wp:wrapNone/>
            <wp:docPr id="410153418" name="Picture 4101534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53418" name="Picture 4101534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765" w:rsidRPr="004F5765">
        <w:rPr>
          <w:lang w:eastAsia="en-GB"/>
        </w:rPr>
        <w:t>be</w:t>
      </w:r>
      <w:r w:rsidR="004F5765">
        <w:rPr>
          <w:b/>
          <w:bCs/>
          <w:lang w:eastAsia="en-GB"/>
        </w:rPr>
        <w:t xml:space="preserve"> </w:t>
      </w:r>
      <w:r w:rsidR="00F03E90" w:rsidRPr="00F03E90">
        <w:rPr>
          <w:b/>
          <w:bCs/>
          <w:lang w:eastAsia="en-GB"/>
        </w:rPr>
        <w:t>impartial</w:t>
      </w:r>
    </w:p>
    <w:p w14:paraId="363C0CF2" w14:textId="69B80D21" w:rsidR="00F03E90" w:rsidRDefault="004F5765" w:rsidP="00F03E90">
      <w:pPr>
        <w:pStyle w:val="Listtoplevel"/>
        <w:rPr>
          <w:lang w:eastAsia="en-GB"/>
        </w:rPr>
      </w:pPr>
      <w:r>
        <w:rPr>
          <w:lang w:eastAsia="en-GB"/>
        </w:rPr>
        <w:t>be people who can be trusted</w:t>
      </w:r>
    </w:p>
    <w:p w14:paraId="770E4384" w14:textId="6ECDC958" w:rsidR="00F03E90" w:rsidRDefault="00F03E90" w:rsidP="00F03E90">
      <w:pPr>
        <w:pStyle w:val="Listtoplevel"/>
        <w:rPr>
          <w:lang w:eastAsia="en-GB"/>
        </w:rPr>
      </w:pPr>
      <w:r>
        <w:rPr>
          <w:lang w:eastAsia="en-GB"/>
        </w:rPr>
        <w:t>use the values:</w:t>
      </w:r>
    </w:p>
    <w:p w14:paraId="61AA21DB" w14:textId="048C51F6" w:rsidR="00F03E90" w:rsidRDefault="003D37E5" w:rsidP="00F03E90">
      <w:pPr>
        <w:pStyle w:val="Listsecondlevel"/>
      </w:pPr>
      <w:r>
        <w:rPr>
          <w:noProof/>
        </w:rPr>
        <w:drawing>
          <wp:anchor distT="0" distB="0" distL="114300" distR="114300" simplePos="0" relativeHeight="252300288" behindDoc="0" locked="0" layoutInCell="1" allowOverlap="1" wp14:anchorId="2A7FD05E" wp14:editId="32270FFC">
            <wp:simplePos x="0" y="0"/>
            <wp:positionH relativeFrom="margin">
              <wp:posOffset>0</wp:posOffset>
            </wp:positionH>
            <wp:positionV relativeFrom="paragraph">
              <wp:posOffset>212029</wp:posOffset>
            </wp:positionV>
            <wp:extent cx="1476000" cy="1055545"/>
            <wp:effectExtent l="0" t="0" r="0" b="0"/>
            <wp:wrapNone/>
            <wp:docPr id="357696964" name="Picture 3576969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663418" name="Picture 8846634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105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</w:t>
      </w:r>
      <w:r w:rsidRPr="00DE229D">
        <w:t xml:space="preserve">ana </w:t>
      </w:r>
      <w:proofErr w:type="spellStart"/>
      <w:r w:rsidR="00F03E90" w:rsidRPr="00DE229D">
        <w:t>taurite</w:t>
      </w:r>
      <w:proofErr w:type="spellEnd"/>
      <w:r w:rsidR="00F03E90" w:rsidRPr="00DE229D">
        <w:t xml:space="preserve"> </w:t>
      </w:r>
      <w:r w:rsidR="00F03E90">
        <w:t xml:space="preserve">– equity </w:t>
      </w:r>
      <w:r w:rsidR="00F03E90" w:rsidRPr="00DE229D">
        <w:t xml:space="preserve">drives us </w:t>
      </w:r>
    </w:p>
    <w:p w14:paraId="56E1B13D" w14:textId="1620B0B3" w:rsidR="00F03E90" w:rsidRDefault="003D37E5" w:rsidP="00F03E90">
      <w:pPr>
        <w:pStyle w:val="Listsecondlevel"/>
      </w:pPr>
      <w:r>
        <w:rPr>
          <w:noProof/>
        </w:rPr>
        <w:drawing>
          <wp:anchor distT="0" distB="0" distL="114300" distR="114300" simplePos="0" relativeHeight="252302336" behindDoc="0" locked="0" layoutInCell="1" allowOverlap="1" wp14:anchorId="774A846F" wp14:editId="00CF7779">
            <wp:simplePos x="0" y="0"/>
            <wp:positionH relativeFrom="margin">
              <wp:posOffset>0</wp:posOffset>
            </wp:positionH>
            <wp:positionV relativeFrom="paragraph">
              <wp:posOffset>936253</wp:posOffset>
            </wp:positionV>
            <wp:extent cx="1476000" cy="1043466"/>
            <wp:effectExtent l="0" t="0" r="0" b="0"/>
            <wp:wrapNone/>
            <wp:docPr id="1056095057" name="Picture 10560950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810447" name="Picture 5368104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1043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m</w:t>
      </w:r>
      <w:r w:rsidRPr="00DE229D">
        <w:t xml:space="preserve">ana </w:t>
      </w:r>
      <w:r w:rsidR="00F03E90" w:rsidRPr="00DE229D">
        <w:t xml:space="preserve">kaha </w:t>
      </w:r>
      <w:r w:rsidR="00F03E90">
        <w:t>–</w:t>
      </w:r>
      <w:r w:rsidR="00F03E90" w:rsidRPr="00DE229D">
        <w:t xml:space="preserve"> </w:t>
      </w:r>
      <w:r w:rsidR="00F03E90">
        <w:t xml:space="preserve">we </w:t>
      </w:r>
      <w:r w:rsidR="00F03E90" w:rsidRPr="00DE229D">
        <w:t xml:space="preserve">strengthen and support </w:t>
      </w:r>
    </w:p>
    <w:p w14:paraId="2B595378" w14:textId="022C5734" w:rsidR="00F03E90" w:rsidRDefault="003D37E5" w:rsidP="00F03E90">
      <w:pPr>
        <w:pStyle w:val="Listsecondlevel"/>
      </w:pPr>
      <w:r>
        <w:t>m</w:t>
      </w:r>
      <w:r w:rsidRPr="00DE229D">
        <w:t xml:space="preserve">ana </w:t>
      </w:r>
      <w:proofErr w:type="spellStart"/>
      <w:r w:rsidR="00F03E90" w:rsidRPr="00DE229D">
        <w:t>tūhura</w:t>
      </w:r>
      <w:proofErr w:type="spellEnd"/>
      <w:r w:rsidR="00F03E90" w:rsidRPr="00DE229D">
        <w:t xml:space="preserve"> </w:t>
      </w:r>
      <w:r w:rsidR="00F03E90">
        <w:t>–</w:t>
      </w:r>
      <w:r w:rsidR="00F03E90" w:rsidRPr="00DE229D">
        <w:t xml:space="preserve"> </w:t>
      </w:r>
      <w:r w:rsidR="00F03E90">
        <w:t xml:space="preserve">we </w:t>
      </w:r>
      <w:r w:rsidR="00F03E90" w:rsidRPr="00DE229D">
        <w:t>explore and learn</w:t>
      </w:r>
      <w:r w:rsidR="00F03E90">
        <w:t>.</w:t>
      </w:r>
    </w:p>
    <w:p w14:paraId="216603BD" w14:textId="77777777" w:rsidR="00F03E90" w:rsidRPr="00F03E90" w:rsidRDefault="00F03E90" w:rsidP="002567BF">
      <w:pPr>
        <w:rPr>
          <w:lang w:eastAsia="en-GB"/>
        </w:rPr>
      </w:pPr>
    </w:p>
    <w:p w14:paraId="2CF0972A" w14:textId="77777777" w:rsidR="002567BF" w:rsidRDefault="002567BF" w:rsidP="002567BF">
      <w:pPr>
        <w:rPr>
          <w:lang w:eastAsia="en-GB"/>
        </w:rPr>
      </w:pPr>
    </w:p>
    <w:p w14:paraId="1A248A58" w14:textId="3E0DF773" w:rsidR="004F5765" w:rsidRDefault="00BD3BE3" w:rsidP="002567BF">
      <w:pPr>
        <w:rPr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2224512" behindDoc="0" locked="0" layoutInCell="1" allowOverlap="1" wp14:anchorId="38DABBC9" wp14:editId="48B5C83C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76000" cy="1004091"/>
            <wp:effectExtent l="0" t="0" r="0" b="5715"/>
            <wp:wrapNone/>
            <wp:docPr id="1204273817" name="Picture 12042738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273817" name="Picture 12042738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1004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765">
        <w:rPr>
          <w:noProof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3B19C6D2" wp14:editId="74C24231">
                <wp:simplePos x="0" y="0"/>
                <wp:positionH relativeFrom="margin">
                  <wp:posOffset>2131060</wp:posOffset>
                </wp:positionH>
                <wp:positionV relativeFrom="paragraph">
                  <wp:posOffset>-30811</wp:posOffset>
                </wp:positionV>
                <wp:extent cx="3599815" cy="2425065"/>
                <wp:effectExtent l="0" t="0" r="635" b="0"/>
                <wp:wrapNone/>
                <wp:docPr id="377743569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25065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C32BCA" id="Rectangle 10" o:spid="_x0000_s1026" alt="&quot;&quot;" style="position:absolute;margin-left:167.8pt;margin-top:-2.45pt;width:283.45pt;height:190.95pt;z-index:-25130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" fillcolor="#d9ceea" stroked="f" strokeweight="1pt">
                <w10:wrap anchorx="margin"/>
              </v:rect>
            </w:pict>
          </mc:Fallback>
        </mc:AlternateContent>
      </w:r>
      <w:r w:rsidR="00F03E90" w:rsidRPr="004F5765">
        <w:rPr>
          <w:b/>
          <w:bCs/>
          <w:lang w:eastAsia="en-GB"/>
        </w:rPr>
        <w:t>Impartial</w:t>
      </w:r>
      <w:r w:rsidR="00F03E90">
        <w:rPr>
          <w:lang w:eastAsia="en-GB"/>
        </w:rPr>
        <w:t xml:space="preserve"> means</w:t>
      </w:r>
      <w:r w:rsidR="004F5765">
        <w:rPr>
          <w:lang w:eastAsia="en-GB"/>
        </w:rPr>
        <w:t xml:space="preserve"> to do things:</w:t>
      </w:r>
    </w:p>
    <w:p w14:paraId="566F3896" w14:textId="458028E7" w:rsidR="002567BF" w:rsidRDefault="004F5765" w:rsidP="004F5765">
      <w:pPr>
        <w:pStyle w:val="Listtoplevel"/>
        <w:rPr>
          <w:lang w:eastAsia="en-GB"/>
        </w:rPr>
      </w:pPr>
      <w:r>
        <w:rPr>
          <w:lang w:eastAsia="en-GB"/>
        </w:rPr>
        <w:t>for the good of everyone</w:t>
      </w:r>
    </w:p>
    <w:p w14:paraId="73AE490D" w14:textId="54041AF1" w:rsidR="004F5765" w:rsidRDefault="00BD3BE3" w:rsidP="004F5765">
      <w:pPr>
        <w:pStyle w:val="Listtoplevel"/>
        <w:numPr>
          <w:ilvl w:val="0"/>
          <w:numId w:val="0"/>
        </w:numPr>
        <w:ind w:left="4253"/>
        <w:rPr>
          <w:lang w:eastAsia="en-GB"/>
        </w:rPr>
      </w:pPr>
      <w:r>
        <w:drawing>
          <wp:anchor distT="0" distB="0" distL="114300" distR="114300" simplePos="0" relativeHeight="252226560" behindDoc="0" locked="0" layoutInCell="1" allowOverlap="1" wp14:anchorId="3C8A6F62" wp14:editId="4E3E57A9">
            <wp:simplePos x="0" y="0"/>
            <wp:positionH relativeFrom="margin">
              <wp:align>left</wp:align>
            </wp:positionH>
            <wp:positionV relativeFrom="paragraph">
              <wp:posOffset>314325</wp:posOffset>
            </wp:positionV>
            <wp:extent cx="1110705" cy="1488493"/>
            <wp:effectExtent l="0" t="0" r="0" b="0"/>
            <wp:wrapNone/>
            <wp:docPr id="1516498653" name="Picture 15164986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98653" name="Picture 15164986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0705" cy="1488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765">
        <w:rPr>
          <w:lang w:eastAsia="en-GB"/>
        </w:rPr>
        <w:t>and</w:t>
      </w:r>
    </w:p>
    <w:p w14:paraId="7AEC93F9" w14:textId="36637F48" w:rsidR="004F5765" w:rsidRDefault="004F5765" w:rsidP="004F5765">
      <w:pPr>
        <w:pStyle w:val="Listtoplevel"/>
        <w:rPr>
          <w:lang w:eastAsia="en-GB"/>
        </w:rPr>
      </w:pPr>
      <w:r>
        <w:rPr>
          <w:lang w:eastAsia="en-GB"/>
        </w:rPr>
        <w:t>not just for yourself.</w:t>
      </w:r>
    </w:p>
    <w:p w14:paraId="4D50457B" w14:textId="77777777" w:rsidR="00F03E90" w:rsidRDefault="00F03E90" w:rsidP="002567BF">
      <w:pPr>
        <w:rPr>
          <w:lang w:eastAsia="en-GB"/>
        </w:rPr>
      </w:pPr>
    </w:p>
    <w:p w14:paraId="0C7B777A" w14:textId="6753F647" w:rsidR="00F03E90" w:rsidRDefault="00F03E90" w:rsidP="002567BF">
      <w:pPr>
        <w:rPr>
          <w:lang w:eastAsia="en-GB"/>
        </w:rPr>
      </w:pPr>
    </w:p>
    <w:p w14:paraId="0ECDE1F6" w14:textId="387A6E9E" w:rsidR="00F03E90" w:rsidRDefault="005B5BD3" w:rsidP="002567BF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234752" behindDoc="0" locked="0" layoutInCell="1" allowOverlap="1" wp14:anchorId="06C21C7B" wp14:editId="5C6949BA">
            <wp:simplePos x="0" y="0"/>
            <wp:positionH relativeFrom="margin">
              <wp:posOffset>238125</wp:posOffset>
            </wp:positionH>
            <wp:positionV relativeFrom="paragraph">
              <wp:posOffset>640531</wp:posOffset>
            </wp:positionV>
            <wp:extent cx="685800" cy="668388"/>
            <wp:effectExtent l="0" t="0" r="0" b="0"/>
            <wp:wrapNone/>
            <wp:docPr id="171723038" name="Picture 1717230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3038" name="Picture 1717230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68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2704" behindDoc="0" locked="0" layoutInCell="1" allowOverlap="1" wp14:anchorId="799B8910" wp14:editId="0CA2CB98">
            <wp:simplePos x="0" y="0"/>
            <wp:positionH relativeFrom="margin">
              <wp:align>left</wp:align>
            </wp:positionH>
            <wp:positionV relativeFrom="paragraph">
              <wp:posOffset>415925</wp:posOffset>
            </wp:positionV>
            <wp:extent cx="1190625" cy="1567049"/>
            <wp:effectExtent l="0" t="0" r="0" b="0"/>
            <wp:wrapNone/>
            <wp:docPr id="2062659980" name="Picture 20626599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659980" name="Picture 20626599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105" cy="156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765">
        <w:rPr>
          <w:lang w:eastAsia="en-GB"/>
        </w:rPr>
        <w:t xml:space="preserve">Members are expected to be part of the </w:t>
      </w:r>
      <w:proofErr w:type="spellStart"/>
      <w:r w:rsidR="004F5765">
        <w:rPr>
          <w:lang w:eastAsia="en-GB"/>
        </w:rPr>
        <w:t>rōpū</w:t>
      </w:r>
      <w:proofErr w:type="spellEnd"/>
      <w:r w:rsidR="006F789A">
        <w:rPr>
          <w:lang w:eastAsia="en-GB"/>
        </w:rPr>
        <w:t xml:space="preserve"> / group</w:t>
      </w:r>
      <w:r w:rsidR="004F5765">
        <w:rPr>
          <w:lang w:eastAsia="en-GB"/>
        </w:rPr>
        <w:t xml:space="preserve">: </w:t>
      </w:r>
    </w:p>
    <w:p w14:paraId="739AF71E" w14:textId="5C44C59A" w:rsidR="004F5765" w:rsidRDefault="004F5765" w:rsidP="004F5765">
      <w:pPr>
        <w:pStyle w:val="Listtoplevel"/>
        <w:rPr>
          <w:lang w:eastAsia="en-GB"/>
        </w:rPr>
      </w:pPr>
      <w:r>
        <w:rPr>
          <w:lang w:eastAsia="en-GB"/>
        </w:rPr>
        <w:t>because of their knowledge of accessibility</w:t>
      </w:r>
    </w:p>
    <w:p w14:paraId="7CA94781" w14:textId="26CFDF74" w:rsidR="004F5765" w:rsidRDefault="005B5BD3" w:rsidP="004F5765">
      <w:pPr>
        <w:pStyle w:val="Listtoplevel"/>
        <w:numPr>
          <w:ilvl w:val="0"/>
          <w:numId w:val="0"/>
        </w:numPr>
        <w:ind w:left="4253"/>
        <w:rPr>
          <w:lang w:eastAsia="en-GB"/>
        </w:rPr>
      </w:pPr>
      <w:r>
        <w:drawing>
          <wp:anchor distT="0" distB="0" distL="114300" distR="114300" simplePos="0" relativeHeight="252228608" behindDoc="0" locked="0" layoutInCell="1" allowOverlap="1" wp14:anchorId="3E012068" wp14:editId="3DDE1A46">
            <wp:simplePos x="0" y="0"/>
            <wp:positionH relativeFrom="margin">
              <wp:align>left</wp:align>
            </wp:positionH>
            <wp:positionV relativeFrom="paragraph">
              <wp:posOffset>626110</wp:posOffset>
            </wp:positionV>
            <wp:extent cx="1170317" cy="1488493"/>
            <wp:effectExtent l="0" t="0" r="0" b="0"/>
            <wp:wrapNone/>
            <wp:docPr id="139970575" name="Picture 1399705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0575" name="Picture 1399705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0317" cy="1488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765">
        <w:rPr>
          <w:lang w:eastAsia="en-GB"/>
        </w:rPr>
        <w:t>and</w:t>
      </w:r>
    </w:p>
    <w:p w14:paraId="20CB10E5" w14:textId="3DABCB66" w:rsidR="004F5765" w:rsidRDefault="005B5BD3" w:rsidP="004F5765">
      <w:pPr>
        <w:pStyle w:val="Listtoplevel"/>
        <w:rPr>
          <w:lang w:eastAsia="en-GB"/>
        </w:rPr>
      </w:pPr>
      <w:r>
        <w:drawing>
          <wp:anchor distT="0" distB="0" distL="114300" distR="114300" simplePos="0" relativeHeight="252230656" behindDoc="0" locked="0" layoutInCell="1" allowOverlap="1" wp14:anchorId="132A3C1F" wp14:editId="50613FEC">
            <wp:simplePos x="0" y="0"/>
            <wp:positionH relativeFrom="margin">
              <wp:posOffset>789940</wp:posOffset>
            </wp:positionH>
            <wp:positionV relativeFrom="paragraph">
              <wp:posOffset>789940</wp:posOffset>
            </wp:positionV>
            <wp:extent cx="685800" cy="685800"/>
            <wp:effectExtent l="0" t="0" r="0" b="0"/>
            <wp:wrapNone/>
            <wp:docPr id="1758761742" name="Picture 17587617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761742" name="Picture 17587617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765">
        <w:rPr>
          <w:lang w:eastAsia="en-GB"/>
        </w:rPr>
        <w:t xml:space="preserve">not because they </w:t>
      </w:r>
      <w:r w:rsidR="004F5765">
        <w:rPr>
          <w:lang w:eastAsia="en-GB"/>
        </w:rPr>
        <w:br/>
        <w:t>represent / speak for other organisations.</w:t>
      </w:r>
    </w:p>
    <w:p w14:paraId="5159CB30" w14:textId="77777777" w:rsidR="004F5765" w:rsidRDefault="004F5765" w:rsidP="004F5765">
      <w:pPr>
        <w:rPr>
          <w:lang w:eastAsia="en-GB"/>
        </w:rPr>
      </w:pPr>
    </w:p>
    <w:p w14:paraId="426DCF50" w14:textId="77777777" w:rsidR="004F5765" w:rsidRDefault="004F5765" w:rsidP="004F5765">
      <w:pPr>
        <w:rPr>
          <w:lang w:eastAsia="en-GB"/>
        </w:rPr>
      </w:pPr>
    </w:p>
    <w:p w14:paraId="4DAA9899" w14:textId="77777777" w:rsidR="004F5765" w:rsidRDefault="004F5765" w:rsidP="004F5765">
      <w:pPr>
        <w:rPr>
          <w:lang w:eastAsia="en-GB"/>
        </w:rPr>
      </w:pPr>
    </w:p>
    <w:p w14:paraId="1DA42ED4" w14:textId="77777777" w:rsidR="004F5765" w:rsidRDefault="004F5765" w:rsidP="004F5765">
      <w:pPr>
        <w:rPr>
          <w:lang w:eastAsia="en-GB"/>
        </w:rPr>
      </w:pPr>
    </w:p>
    <w:p w14:paraId="64B5A9C2" w14:textId="77777777" w:rsidR="004F5765" w:rsidRDefault="004F5765" w:rsidP="004F5765">
      <w:pPr>
        <w:rPr>
          <w:lang w:eastAsia="en-GB"/>
        </w:rPr>
      </w:pPr>
    </w:p>
    <w:p w14:paraId="7D9C55BC" w14:textId="77777777" w:rsidR="004F5765" w:rsidRDefault="004F5765" w:rsidP="004F5765">
      <w:pPr>
        <w:rPr>
          <w:lang w:eastAsia="en-GB"/>
        </w:rPr>
      </w:pPr>
    </w:p>
    <w:p w14:paraId="0BEE8FBC" w14:textId="39F9B308" w:rsidR="004F5765" w:rsidRDefault="006513EC" w:rsidP="004F5765">
      <w:pPr>
        <w:pStyle w:val="Heading1"/>
        <w:rPr>
          <w:lang w:eastAsia="en-GB"/>
        </w:rPr>
      </w:pPr>
      <w:bookmarkStart w:id="27" w:name="_Confidentiality_and_conflict"/>
      <w:bookmarkStart w:id="28" w:name="_Toc210134742"/>
      <w:bookmarkEnd w:id="27"/>
      <w:r>
        <w:rPr>
          <w:lang w:eastAsia="en-GB"/>
        </w:rPr>
        <w:lastRenderedPageBreak/>
        <w:t>Confidentiality and conflict of interest</w:t>
      </w:r>
      <w:bookmarkEnd w:id="28"/>
    </w:p>
    <w:p w14:paraId="15E9A550" w14:textId="77777777" w:rsidR="004F5765" w:rsidRDefault="004F5765" w:rsidP="004F5765">
      <w:pPr>
        <w:rPr>
          <w:lang w:eastAsia="en-GB"/>
        </w:rPr>
      </w:pPr>
    </w:p>
    <w:p w14:paraId="600F811E" w14:textId="0BA97F21" w:rsidR="00C462C5" w:rsidRDefault="00C462C5" w:rsidP="004F5765">
      <w:pPr>
        <w:rPr>
          <w:lang w:eastAsia="en-GB"/>
        </w:rPr>
      </w:pPr>
    </w:p>
    <w:p w14:paraId="69B04D11" w14:textId="547AAAC3" w:rsidR="00C462C5" w:rsidRDefault="00C462C5" w:rsidP="00C462C5">
      <w:pPr>
        <w:rPr>
          <w:lang w:eastAsia="en-GB"/>
        </w:rPr>
      </w:pPr>
      <w:r>
        <w:rPr>
          <w:lang w:eastAsia="en-GB"/>
        </w:rPr>
        <w:t xml:space="preserve">The </w:t>
      </w:r>
      <w:proofErr w:type="spellStart"/>
      <w:r>
        <w:rPr>
          <w:lang w:eastAsia="en-GB"/>
        </w:rPr>
        <w:t>rōpū</w:t>
      </w:r>
      <w:proofErr w:type="spellEnd"/>
      <w:r>
        <w:rPr>
          <w:lang w:eastAsia="en-GB"/>
        </w:rPr>
        <w:t xml:space="preserve"> </w:t>
      </w:r>
      <w:r w:rsidR="006F789A">
        <w:rPr>
          <w:lang w:eastAsia="en-GB"/>
        </w:rPr>
        <w:t xml:space="preserve">/ group </w:t>
      </w:r>
      <w:r>
        <w:rPr>
          <w:lang w:eastAsia="en-GB"/>
        </w:rPr>
        <w:t>members will be given:</w:t>
      </w:r>
    </w:p>
    <w:p w14:paraId="2B896F80" w14:textId="356B718C" w:rsidR="00C462C5" w:rsidRDefault="00CB6EF6" w:rsidP="00C462C5">
      <w:pPr>
        <w:pStyle w:val="Listtoplevel"/>
        <w:rPr>
          <w:lang w:eastAsia="en-GB"/>
        </w:rPr>
      </w:pPr>
      <w:r>
        <w:drawing>
          <wp:anchor distT="0" distB="0" distL="114300" distR="114300" simplePos="0" relativeHeight="252236800" behindDoc="0" locked="0" layoutInCell="1" allowOverlap="1" wp14:anchorId="217BDA05" wp14:editId="598EA51D">
            <wp:simplePos x="0" y="0"/>
            <wp:positionH relativeFrom="margin">
              <wp:align>left</wp:align>
            </wp:positionH>
            <wp:positionV relativeFrom="paragraph">
              <wp:posOffset>81915</wp:posOffset>
            </wp:positionV>
            <wp:extent cx="1495425" cy="1495425"/>
            <wp:effectExtent l="0" t="0" r="0" b="9525"/>
            <wp:wrapNone/>
            <wp:docPr id="686322627" name="Picture 6863226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322627" name="Picture 6863226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62C5">
        <w:rPr>
          <w:lang w:eastAsia="en-GB"/>
        </w:rPr>
        <w:t xml:space="preserve">an </w:t>
      </w:r>
      <w:r w:rsidR="00C462C5" w:rsidRPr="00C462C5">
        <w:rPr>
          <w:b/>
          <w:bCs/>
          <w:lang w:eastAsia="en-GB"/>
        </w:rPr>
        <w:t>appointment letter</w:t>
      </w:r>
    </w:p>
    <w:p w14:paraId="528751AC" w14:textId="4282A5D0" w:rsidR="00C462C5" w:rsidRDefault="008F264C" w:rsidP="00C462C5">
      <w:pPr>
        <w:pStyle w:val="Listtoplevel"/>
        <w:rPr>
          <w:lang w:eastAsia="en-GB"/>
        </w:rPr>
      </w:pPr>
      <w:r w:rsidRPr="008F264C">
        <w:rPr>
          <w:lang w:eastAsia="en-GB"/>
        </w:rPr>
        <w:t xml:space="preserve">a </w:t>
      </w:r>
      <w:r w:rsidR="00C462C5" w:rsidRPr="00C462C5">
        <w:rPr>
          <w:b/>
          <w:bCs/>
          <w:lang w:eastAsia="en-GB"/>
        </w:rPr>
        <w:t xml:space="preserve">confidentiality </w:t>
      </w:r>
      <w:r w:rsidR="006513EC" w:rsidRPr="006513EC">
        <w:rPr>
          <w:lang w:eastAsia="en-GB"/>
        </w:rPr>
        <w:t>document</w:t>
      </w:r>
    </w:p>
    <w:p w14:paraId="31D71C7C" w14:textId="7D4C10D3" w:rsidR="00C462C5" w:rsidRDefault="008F264C" w:rsidP="00C462C5">
      <w:pPr>
        <w:pStyle w:val="Listtoplevel"/>
        <w:rPr>
          <w:lang w:eastAsia="en-GB"/>
        </w:rPr>
      </w:pPr>
      <w:r w:rsidRPr="008F264C">
        <w:rPr>
          <w:lang w:eastAsia="en-GB"/>
        </w:rPr>
        <w:t>a</w:t>
      </w:r>
      <w:r>
        <w:rPr>
          <w:b/>
          <w:bCs/>
          <w:lang w:eastAsia="en-GB"/>
        </w:rPr>
        <w:t xml:space="preserve"> </w:t>
      </w:r>
      <w:r w:rsidR="00C462C5" w:rsidRPr="00C462C5">
        <w:rPr>
          <w:b/>
          <w:bCs/>
          <w:lang w:eastAsia="en-GB"/>
        </w:rPr>
        <w:t>conflict of interest</w:t>
      </w:r>
      <w:r w:rsidR="006513EC">
        <w:rPr>
          <w:b/>
          <w:bCs/>
          <w:lang w:eastAsia="en-GB"/>
        </w:rPr>
        <w:t xml:space="preserve"> </w:t>
      </w:r>
      <w:r w:rsidR="006513EC" w:rsidRPr="006513EC">
        <w:rPr>
          <w:lang w:eastAsia="en-GB"/>
        </w:rPr>
        <w:t>document</w:t>
      </w:r>
      <w:r w:rsidR="00C462C5">
        <w:rPr>
          <w:lang w:eastAsia="en-GB"/>
        </w:rPr>
        <w:t>.</w:t>
      </w:r>
    </w:p>
    <w:p w14:paraId="21C6FBA2" w14:textId="77777777" w:rsidR="00C462C5" w:rsidRDefault="00C462C5" w:rsidP="004F5765">
      <w:pPr>
        <w:rPr>
          <w:lang w:eastAsia="en-GB"/>
        </w:rPr>
      </w:pPr>
    </w:p>
    <w:p w14:paraId="2FFB8D55" w14:textId="23AAB056" w:rsidR="00C462C5" w:rsidRDefault="00C462C5" w:rsidP="004F5765">
      <w:pPr>
        <w:rPr>
          <w:lang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1" locked="0" layoutInCell="1" allowOverlap="1" wp14:anchorId="633362D1" wp14:editId="5B723BD3">
                <wp:simplePos x="0" y="0"/>
                <wp:positionH relativeFrom="margin">
                  <wp:align>right</wp:align>
                </wp:positionH>
                <wp:positionV relativeFrom="paragraph">
                  <wp:posOffset>271670</wp:posOffset>
                </wp:positionV>
                <wp:extent cx="3599815" cy="2202512"/>
                <wp:effectExtent l="0" t="0" r="635" b="7620"/>
                <wp:wrapNone/>
                <wp:docPr id="575918773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202512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48F2C3" id="Rectangle 10" o:spid="_x0000_s1026" alt="&quot;&quot;" style="position:absolute;margin-left:232.25pt;margin-top:21.4pt;width:283.45pt;height:173.45pt;z-index:-251303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" fillcolor="#d9ceea" stroked="f" strokeweight="1pt">
                <w10:wrap anchorx="margin"/>
              </v:rect>
            </w:pict>
          </mc:Fallback>
        </mc:AlternateContent>
      </w:r>
    </w:p>
    <w:p w14:paraId="53393B35" w14:textId="3CCE0EA2" w:rsidR="00C462C5" w:rsidRDefault="00CB6EF6" w:rsidP="004F5765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238848" behindDoc="0" locked="0" layoutInCell="1" allowOverlap="1" wp14:anchorId="6615A804" wp14:editId="0780216A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1495425" cy="1495425"/>
            <wp:effectExtent l="0" t="0" r="0" b="9525"/>
            <wp:wrapNone/>
            <wp:docPr id="716368516" name="Picture 7163685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68516" name="Picture 7163685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62C5">
        <w:rPr>
          <w:lang w:eastAsia="en-GB"/>
        </w:rPr>
        <w:t xml:space="preserve">An </w:t>
      </w:r>
      <w:r w:rsidR="00C462C5" w:rsidRPr="00C462C5">
        <w:rPr>
          <w:b/>
          <w:bCs/>
          <w:lang w:eastAsia="en-GB"/>
        </w:rPr>
        <w:t>appointment letter</w:t>
      </w:r>
      <w:r w:rsidR="00C462C5">
        <w:rPr>
          <w:lang w:eastAsia="en-GB"/>
        </w:rPr>
        <w:t xml:space="preserve"> is an official letter that:</w:t>
      </w:r>
      <w:r w:rsidR="00C462C5" w:rsidRPr="00C462C5">
        <w:rPr>
          <w:noProof/>
        </w:rPr>
        <w:t xml:space="preserve"> </w:t>
      </w:r>
    </w:p>
    <w:p w14:paraId="3E038DD1" w14:textId="4C7B9539" w:rsidR="00C462C5" w:rsidRDefault="00C462C5" w:rsidP="00C462C5">
      <w:pPr>
        <w:pStyle w:val="Listtoplevel"/>
        <w:rPr>
          <w:lang w:eastAsia="en-GB"/>
        </w:rPr>
      </w:pPr>
      <w:r>
        <w:rPr>
          <w:lang w:eastAsia="en-GB"/>
        </w:rPr>
        <w:t>says you have been given a job</w:t>
      </w:r>
    </w:p>
    <w:p w14:paraId="4B1F46B2" w14:textId="1058E175" w:rsidR="00C462C5" w:rsidRDefault="00C462C5" w:rsidP="00C462C5">
      <w:pPr>
        <w:pStyle w:val="Listtoplevel"/>
        <w:rPr>
          <w:lang w:eastAsia="en-GB"/>
        </w:rPr>
      </w:pPr>
      <w:r>
        <w:rPr>
          <w:lang w:eastAsia="en-GB"/>
        </w:rPr>
        <w:t>has information about the job.</w:t>
      </w:r>
    </w:p>
    <w:p w14:paraId="08B92DD5" w14:textId="57A99B1C" w:rsidR="00C462C5" w:rsidRDefault="00C462C5" w:rsidP="00C462C5">
      <w:pPr>
        <w:rPr>
          <w:lang w:eastAsia="en-GB"/>
        </w:rPr>
      </w:pPr>
    </w:p>
    <w:p w14:paraId="6CF17995" w14:textId="3B0EF839" w:rsidR="00C462C5" w:rsidRDefault="00CB6EF6" w:rsidP="00C462C5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240896" behindDoc="0" locked="0" layoutInCell="1" allowOverlap="1" wp14:anchorId="10961B5E" wp14:editId="42EFE063">
            <wp:simplePos x="0" y="0"/>
            <wp:positionH relativeFrom="margin">
              <wp:align>left</wp:align>
            </wp:positionH>
            <wp:positionV relativeFrom="paragraph">
              <wp:posOffset>100330</wp:posOffset>
            </wp:positionV>
            <wp:extent cx="1171575" cy="1658148"/>
            <wp:effectExtent l="0" t="0" r="0" b="0"/>
            <wp:wrapNone/>
            <wp:docPr id="950089964" name="Picture 9500899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089964" name="Picture 9500899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194" cy="1660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62C5">
        <w:rPr>
          <w:noProof/>
        </w:rPr>
        <mc:AlternateContent>
          <mc:Choice Requires="wps">
            <w:drawing>
              <wp:anchor distT="0" distB="0" distL="114300" distR="114300" simplePos="0" relativeHeight="252014592" behindDoc="1" locked="0" layoutInCell="1" allowOverlap="1" wp14:anchorId="3F6DC9EA" wp14:editId="486DE864">
                <wp:simplePos x="0" y="0"/>
                <wp:positionH relativeFrom="margin">
                  <wp:align>right</wp:align>
                </wp:positionH>
                <wp:positionV relativeFrom="paragraph">
                  <wp:posOffset>268025</wp:posOffset>
                </wp:positionV>
                <wp:extent cx="3599815" cy="1176793"/>
                <wp:effectExtent l="0" t="0" r="635" b="4445"/>
                <wp:wrapNone/>
                <wp:docPr id="1097747231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76793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B8596C" id="Rectangle 10" o:spid="_x0000_s1026" alt="&quot;&quot;" style="position:absolute;margin-left:232.25pt;margin-top:21.1pt;width:283.45pt;height:92.65pt;z-index:-251301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" fillcolor="#d9ceea" stroked="f" strokeweight="1pt">
                <w10:wrap anchorx="margin"/>
              </v:rect>
            </w:pict>
          </mc:Fallback>
        </mc:AlternateContent>
      </w:r>
    </w:p>
    <w:p w14:paraId="4BDB590F" w14:textId="6AC8F940" w:rsidR="00C462C5" w:rsidRPr="00C462C5" w:rsidRDefault="00C462C5" w:rsidP="00C462C5">
      <w:pPr>
        <w:rPr>
          <w:lang w:eastAsia="en-GB"/>
        </w:rPr>
      </w:pPr>
      <w:r w:rsidRPr="00C462C5">
        <w:rPr>
          <w:b/>
          <w:bCs/>
          <w:lang w:eastAsia="en-GB"/>
        </w:rPr>
        <w:t>Confidentiality</w:t>
      </w:r>
      <w:r>
        <w:rPr>
          <w:lang w:eastAsia="en-GB"/>
        </w:rPr>
        <w:t xml:space="preserve"> means not talking about something with people who should not know. </w:t>
      </w:r>
    </w:p>
    <w:p w14:paraId="33F54DF5" w14:textId="776720EF" w:rsidR="0033352D" w:rsidRDefault="00C34C33" w:rsidP="00C34C33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016640" behindDoc="0" locked="0" layoutInCell="1" allowOverlap="1" wp14:anchorId="36BEDCC4" wp14:editId="0E53E11D">
            <wp:simplePos x="0" y="0"/>
            <wp:positionH relativeFrom="margin">
              <wp:align>left</wp:align>
            </wp:positionH>
            <wp:positionV relativeFrom="margin">
              <wp:posOffset>676275</wp:posOffset>
            </wp:positionV>
            <wp:extent cx="1569600" cy="1173600"/>
            <wp:effectExtent l="0" t="0" r="0" b="7620"/>
            <wp:wrapNone/>
            <wp:docPr id="1373391267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391267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600" cy="117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1" locked="0" layoutInCell="1" allowOverlap="1" wp14:anchorId="43F483D8" wp14:editId="3B872F92">
                <wp:simplePos x="0" y="0"/>
                <wp:positionH relativeFrom="margin">
                  <wp:align>right</wp:align>
                </wp:positionH>
                <wp:positionV relativeFrom="paragraph">
                  <wp:posOffset>-110628</wp:posOffset>
                </wp:positionV>
                <wp:extent cx="3599815" cy="5695950"/>
                <wp:effectExtent l="0" t="0" r="635" b="0"/>
                <wp:wrapNone/>
                <wp:docPr id="300976134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695950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C6E28F" id="Rectangle 10" o:spid="_x0000_s1026" alt="&quot;&quot;" style="position:absolute;margin-left:232.25pt;margin-top:-8.7pt;width:283.45pt;height:448.5pt;z-index:-251296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" fillcolor="#d9ceea" stroked="f" strokeweight="1pt">
                <w10:wrap anchorx="margin"/>
              </v:rect>
            </w:pict>
          </mc:Fallback>
        </mc:AlternateContent>
      </w:r>
      <w:r w:rsidR="006513EC">
        <w:t xml:space="preserve">A </w:t>
      </w:r>
      <w:r w:rsidR="006513EC">
        <w:rPr>
          <w:b/>
          <w:bCs/>
        </w:rPr>
        <w:t>conflict of interest</w:t>
      </w:r>
      <w:r w:rsidR="006513EC">
        <w:t xml:space="preserve"> </w:t>
      </w:r>
      <w:r w:rsidR="008F264C">
        <w:t>is</w:t>
      </w:r>
      <w:r w:rsidR="006513EC">
        <w:t xml:space="preserve"> when someone </w:t>
      </w:r>
      <w:r w:rsidR="0033352D">
        <w:t xml:space="preserve">has different </w:t>
      </w:r>
      <w:r>
        <w:t>things they need to do</w:t>
      </w:r>
      <w:r w:rsidR="0033352D">
        <w:t xml:space="preserve"> like:</w:t>
      </w:r>
    </w:p>
    <w:p w14:paraId="0C6737FC" w14:textId="767DE1A5" w:rsidR="0033352D" w:rsidRDefault="0033352D" w:rsidP="00C34C33">
      <w:pPr>
        <w:pStyle w:val="Listtoplevel"/>
        <w:spacing w:line="336" w:lineRule="auto"/>
      </w:pPr>
      <w:r>
        <w:t>their job</w:t>
      </w:r>
    </w:p>
    <w:p w14:paraId="07BB47D1" w14:textId="561FC552" w:rsidR="006513EC" w:rsidRDefault="0033352D" w:rsidP="00C34C33">
      <w:pPr>
        <w:pStyle w:val="Listtoplevel"/>
        <w:spacing w:line="336" w:lineRule="auto"/>
      </w:pPr>
      <w:r>
        <w:t>supporting a family member</w:t>
      </w:r>
      <w:r w:rsidR="006513EC">
        <w:t>.</w:t>
      </w:r>
    </w:p>
    <w:p w14:paraId="23794439" w14:textId="4AC6BE8B" w:rsidR="00C34C33" w:rsidRDefault="00C34C33" w:rsidP="00C34C33">
      <w:pPr>
        <w:spacing w:line="336" w:lineRule="auto"/>
      </w:pPr>
    </w:p>
    <w:p w14:paraId="34D6E0B8" w14:textId="7C048DFA" w:rsidR="00C34C33" w:rsidRDefault="00C34C33" w:rsidP="00C34C33">
      <w:pPr>
        <w:spacing w:line="336" w:lineRule="auto"/>
      </w:pPr>
      <w:r>
        <w:rPr>
          <w:noProof/>
        </w:rPr>
        <w:drawing>
          <wp:anchor distT="0" distB="0" distL="114300" distR="114300" simplePos="0" relativeHeight="252304384" behindDoc="0" locked="0" layoutInCell="1" allowOverlap="1" wp14:anchorId="5C651048" wp14:editId="3ADEBF0B">
            <wp:simplePos x="0" y="0"/>
            <wp:positionH relativeFrom="margin">
              <wp:align>left</wp:align>
            </wp:positionH>
            <wp:positionV relativeFrom="margin">
              <wp:posOffset>2628900</wp:posOffset>
            </wp:positionV>
            <wp:extent cx="1333500" cy="1333500"/>
            <wp:effectExtent l="0" t="0" r="0" b="0"/>
            <wp:wrapNone/>
            <wp:docPr id="1850346475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346475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42D66" w14:textId="2A723FC1" w:rsidR="00C34C33" w:rsidRDefault="00C34C33" w:rsidP="00C34C33">
      <w:pPr>
        <w:spacing w:line="336" w:lineRule="auto"/>
      </w:pPr>
      <w:r>
        <w:t>Doing different things at the same time can make it hard to make a fair decision.</w:t>
      </w:r>
    </w:p>
    <w:p w14:paraId="36F32DA5" w14:textId="77777777" w:rsidR="00C34C33" w:rsidRDefault="00C34C33" w:rsidP="00C34C33">
      <w:pPr>
        <w:spacing w:line="336" w:lineRule="auto"/>
      </w:pPr>
    </w:p>
    <w:p w14:paraId="14905374" w14:textId="5EA0CD26" w:rsidR="00C34C33" w:rsidRDefault="00C34C33" w:rsidP="00C34C33">
      <w:pPr>
        <w:spacing w:line="336" w:lineRule="auto"/>
      </w:pPr>
      <w:r>
        <w:rPr>
          <w:noProof/>
        </w:rPr>
        <w:drawing>
          <wp:anchor distT="0" distB="0" distL="114300" distR="114300" simplePos="0" relativeHeight="252306432" behindDoc="0" locked="0" layoutInCell="1" allowOverlap="1" wp14:anchorId="00A19ECA" wp14:editId="45892F0C">
            <wp:simplePos x="0" y="0"/>
            <wp:positionH relativeFrom="margin">
              <wp:align>left</wp:align>
            </wp:positionH>
            <wp:positionV relativeFrom="margin">
              <wp:posOffset>4324350</wp:posOffset>
            </wp:positionV>
            <wp:extent cx="1419225" cy="1419225"/>
            <wp:effectExtent l="0" t="0" r="0" b="0"/>
            <wp:wrapNone/>
            <wp:docPr id="917359884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59884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F7BC1" w14:textId="38CE5507" w:rsidR="00C34C33" w:rsidRDefault="00C34C33" w:rsidP="00C34C33">
      <w:pPr>
        <w:spacing w:line="336" w:lineRule="auto"/>
      </w:pPr>
      <w:r>
        <w:t>It is important to tell people about a conflict of interest so things can be kept honest.</w:t>
      </w:r>
    </w:p>
    <w:p w14:paraId="2EE624EB" w14:textId="77777777" w:rsidR="00C462C5" w:rsidRDefault="00C462C5" w:rsidP="00C34C33">
      <w:pPr>
        <w:spacing w:line="336" w:lineRule="auto"/>
        <w:rPr>
          <w:lang w:eastAsia="en-GB"/>
        </w:rPr>
      </w:pPr>
    </w:p>
    <w:p w14:paraId="196A7A97" w14:textId="0E4623EA" w:rsidR="00C34C33" w:rsidRDefault="00C34C33" w:rsidP="00C34C33">
      <w:pPr>
        <w:spacing w:line="336" w:lineRule="auto"/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242944" behindDoc="0" locked="0" layoutInCell="1" allowOverlap="1" wp14:anchorId="73068A7D" wp14:editId="40C44B4A">
            <wp:simplePos x="0" y="0"/>
            <wp:positionH relativeFrom="margin">
              <wp:align>left</wp:align>
            </wp:positionH>
            <wp:positionV relativeFrom="paragraph">
              <wp:posOffset>208280</wp:posOffset>
            </wp:positionV>
            <wp:extent cx="1438275" cy="1438275"/>
            <wp:effectExtent l="0" t="0" r="0" b="9525"/>
            <wp:wrapNone/>
            <wp:docPr id="1940130035" name="Picture 19401300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130035" name="Picture 19401300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0D6E85" w14:textId="5755B679" w:rsidR="004F5765" w:rsidRDefault="004F5765" w:rsidP="00C34C33">
      <w:pPr>
        <w:spacing w:line="336" w:lineRule="auto"/>
        <w:rPr>
          <w:lang w:eastAsia="en-GB"/>
        </w:rPr>
      </w:pPr>
      <w:proofErr w:type="spellStart"/>
      <w:r>
        <w:rPr>
          <w:lang w:eastAsia="en-GB"/>
        </w:rPr>
        <w:t>Rōpū</w:t>
      </w:r>
      <w:proofErr w:type="spellEnd"/>
      <w:r>
        <w:rPr>
          <w:lang w:eastAsia="en-GB"/>
        </w:rPr>
        <w:t xml:space="preserve"> </w:t>
      </w:r>
      <w:r w:rsidR="006F789A">
        <w:rPr>
          <w:lang w:eastAsia="en-GB"/>
        </w:rPr>
        <w:t xml:space="preserve">/ group </w:t>
      </w:r>
      <w:r>
        <w:rPr>
          <w:lang w:eastAsia="en-GB"/>
        </w:rPr>
        <w:t>members must behave by the rules in the:</w:t>
      </w:r>
    </w:p>
    <w:p w14:paraId="59472544" w14:textId="5ECDDD3D" w:rsidR="004F5765" w:rsidRDefault="004F5765" w:rsidP="00C34C33">
      <w:pPr>
        <w:pStyle w:val="Listtoplevel"/>
        <w:spacing w:line="336" w:lineRule="auto"/>
        <w:rPr>
          <w:lang w:eastAsia="en-GB"/>
        </w:rPr>
      </w:pPr>
      <w:r>
        <w:rPr>
          <w:lang w:eastAsia="en-GB"/>
        </w:rPr>
        <w:t>Privacy Act 2020</w:t>
      </w:r>
    </w:p>
    <w:p w14:paraId="397B4124" w14:textId="1D4D464C" w:rsidR="004F5765" w:rsidRDefault="00CB6EF6" w:rsidP="00C34C33">
      <w:pPr>
        <w:pStyle w:val="Listtoplevel"/>
        <w:numPr>
          <w:ilvl w:val="0"/>
          <w:numId w:val="0"/>
        </w:numPr>
        <w:spacing w:line="336" w:lineRule="auto"/>
        <w:ind w:left="4253"/>
        <w:rPr>
          <w:lang w:eastAsia="en-GB"/>
        </w:rPr>
      </w:pPr>
      <w:r>
        <w:drawing>
          <wp:anchor distT="0" distB="0" distL="114300" distR="114300" simplePos="0" relativeHeight="252244992" behindDoc="0" locked="0" layoutInCell="1" allowOverlap="1" wp14:anchorId="7FB696B5" wp14:editId="30F4F769">
            <wp:simplePos x="0" y="0"/>
            <wp:positionH relativeFrom="margin">
              <wp:align>left</wp:align>
            </wp:positionH>
            <wp:positionV relativeFrom="paragraph">
              <wp:posOffset>321310</wp:posOffset>
            </wp:positionV>
            <wp:extent cx="1072869" cy="1438275"/>
            <wp:effectExtent l="0" t="0" r="0" b="0"/>
            <wp:wrapNone/>
            <wp:docPr id="1134570374" name="Picture 11345703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570374" name="Picture 11345703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869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765">
        <w:rPr>
          <w:lang w:eastAsia="en-GB"/>
        </w:rPr>
        <w:t>and</w:t>
      </w:r>
    </w:p>
    <w:p w14:paraId="6DB4C01D" w14:textId="7D1124CC" w:rsidR="004F5765" w:rsidRDefault="004F5765" w:rsidP="00C34C33">
      <w:pPr>
        <w:pStyle w:val="Listtoplevel"/>
        <w:spacing w:line="336" w:lineRule="auto"/>
        <w:rPr>
          <w:lang w:eastAsia="en-GB"/>
        </w:rPr>
      </w:pPr>
      <w:r>
        <w:rPr>
          <w:lang w:eastAsia="en-GB"/>
        </w:rPr>
        <w:t>Official Information Act 1982.</w:t>
      </w:r>
    </w:p>
    <w:p w14:paraId="7C8E7BB0" w14:textId="288261F9" w:rsidR="004F5765" w:rsidRDefault="00957757" w:rsidP="008F264C">
      <w:pPr>
        <w:pStyle w:val="Heading1"/>
        <w:rPr>
          <w:lang w:val="en-US" w:eastAsia="en-GB"/>
        </w:rPr>
      </w:pPr>
      <w:bookmarkStart w:id="29" w:name="_Closure"/>
      <w:bookmarkStart w:id="30" w:name="_Closing_down_the"/>
      <w:bookmarkEnd w:id="29"/>
      <w:bookmarkEnd w:id="30"/>
      <w:proofErr w:type="gramStart"/>
      <w:r>
        <w:rPr>
          <w:lang w:val="en-US" w:eastAsia="en-GB"/>
        </w:rPr>
        <w:lastRenderedPageBreak/>
        <w:t>Closing down</w:t>
      </w:r>
      <w:proofErr w:type="gramEnd"/>
      <w:r>
        <w:rPr>
          <w:lang w:val="en-US" w:eastAsia="en-GB"/>
        </w:rPr>
        <w:t xml:space="preserve"> the </w:t>
      </w:r>
      <w:r w:rsidR="006F789A">
        <w:rPr>
          <w:lang w:val="en-US" w:eastAsia="en-GB"/>
        </w:rPr>
        <w:t>Accessibility Advisory Group</w:t>
      </w:r>
    </w:p>
    <w:p w14:paraId="4F6CD7E9" w14:textId="77777777" w:rsidR="008F264C" w:rsidRDefault="008F264C" w:rsidP="008F264C">
      <w:pPr>
        <w:rPr>
          <w:lang w:val="en-US" w:eastAsia="en-GB"/>
        </w:rPr>
      </w:pPr>
    </w:p>
    <w:p w14:paraId="429D4634" w14:textId="61047BA5" w:rsidR="008F264C" w:rsidRDefault="00CB6EF6" w:rsidP="008F264C">
      <w:pPr>
        <w:rPr>
          <w:lang w:val="en-US" w:eastAsia="en-GB"/>
        </w:rPr>
      </w:pPr>
      <w:r>
        <w:rPr>
          <w:noProof/>
        </w:rPr>
        <w:drawing>
          <wp:anchor distT="0" distB="0" distL="114300" distR="114300" simplePos="0" relativeHeight="252247040" behindDoc="0" locked="0" layoutInCell="1" allowOverlap="1" wp14:anchorId="6E553B08" wp14:editId="6E1183AA">
            <wp:simplePos x="0" y="0"/>
            <wp:positionH relativeFrom="margin">
              <wp:align>left</wp:align>
            </wp:positionH>
            <wp:positionV relativeFrom="paragraph">
              <wp:posOffset>149860</wp:posOffset>
            </wp:positionV>
            <wp:extent cx="1438275" cy="1438275"/>
            <wp:effectExtent l="0" t="0" r="0" b="9525"/>
            <wp:wrapNone/>
            <wp:docPr id="335583530" name="Picture 3355835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83530" name="Picture 3355835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F80743" w14:textId="034D7543" w:rsidR="008F264C" w:rsidRDefault="008F264C" w:rsidP="008F264C">
      <w:pPr>
        <w:rPr>
          <w:lang w:val="en-US" w:eastAsia="en-GB"/>
        </w:rPr>
      </w:pPr>
      <w:proofErr w:type="spellStart"/>
      <w:r>
        <w:rPr>
          <w:lang w:val="en-US" w:eastAsia="en-GB"/>
        </w:rPr>
        <w:t>Whaikaha</w:t>
      </w:r>
      <w:proofErr w:type="spellEnd"/>
      <w:r>
        <w:rPr>
          <w:lang w:val="en-US" w:eastAsia="en-GB"/>
        </w:rPr>
        <w:t xml:space="preserve"> may </w:t>
      </w:r>
      <w:proofErr w:type="gramStart"/>
      <w:r>
        <w:rPr>
          <w:lang w:val="en-US" w:eastAsia="en-GB"/>
        </w:rPr>
        <w:t>close down</w:t>
      </w:r>
      <w:proofErr w:type="gramEnd"/>
      <w:r>
        <w:rPr>
          <w:lang w:val="en-US" w:eastAsia="en-GB"/>
        </w:rPr>
        <w:t xml:space="preserve"> the Accessibility Advisory Group if things change in the </w:t>
      </w:r>
      <w:r w:rsidR="009F296D">
        <w:rPr>
          <w:lang w:val="en-US" w:eastAsia="en-GB"/>
        </w:rPr>
        <w:t>Government</w:t>
      </w:r>
      <w:r>
        <w:rPr>
          <w:lang w:val="en-US" w:eastAsia="en-GB"/>
        </w:rPr>
        <w:t>.</w:t>
      </w:r>
    </w:p>
    <w:p w14:paraId="04D13FDA" w14:textId="6A8B4304" w:rsidR="008F264C" w:rsidRDefault="008F264C">
      <w:pPr>
        <w:spacing w:line="240" w:lineRule="auto"/>
        <w:ind w:left="0"/>
        <w:rPr>
          <w:lang w:val="en-US" w:eastAsia="en-GB"/>
        </w:rPr>
      </w:pPr>
      <w:r>
        <w:rPr>
          <w:lang w:val="en-US" w:eastAsia="en-GB"/>
        </w:rPr>
        <w:br w:type="page"/>
      </w:r>
    </w:p>
    <w:p w14:paraId="7B96F2D3" w14:textId="434B55E6" w:rsidR="008F264C" w:rsidRDefault="008F264C" w:rsidP="008F264C">
      <w:pPr>
        <w:pStyle w:val="Heading1"/>
        <w:rPr>
          <w:lang w:val="en-US" w:eastAsia="en-GB"/>
        </w:rPr>
      </w:pPr>
      <w:bookmarkStart w:id="31" w:name="_Review_of_the"/>
      <w:bookmarkStart w:id="32" w:name="_Toc210134744"/>
      <w:bookmarkEnd w:id="31"/>
      <w:r>
        <w:rPr>
          <w:lang w:val="en-US" w:eastAsia="en-GB"/>
        </w:rPr>
        <w:lastRenderedPageBreak/>
        <w:t>Review of the terms of reference</w:t>
      </w:r>
      <w:bookmarkEnd w:id="32"/>
    </w:p>
    <w:p w14:paraId="2463781C" w14:textId="77777777" w:rsidR="008F264C" w:rsidRDefault="008F264C" w:rsidP="008F264C">
      <w:pPr>
        <w:rPr>
          <w:lang w:val="en-US" w:eastAsia="en-GB"/>
        </w:rPr>
      </w:pPr>
    </w:p>
    <w:p w14:paraId="2FE7AC3F" w14:textId="064F84B1" w:rsidR="008F264C" w:rsidRDefault="008F264C" w:rsidP="008F264C">
      <w:pPr>
        <w:rPr>
          <w:lang w:eastAsia="en-NZ"/>
        </w:rPr>
      </w:pPr>
    </w:p>
    <w:p w14:paraId="0FCA59A0" w14:textId="0E7B839C" w:rsidR="008F264C" w:rsidRDefault="006F789A" w:rsidP="008F264C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3374C17A" wp14:editId="1B643352">
                <wp:simplePos x="0" y="0"/>
                <wp:positionH relativeFrom="column">
                  <wp:posOffset>-9525</wp:posOffset>
                </wp:positionH>
                <wp:positionV relativeFrom="paragraph">
                  <wp:posOffset>33020</wp:posOffset>
                </wp:positionV>
                <wp:extent cx="1196340" cy="1908810"/>
                <wp:effectExtent l="0" t="0" r="0" b="0"/>
                <wp:wrapNone/>
                <wp:docPr id="854615876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6340" cy="1908810"/>
                          <a:chOff x="0" y="0"/>
                          <a:chExt cx="1196340" cy="1908810"/>
                        </a:xfrm>
                      </wpg:grpSpPr>
                      <pic:pic xmlns:pic="http://schemas.openxmlformats.org/drawingml/2006/picture">
                        <pic:nvPicPr>
                          <pic:cNvPr id="283447198" name="Picture 14982319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925" y="0"/>
                            <a:ext cx="1034415" cy="1384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7835312" name="Picture 16904667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523875"/>
                            <a:ext cx="1104265" cy="1384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1500F0" id="Group 44" o:spid="_x0000_s1026" alt="&quot;&quot;" style="position:absolute;margin-left:-.75pt;margin-top:2.6pt;width:94.2pt;height:150.3pt;z-index:252024832" coordsize="11963,19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98231921" o:spid="_x0000_s1027" type="#_x0000_t75" alt="&quot;&quot;" style="position:absolute;left:1619;width:10344;height:13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">
                  <v:imagedata r:id="rId180" o:title=""/>
                </v:shape>
                <v:shape id="Picture 1690466751" o:spid="_x0000_s1028" type="#_x0000_t75" alt="&quot;&quot;" style="position:absolute;top:5238;width:11042;height:13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">
                  <v:imagedata r:id="rId181" o:title=""/>
                </v:shape>
              </v:group>
            </w:pict>
          </mc:Fallback>
        </mc:AlternateContent>
      </w:r>
      <w:r w:rsidR="008F264C">
        <w:rPr>
          <w:lang w:eastAsia="en-NZ"/>
        </w:rPr>
        <w:t>These terms of reference will be reviewed / checked:</w:t>
      </w:r>
    </w:p>
    <w:p w14:paraId="04DBF4D0" w14:textId="77777777" w:rsidR="008F264C" w:rsidRDefault="008F264C" w:rsidP="008F264C">
      <w:pPr>
        <w:pStyle w:val="Listtoplevel"/>
        <w:rPr>
          <w:lang w:eastAsia="en-NZ"/>
        </w:rPr>
      </w:pPr>
      <w:r>
        <w:rPr>
          <w:lang w:eastAsia="en-NZ"/>
        </w:rPr>
        <w:t>every year</w:t>
      </w:r>
    </w:p>
    <w:p w14:paraId="23A23E73" w14:textId="77777777" w:rsidR="008F264C" w:rsidRDefault="008F264C" w:rsidP="008F264C">
      <w:pPr>
        <w:pStyle w:val="Listtoplevel"/>
        <w:numPr>
          <w:ilvl w:val="0"/>
          <w:numId w:val="0"/>
        </w:numPr>
        <w:ind w:left="4253"/>
        <w:rPr>
          <w:lang w:eastAsia="en-NZ"/>
        </w:rPr>
      </w:pPr>
      <w:r>
        <w:rPr>
          <w:lang w:eastAsia="en-NZ"/>
        </w:rPr>
        <w:t>or</w:t>
      </w:r>
    </w:p>
    <w:p w14:paraId="3A24DF28" w14:textId="59FC2B7B" w:rsidR="008F264C" w:rsidRDefault="00CB6EF6" w:rsidP="008F264C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2249088" behindDoc="0" locked="0" layoutInCell="1" allowOverlap="1" wp14:anchorId="3A1CFEC0" wp14:editId="4D9D020B">
            <wp:simplePos x="0" y="0"/>
            <wp:positionH relativeFrom="margin">
              <wp:align>left</wp:align>
            </wp:positionH>
            <wp:positionV relativeFrom="paragraph">
              <wp:posOffset>546100</wp:posOffset>
            </wp:positionV>
            <wp:extent cx="1627495" cy="1228725"/>
            <wp:effectExtent l="0" t="0" r="0" b="0"/>
            <wp:wrapNone/>
            <wp:docPr id="948407854" name="Picture 9484078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407854" name="Picture 9484078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49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64C">
        <w:rPr>
          <w:lang w:eastAsia="en-NZ"/>
        </w:rPr>
        <w:t>earlier if agreed to by:</w:t>
      </w:r>
    </w:p>
    <w:p w14:paraId="076CFB99" w14:textId="77777777" w:rsidR="008F264C" w:rsidRDefault="008F264C" w:rsidP="008F264C">
      <w:pPr>
        <w:pStyle w:val="Listsecondlevel"/>
        <w:rPr>
          <w:lang w:eastAsia="en-NZ"/>
        </w:rPr>
      </w:pPr>
      <w:proofErr w:type="spellStart"/>
      <w:r>
        <w:rPr>
          <w:lang w:eastAsia="en-NZ"/>
        </w:rPr>
        <w:t>Whaikaha</w:t>
      </w:r>
      <w:proofErr w:type="spellEnd"/>
    </w:p>
    <w:p w14:paraId="65C7B4E4" w14:textId="77303815" w:rsidR="008F264C" w:rsidRDefault="008F264C" w:rsidP="008F264C">
      <w:pPr>
        <w:pStyle w:val="Listsecondlevel"/>
        <w:rPr>
          <w:lang w:eastAsia="en-NZ"/>
        </w:rPr>
      </w:pPr>
      <w:r>
        <w:rPr>
          <w:lang w:eastAsia="en-NZ"/>
        </w:rPr>
        <w:t xml:space="preserve">the </w:t>
      </w:r>
      <w:proofErr w:type="spellStart"/>
      <w:r>
        <w:rPr>
          <w:lang w:eastAsia="en-NZ"/>
        </w:rPr>
        <w:t>rōpū</w:t>
      </w:r>
      <w:proofErr w:type="spellEnd"/>
      <w:r w:rsidR="006F789A">
        <w:rPr>
          <w:lang w:eastAsia="en-NZ"/>
        </w:rPr>
        <w:t xml:space="preserve"> / group</w:t>
      </w:r>
      <w:r>
        <w:rPr>
          <w:lang w:eastAsia="en-NZ"/>
        </w:rPr>
        <w:t>.</w:t>
      </w:r>
    </w:p>
    <w:p w14:paraId="54548A91" w14:textId="77777777" w:rsidR="008F264C" w:rsidRDefault="008F264C" w:rsidP="008F264C">
      <w:pPr>
        <w:rPr>
          <w:lang w:val="en-US" w:eastAsia="en-GB"/>
        </w:rPr>
      </w:pPr>
    </w:p>
    <w:p w14:paraId="7C0C3A11" w14:textId="087B9EE6" w:rsidR="008F264C" w:rsidRDefault="008F264C" w:rsidP="008F264C">
      <w:pPr>
        <w:pStyle w:val="BodyText"/>
        <w:rPr>
          <w:lang w:val="en-US" w:eastAsia="en-GB"/>
        </w:rPr>
      </w:pPr>
    </w:p>
    <w:p w14:paraId="3A6BEE03" w14:textId="35EAE59C" w:rsidR="008F264C" w:rsidRDefault="00CB6EF6" w:rsidP="008F264C">
      <w:pPr>
        <w:pStyle w:val="BodyText"/>
        <w:rPr>
          <w:lang w:val="en-US" w:eastAsia="en-GB"/>
        </w:rPr>
      </w:pPr>
      <w:r>
        <w:rPr>
          <w:noProof/>
        </w:rPr>
        <w:drawing>
          <wp:anchor distT="0" distB="0" distL="114300" distR="114300" simplePos="0" relativeHeight="252251136" behindDoc="0" locked="0" layoutInCell="1" allowOverlap="1" wp14:anchorId="6A2BA699" wp14:editId="0DFA124E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476375" cy="1476375"/>
            <wp:effectExtent l="0" t="0" r="9525" b="0"/>
            <wp:wrapNone/>
            <wp:docPr id="720545189" name="Picture 7205451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545189" name="Picture 7205451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64C">
        <w:rPr>
          <w:lang w:val="en-US" w:eastAsia="en-GB"/>
        </w:rPr>
        <w:t xml:space="preserve">The reviews will check if the </w:t>
      </w:r>
      <w:r w:rsidR="006F789A">
        <w:rPr>
          <w:lang w:val="en-US" w:eastAsia="en-GB"/>
        </w:rPr>
        <w:br/>
      </w:r>
      <w:proofErr w:type="spellStart"/>
      <w:r w:rsidR="008F264C">
        <w:rPr>
          <w:lang w:val="en-US" w:eastAsia="en-GB"/>
        </w:rPr>
        <w:t>rōpū</w:t>
      </w:r>
      <w:proofErr w:type="spellEnd"/>
      <w:r w:rsidR="008F264C">
        <w:rPr>
          <w:lang w:val="en-US" w:eastAsia="en-GB"/>
        </w:rPr>
        <w:t xml:space="preserve"> </w:t>
      </w:r>
      <w:r w:rsidR="006F789A">
        <w:rPr>
          <w:lang w:val="en-US" w:eastAsia="en-GB"/>
        </w:rPr>
        <w:t xml:space="preserve">/ group </w:t>
      </w:r>
      <w:r w:rsidR="008F264C">
        <w:rPr>
          <w:lang w:val="en-US" w:eastAsia="en-GB"/>
        </w:rPr>
        <w:t>is doing what it is supposed to.</w:t>
      </w:r>
    </w:p>
    <w:p w14:paraId="0AF237D1" w14:textId="77777777" w:rsidR="008F264C" w:rsidRDefault="008F264C" w:rsidP="008F264C">
      <w:pPr>
        <w:pStyle w:val="BodyText"/>
        <w:rPr>
          <w:lang w:val="en-US" w:eastAsia="en-GB"/>
        </w:rPr>
      </w:pPr>
    </w:p>
    <w:p w14:paraId="6B09C359" w14:textId="77777777" w:rsidR="007D7D4C" w:rsidRPr="007D7D4C" w:rsidRDefault="007D7D4C" w:rsidP="007D7D4C"/>
    <w:p w14:paraId="477DC649" w14:textId="0F3D196C" w:rsidR="0064667B" w:rsidRDefault="0064667B" w:rsidP="007112B2">
      <w:pPr>
        <w:pStyle w:val="Listtoplevel"/>
      </w:pPr>
      <w:r>
        <w:br w:type="page"/>
      </w:r>
    </w:p>
    <w:p w14:paraId="6025F25A" w14:textId="5E083517" w:rsidR="00316DBA" w:rsidRPr="00316DBA" w:rsidRDefault="0042258C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20032" behindDoc="0" locked="0" layoutInCell="1" allowOverlap="1" wp14:anchorId="612712B0" wp14:editId="379298BB">
            <wp:simplePos x="0" y="0"/>
            <wp:positionH relativeFrom="margin">
              <wp:align>left</wp:align>
            </wp:positionH>
            <wp:positionV relativeFrom="paragraph">
              <wp:posOffset>132466</wp:posOffset>
            </wp:positionV>
            <wp:extent cx="1348105" cy="266700"/>
            <wp:effectExtent l="0" t="0" r="4445" b="0"/>
            <wp:wrapNone/>
            <wp:docPr id="42" name="Picture 42" descr="Logo for Ministry of Disabled People - Whaikah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 for Ministry of Disabled People - Whaikaha."/>
                    <pic:cNvPicPr/>
                  </pic:nvPicPr>
                  <pic:blipFill>
                    <a:blip r:embed="rId1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0150F315" wp14:editId="626D2018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E1CF3F" id="Rectangle: Rounded Corners 24" o:spid="_x0000_s1026" alt="&quot;&quot;" style="position:absolute;margin-left:-27pt;margin-top:-21pt;width:490.9pt;height:660.75pt;z-index:-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="002C5AA2">
        <w:rPr>
          <w:rFonts w:eastAsia="Times New Roman" w:cs="Arial"/>
          <w:sz w:val="28"/>
          <w:szCs w:val="28"/>
          <w:lang w:eastAsia="en-NZ"/>
        </w:rPr>
        <w:t xml:space="preserve">the </w:t>
      </w:r>
      <w:r>
        <w:rPr>
          <w:rFonts w:eastAsia="Times New Roman" w:cs="Arial"/>
          <w:sz w:val="28"/>
          <w:szCs w:val="28"/>
          <w:lang w:eastAsia="en-NZ"/>
        </w:rPr>
        <w:t>Ministry of Disabled People</w:t>
      </w:r>
      <w:r w:rsidR="00E8095D">
        <w:rPr>
          <w:rFonts w:eastAsia="Times New Roman" w:cs="Arial"/>
          <w:sz w:val="28"/>
          <w:szCs w:val="28"/>
          <w:lang w:eastAsia="en-NZ"/>
        </w:rPr>
        <w:t xml:space="preserve"> – </w:t>
      </w:r>
      <w:proofErr w:type="spellStart"/>
      <w:r w:rsidR="00E8095D">
        <w:rPr>
          <w:rFonts w:eastAsia="Times New Roman" w:cs="Arial"/>
          <w:sz w:val="28"/>
          <w:szCs w:val="28"/>
          <w:lang w:eastAsia="en-NZ"/>
        </w:rPr>
        <w:t>Whaikaha</w:t>
      </w:r>
      <w:proofErr w:type="spellEnd"/>
      <w:r>
        <w:rPr>
          <w:rFonts w:eastAsia="Times New Roman" w:cs="Arial"/>
          <w:sz w:val="28"/>
          <w:szCs w:val="28"/>
          <w:lang w:eastAsia="en-NZ"/>
        </w:rPr>
        <w:t>.</w:t>
      </w:r>
    </w:p>
    <w:p w14:paraId="2ACF4BB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6D97E62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2080" behindDoc="0" locked="0" layoutInCell="1" allowOverlap="1" wp14:anchorId="5E0BCF0F" wp14:editId="661465CF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</w:t>
      </w:r>
      <w:proofErr w:type="gramStart"/>
      <w:r w:rsidRPr="00316DBA">
        <w:rPr>
          <w:rFonts w:eastAsia="Times New Roman" w:cs="Arial"/>
          <w:sz w:val="28"/>
          <w:szCs w:val="28"/>
          <w:lang w:eastAsia="en-NZ"/>
        </w:rPr>
        <w:t>it</w:t>
      </w:r>
      <w:proofErr w:type="gramEnd"/>
      <w:r w:rsidRPr="00316DBA">
        <w:rPr>
          <w:rFonts w:eastAsia="Times New Roman" w:cs="Arial"/>
          <w:sz w:val="28"/>
          <w:szCs w:val="28"/>
          <w:lang w:eastAsia="en-NZ"/>
        </w:rPr>
        <w:t xml:space="preserve">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 service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7765FF2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1056" behindDoc="0" locked="0" layoutInCell="1" allowOverlap="1" wp14:anchorId="2F0BF16A" wp14:editId="7FA7DE9F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A34A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7FC2375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17984" behindDoc="0" locked="0" layoutInCell="1" allowOverlap="1" wp14:anchorId="4943E70E" wp14:editId="00EF8402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1F48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099F8717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480E23DE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4128" behindDoc="0" locked="0" layoutInCell="1" allowOverlap="1" wp14:anchorId="28AA9BAB" wp14:editId="4569A519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6182E36C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755B960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23104" behindDoc="1" locked="0" layoutInCell="1" allowOverlap="1" wp14:anchorId="32203E19" wp14:editId="5032BC2B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559764A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BFE54D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57093F40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18CC6C3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27200" behindDoc="0" locked="0" layoutInCell="1" allowOverlap="1" wp14:anchorId="4E96BB2B" wp14:editId="3224FE0B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75605E6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25152" behindDoc="0" locked="0" layoutInCell="1" allowOverlap="1" wp14:anchorId="51B5BB00" wp14:editId="5FC8B718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11BEB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7CCEB969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21ABFB2A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5DCF443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378B02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6176" behindDoc="0" locked="0" layoutInCell="1" allowOverlap="1" wp14:anchorId="315094CF" wp14:editId="3002356F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780B58A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655FD2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0BDE8BD4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73A70DBE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6AC72809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0A0E61">
      <w:footerReference w:type="even" r:id="rId193"/>
      <w:footerReference w:type="default" r:id="rId194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F2E7C"/>
        <w:left w:val="single" w:sz="24" w:space="24" w:color="4F2E7C"/>
        <w:bottom w:val="single" w:sz="24" w:space="24" w:color="4F2E7C"/>
        <w:right w:val="single" w:sz="24" w:space="24" w:color="4F2E7C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6A2D48" w14:textId="77777777" w:rsidR="00280864" w:rsidRDefault="00280864">
      <w:pPr>
        <w:spacing w:line="240" w:lineRule="auto"/>
      </w:pPr>
      <w:r>
        <w:separator/>
      </w:r>
    </w:p>
  </w:endnote>
  <w:endnote w:type="continuationSeparator" w:id="0">
    <w:p w14:paraId="323515EB" w14:textId="77777777" w:rsidR="00280864" w:rsidRDefault="0028086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F9745A3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9574FE3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BE1EFC9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5B8BDC6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307820" w14:textId="77777777" w:rsidR="00280864" w:rsidRDefault="00280864">
      <w:pPr>
        <w:spacing w:line="240" w:lineRule="auto"/>
      </w:pPr>
      <w:r>
        <w:separator/>
      </w:r>
    </w:p>
  </w:footnote>
  <w:footnote w:type="continuationSeparator" w:id="0">
    <w:p w14:paraId="7BD23347" w14:textId="77777777" w:rsidR="00280864" w:rsidRDefault="0028086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9E35CC"/>
    <w:multiLevelType w:val="hybridMultilevel"/>
    <w:tmpl w:val="AF944D14"/>
    <w:lvl w:ilvl="0" w:tplc="1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D20A5C80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2" w:tplc="1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0B2C87"/>
    <w:multiLevelType w:val="hybridMultilevel"/>
    <w:tmpl w:val="D732350E"/>
    <w:lvl w:ilvl="0" w:tplc="B3AEA55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5623E78"/>
    <w:multiLevelType w:val="hybridMultilevel"/>
    <w:tmpl w:val="A31845B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1"/>
  </w:num>
  <w:num w:numId="4" w16cid:durableId="90706847">
    <w:abstractNumId w:val="12"/>
  </w:num>
  <w:num w:numId="5" w16cid:durableId="313334513">
    <w:abstractNumId w:val="7"/>
  </w:num>
  <w:num w:numId="6" w16cid:durableId="2033803924">
    <w:abstractNumId w:val="5"/>
  </w:num>
  <w:num w:numId="7" w16cid:durableId="808132422">
    <w:abstractNumId w:val="3"/>
  </w:num>
  <w:num w:numId="8" w16cid:durableId="1143546541">
    <w:abstractNumId w:val="9"/>
  </w:num>
  <w:num w:numId="9" w16cid:durableId="279923130">
    <w:abstractNumId w:val="1"/>
  </w:num>
  <w:num w:numId="10" w16cid:durableId="1141115467">
    <w:abstractNumId w:val="8"/>
  </w:num>
  <w:num w:numId="11" w16cid:durableId="1254901281">
    <w:abstractNumId w:val="0"/>
  </w:num>
  <w:num w:numId="12" w16cid:durableId="2111922917">
    <w:abstractNumId w:val="14"/>
  </w:num>
  <w:num w:numId="13" w16cid:durableId="570190621">
    <w:abstractNumId w:val="15"/>
  </w:num>
  <w:num w:numId="14" w16cid:durableId="1783374419">
    <w:abstractNumId w:val="4"/>
  </w:num>
  <w:num w:numId="15" w16cid:durableId="280773232">
    <w:abstractNumId w:val="10"/>
  </w:num>
  <w:num w:numId="16" w16cid:durableId="41871714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8F10E8"/>
    <w:rsid w:val="000013CC"/>
    <w:rsid w:val="00002417"/>
    <w:rsid w:val="00002B7B"/>
    <w:rsid w:val="00005DB6"/>
    <w:rsid w:val="000064D2"/>
    <w:rsid w:val="000227B4"/>
    <w:rsid w:val="0003092A"/>
    <w:rsid w:val="0004557B"/>
    <w:rsid w:val="0005108B"/>
    <w:rsid w:val="00061DD6"/>
    <w:rsid w:val="000625C5"/>
    <w:rsid w:val="00072868"/>
    <w:rsid w:val="00085E05"/>
    <w:rsid w:val="0009079F"/>
    <w:rsid w:val="00090942"/>
    <w:rsid w:val="000A0E61"/>
    <w:rsid w:val="000A3C46"/>
    <w:rsid w:val="000A62B5"/>
    <w:rsid w:val="000B1B0F"/>
    <w:rsid w:val="000D2B45"/>
    <w:rsid w:val="000E06BC"/>
    <w:rsid w:val="000F4BE6"/>
    <w:rsid w:val="00104886"/>
    <w:rsid w:val="00106B4C"/>
    <w:rsid w:val="001136F2"/>
    <w:rsid w:val="001155B9"/>
    <w:rsid w:val="00122416"/>
    <w:rsid w:val="00122E35"/>
    <w:rsid w:val="00124EA8"/>
    <w:rsid w:val="00127958"/>
    <w:rsid w:val="00141A73"/>
    <w:rsid w:val="0014374E"/>
    <w:rsid w:val="00143DE4"/>
    <w:rsid w:val="00155189"/>
    <w:rsid w:val="001754F4"/>
    <w:rsid w:val="001856FA"/>
    <w:rsid w:val="001969A7"/>
    <w:rsid w:val="001B2F08"/>
    <w:rsid w:val="001B4DD5"/>
    <w:rsid w:val="001C2386"/>
    <w:rsid w:val="001C74F3"/>
    <w:rsid w:val="001D223E"/>
    <w:rsid w:val="001E3429"/>
    <w:rsid w:val="001F4426"/>
    <w:rsid w:val="001F68C3"/>
    <w:rsid w:val="001F6DFE"/>
    <w:rsid w:val="00201791"/>
    <w:rsid w:val="00226C0D"/>
    <w:rsid w:val="00226F54"/>
    <w:rsid w:val="00252893"/>
    <w:rsid w:val="002567BF"/>
    <w:rsid w:val="00257D60"/>
    <w:rsid w:val="00261BF8"/>
    <w:rsid w:val="00264292"/>
    <w:rsid w:val="00266B9F"/>
    <w:rsid w:val="00273030"/>
    <w:rsid w:val="00280864"/>
    <w:rsid w:val="002829CB"/>
    <w:rsid w:val="00284D0D"/>
    <w:rsid w:val="002853BC"/>
    <w:rsid w:val="002944EE"/>
    <w:rsid w:val="002A4023"/>
    <w:rsid w:val="002A6E04"/>
    <w:rsid w:val="002C5AA2"/>
    <w:rsid w:val="002E1FD6"/>
    <w:rsid w:val="00315307"/>
    <w:rsid w:val="00316DBA"/>
    <w:rsid w:val="00323EB3"/>
    <w:rsid w:val="00326AEB"/>
    <w:rsid w:val="0033352D"/>
    <w:rsid w:val="003454D4"/>
    <w:rsid w:val="00350B78"/>
    <w:rsid w:val="003631C1"/>
    <w:rsid w:val="00364054"/>
    <w:rsid w:val="00371C85"/>
    <w:rsid w:val="00380205"/>
    <w:rsid w:val="003831EB"/>
    <w:rsid w:val="00397BC4"/>
    <w:rsid w:val="00397DE8"/>
    <w:rsid w:val="003B63D5"/>
    <w:rsid w:val="003D1038"/>
    <w:rsid w:val="003D37E5"/>
    <w:rsid w:val="003D5F50"/>
    <w:rsid w:val="003D631D"/>
    <w:rsid w:val="003D7092"/>
    <w:rsid w:val="003F07F7"/>
    <w:rsid w:val="003F5628"/>
    <w:rsid w:val="004002D2"/>
    <w:rsid w:val="00405A23"/>
    <w:rsid w:val="00411A68"/>
    <w:rsid w:val="0042258C"/>
    <w:rsid w:val="00426633"/>
    <w:rsid w:val="00426BE4"/>
    <w:rsid w:val="00433C1C"/>
    <w:rsid w:val="004535B5"/>
    <w:rsid w:val="004567B0"/>
    <w:rsid w:val="004850DC"/>
    <w:rsid w:val="0049081C"/>
    <w:rsid w:val="004A1EF2"/>
    <w:rsid w:val="004A29D3"/>
    <w:rsid w:val="004D3931"/>
    <w:rsid w:val="004E1AC2"/>
    <w:rsid w:val="004F56C0"/>
    <w:rsid w:val="004F5765"/>
    <w:rsid w:val="00503AD5"/>
    <w:rsid w:val="00510007"/>
    <w:rsid w:val="00522E5E"/>
    <w:rsid w:val="005352E0"/>
    <w:rsid w:val="00551AE6"/>
    <w:rsid w:val="0056532B"/>
    <w:rsid w:val="00570380"/>
    <w:rsid w:val="00572980"/>
    <w:rsid w:val="00577D24"/>
    <w:rsid w:val="005921AD"/>
    <w:rsid w:val="005A0EFC"/>
    <w:rsid w:val="005A63C2"/>
    <w:rsid w:val="005B5B8B"/>
    <w:rsid w:val="005B5BD3"/>
    <w:rsid w:val="005C4C96"/>
    <w:rsid w:val="005D0C99"/>
    <w:rsid w:val="005F3AE6"/>
    <w:rsid w:val="0060011B"/>
    <w:rsid w:val="00612311"/>
    <w:rsid w:val="00621884"/>
    <w:rsid w:val="00622A56"/>
    <w:rsid w:val="0064514B"/>
    <w:rsid w:val="0064667B"/>
    <w:rsid w:val="006513EC"/>
    <w:rsid w:val="00654672"/>
    <w:rsid w:val="006771C4"/>
    <w:rsid w:val="00683296"/>
    <w:rsid w:val="00693AA2"/>
    <w:rsid w:val="0069483B"/>
    <w:rsid w:val="006A217C"/>
    <w:rsid w:val="006B45FC"/>
    <w:rsid w:val="006C5C26"/>
    <w:rsid w:val="006D12ED"/>
    <w:rsid w:val="006D5A00"/>
    <w:rsid w:val="006E050D"/>
    <w:rsid w:val="006F789A"/>
    <w:rsid w:val="007012DC"/>
    <w:rsid w:val="007015FD"/>
    <w:rsid w:val="0070522D"/>
    <w:rsid w:val="00705CA3"/>
    <w:rsid w:val="007112B2"/>
    <w:rsid w:val="00726960"/>
    <w:rsid w:val="00734C63"/>
    <w:rsid w:val="00736E4E"/>
    <w:rsid w:val="00757CE9"/>
    <w:rsid w:val="00760DC8"/>
    <w:rsid w:val="007829EC"/>
    <w:rsid w:val="007B05F3"/>
    <w:rsid w:val="007B1962"/>
    <w:rsid w:val="007B1C6C"/>
    <w:rsid w:val="007C7764"/>
    <w:rsid w:val="007D70E3"/>
    <w:rsid w:val="007D7D4C"/>
    <w:rsid w:val="007E0EAE"/>
    <w:rsid w:val="007E7233"/>
    <w:rsid w:val="00817BDA"/>
    <w:rsid w:val="00840E1C"/>
    <w:rsid w:val="00852C4C"/>
    <w:rsid w:val="00863D53"/>
    <w:rsid w:val="008659BE"/>
    <w:rsid w:val="00873AD4"/>
    <w:rsid w:val="008848CB"/>
    <w:rsid w:val="00887F23"/>
    <w:rsid w:val="008954B6"/>
    <w:rsid w:val="008A2478"/>
    <w:rsid w:val="008B0EC0"/>
    <w:rsid w:val="008D437D"/>
    <w:rsid w:val="008E240A"/>
    <w:rsid w:val="008F10E8"/>
    <w:rsid w:val="008F264C"/>
    <w:rsid w:val="008F7D49"/>
    <w:rsid w:val="00930DF7"/>
    <w:rsid w:val="0093219C"/>
    <w:rsid w:val="009411B0"/>
    <w:rsid w:val="0094516C"/>
    <w:rsid w:val="0094672A"/>
    <w:rsid w:val="00946F64"/>
    <w:rsid w:val="00957757"/>
    <w:rsid w:val="009617A4"/>
    <w:rsid w:val="00962823"/>
    <w:rsid w:val="00964BFB"/>
    <w:rsid w:val="00970C8F"/>
    <w:rsid w:val="00974E0B"/>
    <w:rsid w:val="0098180B"/>
    <w:rsid w:val="009E16D4"/>
    <w:rsid w:val="009E178F"/>
    <w:rsid w:val="009E23FF"/>
    <w:rsid w:val="009E5FBC"/>
    <w:rsid w:val="009F1557"/>
    <w:rsid w:val="009F296D"/>
    <w:rsid w:val="009F65CE"/>
    <w:rsid w:val="009F788C"/>
    <w:rsid w:val="00A0176C"/>
    <w:rsid w:val="00A06122"/>
    <w:rsid w:val="00A12915"/>
    <w:rsid w:val="00A1608E"/>
    <w:rsid w:val="00A16CD6"/>
    <w:rsid w:val="00A20C55"/>
    <w:rsid w:val="00A33DBA"/>
    <w:rsid w:val="00A3561A"/>
    <w:rsid w:val="00A40D94"/>
    <w:rsid w:val="00A42354"/>
    <w:rsid w:val="00A46C73"/>
    <w:rsid w:val="00A67570"/>
    <w:rsid w:val="00A9423A"/>
    <w:rsid w:val="00AA6662"/>
    <w:rsid w:val="00AC243C"/>
    <w:rsid w:val="00AC5F74"/>
    <w:rsid w:val="00AE06CF"/>
    <w:rsid w:val="00B1102C"/>
    <w:rsid w:val="00B26C4D"/>
    <w:rsid w:val="00B428C4"/>
    <w:rsid w:val="00B50B0B"/>
    <w:rsid w:val="00B81A2E"/>
    <w:rsid w:val="00BA7916"/>
    <w:rsid w:val="00BB7148"/>
    <w:rsid w:val="00BC31F2"/>
    <w:rsid w:val="00BC7E04"/>
    <w:rsid w:val="00BD34B6"/>
    <w:rsid w:val="00BD3BE3"/>
    <w:rsid w:val="00BE5DA0"/>
    <w:rsid w:val="00BF3232"/>
    <w:rsid w:val="00BF5DDC"/>
    <w:rsid w:val="00C1076D"/>
    <w:rsid w:val="00C200AE"/>
    <w:rsid w:val="00C203C2"/>
    <w:rsid w:val="00C214FE"/>
    <w:rsid w:val="00C34C33"/>
    <w:rsid w:val="00C462C5"/>
    <w:rsid w:val="00C67429"/>
    <w:rsid w:val="00C713F4"/>
    <w:rsid w:val="00C80FC2"/>
    <w:rsid w:val="00C818D1"/>
    <w:rsid w:val="00C878DE"/>
    <w:rsid w:val="00C90956"/>
    <w:rsid w:val="00CB6EF6"/>
    <w:rsid w:val="00CC747F"/>
    <w:rsid w:val="00CD208E"/>
    <w:rsid w:val="00D01C99"/>
    <w:rsid w:val="00D2302A"/>
    <w:rsid w:val="00D5239E"/>
    <w:rsid w:val="00D652D9"/>
    <w:rsid w:val="00D67451"/>
    <w:rsid w:val="00D74BB8"/>
    <w:rsid w:val="00D852B6"/>
    <w:rsid w:val="00D93539"/>
    <w:rsid w:val="00D93EB9"/>
    <w:rsid w:val="00D95D45"/>
    <w:rsid w:val="00DC4C20"/>
    <w:rsid w:val="00DC5D2A"/>
    <w:rsid w:val="00DC6671"/>
    <w:rsid w:val="00DE229D"/>
    <w:rsid w:val="00DF2E18"/>
    <w:rsid w:val="00DF2FE2"/>
    <w:rsid w:val="00E02C06"/>
    <w:rsid w:val="00E119A4"/>
    <w:rsid w:val="00E17BF8"/>
    <w:rsid w:val="00E21718"/>
    <w:rsid w:val="00E25EA4"/>
    <w:rsid w:val="00E27F9D"/>
    <w:rsid w:val="00E301CA"/>
    <w:rsid w:val="00E35E00"/>
    <w:rsid w:val="00E412F5"/>
    <w:rsid w:val="00E422EA"/>
    <w:rsid w:val="00E42F61"/>
    <w:rsid w:val="00E56A37"/>
    <w:rsid w:val="00E70E61"/>
    <w:rsid w:val="00E732D0"/>
    <w:rsid w:val="00E757C5"/>
    <w:rsid w:val="00E8095D"/>
    <w:rsid w:val="00E914F7"/>
    <w:rsid w:val="00E93657"/>
    <w:rsid w:val="00E9688B"/>
    <w:rsid w:val="00EA567F"/>
    <w:rsid w:val="00EC5F32"/>
    <w:rsid w:val="00ED1E2E"/>
    <w:rsid w:val="00ED64B3"/>
    <w:rsid w:val="00EF2C76"/>
    <w:rsid w:val="00EF4A04"/>
    <w:rsid w:val="00F03CB9"/>
    <w:rsid w:val="00F03E90"/>
    <w:rsid w:val="00F20BCC"/>
    <w:rsid w:val="00F32DCE"/>
    <w:rsid w:val="00F40959"/>
    <w:rsid w:val="00F43351"/>
    <w:rsid w:val="00F53EC3"/>
    <w:rsid w:val="00F633AC"/>
    <w:rsid w:val="00F639A5"/>
    <w:rsid w:val="00F75D9F"/>
    <w:rsid w:val="00F8546F"/>
    <w:rsid w:val="00F8610A"/>
    <w:rsid w:val="00F87859"/>
    <w:rsid w:val="00F87DBD"/>
    <w:rsid w:val="00FA73B8"/>
    <w:rsid w:val="00FA7F71"/>
    <w:rsid w:val="00FB3A61"/>
    <w:rsid w:val="00FC1BD7"/>
    <w:rsid w:val="00FC63B6"/>
    <w:rsid w:val="00FD2BBC"/>
    <w:rsid w:val="00FD3EF6"/>
    <w:rsid w:val="00FD7B27"/>
    <w:rsid w:val="00FE1A3E"/>
    <w:rsid w:val="00FE42A5"/>
    <w:rsid w:val="00FE457F"/>
    <w:rsid w:val="00FE49E5"/>
    <w:rsid w:val="00FF2F57"/>
    <w:rsid w:val="00FF4146"/>
    <w:rsid w:val="00FF59E5"/>
    <w:rsid w:val="00FF5C90"/>
    <w:rsid w:val="00FF7078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37ED869"/>
  <w15:chartTrackingRefBased/>
  <w15:docId w15:val="{23D43898-8219-4012-8433-5F66B8B48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0A0E61"/>
    <w:pPr>
      <w:keepNext/>
      <w:keepLines/>
      <w:widowControl w:val="0"/>
      <w:pBdr>
        <w:top w:val="single" w:sz="18" w:space="10" w:color="4F2E7C"/>
        <w:left w:val="single" w:sz="18" w:space="4" w:color="4F2E7C"/>
        <w:bottom w:val="single" w:sz="18" w:space="0" w:color="4F2E7C"/>
        <w:right w:val="single" w:sz="18" w:space="4" w:color="4F2E7C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B1C6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0A0E61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customStyle="1" w:styleId="normaltextrun">
    <w:name w:val="normaltextrun"/>
    <w:basedOn w:val="DefaultParagraphFont"/>
    <w:rsid w:val="00C203C2"/>
  </w:style>
  <w:style w:type="character" w:styleId="UnresolvedMention">
    <w:name w:val="Unresolved Mention"/>
    <w:basedOn w:val="DefaultParagraphFont"/>
    <w:uiPriority w:val="99"/>
    <w:semiHidden/>
    <w:unhideWhenUsed/>
    <w:rsid w:val="004E1AC2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B1C6C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F43351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43351"/>
    <w:pPr>
      <w:spacing w:after="100"/>
      <w:ind w:left="0"/>
    </w:pPr>
  </w:style>
  <w:style w:type="paragraph" w:styleId="Revision">
    <w:name w:val="Revision"/>
    <w:hidden/>
    <w:uiPriority w:val="99"/>
    <w:semiHidden/>
    <w:rsid w:val="0070522D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4.jpeg"/><Relationship Id="rId42" Type="http://schemas.openxmlformats.org/officeDocument/2006/relationships/image" Target="media/image33.png"/><Relationship Id="rId63" Type="http://schemas.openxmlformats.org/officeDocument/2006/relationships/image" Target="media/image53.png"/><Relationship Id="rId84" Type="http://schemas.openxmlformats.org/officeDocument/2006/relationships/image" Target="media/image450.png"/><Relationship Id="rId138" Type="http://schemas.openxmlformats.org/officeDocument/2006/relationships/image" Target="media/image125.jpeg"/><Relationship Id="rId159" Type="http://schemas.openxmlformats.org/officeDocument/2006/relationships/image" Target="media/image139.jpeg"/><Relationship Id="rId170" Type="http://schemas.openxmlformats.org/officeDocument/2006/relationships/image" Target="media/image150.png"/><Relationship Id="rId191" Type="http://schemas.openxmlformats.org/officeDocument/2006/relationships/image" Target="media/image169.jpeg"/><Relationship Id="rId107" Type="http://schemas.openxmlformats.org/officeDocument/2006/relationships/image" Target="media/image95.jpeg"/><Relationship Id="rId11" Type="http://schemas.openxmlformats.org/officeDocument/2006/relationships/image" Target="media/image4.jpeg"/><Relationship Id="rId32" Type="http://schemas.openxmlformats.org/officeDocument/2006/relationships/image" Target="media/image210.png"/><Relationship Id="rId53" Type="http://schemas.openxmlformats.org/officeDocument/2006/relationships/image" Target="media/image44.png"/><Relationship Id="rId74" Type="http://schemas.openxmlformats.org/officeDocument/2006/relationships/image" Target="media/image64.jpeg"/><Relationship Id="rId128" Type="http://schemas.openxmlformats.org/officeDocument/2006/relationships/image" Target="media/image116.png"/><Relationship Id="rId149" Type="http://schemas.openxmlformats.org/officeDocument/2006/relationships/image" Target="media/image1100.png"/><Relationship Id="rId5" Type="http://schemas.openxmlformats.org/officeDocument/2006/relationships/webSettings" Target="webSettings.xml"/><Relationship Id="rId95" Type="http://schemas.openxmlformats.org/officeDocument/2006/relationships/image" Target="media/image83.png"/><Relationship Id="rId160" Type="http://schemas.openxmlformats.org/officeDocument/2006/relationships/image" Target="media/image140.jpeg"/><Relationship Id="rId181" Type="http://schemas.openxmlformats.org/officeDocument/2006/relationships/image" Target="media/image1310.png"/><Relationship Id="rId22" Type="http://schemas.openxmlformats.org/officeDocument/2006/relationships/image" Target="media/image15.png"/><Relationship Id="rId43" Type="http://schemas.openxmlformats.org/officeDocument/2006/relationships/image" Target="media/image34.png"/><Relationship Id="rId64" Type="http://schemas.openxmlformats.org/officeDocument/2006/relationships/image" Target="media/image54.jpeg"/><Relationship Id="rId118" Type="http://schemas.openxmlformats.org/officeDocument/2006/relationships/image" Target="media/image106.png"/><Relationship Id="rId139" Type="http://schemas.openxmlformats.org/officeDocument/2006/relationships/image" Target="media/image126.png"/><Relationship Id="rId85" Type="http://schemas.openxmlformats.org/officeDocument/2006/relationships/image" Target="media/image460.png"/><Relationship Id="rId150" Type="http://schemas.openxmlformats.org/officeDocument/2006/relationships/image" Target="media/image1110.png"/><Relationship Id="rId171" Type="http://schemas.openxmlformats.org/officeDocument/2006/relationships/image" Target="media/image151.png"/><Relationship Id="rId192" Type="http://schemas.openxmlformats.org/officeDocument/2006/relationships/image" Target="media/image170.png"/><Relationship Id="rId12" Type="http://schemas.openxmlformats.org/officeDocument/2006/relationships/image" Target="media/image5.png"/><Relationship Id="rId33" Type="http://schemas.openxmlformats.org/officeDocument/2006/relationships/image" Target="media/image220.png"/><Relationship Id="rId108" Type="http://schemas.openxmlformats.org/officeDocument/2006/relationships/image" Target="media/image96.jpeg"/><Relationship Id="rId129" Type="http://schemas.openxmlformats.org/officeDocument/2006/relationships/image" Target="media/image117.png"/><Relationship Id="rId54" Type="http://schemas.openxmlformats.org/officeDocument/2006/relationships/image" Target="media/image45.jpeg"/><Relationship Id="rId75" Type="http://schemas.openxmlformats.org/officeDocument/2006/relationships/image" Target="media/image65.jpeg"/><Relationship Id="rId96" Type="http://schemas.openxmlformats.org/officeDocument/2006/relationships/image" Target="media/image84.png"/><Relationship Id="rId140" Type="http://schemas.openxmlformats.org/officeDocument/2006/relationships/image" Target="media/image127.png"/><Relationship Id="rId161" Type="http://schemas.openxmlformats.org/officeDocument/2006/relationships/image" Target="media/image141.png"/><Relationship Id="rId182" Type="http://schemas.openxmlformats.org/officeDocument/2006/relationships/image" Target="media/image160.jpe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07.png"/><Relationship Id="rId44" Type="http://schemas.openxmlformats.org/officeDocument/2006/relationships/image" Target="media/image35.jpeg"/><Relationship Id="rId65" Type="http://schemas.openxmlformats.org/officeDocument/2006/relationships/image" Target="media/image55.png"/><Relationship Id="rId86" Type="http://schemas.openxmlformats.org/officeDocument/2006/relationships/image" Target="media/image74.png"/><Relationship Id="rId130" Type="http://schemas.openxmlformats.org/officeDocument/2006/relationships/image" Target="media/image95.png"/><Relationship Id="rId151" Type="http://schemas.openxmlformats.org/officeDocument/2006/relationships/image" Target="media/image132.jpeg"/><Relationship Id="rId172" Type="http://schemas.openxmlformats.org/officeDocument/2006/relationships/image" Target="media/image152.png"/><Relationship Id="rId193" Type="http://schemas.openxmlformats.org/officeDocument/2006/relationships/footer" Target="footer1.xml"/><Relationship Id="rId13" Type="http://schemas.openxmlformats.org/officeDocument/2006/relationships/image" Target="media/image6.jpeg"/><Relationship Id="rId109" Type="http://schemas.openxmlformats.org/officeDocument/2006/relationships/image" Target="media/image97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6.png"/><Relationship Id="rId97" Type="http://schemas.openxmlformats.org/officeDocument/2006/relationships/image" Target="media/image85.png"/><Relationship Id="rId104" Type="http://schemas.openxmlformats.org/officeDocument/2006/relationships/image" Target="media/image92.jpeg"/><Relationship Id="rId120" Type="http://schemas.openxmlformats.org/officeDocument/2006/relationships/image" Target="media/image108.png"/><Relationship Id="rId125" Type="http://schemas.openxmlformats.org/officeDocument/2006/relationships/image" Target="media/image113.jpeg"/><Relationship Id="rId141" Type="http://schemas.openxmlformats.org/officeDocument/2006/relationships/image" Target="media/image128.png"/><Relationship Id="rId146" Type="http://schemas.openxmlformats.org/officeDocument/2006/relationships/image" Target="media/image130.png"/><Relationship Id="rId167" Type="http://schemas.openxmlformats.org/officeDocument/2006/relationships/image" Target="media/image147.jpeg"/><Relationship Id="rId188" Type="http://schemas.openxmlformats.org/officeDocument/2006/relationships/image" Target="media/image166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0.png"/><Relationship Id="rId162" Type="http://schemas.openxmlformats.org/officeDocument/2006/relationships/image" Target="media/image142.jpeg"/><Relationship Id="rId183" Type="http://schemas.openxmlformats.org/officeDocument/2006/relationships/image" Target="media/image16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6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37.png"/><Relationship Id="rId178" Type="http://schemas.openxmlformats.org/officeDocument/2006/relationships/image" Target="media/image15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33.png"/><Relationship Id="rId173" Type="http://schemas.openxmlformats.org/officeDocument/2006/relationships/image" Target="media/image153.jpeg"/><Relationship Id="rId194" Type="http://schemas.openxmlformats.org/officeDocument/2006/relationships/footer" Target="footer2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6.png"/><Relationship Id="rId56" Type="http://schemas.openxmlformats.org/officeDocument/2006/relationships/hyperlink" Target="https://tinyurl.com/58eb9fzc" TargetMode="External"/><Relationship Id="rId77" Type="http://schemas.openxmlformats.org/officeDocument/2006/relationships/image" Target="media/image67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1.png"/><Relationship Id="rId168" Type="http://schemas.openxmlformats.org/officeDocument/2006/relationships/image" Target="media/image148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2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jpeg"/><Relationship Id="rId142" Type="http://schemas.openxmlformats.org/officeDocument/2006/relationships/image" Target="media/image1030.png"/><Relationship Id="rId163" Type="http://schemas.openxmlformats.org/officeDocument/2006/relationships/image" Target="media/image143.png"/><Relationship Id="rId184" Type="http://schemas.openxmlformats.org/officeDocument/2006/relationships/image" Target="media/image162.jpeg"/><Relationship Id="rId189" Type="http://schemas.openxmlformats.org/officeDocument/2006/relationships/image" Target="media/image167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7.jpeg"/><Relationship Id="rId67" Type="http://schemas.openxmlformats.org/officeDocument/2006/relationships/image" Target="media/image57.png"/><Relationship Id="rId116" Type="http://schemas.openxmlformats.org/officeDocument/2006/relationships/image" Target="media/image104.png"/><Relationship Id="rId137" Type="http://schemas.openxmlformats.org/officeDocument/2006/relationships/image" Target="media/image124.png"/><Relationship Id="rId158" Type="http://schemas.openxmlformats.org/officeDocument/2006/relationships/image" Target="media/image138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52.jpeg"/><Relationship Id="rId83" Type="http://schemas.openxmlformats.org/officeDocument/2006/relationships/image" Target="media/image73.png"/><Relationship Id="rId88" Type="http://schemas.openxmlformats.org/officeDocument/2006/relationships/image" Target="media/image76.jpeg"/><Relationship Id="rId111" Type="http://schemas.openxmlformats.org/officeDocument/2006/relationships/image" Target="media/image99.png"/><Relationship Id="rId132" Type="http://schemas.openxmlformats.org/officeDocument/2006/relationships/image" Target="media/image119.png"/><Relationship Id="rId153" Type="http://schemas.openxmlformats.org/officeDocument/2006/relationships/image" Target="media/image1111.png"/><Relationship Id="rId174" Type="http://schemas.openxmlformats.org/officeDocument/2006/relationships/image" Target="media/image154.png"/><Relationship Id="rId179" Type="http://schemas.openxmlformats.org/officeDocument/2006/relationships/image" Target="media/image159.png"/><Relationship Id="rId195" Type="http://schemas.openxmlformats.org/officeDocument/2006/relationships/fontTable" Target="fontTable.xml"/><Relationship Id="rId190" Type="http://schemas.openxmlformats.org/officeDocument/2006/relationships/image" Target="media/image168.png"/><Relationship Id="rId15" Type="http://schemas.openxmlformats.org/officeDocument/2006/relationships/image" Target="media/image8.jpeg"/><Relationship Id="rId36" Type="http://schemas.openxmlformats.org/officeDocument/2006/relationships/image" Target="media/image27.png"/><Relationship Id="rId57" Type="http://schemas.openxmlformats.org/officeDocument/2006/relationships/image" Target="media/image47.png"/><Relationship Id="rId106" Type="http://schemas.openxmlformats.org/officeDocument/2006/relationships/image" Target="media/image94.jpeg"/><Relationship Id="rId127" Type="http://schemas.openxmlformats.org/officeDocument/2006/relationships/image" Target="media/image115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3.pn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image" Target="media/image1040.png"/><Relationship Id="rId148" Type="http://schemas.openxmlformats.org/officeDocument/2006/relationships/image" Target="media/image1090.png"/><Relationship Id="rId164" Type="http://schemas.openxmlformats.org/officeDocument/2006/relationships/image" Target="media/image144.jpeg"/><Relationship Id="rId169" Type="http://schemas.openxmlformats.org/officeDocument/2006/relationships/image" Target="media/image149.png"/><Relationship Id="rId185" Type="http://schemas.openxmlformats.org/officeDocument/2006/relationships/image" Target="media/image16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300.png"/><Relationship Id="rId26" Type="http://schemas.openxmlformats.org/officeDocument/2006/relationships/image" Target="media/image19.jpeg"/><Relationship Id="rId47" Type="http://schemas.openxmlformats.org/officeDocument/2006/relationships/image" Target="media/image38.png"/><Relationship Id="rId68" Type="http://schemas.openxmlformats.org/officeDocument/2006/relationships/image" Target="media/image58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0.png"/><Relationship Id="rId154" Type="http://schemas.openxmlformats.org/officeDocument/2006/relationships/image" Target="media/image134.png"/><Relationship Id="rId175" Type="http://schemas.openxmlformats.org/officeDocument/2006/relationships/image" Target="media/image155.png"/><Relationship Id="rId196" Type="http://schemas.openxmlformats.org/officeDocument/2006/relationships/theme" Target="theme/theme1.xml"/><Relationship Id="rId16" Type="http://schemas.openxmlformats.org/officeDocument/2006/relationships/image" Target="media/image9.jpeg"/><Relationship Id="rId37" Type="http://schemas.openxmlformats.org/officeDocument/2006/relationships/image" Target="media/image28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0.jpeg"/><Relationship Id="rId123" Type="http://schemas.openxmlformats.org/officeDocument/2006/relationships/image" Target="media/image111.png"/><Relationship Id="rId144" Type="http://schemas.openxmlformats.org/officeDocument/2006/relationships/image" Target="media/image1050.png"/><Relationship Id="rId90" Type="http://schemas.openxmlformats.org/officeDocument/2006/relationships/image" Target="media/image78.png"/><Relationship Id="rId165" Type="http://schemas.openxmlformats.org/officeDocument/2006/relationships/image" Target="media/image145.png"/><Relationship Id="rId186" Type="http://schemas.openxmlformats.org/officeDocument/2006/relationships/image" Target="media/image164.png"/><Relationship Id="rId27" Type="http://schemas.openxmlformats.org/officeDocument/2006/relationships/image" Target="media/image20.png"/><Relationship Id="rId48" Type="http://schemas.openxmlformats.org/officeDocument/2006/relationships/image" Target="media/image39.jpeg"/><Relationship Id="rId69" Type="http://schemas.openxmlformats.org/officeDocument/2006/relationships/image" Target="media/image59.jpeg"/><Relationship Id="rId113" Type="http://schemas.openxmlformats.org/officeDocument/2006/relationships/image" Target="media/image101.jpeg"/><Relationship Id="rId134" Type="http://schemas.openxmlformats.org/officeDocument/2006/relationships/image" Target="media/image121.jpeg"/><Relationship Id="rId80" Type="http://schemas.openxmlformats.org/officeDocument/2006/relationships/image" Target="media/image70.png"/><Relationship Id="rId155" Type="http://schemas.openxmlformats.org/officeDocument/2006/relationships/image" Target="media/image135.png"/><Relationship Id="rId176" Type="http://schemas.openxmlformats.org/officeDocument/2006/relationships/image" Target="media/image156.png"/><Relationship Id="rId17" Type="http://schemas.openxmlformats.org/officeDocument/2006/relationships/image" Target="media/image10.jpeg"/><Relationship Id="rId38" Type="http://schemas.openxmlformats.org/officeDocument/2006/relationships/image" Target="media/image29.jpeg"/><Relationship Id="rId59" Type="http://schemas.openxmlformats.org/officeDocument/2006/relationships/image" Target="media/image49.png"/><Relationship Id="rId103" Type="http://schemas.openxmlformats.org/officeDocument/2006/relationships/image" Target="media/image91.png"/><Relationship Id="rId124" Type="http://schemas.openxmlformats.org/officeDocument/2006/relationships/image" Target="media/image112.png"/><Relationship Id="rId70" Type="http://schemas.openxmlformats.org/officeDocument/2006/relationships/image" Target="media/image60.png"/><Relationship Id="rId91" Type="http://schemas.openxmlformats.org/officeDocument/2006/relationships/image" Target="media/image79.jpeg"/><Relationship Id="rId145" Type="http://schemas.openxmlformats.org/officeDocument/2006/relationships/image" Target="media/image129.png"/><Relationship Id="rId166" Type="http://schemas.openxmlformats.org/officeDocument/2006/relationships/image" Target="media/image146.jpeg"/><Relationship Id="rId187" Type="http://schemas.openxmlformats.org/officeDocument/2006/relationships/image" Target="media/image165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0.jpeg"/><Relationship Id="rId114" Type="http://schemas.openxmlformats.org/officeDocument/2006/relationships/image" Target="media/image102.png"/><Relationship Id="rId60" Type="http://schemas.openxmlformats.org/officeDocument/2006/relationships/image" Target="media/image50.png"/><Relationship Id="rId81" Type="http://schemas.openxmlformats.org/officeDocument/2006/relationships/image" Target="media/image71.jpeg"/><Relationship Id="rId135" Type="http://schemas.openxmlformats.org/officeDocument/2006/relationships/image" Target="media/image122.png"/><Relationship Id="rId156" Type="http://schemas.openxmlformats.org/officeDocument/2006/relationships/image" Target="media/image136.jpeg"/><Relationship Id="rId177" Type="http://schemas.openxmlformats.org/officeDocument/2006/relationships/image" Target="media/image157.png"/><Relationship Id="rId18" Type="http://schemas.openxmlformats.org/officeDocument/2006/relationships/image" Target="media/image11.png"/><Relationship Id="rId39" Type="http://schemas.openxmlformats.org/officeDocument/2006/relationships/image" Target="media/image3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8ECC4A-FF7A-4842-A874-DB4BAE580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31</TotalTime>
  <Pages>42</Pages>
  <Words>1877</Words>
  <Characters>10704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Andi Buchanan</cp:lastModifiedBy>
  <cp:revision>15</cp:revision>
  <cp:lastPrinted>2025-10-15T20:07:00Z</cp:lastPrinted>
  <dcterms:created xsi:type="dcterms:W3CDTF">2025-10-08T01:38:00Z</dcterms:created>
  <dcterms:modified xsi:type="dcterms:W3CDTF">2025-10-28T00:12:00Z</dcterms:modified>
</cp:coreProperties>
</file>