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62CD6" w14:textId="7F5686B0" w:rsidR="00F87859" w:rsidRDefault="00706917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04C546C4" wp14:editId="75141CC9">
            <wp:simplePos x="0" y="0"/>
            <wp:positionH relativeFrom="margin">
              <wp:posOffset>-259080</wp:posOffset>
            </wp:positionH>
            <wp:positionV relativeFrom="paragraph">
              <wp:posOffset>-236220</wp:posOffset>
            </wp:positionV>
            <wp:extent cx="2775132" cy="1625600"/>
            <wp:effectExtent l="0" t="0" r="0" b="0"/>
            <wp:wrapNone/>
            <wp:docPr id="41" name="Picture 41" descr="Whaikaha – Ministry of Disabled People logo with vines overlapping; Like the rātā vines growing together and flourishing to stand strong in the warmth of the sun. This logo has a QR code to view the New Zealand Sign Language video of the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lient logo placeholder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132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6976" behindDoc="0" locked="0" layoutInCell="1" allowOverlap="1" wp14:anchorId="7C1763E3" wp14:editId="2FB252A8">
            <wp:simplePos x="0" y="0"/>
            <wp:positionH relativeFrom="margin">
              <wp:posOffset>4646930</wp:posOffset>
            </wp:positionH>
            <wp:positionV relativeFrom="page">
              <wp:posOffset>528955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EA22" w14:textId="77777777" w:rsidR="00F87859" w:rsidRDefault="00F87859" w:rsidP="00F87859">
      <w:pPr>
        <w:rPr>
          <w:rFonts w:cs="Arial"/>
          <w:szCs w:val="32"/>
        </w:rPr>
      </w:pPr>
    </w:p>
    <w:p w14:paraId="066CCC6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6EA7226" w14:textId="77777777" w:rsidR="00F87859" w:rsidRDefault="00F87859" w:rsidP="00F87859">
      <w:pPr>
        <w:rPr>
          <w:rFonts w:cs="Arial"/>
          <w:szCs w:val="32"/>
        </w:rPr>
      </w:pPr>
    </w:p>
    <w:p w14:paraId="3B29D068" w14:textId="77777777" w:rsidR="00F87859" w:rsidRDefault="00F87859" w:rsidP="00F87859">
      <w:pPr>
        <w:rPr>
          <w:rFonts w:cs="Arial"/>
          <w:szCs w:val="32"/>
        </w:rPr>
      </w:pPr>
    </w:p>
    <w:p w14:paraId="4E2CECE3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2C88A8C4" w14:textId="6722218B" w:rsidR="00887F23" w:rsidRDefault="002E5952" w:rsidP="00F87859">
      <w:pPr>
        <w:pStyle w:val="Title"/>
      </w:pPr>
      <w:r>
        <w:t xml:space="preserve">Cabinet paper </w:t>
      </w:r>
      <w:r>
        <w:rPr>
          <w:rFonts w:cs="Arial"/>
        </w:rPr>
        <w:t>–</w:t>
      </w:r>
      <w:r>
        <w:t xml:space="preserve"> New Zealand Disability Strategy </w:t>
      </w:r>
      <w:r w:rsidR="00401B46">
        <w:t>R</w:t>
      </w:r>
      <w:r w:rsidR="0090008B">
        <w:t xml:space="preserve">efresh </w:t>
      </w:r>
    </w:p>
    <w:p w14:paraId="11BF3B0D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BE7899" wp14:editId="621007C2">
            <wp:simplePos x="0" y="0"/>
            <wp:positionH relativeFrom="margin">
              <wp:posOffset>342900</wp:posOffset>
            </wp:positionH>
            <wp:positionV relativeFrom="paragraph">
              <wp:posOffset>307975</wp:posOffset>
            </wp:positionV>
            <wp:extent cx="5027863" cy="3213120"/>
            <wp:effectExtent l="0" t="0" r="0" b="0"/>
            <wp:wrapNone/>
            <wp:docPr id="5" name="Picture 5" descr="A group of disabled peopl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oup of 6 people, most of whom are identifiably disabled in different ways. Two are using wheelchairs and another has an assistance dog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5520" cy="324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91F03" w14:textId="77777777" w:rsidR="00887F23" w:rsidRDefault="00887F23" w:rsidP="00F87859">
      <w:pPr>
        <w:pStyle w:val="Title"/>
      </w:pPr>
    </w:p>
    <w:p w14:paraId="4037A642" w14:textId="77777777" w:rsidR="00887F23" w:rsidRDefault="00887F23" w:rsidP="00F87859">
      <w:pPr>
        <w:pStyle w:val="Title"/>
      </w:pPr>
    </w:p>
    <w:p w14:paraId="31F208AB" w14:textId="77777777" w:rsidR="00887F23" w:rsidRDefault="00887F23" w:rsidP="00F87859">
      <w:pPr>
        <w:pStyle w:val="Title"/>
      </w:pPr>
    </w:p>
    <w:p w14:paraId="2D436808" w14:textId="2443C5F6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706917">
        <w:t>June</w:t>
      </w:r>
      <w:r w:rsidR="00DC1594">
        <w:t xml:space="preserve"> 2025</w:t>
      </w:r>
    </w:p>
    <w:p w14:paraId="16A7126A" w14:textId="5116F5FD" w:rsidR="009C7F4E" w:rsidRDefault="009C7F4E" w:rsidP="00570380">
      <w:pPr>
        <w:pStyle w:val="Heading1"/>
      </w:pPr>
      <w:r>
        <w:lastRenderedPageBreak/>
        <w:t>What you will find in here</w:t>
      </w:r>
    </w:p>
    <w:p w14:paraId="78E7D2D5" w14:textId="7090331B" w:rsidR="009C7F4E" w:rsidRDefault="009C7F4E" w:rsidP="009C7F4E"/>
    <w:p w14:paraId="67058B37" w14:textId="5ABAB949" w:rsidR="009C7F4E" w:rsidRDefault="009C7F4E" w:rsidP="009C7F4E"/>
    <w:p w14:paraId="48630C79" w14:textId="75A1785F" w:rsidR="009C7F4E" w:rsidRDefault="00E611C1" w:rsidP="009B2BBF">
      <w:pPr>
        <w:jc w:val="righ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7E7E76AE" wp14:editId="1FDDC233">
            <wp:simplePos x="0" y="0"/>
            <wp:positionH relativeFrom="column">
              <wp:posOffset>-68580</wp:posOffset>
            </wp:positionH>
            <wp:positionV relativeFrom="paragraph">
              <wp:posOffset>310515</wp:posOffset>
            </wp:positionV>
            <wp:extent cx="1028700" cy="1028700"/>
            <wp:effectExtent l="0" t="0" r="0" b="0"/>
            <wp:wrapNone/>
            <wp:docPr id="1418377755" name="Picture 14183777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y Read person reading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F4E">
        <w:rPr>
          <w:b/>
          <w:bCs/>
        </w:rPr>
        <w:t>Page number:</w:t>
      </w:r>
    </w:p>
    <w:p w14:paraId="782E5AB4" w14:textId="4165B36F" w:rsidR="009C7F4E" w:rsidRDefault="009C7F4E" w:rsidP="009C7F4E"/>
    <w:p w14:paraId="20818E78" w14:textId="43FA83B0" w:rsidR="009C7F4E" w:rsidRDefault="009C7F4E" w:rsidP="009C7F4E"/>
    <w:p w14:paraId="25B13C2E" w14:textId="48260AB8" w:rsidR="009C7F4E" w:rsidRPr="009B2BBF" w:rsidRDefault="00000000" w:rsidP="009C7F4E">
      <w:pPr>
        <w:pStyle w:val="contentspage"/>
      </w:pPr>
      <w:hyperlink w:anchor="_About_this_Easy" w:history="1">
        <w:r w:rsidR="009C7F4E" w:rsidRPr="009B2BBF">
          <w:rPr>
            <w:rStyle w:val="Hyperlink"/>
            <w:color w:val="auto"/>
            <w:u w:val="none"/>
          </w:rPr>
          <w:t>About this Easy Read</w:t>
        </w:r>
      </w:hyperlink>
      <w:r w:rsidR="009C7F4E" w:rsidRPr="009B2BBF">
        <w:tab/>
        <w:t>2</w:t>
      </w:r>
    </w:p>
    <w:p w14:paraId="6604AF29" w14:textId="7CDE776F" w:rsidR="009C7F4E" w:rsidRPr="009B2BBF" w:rsidRDefault="00E611C1" w:rsidP="009C7F4E">
      <w:pPr>
        <w:pStyle w:val="contentspage"/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3AC23279" wp14:editId="6F36AED3">
            <wp:simplePos x="0" y="0"/>
            <wp:positionH relativeFrom="column">
              <wp:posOffset>71755</wp:posOffset>
            </wp:positionH>
            <wp:positionV relativeFrom="paragraph">
              <wp:posOffset>213995</wp:posOffset>
            </wp:positionV>
            <wp:extent cx="888321" cy="1245870"/>
            <wp:effectExtent l="19050" t="19050" r="26670" b="11430"/>
            <wp:wrapNone/>
            <wp:docPr id="1418377756" name="Picture 1418377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(85)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21" cy="1245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22FAE" w14:textId="2FAF8DC4" w:rsidR="009C7F4E" w:rsidRPr="009B2BBF" w:rsidRDefault="009C7F4E" w:rsidP="009C7F4E">
      <w:pPr>
        <w:pStyle w:val="contentspage"/>
      </w:pPr>
    </w:p>
    <w:p w14:paraId="3DA50F0E" w14:textId="379B19DD" w:rsidR="009C7F4E" w:rsidRPr="009B2BBF" w:rsidRDefault="00000000" w:rsidP="009C7F4E">
      <w:pPr>
        <w:pStyle w:val="contentspage"/>
      </w:pPr>
      <w:hyperlink w:anchor="_About_the_New" w:history="1">
        <w:r w:rsidR="009C7F4E" w:rsidRPr="009B2BBF">
          <w:rPr>
            <w:rStyle w:val="Hyperlink"/>
            <w:color w:val="auto"/>
            <w:u w:val="none"/>
          </w:rPr>
          <w:t xml:space="preserve">About the New Zealand </w:t>
        </w:r>
        <w:r w:rsidR="009C7F4E" w:rsidRPr="009B2BBF">
          <w:rPr>
            <w:rStyle w:val="Hyperlink"/>
            <w:color w:val="auto"/>
            <w:u w:val="none"/>
          </w:rPr>
          <w:br/>
          <w:t>Disability Strategy</w:t>
        </w:r>
      </w:hyperlink>
      <w:r w:rsidR="009C7F4E" w:rsidRPr="009B2BBF">
        <w:tab/>
        <w:t>7</w:t>
      </w:r>
    </w:p>
    <w:p w14:paraId="5B7374C0" w14:textId="1CAB8166" w:rsidR="009C7F4E" w:rsidRPr="009B2BBF" w:rsidRDefault="009C7F4E" w:rsidP="009C7F4E">
      <w:pPr>
        <w:pStyle w:val="contentspage"/>
      </w:pPr>
    </w:p>
    <w:p w14:paraId="40FA7D6D" w14:textId="7A8FF27A" w:rsidR="009C7F4E" w:rsidRPr="009B2BBF" w:rsidRDefault="00413B01" w:rsidP="009C7F4E">
      <w:pPr>
        <w:pStyle w:val="contentspage"/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59808338" wp14:editId="27547C70">
            <wp:simplePos x="0" y="0"/>
            <wp:positionH relativeFrom="column">
              <wp:posOffset>13970</wp:posOffset>
            </wp:positionH>
            <wp:positionV relativeFrom="paragraph">
              <wp:posOffset>53096</wp:posOffset>
            </wp:positionV>
            <wp:extent cx="1471832" cy="996553"/>
            <wp:effectExtent l="0" t="0" r="0" b="0"/>
            <wp:wrapNone/>
            <wp:docPr id="1418377757" name="Picture 14183777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computer-support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32" cy="99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7BA91" w14:textId="236DC244" w:rsidR="009C7F4E" w:rsidRPr="009B2BBF" w:rsidRDefault="00000000" w:rsidP="009C7F4E">
      <w:pPr>
        <w:pStyle w:val="contentspage"/>
      </w:pPr>
      <w:hyperlink w:anchor="_Writing_the_new" w:history="1">
        <w:r w:rsidR="009C7F4E" w:rsidRPr="009B2BBF">
          <w:rPr>
            <w:rStyle w:val="Hyperlink"/>
            <w:color w:val="auto"/>
            <w:u w:val="none"/>
          </w:rPr>
          <w:t xml:space="preserve">Writing the new </w:t>
        </w:r>
        <w:r w:rsidR="00310E90">
          <w:rPr>
            <w:rStyle w:val="Hyperlink"/>
            <w:color w:val="auto"/>
            <w:u w:val="none"/>
          </w:rPr>
          <w:br/>
        </w:r>
        <w:r w:rsidR="009C7F4E" w:rsidRPr="009B2BBF">
          <w:rPr>
            <w:rStyle w:val="Hyperlink"/>
            <w:color w:val="auto"/>
            <w:u w:val="none"/>
          </w:rPr>
          <w:t>Disability Strategy</w:t>
        </w:r>
      </w:hyperlink>
      <w:r w:rsidR="009C7F4E" w:rsidRPr="009B2BBF">
        <w:tab/>
        <w:t>1</w:t>
      </w:r>
      <w:r w:rsidR="002E743E">
        <w:t>6</w:t>
      </w:r>
    </w:p>
    <w:p w14:paraId="4AA88B50" w14:textId="272C668B" w:rsidR="009C7F4E" w:rsidRPr="009B2BBF" w:rsidRDefault="00E611C1" w:rsidP="009C7F4E">
      <w:pPr>
        <w:pStyle w:val="contentspage"/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799D0200" wp14:editId="7DBF19FA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1478280" cy="925830"/>
            <wp:effectExtent l="0" t="0" r="7620" b="7620"/>
            <wp:wrapNone/>
            <wp:docPr id="1418377758" name="Picture 14183777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nner image meeting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9B846" w14:textId="55B8A204" w:rsidR="009C7F4E" w:rsidRPr="009B2BBF" w:rsidRDefault="009C7F4E" w:rsidP="009C7F4E">
      <w:pPr>
        <w:pStyle w:val="contentspage"/>
      </w:pPr>
    </w:p>
    <w:p w14:paraId="4984473B" w14:textId="44C26C57" w:rsidR="009C7F4E" w:rsidRPr="009B2BBF" w:rsidRDefault="00000000" w:rsidP="009C7F4E">
      <w:pPr>
        <w:pStyle w:val="contentspage"/>
      </w:pPr>
      <w:hyperlink w:anchor="_Ministerial_Disability_Leadership" w:history="1">
        <w:r w:rsidR="009C7F4E" w:rsidRPr="009B2BBF">
          <w:rPr>
            <w:rStyle w:val="Hyperlink"/>
            <w:color w:val="auto"/>
            <w:u w:val="none"/>
          </w:rPr>
          <w:t xml:space="preserve">Ministerial Disability </w:t>
        </w:r>
        <w:r w:rsidR="00210D71">
          <w:rPr>
            <w:rStyle w:val="Hyperlink"/>
            <w:color w:val="auto"/>
            <w:u w:val="none"/>
          </w:rPr>
          <w:br/>
        </w:r>
        <w:r w:rsidR="009C7F4E" w:rsidRPr="009B2BBF">
          <w:rPr>
            <w:rStyle w:val="Hyperlink"/>
            <w:color w:val="auto"/>
            <w:u w:val="none"/>
          </w:rPr>
          <w:t>Leadership Group</w:t>
        </w:r>
      </w:hyperlink>
      <w:r w:rsidR="009C7F4E" w:rsidRPr="009B2BBF">
        <w:tab/>
        <w:t>2</w:t>
      </w:r>
      <w:r w:rsidR="00FB5CE0">
        <w:t>1</w:t>
      </w:r>
    </w:p>
    <w:p w14:paraId="405138BC" w14:textId="35E912B6" w:rsidR="009C7F4E" w:rsidRPr="009B2BBF" w:rsidRDefault="00413B01" w:rsidP="009C7F4E">
      <w:pPr>
        <w:pStyle w:val="contentspage"/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2CBD1EF8" wp14:editId="48624A09">
            <wp:simplePos x="0" y="0"/>
            <wp:positionH relativeFrom="column">
              <wp:posOffset>13970</wp:posOffset>
            </wp:positionH>
            <wp:positionV relativeFrom="paragraph">
              <wp:posOffset>165100</wp:posOffset>
            </wp:positionV>
            <wp:extent cx="1372104" cy="1028700"/>
            <wp:effectExtent l="0" t="0" r="0" b="0"/>
            <wp:wrapNone/>
            <wp:docPr id="1418377759" name="Picture 14183777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37" name="Agree_handshake_yes_respect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10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EAC80" w14:textId="69FC920C" w:rsidR="009C7F4E" w:rsidRPr="009B2BBF" w:rsidRDefault="009C7F4E" w:rsidP="009C7F4E">
      <w:pPr>
        <w:pStyle w:val="contentspage"/>
      </w:pPr>
    </w:p>
    <w:p w14:paraId="197BD79D" w14:textId="4D914137" w:rsidR="009C7F4E" w:rsidRPr="009B2BBF" w:rsidRDefault="00000000" w:rsidP="009C7F4E">
      <w:pPr>
        <w:pStyle w:val="contentspage"/>
      </w:pPr>
      <w:hyperlink w:anchor="_Decisions_made_by" w:history="1">
        <w:r w:rsidR="009C7F4E" w:rsidRPr="009B2BBF">
          <w:rPr>
            <w:rStyle w:val="Hyperlink"/>
            <w:color w:val="auto"/>
            <w:u w:val="none"/>
          </w:rPr>
          <w:t>Decisions made by Cabinet</w:t>
        </w:r>
      </w:hyperlink>
      <w:r w:rsidR="009C7F4E" w:rsidRPr="009B2BBF">
        <w:tab/>
        <w:t>2</w:t>
      </w:r>
      <w:r w:rsidR="00644363">
        <w:t>5</w:t>
      </w:r>
    </w:p>
    <w:p w14:paraId="7AA2AC84" w14:textId="4DC13372" w:rsidR="009C7F4E" w:rsidRPr="009B2BBF" w:rsidRDefault="009C7F4E" w:rsidP="009C7F4E">
      <w:pPr>
        <w:pStyle w:val="contentspage"/>
      </w:pPr>
    </w:p>
    <w:p w14:paraId="0DFAC191" w14:textId="743E5746" w:rsidR="00570380" w:rsidRPr="009B2BBF" w:rsidRDefault="00F87859" w:rsidP="009B2BBF">
      <w:pPr>
        <w:pStyle w:val="Heading1"/>
      </w:pPr>
      <w:bookmarkStart w:id="0" w:name="_About_this_Easy"/>
      <w:bookmarkEnd w:id="0"/>
      <w:r w:rsidRPr="00153863">
        <w:br w:type="page"/>
      </w:r>
      <w:r w:rsidR="00124EA8" w:rsidRPr="009B2BBF">
        <w:lastRenderedPageBreak/>
        <w:t xml:space="preserve">About this </w:t>
      </w:r>
      <w:r w:rsidR="002E5952" w:rsidRPr="009B2BBF">
        <w:t>Easy Read</w:t>
      </w:r>
    </w:p>
    <w:p w14:paraId="67E0962A" w14:textId="74869CA1" w:rsidR="00D852B6" w:rsidRDefault="00D852B6" w:rsidP="00124EA8"/>
    <w:p w14:paraId="4B820EBF" w14:textId="6B33B250" w:rsidR="002E5952" w:rsidRDefault="009E5AC6" w:rsidP="00124EA8">
      <w:r>
        <w:rPr>
          <w:noProof/>
        </w:rPr>
        <w:drawing>
          <wp:anchor distT="0" distB="0" distL="114300" distR="114300" simplePos="0" relativeHeight="251894784" behindDoc="0" locked="0" layoutInCell="1" allowOverlap="1" wp14:anchorId="51AA8C9D" wp14:editId="5D134C48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257300" cy="125730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asy Read person reading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61DB0" w14:textId="0CC414FB" w:rsidR="002E5952" w:rsidRDefault="002E5952" w:rsidP="00124EA8">
      <w:r>
        <w:t xml:space="preserve">This Easy Read is a </w:t>
      </w:r>
      <w:r>
        <w:rPr>
          <w:b/>
          <w:bCs/>
        </w:rPr>
        <w:t>summary</w:t>
      </w:r>
      <w:r>
        <w:t xml:space="preserve"> of a </w:t>
      </w:r>
      <w:r>
        <w:rPr>
          <w:b/>
          <w:bCs/>
        </w:rPr>
        <w:t>Cabinet paper</w:t>
      </w:r>
      <w:r>
        <w:t>.</w:t>
      </w:r>
    </w:p>
    <w:p w14:paraId="355049C3" w14:textId="0C6F1016" w:rsidR="002E5952" w:rsidRPr="00B9592C" w:rsidRDefault="002E5952" w:rsidP="00124EA8">
      <w:pPr>
        <w:rPr>
          <w:lang w:val="en-NZ"/>
        </w:rPr>
      </w:pPr>
    </w:p>
    <w:p w14:paraId="4FC20EA0" w14:textId="02FDB58D" w:rsidR="002E5952" w:rsidRDefault="00413B01" w:rsidP="00124EA8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B93641" wp14:editId="301D59A5">
                <wp:simplePos x="0" y="0"/>
                <wp:positionH relativeFrom="margin">
                  <wp:posOffset>2173458</wp:posOffset>
                </wp:positionH>
                <wp:positionV relativeFrom="paragraph">
                  <wp:posOffset>254147</wp:posOffset>
                </wp:positionV>
                <wp:extent cx="3600450" cy="1786596"/>
                <wp:effectExtent l="0" t="0" r="0" b="4445"/>
                <wp:wrapNone/>
                <wp:docPr id="74212783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78659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971B99A" id="Rectangle 1" o:spid="_x0000_s1026" alt="&quot;&quot;" style="position:absolute;margin-left:171.15pt;margin-top:20pt;width:283.5pt;height:140.7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AD6B93">
        <w:rPr>
          <w:noProof/>
        </w:rPr>
        <w:drawing>
          <wp:anchor distT="0" distB="0" distL="114300" distR="114300" simplePos="0" relativeHeight="251893760" behindDoc="0" locked="0" layoutInCell="1" allowOverlap="1" wp14:anchorId="205DCBED" wp14:editId="5A17C5FC">
            <wp:simplePos x="0" y="0"/>
            <wp:positionH relativeFrom="column">
              <wp:posOffset>-114300</wp:posOffset>
            </wp:positionH>
            <wp:positionV relativeFrom="paragraph">
              <wp:posOffset>318135</wp:posOffset>
            </wp:positionV>
            <wp:extent cx="1606550" cy="160655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st summary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06AE2" w14:textId="71C323F0" w:rsidR="002E5952" w:rsidRDefault="006C20C8" w:rsidP="00124EA8">
      <w:r>
        <w:t xml:space="preserve">Here a </w:t>
      </w:r>
      <w:r w:rsidR="002E5952">
        <w:rPr>
          <w:b/>
          <w:bCs/>
        </w:rPr>
        <w:t>summary</w:t>
      </w:r>
      <w:r w:rsidR="002E5952">
        <w:t>:</w:t>
      </w:r>
    </w:p>
    <w:p w14:paraId="4768B2D4" w14:textId="7991D376" w:rsidR="002E5952" w:rsidRDefault="002E5952" w:rsidP="002E5952">
      <w:pPr>
        <w:pStyle w:val="Listtoplevel"/>
      </w:pPr>
      <w:r>
        <w:t>is shorter than the Cabinet paper</w:t>
      </w:r>
    </w:p>
    <w:p w14:paraId="59896E1C" w14:textId="3230749D" w:rsidR="002E5952" w:rsidRDefault="002E5952" w:rsidP="002E5952">
      <w:pPr>
        <w:pStyle w:val="Listtoplevel"/>
      </w:pPr>
      <w:r>
        <w:t xml:space="preserve">tells you the main ideas. </w:t>
      </w:r>
    </w:p>
    <w:p w14:paraId="07F67E6F" w14:textId="7EC9E289" w:rsidR="002E5952" w:rsidRDefault="002E5952" w:rsidP="002E5952"/>
    <w:p w14:paraId="22048FD7" w14:textId="2B090DD0" w:rsidR="002E5952" w:rsidRDefault="008372A4" w:rsidP="002E5952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1C9BCB33" wp14:editId="7104EBA0">
                <wp:simplePos x="0" y="0"/>
                <wp:positionH relativeFrom="margin">
                  <wp:posOffset>2171700</wp:posOffset>
                </wp:positionH>
                <wp:positionV relativeFrom="paragraph">
                  <wp:posOffset>214630</wp:posOffset>
                </wp:positionV>
                <wp:extent cx="3600450" cy="2178050"/>
                <wp:effectExtent l="0" t="0" r="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1780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E5A0259" id="Rectangle 1" o:spid="_x0000_s1026" alt="&quot;&quot;" style="position:absolute;margin-left:171pt;margin-top:16.9pt;width:283.5pt;height:171.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6E4654B5" w14:textId="1563AFF1" w:rsidR="002E5952" w:rsidRDefault="009E5AC6" w:rsidP="002E5952">
      <w:r>
        <w:rPr>
          <w:noProof/>
        </w:rPr>
        <w:drawing>
          <wp:anchor distT="0" distB="0" distL="114300" distR="114300" simplePos="0" relativeHeight="251895808" behindDoc="0" locked="0" layoutInCell="1" allowOverlap="1" wp14:anchorId="58043A68" wp14:editId="160F0AA3">
            <wp:simplePos x="0" y="0"/>
            <wp:positionH relativeFrom="column">
              <wp:posOffset>1</wp:posOffset>
            </wp:positionH>
            <wp:positionV relativeFrom="paragraph">
              <wp:posOffset>99060</wp:posOffset>
            </wp:positionV>
            <wp:extent cx="1636896" cy="1600200"/>
            <wp:effectExtent l="0" t="0" r="190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greed agree yes group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99" cy="160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952">
        <w:t xml:space="preserve">A </w:t>
      </w:r>
      <w:r w:rsidR="002E5952">
        <w:rPr>
          <w:b/>
          <w:bCs/>
        </w:rPr>
        <w:t xml:space="preserve">Cabinet paper </w:t>
      </w:r>
      <w:r w:rsidR="002E5952">
        <w:t>is a document:</w:t>
      </w:r>
    </w:p>
    <w:p w14:paraId="77D3A8DE" w14:textId="11EA60AA" w:rsidR="002E5952" w:rsidRPr="002E5952" w:rsidRDefault="002E5952" w:rsidP="002E5952">
      <w:pPr>
        <w:pStyle w:val="Listtoplevel"/>
      </w:pPr>
      <w:r>
        <w:t xml:space="preserve">from a </w:t>
      </w:r>
      <w:r w:rsidR="00CF30F0">
        <w:rPr>
          <w:b/>
          <w:bCs/>
        </w:rPr>
        <w:t>M</w:t>
      </w:r>
      <w:r>
        <w:rPr>
          <w:b/>
          <w:bCs/>
        </w:rPr>
        <w:t>inister</w:t>
      </w:r>
    </w:p>
    <w:p w14:paraId="6FF0C484" w14:textId="1CEC7134" w:rsidR="002E5952" w:rsidRDefault="002E5952" w:rsidP="002E5952">
      <w:pPr>
        <w:pStyle w:val="Listtoplevel"/>
      </w:pPr>
      <w:r>
        <w:t xml:space="preserve">asking </w:t>
      </w:r>
      <w:r>
        <w:rPr>
          <w:b/>
          <w:bCs/>
        </w:rPr>
        <w:t>Cabinet</w:t>
      </w:r>
      <w:r>
        <w:t xml:space="preserve"> to agree to something.</w:t>
      </w:r>
    </w:p>
    <w:p w14:paraId="35BF8B98" w14:textId="571AA4A5" w:rsidR="002E5952" w:rsidRDefault="002E5952" w:rsidP="003D350C"/>
    <w:p w14:paraId="342B3F62" w14:textId="7A2B6C96" w:rsidR="003D350C" w:rsidRDefault="003D350C" w:rsidP="003D350C"/>
    <w:p w14:paraId="284AEAAF" w14:textId="7EAE715D" w:rsidR="003D350C" w:rsidRDefault="003D350C" w:rsidP="003D350C">
      <w:pPr>
        <w:spacing w:line="240" w:lineRule="auto"/>
        <w:ind w:left="0"/>
      </w:pPr>
      <w:r>
        <w:br w:type="page"/>
      </w:r>
    </w:p>
    <w:p w14:paraId="25B3CDC6" w14:textId="3F9DA525" w:rsidR="003D350C" w:rsidRDefault="009E5AC6" w:rsidP="003D350C">
      <w:r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3C0905AF" wp14:editId="54B3F01A">
            <wp:simplePos x="0" y="0"/>
            <wp:positionH relativeFrom="column">
              <wp:posOffset>-393700</wp:posOffset>
            </wp:positionH>
            <wp:positionV relativeFrom="paragraph">
              <wp:posOffset>-361950</wp:posOffset>
            </wp:positionV>
            <wp:extent cx="1943100" cy="19431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usiness Woman employer boss manager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31" w:rsidRPr="00040029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03E761C7" wp14:editId="64D04D69">
                <wp:simplePos x="0" y="0"/>
                <wp:positionH relativeFrom="margin">
                  <wp:posOffset>2171700</wp:posOffset>
                </wp:positionH>
                <wp:positionV relativeFrom="paragraph">
                  <wp:posOffset>-107950</wp:posOffset>
                </wp:positionV>
                <wp:extent cx="3600450" cy="3536950"/>
                <wp:effectExtent l="0" t="0" r="0" b="6350"/>
                <wp:wrapNone/>
                <wp:docPr id="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5369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C007D4F" id="Rectangle 1" o:spid="_x0000_s1026" alt="&quot;&quot;" style="position:absolute;margin-left:171pt;margin-top:-8.5pt;width:283.5pt;height:278.5pt;z-index:-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="003D350C">
        <w:t xml:space="preserve">A </w:t>
      </w:r>
      <w:r w:rsidR="00CF30F0">
        <w:rPr>
          <w:b/>
          <w:bCs/>
        </w:rPr>
        <w:t>M</w:t>
      </w:r>
      <w:r w:rsidR="003D350C">
        <w:rPr>
          <w:b/>
          <w:bCs/>
        </w:rPr>
        <w:t xml:space="preserve">inister </w:t>
      </w:r>
      <w:r w:rsidR="003D350C">
        <w:t>is an important person who works in the Government.</w:t>
      </w:r>
    </w:p>
    <w:p w14:paraId="2C04B12F" w14:textId="6F38EF2E" w:rsidR="003D350C" w:rsidRDefault="003D350C" w:rsidP="003D350C"/>
    <w:p w14:paraId="79F13770" w14:textId="402CE6F2" w:rsidR="003D350C" w:rsidRDefault="003D350C" w:rsidP="003D350C"/>
    <w:p w14:paraId="3A6E3914" w14:textId="6646A253" w:rsidR="003D350C" w:rsidRDefault="009E5AC6" w:rsidP="003D350C">
      <w:r>
        <w:rPr>
          <w:noProof/>
        </w:rPr>
        <w:drawing>
          <wp:anchor distT="0" distB="0" distL="114300" distR="114300" simplePos="0" relativeHeight="251897856" behindDoc="0" locked="0" layoutInCell="1" allowOverlap="1" wp14:anchorId="167C528D" wp14:editId="50AB3F9B">
            <wp:simplePos x="0" y="0"/>
            <wp:positionH relativeFrom="column">
              <wp:posOffset>0</wp:posOffset>
            </wp:positionH>
            <wp:positionV relativeFrom="paragraph">
              <wp:posOffset>426720</wp:posOffset>
            </wp:positionV>
            <wp:extent cx="1587500" cy="158750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ublic transport bus train rail ferry harbour boat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50C">
        <w:t xml:space="preserve">They </w:t>
      </w:r>
      <w:proofErr w:type="gramStart"/>
      <w:r w:rsidR="003D350C">
        <w:t>are in charge of</w:t>
      </w:r>
      <w:proofErr w:type="gramEnd"/>
      <w:r w:rsidR="003D350C">
        <w:t xml:space="preserve"> </w:t>
      </w:r>
      <w:r w:rsidR="00EE77A2">
        <w:t xml:space="preserve">what </w:t>
      </w:r>
      <w:r w:rsidR="003D350C">
        <w:t>the Government does</w:t>
      </w:r>
      <w:r w:rsidR="00024893">
        <w:t xml:space="preserve"> about things</w:t>
      </w:r>
      <w:r w:rsidR="003D350C">
        <w:t xml:space="preserve"> like:</w:t>
      </w:r>
    </w:p>
    <w:p w14:paraId="4318591C" w14:textId="0C6C1C0C" w:rsidR="003D350C" w:rsidRDefault="003D350C" w:rsidP="003D350C">
      <w:pPr>
        <w:pStyle w:val="Listtoplevel"/>
      </w:pPr>
      <w:r>
        <w:t xml:space="preserve">education </w:t>
      </w:r>
    </w:p>
    <w:p w14:paraId="6418DAED" w14:textId="3B38BF16" w:rsidR="003D350C" w:rsidRDefault="003D350C" w:rsidP="003D350C">
      <w:pPr>
        <w:pStyle w:val="Listtoplevel"/>
      </w:pPr>
      <w:r>
        <w:t xml:space="preserve">transport. </w:t>
      </w:r>
    </w:p>
    <w:p w14:paraId="61EE751F" w14:textId="5CFB44F2" w:rsidR="003D350C" w:rsidRDefault="009E5AC6" w:rsidP="003D350C">
      <w:r>
        <w:rPr>
          <w:noProof/>
        </w:rPr>
        <w:drawing>
          <wp:anchor distT="0" distB="0" distL="114300" distR="114300" simplePos="0" relativeHeight="251898880" behindDoc="0" locked="0" layoutInCell="1" allowOverlap="1" wp14:anchorId="6FB5F759" wp14:editId="7800C5A5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1714500" cy="1073984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nner image meeting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46214" w14:textId="32D36E81" w:rsidR="003D350C" w:rsidRDefault="00E45831" w:rsidP="003D350C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03AE6C3" wp14:editId="2636B1C1">
                <wp:simplePos x="0" y="0"/>
                <wp:positionH relativeFrom="margin">
                  <wp:posOffset>2173458</wp:posOffset>
                </wp:positionH>
                <wp:positionV relativeFrom="paragraph">
                  <wp:posOffset>259910</wp:posOffset>
                </wp:positionV>
                <wp:extent cx="3600450" cy="2180248"/>
                <wp:effectExtent l="0" t="0" r="0" b="0"/>
                <wp:wrapNone/>
                <wp:docPr id="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18024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141C3BD" id="Rectangle 1" o:spid="_x0000_s1026" alt="&quot;&quot;" style="position:absolute;margin-left:171.15pt;margin-top:20.45pt;width:283.5pt;height:171.65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4549F57B" w14:textId="086C74BD" w:rsidR="003D350C" w:rsidRDefault="003D350C" w:rsidP="003D350C">
      <w:r>
        <w:rPr>
          <w:b/>
          <w:bCs/>
        </w:rPr>
        <w:t>Cabinet</w:t>
      </w:r>
      <w:r>
        <w:t xml:space="preserve"> is a group of the most important </w:t>
      </w:r>
      <w:r w:rsidR="00A42924">
        <w:t>M</w:t>
      </w:r>
      <w:r w:rsidR="00332B87">
        <w:t>inisters</w:t>
      </w:r>
      <w:r>
        <w:t>.</w:t>
      </w:r>
      <w:r w:rsidR="00E45831" w:rsidRPr="00E45831">
        <w:rPr>
          <w:noProof/>
        </w:rPr>
        <w:t xml:space="preserve"> </w:t>
      </w:r>
    </w:p>
    <w:p w14:paraId="5F9073B2" w14:textId="750199B1" w:rsidR="003D350C" w:rsidRDefault="003D350C" w:rsidP="003D350C"/>
    <w:p w14:paraId="51189AE1" w14:textId="59720B78" w:rsidR="003D350C" w:rsidRDefault="009E5AC6" w:rsidP="003D350C">
      <w:r>
        <w:rPr>
          <w:noProof/>
        </w:rPr>
        <w:drawing>
          <wp:anchor distT="0" distB="0" distL="114300" distR="114300" simplePos="0" relativeHeight="251899904" behindDoc="0" locked="0" layoutInCell="1" allowOverlap="1" wp14:anchorId="03B31B4B" wp14:editId="37920619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714500" cy="1165225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rossroads background decide decision.pn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8CE6C" w14:textId="49A2CD8E" w:rsidR="003D350C" w:rsidRDefault="003D350C" w:rsidP="003D350C">
      <w:r>
        <w:t>They make important decisions together.</w:t>
      </w:r>
    </w:p>
    <w:p w14:paraId="0092DE05" w14:textId="31702FCE" w:rsidR="00012FFD" w:rsidRDefault="00012FFD" w:rsidP="003D350C"/>
    <w:p w14:paraId="719C3FE8" w14:textId="66B7DE2E" w:rsidR="00012FFD" w:rsidRDefault="00744E37" w:rsidP="003D350C"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36D37E07" wp14:editId="31BCEB0C">
                <wp:simplePos x="0" y="0"/>
                <wp:positionH relativeFrom="column">
                  <wp:posOffset>-114300</wp:posOffset>
                </wp:positionH>
                <wp:positionV relativeFrom="paragraph">
                  <wp:posOffset>262890</wp:posOffset>
                </wp:positionV>
                <wp:extent cx="1828800" cy="853440"/>
                <wp:effectExtent l="0" t="0" r="0" b="3810"/>
                <wp:wrapNone/>
                <wp:docPr id="288" name="Group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53440"/>
                          <a:chOff x="0" y="0"/>
                          <a:chExt cx="1452489" cy="685800"/>
                        </a:xfrm>
                      </wpg:grpSpPr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66689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848DF5D" id="Group 288" o:spid="_x0000_s1026" alt="&quot;&quot;" style="position:absolute;margin-left:-9pt;margin-top:20.7pt;width:2in;height:67.2pt;z-index:251906048;mso-width-relative:margin;mso-height-relative:margin" coordsize="14524,68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idyI/Pv/uAA5BZG9iZQBkQAAAAAH/2wCEAAEBAQEBAQEBAQEBAQEBAQEB&#10;AQEBAQEBAQEBAQEBAQEBAQEBAQEBAQEBAQECAgICAgICAgICAgMDAwMDAwMDAwMBAQEBAQEBAQEB&#10;AQICAQICAwMDAwMDAwMDAwMDAwMDAwMDAwMDAwMDAwMDAwMDAwMDAwMDAwMDAwMDAwMDAwMDA//A&#10;ABEIAyACyQMBEQACEQEDEQH/3QAEAFr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b9Lf8ABT/vXv3WjwPRqqb/AIDwf8sYv+hF9sHielo4&#10;DrWD/wCFen/bnLeH/ifujf8A3eZH3rrfXy+ffuvdf//SMP8A8Iif+ySfmv8A+LF7K/8AfaU3v3Xu&#10;t1fcf/Hv5v8A7VVf/wC40vva/EPt6o/wN9nRa/b/AE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KDaf8Ax8mH/wCov/rjL703wnqy/Gv29GO9&#10;sdK+tX3/AIV6f9uct4f+J+6N/wDd5kffuvdfL59+691//9Iw/wDwiJ/7JJ+a/wD4sXsr/wB9pTe/&#10;de63cffuvdFhy3/F1yn/AGsa7/3Kl9vjgOkjfEem/wB76r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g2n/AMfJh/8AqL/64y+9&#10;N8J6svxr9vRjvbHSvrV9/wCFen/bnLeH/ifujf8A3eZH37r3Xy+ffuvdf//TMP8A8Iif+ySfmv8A&#10;+LF7K/8AfaU3v3Xut3H37r3RYct/xdcp/wBrGu/9ypfb44DpI3xHpv8Ae+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oNp/wDH&#10;yYf/AKi/+uMvvTfCerL8a/b0Y72x0r61ff8AhXp/25y3h/4n7o3/AN3mR9+6918vn37r3X//1DD/&#10;APCIn/skn5r/APixeyv/AH2lN7917rdx9+690WHLf8XXKf8Aaxrv/cqX2+OA6SN8R6b/AHvq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KDaf8Ax8mH/wCov/rjL703wnqy/Gv29GO9sdK+tX3/AIV6f9uct4f+J+6N/wDd5kffuvdf&#10;L59+691//9Uw/wDwiJ/7JJ+a/wD4sXsr/wB9pTe/de63cffuvdFhy3/F1yn/AGsa7/3Kl9vjgOkj&#10;fEem/wB76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g2n/AMfJh/8AqL/64y+9N8J6svxr9vRjvbHSvrV9/wCFen/bnLeH/ifu&#10;jf8A3eZH37r3Xy+ffuvdf//WMP8A8Iif+ySfmv8A+LF7K/8AfaU3v3Xut3H37r3RYct/xdcp/wBr&#10;Gu/9ypfb44DpI3xHpv8Ae+q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Np/wDHyYf/AKi/+uMvvTfCerL8a/b0Y72x0r61ff8A&#10;hXp/25y3h/4n7o3/AN3mR9+6918vn37r3X//1zD/APCIn/skn5r/APixeyv/AH2lN7917rdx9+69&#10;0WHLf8XXKf8Aaxrv/cqX2+OA6SN8R6b/AHv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vv/AAr0/wC3OW8P/E/dG/8Au8yPv3Xuvl8+/de6/9Iw/wDw&#10;iJ/7JJ+a/wD4sXsr/wB9pTe/de63cf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7/wAK9P8A&#10;tzlvD/xP3Rv/ALvMj7917r5fPv3Xuv/TMP8A8Iif+ySfmv8A+LF7K/8AfaU3v3Xut3H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+/8ACvT/ALc5bw/8T90b/wC7zI+/de6+Xz7917r/1DD/APCI&#10;n/skn5r/APixeyv/AH2lN7917rdx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vv/AAr0/wC3&#10;OW8P/E/dG/8Au8yPv3Xuvl8+/de6/9Uw/wDwiJ/7JJ+a/wD4sXsr/wB9pTe/de63c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r7/wAK9P8AtzlvD/xP3Rv/ALvMj7917r5fPv3Xuv/WMP8A8Iif&#10;+ySfmv8A+LF7K/8AfaU3v3Xut3H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vv/&#10;AAr0/wC3OW8P/E/dG/8Au8yPv3Xuvl8+/de6/9Yw/wDwiJ/7JJ+a/wD4sXsr/wB9pTe/de63c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r7/wr0/7c5bw/8T90b/7vMj7917r5fPv3Xuv/1TD/APCIn/sk&#10;n5r/APixeyv/AH2lN7917rdx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vv/AAr0/wC3OW8P&#10;/E/dG/8Au8yPv3Xuvl8+/de6/9Yw/wDwiJ/7JJ+a/wD4sXsr/wB9pTe/de63cf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+/8ACvT/ALc5bw/8T90b&#10;/wC7zI+/de6+Xz7917r/1TD/APCIn/skn5r/APixeyv/AH2lN7917rdx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vv/AAr0/wC3OW8P/E/dG/8Au8yPv3Xuvl8+/de6/9Yw/wDwiJ/7JJ+a/wD4&#10;sXsr/wB9pTe/de63c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v/AAr0/wC3OW8P/E/dG/8Au8yPv3Xuvl8+/de6/9Uw/wDwiJ/7JJ+a/wD4sXsr&#10;/wB9pTe/de63cf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r7/wAK9P8AtzlvD/xP3Rv/ALvM&#10;j7917r5fPv3Xuv/WMP8A8Iif+ySfmv8A+LF7K/8AfaU3v3Xut3H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ff+Fen/bnLeH/AIn7o3/3eZH3&#10;7r3Xy+ffuvdf/9Qw/wDwiJ/7JJ+a/wD4sXsr/wB9pTe/de63c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r7/wAK9P8AtzlvD/xP3Rv/ALvMj7917r5fPv3Xuv/VMP8A8Iif+ySfmv8A+LF7K/8A&#10;faU3v3Xut3H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+/8ACvT/ALc5bw/8T90b/wC7zI+/&#10;de6+Xz7917r/1jD/APCIn/skn5r/APixeyv/AH2lN7917rdx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vv/AAr0/wC3OW8P/E/dG/8Au8yPv3Xuvl8+/de6/9cw/wDwiJ/7JJ+a/wD4sXsr/wB9&#10;pTe/de63cf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7/wAK9P8AtzlvD/xP3Rv/ALvMj791&#10;7r5fPv3Xuv/QMP8A8Iif+ySfmv8A+LF7K/8AfaU3v3Xut3H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+/8ACvT/ALc5bw/8T90b/wC7zI+/de6+Xz7917r/0TD/APCIn/skn5r/APixeyv/AH2l&#10;N7917rdx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&quot;&quot;" style="position:absolute;width:610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">
                  <v:imagedata r:id="rId28" o:title=""/>
                </v:shape>
                <v:shape id="Picture 37" o:spid="_x0000_s1028" type="#_x0000_t75" alt="&quot;&quot;" style="position:absolute;left:766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">
                  <v:imagedata r:id="rId29" o:title=""/>
                </v:shape>
              </v:group>
            </w:pict>
          </mc:Fallback>
        </mc:AlternateContent>
      </w:r>
    </w:p>
    <w:p w14:paraId="6A462484" w14:textId="2BF46D03" w:rsidR="00012FFD" w:rsidRDefault="00012FFD" w:rsidP="00012FFD">
      <w:r>
        <w:t>This summary is about decisions Cabinet made in March 2025.</w:t>
      </w:r>
    </w:p>
    <w:p w14:paraId="1FF3D99C" w14:textId="20288F68" w:rsidR="00012FFD" w:rsidRDefault="00012FFD" w:rsidP="00012FFD"/>
    <w:p w14:paraId="5A449801" w14:textId="373C124B" w:rsidR="00012FFD" w:rsidRDefault="00012FFD" w:rsidP="00012FFD"/>
    <w:p w14:paraId="48233D19" w14:textId="1C4CF754" w:rsidR="00012FFD" w:rsidRDefault="00012FFD" w:rsidP="00012FFD"/>
    <w:p w14:paraId="68F00099" w14:textId="6433C47A" w:rsidR="00012FFD" w:rsidRDefault="009E5AC6" w:rsidP="00012FFD">
      <w:r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1A2BE9CB" wp14:editId="7F9928BE">
            <wp:simplePos x="0" y="0"/>
            <wp:positionH relativeFrom="column">
              <wp:posOffset>0</wp:posOffset>
            </wp:positionH>
            <wp:positionV relativeFrom="paragraph">
              <wp:posOffset>-106680</wp:posOffset>
            </wp:positionV>
            <wp:extent cx="1384935" cy="1134769"/>
            <wp:effectExtent l="0" t="0" r="5715" b="825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cument_typed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015" cy="114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FD">
        <w:t>These decisions were about how to:</w:t>
      </w:r>
    </w:p>
    <w:p w14:paraId="5A53DFFF" w14:textId="1270BA25" w:rsidR="00012FFD" w:rsidRPr="004B779A" w:rsidRDefault="007A6809" w:rsidP="00012FFD">
      <w:pPr>
        <w:pStyle w:val="Listtoplevel"/>
      </w:pPr>
      <w:r>
        <w:drawing>
          <wp:anchor distT="0" distB="0" distL="114300" distR="114300" simplePos="0" relativeHeight="251908096" behindDoc="0" locked="0" layoutInCell="1" allowOverlap="1" wp14:anchorId="4FE3EDF1" wp14:editId="3CAACD77">
            <wp:simplePos x="0" y="0"/>
            <wp:positionH relativeFrom="column">
              <wp:posOffset>0</wp:posOffset>
            </wp:positionH>
            <wp:positionV relativeFrom="paragraph">
              <wp:posOffset>906780</wp:posOffset>
            </wp:positionV>
            <wp:extent cx="1600200" cy="160020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orking Together Services talk.pn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FD">
        <w:rPr>
          <w:b/>
          <w:bCs/>
        </w:rPr>
        <w:t>refresh</w:t>
      </w:r>
      <w:r w:rsidR="00012FFD">
        <w:t xml:space="preserve"> the </w:t>
      </w:r>
      <w:r w:rsidR="00012FFD">
        <w:rPr>
          <w:b/>
          <w:bCs/>
        </w:rPr>
        <w:t>New Zealand Disability Strategy</w:t>
      </w:r>
    </w:p>
    <w:p w14:paraId="5EC5217C" w14:textId="769D7A7B" w:rsidR="00012FFD" w:rsidRDefault="00012FFD" w:rsidP="00012FFD">
      <w:pPr>
        <w:pStyle w:val="Listtoplevel"/>
      </w:pPr>
      <w:r>
        <w:t xml:space="preserve">talk to disabled people about refreshing the New Zealand Disability Strategy. </w:t>
      </w:r>
    </w:p>
    <w:p w14:paraId="4BA288CF" w14:textId="65944321" w:rsidR="00012FFD" w:rsidRDefault="009E5AC6" w:rsidP="00012FFD">
      <w:r>
        <w:rPr>
          <w:b/>
          <w:bCs/>
          <w:noProof/>
        </w:rPr>
        <w:drawing>
          <wp:anchor distT="0" distB="0" distL="114300" distR="114300" simplePos="0" relativeHeight="251909120" behindDoc="0" locked="0" layoutInCell="1" allowOverlap="1" wp14:anchorId="7275017F" wp14:editId="3C70564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714500" cy="17145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ureka desk write work idea.p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74338" w14:textId="2CAA3BA3" w:rsidR="00012FFD" w:rsidRDefault="00E45831" w:rsidP="00012FFD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40A73A54" wp14:editId="1B4DEF37">
                <wp:simplePos x="0" y="0"/>
                <wp:positionH relativeFrom="margin">
                  <wp:posOffset>2173458</wp:posOffset>
                </wp:positionH>
                <wp:positionV relativeFrom="paragraph">
                  <wp:posOffset>264599</wp:posOffset>
                </wp:positionV>
                <wp:extent cx="3600450" cy="757897"/>
                <wp:effectExtent l="0" t="0" r="0" b="4445"/>
                <wp:wrapNone/>
                <wp:docPr id="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57897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86DA04F" id="Rectangle 1" o:spid="_x0000_s1026" alt="&quot;&quot;" style="position:absolute;margin-left:171.15pt;margin-top:20.85pt;width:283.5pt;height:59.7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558A82E6" w14:textId="3790B726" w:rsidR="00012FFD" w:rsidRDefault="00012FFD" w:rsidP="00012FFD">
      <w:r>
        <w:rPr>
          <w:b/>
          <w:bCs/>
        </w:rPr>
        <w:t xml:space="preserve">Refresh </w:t>
      </w:r>
      <w:r>
        <w:t xml:space="preserve">means changing an old document so that </w:t>
      </w:r>
      <w:r w:rsidR="00E4261E">
        <w:t xml:space="preserve">it </w:t>
      </w:r>
      <w:r w:rsidR="00CF30F0">
        <w:t>works better</w:t>
      </w:r>
      <w:r>
        <w:t>.</w:t>
      </w:r>
    </w:p>
    <w:p w14:paraId="3DCC9D4D" w14:textId="1DFF48B0" w:rsidR="00012FFD" w:rsidRDefault="00012FFD" w:rsidP="00012FFD"/>
    <w:p w14:paraId="6DBB7474" w14:textId="1E805DD3" w:rsidR="00012FFD" w:rsidRDefault="00E45831" w:rsidP="00012FFD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94E19CA" wp14:editId="17DECA01">
                <wp:simplePos x="0" y="0"/>
                <wp:positionH relativeFrom="margin">
                  <wp:posOffset>2173458</wp:posOffset>
                </wp:positionH>
                <wp:positionV relativeFrom="paragraph">
                  <wp:posOffset>248187</wp:posOffset>
                </wp:positionV>
                <wp:extent cx="3600450" cy="1490590"/>
                <wp:effectExtent l="0" t="0" r="0" b="0"/>
                <wp:wrapNone/>
                <wp:docPr id="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49059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0E4016F" id="Rectangle 1" o:spid="_x0000_s1026" alt="&quot;&quot;" style="position:absolute;margin-left:171.15pt;margin-top:19.55pt;width:283.5pt;height:117.35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4B6F6C0B" w14:textId="3D9C33EE" w:rsidR="00012FFD" w:rsidRDefault="007A6809" w:rsidP="00012FFD">
      <w:r>
        <w:rPr>
          <w:noProof/>
        </w:rPr>
        <w:drawing>
          <wp:anchor distT="0" distB="0" distL="114300" distR="114300" simplePos="0" relativeHeight="251911168" behindDoc="0" locked="0" layoutInCell="1" allowOverlap="1" wp14:anchorId="2E0D04C8" wp14:editId="2EEC5B1E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714500" cy="1140460"/>
            <wp:effectExtent l="0" t="0" r="0" b="254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ehive_ NZ government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FD">
        <w:t xml:space="preserve">The </w:t>
      </w:r>
      <w:r w:rsidR="00012FFD">
        <w:rPr>
          <w:b/>
          <w:bCs/>
        </w:rPr>
        <w:t>New Zealand Disability Strategy</w:t>
      </w:r>
      <w:r w:rsidR="00012FFD">
        <w:t xml:space="preserve"> tells the Government how to make things better for disabled people in </w:t>
      </w:r>
      <w:r w:rsidR="00840829">
        <w:t xml:space="preserve">Aotearoa </w:t>
      </w:r>
      <w:r w:rsidR="00012FFD">
        <w:t>New Zealand.</w:t>
      </w:r>
    </w:p>
    <w:p w14:paraId="105C4CC2" w14:textId="674CCABD" w:rsidR="00732390" w:rsidRDefault="00732390" w:rsidP="00012FFD"/>
    <w:p w14:paraId="5F9F719D" w14:textId="150AB61E" w:rsidR="00732390" w:rsidRDefault="0022034F" w:rsidP="00012FFD">
      <w:r>
        <w:rPr>
          <w:noProof/>
        </w:rPr>
        <w:drawing>
          <wp:anchor distT="0" distB="0" distL="114300" distR="114300" simplePos="0" relativeHeight="252066816" behindDoc="0" locked="0" layoutInCell="1" allowOverlap="1" wp14:anchorId="56F94B34" wp14:editId="13975032">
            <wp:simplePos x="0" y="0"/>
            <wp:positionH relativeFrom="column">
              <wp:posOffset>0</wp:posOffset>
            </wp:positionH>
            <wp:positionV relativeFrom="paragraph">
              <wp:posOffset>318977</wp:posOffset>
            </wp:positionV>
            <wp:extent cx="1384935" cy="1134769"/>
            <wp:effectExtent l="0" t="0" r="5715" b="8255"/>
            <wp:wrapNone/>
            <wp:docPr id="1975325961" name="Picture 19753259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cument_typed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134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31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5E0AC198" wp14:editId="312FE255">
                <wp:simplePos x="0" y="0"/>
                <wp:positionH relativeFrom="margin">
                  <wp:posOffset>2171700</wp:posOffset>
                </wp:positionH>
                <wp:positionV relativeFrom="paragraph">
                  <wp:posOffset>262891</wp:posOffset>
                </wp:positionV>
                <wp:extent cx="3600450" cy="1485900"/>
                <wp:effectExtent l="0" t="0" r="0" b="0"/>
                <wp:wrapNone/>
                <wp:docPr id="141837773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485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E9B8612" id="Rectangle 1" o:spid="_x0000_s1026" alt="&quot;&quot;" style="position:absolute;margin-left:171pt;margin-top:20.7pt;width:283.5pt;height:117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</w:p>
    <w:p w14:paraId="7B9D49DD" w14:textId="748486B1" w:rsidR="00732390" w:rsidRPr="00732390" w:rsidRDefault="00732390" w:rsidP="00012FFD">
      <w:r>
        <w:t xml:space="preserve">When you see the words </w:t>
      </w:r>
      <w:r>
        <w:rPr>
          <w:b/>
          <w:bCs/>
        </w:rPr>
        <w:t>Disability Strategy</w:t>
      </w:r>
      <w:r>
        <w:t xml:space="preserve"> in this Easy </w:t>
      </w:r>
      <w:proofErr w:type="gramStart"/>
      <w:r>
        <w:t>Read</w:t>
      </w:r>
      <w:proofErr w:type="gramEnd"/>
      <w:r>
        <w:t xml:space="preserve"> they mean the New Zealand Disability Strategy.</w:t>
      </w:r>
      <w:r w:rsidR="00E45831" w:rsidRPr="00E45831">
        <w:rPr>
          <w:b/>
          <w:bCs/>
          <w:noProof/>
        </w:rPr>
        <w:t xml:space="preserve"> </w:t>
      </w:r>
    </w:p>
    <w:p w14:paraId="27B0D059" w14:textId="6CB99978" w:rsidR="00012FFD" w:rsidRDefault="00012FFD" w:rsidP="00732390">
      <w:pPr>
        <w:ind w:left="0"/>
      </w:pPr>
    </w:p>
    <w:p w14:paraId="4535A426" w14:textId="56BE70AE" w:rsidR="00012FFD" w:rsidRDefault="007A6809" w:rsidP="00012FFD"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919360" behindDoc="0" locked="0" layoutInCell="1" allowOverlap="1" wp14:anchorId="59FB90E9" wp14:editId="44588947">
            <wp:simplePos x="0" y="0"/>
            <wp:positionH relativeFrom="margin">
              <wp:posOffset>-129540</wp:posOffset>
            </wp:positionH>
            <wp:positionV relativeFrom="paragraph">
              <wp:posOffset>198120</wp:posOffset>
            </wp:positionV>
            <wp:extent cx="1943100" cy="384408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lient logo placeholder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8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FFD">
        <w:t xml:space="preserve">The </w:t>
      </w:r>
      <w:r w:rsidR="00012FFD">
        <w:rPr>
          <w:b/>
          <w:bCs/>
        </w:rPr>
        <w:t xml:space="preserve">Ministry of Disabled </w:t>
      </w:r>
      <w:r w:rsidR="00CF30F0">
        <w:rPr>
          <w:b/>
          <w:bCs/>
        </w:rPr>
        <w:br/>
      </w:r>
      <w:r w:rsidR="00012FFD">
        <w:rPr>
          <w:b/>
          <w:bCs/>
        </w:rPr>
        <w:t xml:space="preserve">People – </w:t>
      </w:r>
      <w:proofErr w:type="spellStart"/>
      <w:r w:rsidR="00012FFD">
        <w:rPr>
          <w:b/>
          <w:bCs/>
        </w:rPr>
        <w:t>Whaikaha</w:t>
      </w:r>
      <w:proofErr w:type="spellEnd"/>
      <w:r w:rsidR="00012FFD">
        <w:rPr>
          <w:b/>
          <w:bCs/>
        </w:rPr>
        <w:t xml:space="preserve"> </w:t>
      </w:r>
      <w:r w:rsidR="00012FFD">
        <w:t>wrote this summary.</w:t>
      </w:r>
    </w:p>
    <w:p w14:paraId="35E71A06" w14:textId="00824DB8" w:rsidR="00012FFD" w:rsidRDefault="00012FFD" w:rsidP="00732390"/>
    <w:p w14:paraId="0231D0E9" w14:textId="02180C75" w:rsidR="00012FFD" w:rsidRDefault="0091199C" w:rsidP="00732390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7BDE4371" wp14:editId="5B985C5E">
                <wp:simplePos x="0" y="0"/>
                <wp:positionH relativeFrom="margin">
                  <wp:posOffset>2169042</wp:posOffset>
                </wp:positionH>
                <wp:positionV relativeFrom="paragraph">
                  <wp:posOffset>203436</wp:posOffset>
                </wp:positionV>
                <wp:extent cx="3600450" cy="7038754"/>
                <wp:effectExtent l="0" t="0" r="0" b="0"/>
                <wp:wrapNone/>
                <wp:docPr id="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03875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2FF4A29" id="Rectangle 1" o:spid="_x0000_s1026" alt="&quot;&quot;" style="position:absolute;margin-left:170.8pt;margin-top:16pt;width:283.5pt;height:554.2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FB5CE0">
        <w:rPr>
          <w:noProof/>
        </w:rPr>
        <w:drawing>
          <wp:anchor distT="0" distB="0" distL="114300" distR="114300" simplePos="0" relativeHeight="251913216" behindDoc="0" locked="0" layoutInCell="1" allowOverlap="1" wp14:anchorId="0E5B75AF" wp14:editId="32D584E8">
            <wp:simplePos x="0" y="0"/>
            <wp:positionH relativeFrom="margin">
              <wp:posOffset>12700</wp:posOffset>
            </wp:positionH>
            <wp:positionV relativeFrom="page">
              <wp:posOffset>2400935</wp:posOffset>
            </wp:positionV>
            <wp:extent cx="1619885" cy="1619885"/>
            <wp:effectExtent l="0" t="0" r="5715" b="0"/>
            <wp:wrapNone/>
            <wp:docPr id="10704032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032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330A0" w14:textId="5427F8C1" w:rsidR="00012FFD" w:rsidRDefault="00012FFD" w:rsidP="00012FFD">
      <w:r>
        <w:t xml:space="preserve">The </w:t>
      </w:r>
      <w:r>
        <w:rPr>
          <w:b/>
          <w:bCs/>
        </w:rPr>
        <w:t xml:space="preserve">Ministry of Disabled People – </w:t>
      </w:r>
      <w:proofErr w:type="spellStart"/>
      <w:r>
        <w:rPr>
          <w:b/>
          <w:bCs/>
        </w:rPr>
        <w:t>Whaikaha</w:t>
      </w:r>
      <w:proofErr w:type="spellEnd"/>
      <w:r>
        <w:rPr>
          <w:b/>
          <w:bCs/>
        </w:rPr>
        <w:t xml:space="preserve"> </w:t>
      </w:r>
      <w:r>
        <w:t xml:space="preserve">works to make change for disabled </w:t>
      </w:r>
      <w:proofErr w:type="gramStart"/>
      <w:r>
        <w:t>people</w:t>
      </w:r>
      <w:proofErr w:type="gramEnd"/>
      <w:r>
        <w:t xml:space="preserve"> </w:t>
      </w:r>
      <w:r w:rsidR="00CF30F0">
        <w:t>so their lives are better.</w:t>
      </w:r>
    </w:p>
    <w:p w14:paraId="4E0D42C4" w14:textId="6F7A8B6A" w:rsidR="00012FFD" w:rsidRDefault="00012FFD" w:rsidP="00012FFD"/>
    <w:p w14:paraId="6DC72E78" w14:textId="2DE9E7C6" w:rsidR="00012FFD" w:rsidRDefault="00012FFD" w:rsidP="00012FFD"/>
    <w:p w14:paraId="0D4EA68F" w14:textId="016D61A3" w:rsidR="00012FFD" w:rsidRDefault="0022034F" w:rsidP="00012FFD">
      <w:r>
        <w:rPr>
          <w:noProof/>
        </w:rPr>
        <w:drawing>
          <wp:anchor distT="0" distB="0" distL="114300" distR="114300" simplePos="0" relativeHeight="251915264" behindDoc="0" locked="0" layoutInCell="1" allowOverlap="1" wp14:anchorId="2DC3C36F" wp14:editId="7C06FAEE">
            <wp:simplePos x="0" y="0"/>
            <wp:positionH relativeFrom="margin">
              <wp:posOffset>-127591</wp:posOffset>
            </wp:positionH>
            <wp:positionV relativeFrom="paragraph">
              <wp:posOffset>387306</wp:posOffset>
            </wp:positionV>
            <wp:extent cx="1927526" cy="1199131"/>
            <wp:effectExtent l="0" t="0" r="0" b="1270"/>
            <wp:wrapNone/>
            <wp:docPr id="9098913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913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51" cy="120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FD">
        <w:t xml:space="preserve">The Ministry of Disabled People – </w:t>
      </w:r>
      <w:proofErr w:type="spellStart"/>
      <w:r w:rsidR="00012FFD">
        <w:t>Whaikaha</w:t>
      </w:r>
      <w:proofErr w:type="spellEnd"/>
      <w:r w:rsidR="00012FFD">
        <w:t xml:space="preserve"> makes things better for disabled people by working with:</w:t>
      </w:r>
    </w:p>
    <w:p w14:paraId="1D588442" w14:textId="226C6379" w:rsidR="00012FFD" w:rsidRDefault="0022034F" w:rsidP="00012FFD">
      <w:pPr>
        <w:pStyle w:val="Listtoplevel"/>
      </w:pPr>
      <w:r>
        <w:drawing>
          <wp:anchor distT="0" distB="0" distL="114300" distR="114300" simplePos="0" relativeHeight="252068864" behindDoc="0" locked="0" layoutInCell="1" allowOverlap="1" wp14:anchorId="7B9D3C57" wp14:editId="30EC8069">
            <wp:simplePos x="0" y="0"/>
            <wp:positionH relativeFrom="column">
              <wp:posOffset>-127591</wp:posOffset>
            </wp:positionH>
            <wp:positionV relativeFrom="paragraph">
              <wp:posOffset>664815</wp:posOffset>
            </wp:positionV>
            <wp:extent cx="1584251" cy="1584251"/>
            <wp:effectExtent l="0" t="0" r="0" b="0"/>
            <wp:wrapNone/>
            <wp:docPr id="320549098" name="Picture 3205490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ngata Whaikaha disabled Māori disability group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24" cy="158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FD">
        <w:t>the Government</w:t>
      </w:r>
    </w:p>
    <w:p w14:paraId="67D69651" w14:textId="02BCDCB9" w:rsidR="00012FFD" w:rsidRDefault="00012FFD" w:rsidP="00012FFD">
      <w:pPr>
        <w:pStyle w:val="Listtoplevel"/>
      </w:pPr>
      <w:r>
        <w:t>the community</w:t>
      </w:r>
      <w:r w:rsidR="0022034F">
        <w:t xml:space="preserve"> which includes:</w:t>
      </w:r>
    </w:p>
    <w:p w14:paraId="57D5CD53" w14:textId="23DD1A78" w:rsidR="0022034F" w:rsidRDefault="0022034F" w:rsidP="0022034F">
      <w:pPr>
        <w:pStyle w:val="Listsecondlevel"/>
      </w:pPr>
      <w:r>
        <w:t>disabled people</w:t>
      </w:r>
    </w:p>
    <w:p w14:paraId="64C3DA8D" w14:textId="6F8A8046" w:rsidR="0022034F" w:rsidRPr="0022034F" w:rsidRDefault="0022034F" w:rsidP="0022034F">
      <w:pPr>
        <w:pStyle w:val="Listsecondlevel"/>
      </w:pPr>
      <w:r w:rsidRPr="0022034F">
        <w:rPr>
          <w:noProof/>
        </w:rPr>
        <w:drawing>
          <wp:anchor distT="0" distB="0" distL="114300" distR="114300" simplePos="0" relativeHeight="251917312" behindDoc="0" locked="0" layoutInCell="1" allowOverlap="1" wp14:anchorId="042D0D97" wp14:editId="20DF487C">
            <wp:simplePos x="0" y="0"/>
            <wp:positionH relativeFrom="margin">
              <wp:posOffset>0</wp:posOffset>
            </wp:positionH>
            <wp:positionV relativeFrom="page">
              <wp:posOffset>8256284</wp:posOffset>
            </wp:positionV>
            <wp:extent cx="1619885" cy="1303020"/>
            <wp:effectExtent l="0" t="0" r="5715" b="0"/>
            <wp:wrapNone/>
            <wp:docPr id="11274461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461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34F">
        <w:t xml:space="preserve">tāngata </w:t>
      </w:r>
      <w:proofErr w:type="spellStart"/>
      <w:r w:rsidRPr="0022034F">
        <w:t>whaikaha</w:t>
      </w:r>
      <w:proofErr w:type="spellEnd"/>
      <w:r w:rsidRPr="0022034F">
        <w:t xml:space="preserve"> Māori / Māori disabled </w:t>
      </w:r>
      <w:proofErr w:type="gramStart"/>
      <w:r w:rsidRPr="0022034F">
        <w:t>people</w:t>
      </w:r>
      <w:proofErr w:type="gramEnd"/>
    </w:p>
    <w:p w14:paraId="2E518010" w14:textId="77777777" w:rsidR="00012FFD" w:rsidRDefault="00012FFD" w:rsidP="00012FFD">
      <w:pPr>
        <w:pStyle w:val="Listtoplevel"/>
      </w:pPr>
      <w:r>
        <w:t>businesses.</w:t>
      </w:r>
    </w:p>
    <w:p w14:paraId="07AAA91A" w14:textId="34CD6DB0" w:rsidR="00012FFD" w:rsidRPr="004B779A" w:rsidRDefault="00012FFD" w:rsidP="00012FFD"/>
    <w:p w14:paraId="2184448A" w14:textId="39C23322" w:rsidR="00012FFD" w:rsidRDefault="00413B01" w:rsidP="003D350C">
      <w:r w:rsidRPr="00040029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75943370" wp14:editId="28B56117">
                <wp:simplePos x="0" y="0"/>
                <wp:positionH relativeFrom="margin">
                  <wp:posOffset>2171700</wp:posOffset>
                </wp:positionH>
                <wp:positionV relativeFrom="paragraph">
                  <wp:posOffset>203200</wp:posOffset>
                </wp:positionV>
                <wp:extent cx="3600450" cy="1229360"/>
                <wp:effectExtent l="0" t="0" r="0" b="8890"/>
                <wp:wrapNone/>
                <wp:docPr id="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2293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8D3036A" id="Rectangle 1" o:spid="_x0000_s1026" alt="&quot;&quot;" style="position:absolute;margin-left:171pt;margin-top:16pt;width:283.5pt;height:96.8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 w:rsidR="007A6809">
        <w:rPr>
          <w:noProof/>
        </w:rPr>
        <w:drawing>
          <wp:anchor distT="0" distB="0" distL="114300" distR="114300" simplePos="0" relativeHeight="251920384" behindDoc="0" locked="0" layoutInCell="1" allowOverlap="1" wp14:anchorId="5FED95FA" wp14:editId="3DA2929C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1485900" cy="14859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 Read Logo 1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DFD01" w14:textId="2BE998F0" w:rsidR="00840829" w:rsidRPr="00840829" w:rsidRDefault="00840829" w:rsidP="00840829">
      <w:r>
        <w:t xml:space="preserve">In this Easy Read we call the Ministry of Disabled People – </w:t>
      </w:r>
      <w:proofErr w:type="spellStart"/>
      <w:r>
        <w:t>Whaikaha</w:t>
      </w:r>
      <w:proofErr w:type="spellEnd"/>
      <w:r>
        <w:t xml:space="preserve"> </w:t>
      </w:r>
      <w:proofErr w:type="spellStart"/>
      <w:r>
        <w:rPr>
          <w:b/>
          <w:bCs/>
        </w:rPr>
        <w:t>Whaikaha</w:t>
      </w:r>
      <w:proofErr w:type="spellEnd"/>
      <w:r>
        <w:rPr>
          <w:b/>
          <w:bCs/>
        </w:rPr>
        <w:t xml:space="preserve"> </w:t>
      </w:r>
      <w:r>
        <w:t xml:space="preserve">for short. </w:t>
      </w:r>
    </w:p>
    <w:p w14:paraId="1FEA4121" w14:textId="65C67262" w:rsidR="003D350C" w:rsidRDefault="007A6809" w:rsidP="00840829">
      <w:r>
        <w:rPr>
          <w:noProof/>
        </w:rPr>
        <w:drawing>
          <wp:anchor distT="0" distB="0" distL="114300" distR="114300" simplePos="0" relativeHeight="251921408" behindDoc="0" locked="0" layoutInCell="1" allowOverlap="1" wp14:anchorId="02EAAC38" wp14:editId="5E7B5CC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371600" cy="13716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ebsite Link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FD">
        <w:t xml:space="preserve">You can find the full Cabinet paper </w:t>
      </w:r>
      <w:r w:rsidR="003B29A9">
        <w:t>on</w:t>
      </w:r>
      <w:r w:rsidR="00B87259">
        <w:t xml:space="preserve"> this </w:t>
      </w:r>
      <w:r w:rsidR="00B87259" w:rsidRPr="003B29A9">
        <w:rPr>
          <w:b/>
          <w:bCs/>
        </w:rPr>
        <w:t>website</w:t>
      </w:r>
      <w:r w:rsidR="00012FFD">
        <w:t>:</w:t>
      </w:r>
    </w:p>
    <w:p w14:paraId="6FBFFC6B" w14:textId="3343802B" w:rsidR="00012FFD" w:rsidRDefault="00012FFD" w:rsidP="00840829"/>
    <w:p w14:paraId="14234DBB" w14:textId="77777777" w:rsidR="00840829" w:rsidRDefault="00000000" w:rsidP="00840829">
      <w:pPr>
        <w:rPr>
          <w:b/>
          <w:bCs/>
        </w:rPr>
      </w:pPr>
      <w:hyperlink r:id="rId42" w:history="1">
        <w:r w:rsidR="00012FFD" w:rsidRPr="00012FFD">
          <w:rPr>
            <w:rStyle w:val="Hyperlink"/>
            <w:b/>
            <w:bCs/>
            <w:color w:val="auto"/>
            <w:u w:val="none"/>
          </w:rPr>
          <w:t>https://tinyurl.com/3n8z5dc8</w:t>
        </w:r>
      </w:hyperlink>
      <w:r w:rsidR="00012FFD" w:rsidRPr="00012FFD">
        <w:rPr>
          <w:b/>
          <w:bCs/>
        </w:rPr>
        <w:t xml:space="preserve"> </w:t>
      </w:r>
    </w:p>
    <w:p w14:paraId="56449F72" w14:textId="77777777" w:rsidR="00840829" w:rsidRDefault="00840829" w:rsidP="00840829">
      <w:pPr>
        <w:rPr>
          <w:b/>
          <w:bCs/>
        </w:rPr>
      </w:pPr>
    </w:p>
    <w:p w14:paraId="6E9443AF" w14:textId="3A346563" w:rsidR="00840829" w:rsidRDefault="007A6809" w:rsidP="0084082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0050021C" wp14:editId="07A4F5EE">
            <wp:simplePos x="0" y="0"/>
            <wp:positionH relativeFrom="column">
              <wp:posOffset>-15240</wp:posOffset>
            </wp:positionH>
            <wp:positionV relativeFrom="paragraph">
              <wp:posOffset>220980</wp:posOffset>
            </wp:positionV>
            <wp:extent cx="1674005" cy="149352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searcher_work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00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6672C" w14:textId="3EFE3B44" w:rsidR="00012FFD" w:rsidRPr="00012FFD" w:rsidRDefault="00012FFD" w:rsidP="00840829">
      <w:pPr>
        <w:rPr>
          <w:b/>
          <w:bCs/>
        </w:rPr>
      </w:pPr>
      <w:r>
        <w:t xml:space="preserve">The full Cabinet paper is under the heading </w:t>
      </w:r>
      <w:r>
        <w:rPr>
          <w:b/>
          <w:bCs/>
        </w:rPr>
        <w:t>New Zealand Disability Strategy refresh – approval for approach and consultation.</w:t>
      </w:r>
    </w:p>
    <w:p w14:paraId="113726A7" w14:textId="03688B32" w:rsidR="003D350C" w:rsidRDefault="00E611C1" w:rsidP="003D350C">
      <w:r>
        <w:rPr>
          <w:noProof/>
        </w:rPr>
        <w:drawing>
          <wp:anchor distT="0" distB="0" distL="114300" distR="114300" simplePos="0" relativeHeight="251923456" behindDoc="0" locked="0" layoutInCell="1" allowOverlap="1" wp14:anchorId="320006E7" wp14:editId="0C4329BD">
            <wp:simplePos x="0" y="0"/>
            <wp:positionH relativeFrom="column">
              <wp:posOffset>256540</wp:posOffset>
            </wp:positionH>
            <wp:positionV relativeFrom="paragraph">
              <wp:posOffset>342900</wp:posOffset>
            </wp:positionV>
            <wp:extent cx="1005840" cy="1289050"/>
            <wp:effectExtent l="0" t="0" r="3810" b="635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Not Easy Read.pn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8A811" w14:textId="3FFDB72A" w:rsidR="00012FFD" w:rsidRDefault="00012FFD" w:rsidP="003D350C"/>
    <w:p w14:paraId="32A25E06" w14:textId="53DD2C3A" w:rsidR="00012FFD" w:rsidRDefault="00012FFD" w:rsidP="003D350C">
      <w:r>
        <w:t xml:space="preserve">The full Cabinet paper is </w:t>
      </w:r>
      <w:r>
        <w:rPr>
          <w:b/>
          <w:bCs/>
        </w:rPr>
        <w:t>not</w:t>
      </w:r>
      <w:r>
        <w:t xml:space="preserve"> in Easy Read. </w:t>
      </w:r>
    </w:p>
    <w:p w14:paraId="66F6882E" w14:textId="1AD3481F" w:rsidR="00BD69F3" w:rsidRDefault="00BD69F3">
      <w:pPr>
        <w:spacing w:line="240" w:lineRule="auto"/>
        <w:ind w:left="0"/>
      </w:pPr>
      <w:r>
        <w:br w:type="page"/>
      </w:r>
    </w:p>
    <w:p w14:paraId="368286F5" w14:textId="1E11B31B" w:rsidR="00BD69F3" w:rsidRPr="00012FFD" w:rsidRDefault="00BD69F3" w:rsidP="00BD69F3">
      <w:pPr>
        <w:pStyle w:val="Heading1"/>
      </w:pPr>
      <w:bookmarkStart w:id="1" w:name="_About_the_New"/>
      <w:bookmarkEnd w:id="1"/>
      <w:r>
        <w:lastRenderedPageBreak/>
        <w:t>About the New Zealand Disability Strategy</w:t>
      </w:r>
    </w:p>
    <w:p w14:paraId="27CBF8F5" w14:textId="4BF99475" w:rsidR="003D350C" w:rsidRDefault="00834F32" w:rsidP="003D350C">
      <w:r>
        <w:rPr>
          <w:noProof/>
        </w:rPr>
        <w:drawing>
          <wp:anchor distT="0" distB="0" distL="114300" distR="114300" simplePos="0" relativeHeight="251924480" behindDoc="0" locked="0" layoutInCell="1" allowOverlap="1" wp14:anchorId="364F1D1D" wp14:editId="73AB4356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1386205" cy="1386205"/>
            <wp:effectExtent l="0" t="0" r="0" b="4445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ngata Whaikaha disabled Māori disability group.pn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F2986" w14:textId="1A18FEF4" w:rsidR="00BD69F3" w:rsidRDefault="00BD69F3" w:rsidP="003D350C"/>
    <w:p w14:paraId="6DB6CFA7" w14:textId="7CC14059" w:rsidR="00BD69F3" w:rsidRDefault="00BD69F3" w:rsidP="003D350C">
      <w:r>
        <w:t xml:space="preserve">About 1 out of every </w:t>
      </w:r>
      <w:r w:rsidR="00881796">
        <w:t>6</w:t>
      </w:r>
      <w:r>
        <w:t xml:space="preserve"> people in</w:t>
      </w:r>
      <w:r w:rsidR="00FB5CE0">
        <w:t xml:space="preserve"> Aotearoa</w:t>
      </w:r>
      <w:r>
        <w:t xml:space="preserve"> New Zealand is disabled.</w:t>
      </w:r>
    </w:p>
    <w:p w14:paraId="77502F5F" w14:textId="5A3647B2" w:rsidR="00BD69F3" w:rsidRDefault="00BD69F3" w:rsidP="003D350C"/>
    <w:p w14:paraId="6F695EFD" w14:textId="50C1FC7C" w:rsidR="00BD69F3" w:rsidRDefault="00834F32" w:rsidP="003D350C">
      <w:r>
        <w:rPr>
          <w:noProof/>
        </w:rPr>
        <w:drawing>
          <wp:anchor distT="0" distB="0" distL="114300" distR="114300" simplePos="0" relativeHeight="251925504" behindDoc="0" locked="0" layoutInCell="1" allowOverlap="1" wp14:anchorId="4F4798EB" wp14:editId="21812D15">
            <wp:simplePos x="0" y="0"/>
            <wp:positionH relativeFrom="column">
              <wp:posOffset>0</wp:posOffset>
            </wp:positionH>
            <wp:positionV relativeFrom="paragraph">
              <wp:posOffset>135122</wp:posOffset>
            </wp:positionV>
            <wp:extent cx="1266092" cy="1333703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ccessibility_barriers[74]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207" cy="133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33CA0" w14:textId="3E0E96F5" w:rsidR="00BD69F3" w:rsidRDefault="00BD69F3" w:rsidP="003D350C">
      <w:r>
        <w:t>Life is often harder for disabled people than it is for non-disabled people.</w:t>
      </w:r>
    </w:p>
    <w:p w14:paraId="014F41F1" w14:textId="58A17E0F" w:rsidR="00BD69F3" w:rsidRDefault="00BD69F3" w:rsidP="003D350C"/>
    <w:p w14:paraId="466DF88A" w14:textId="2E81442B" w:rsidR="00BD69F3" w:rsidRDefault="00834F32" w:rsidP="003D350C">
      <w:r>
        <w:rPr>
          <w:noProof/>
        </w:rPr>
        <w:drawing>
          <wp:anchor distT="0" distB="0" distL="114300" distR="114300" simplePos="0" relativeHeight="251926528" behindDoc="0" locked="0" layoutInCell="1" allowOverlap="1" wp14:anchorId="7C6B852D" wp14:editId="19565ED7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822960" cy="82296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Year-2016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1B157" w14:textId="2FCC4EBB" w:rsidR="00BD69F3" w:rsidRDefault="007539B5" w:rsidP="003D350C">
      <w:r>
        <w:t>T</w:t>
      </w:r>
      <w:r w:rsidR="00732390">
        <w:t>he Disability Strategy</w:t>
      </w:r>
      <w:r>
        <w:t xml:space="preserve"> we have now started</w:t>
      </w:r>
      <w:r w:rsidR="00732390">
        <w:t xml:space="preserve"> in 2016.</w:t>
      </w:r>
    </w:p>
    <w:p w14:paraId="0EDA83FD" w14:textId="79969486" w:rsidR="00732390" w:rsidRDefault="00834F32" w:rsidP="003D350C">
      <w:r>
        <w:rPr>
          <w:noProof/>
        </w:rPr>
        <w:drawing>
          <wp:anchor distT="0" distB="0" distL="114300" distR="114300" simplePos="0" relativeHeight="251927552" behindDoc="0" locked="0" layoutInCell="1" allowOverlap="1" wp14:anchorId="4F74E47C" wp14:editId="47476765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822960" cy="82296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Year 2026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04108" w14:textId="3F7C0B77" w:rsidR="00732390" w:rsidRDefault="00732390" w:rsidP="003D350C"/>
    <w:p w14:paraId="3F444A29" w14:textId="47962FD6" w:rsidR="00732390" w:rsidRDefault="00732390" w:rsidP="003D350C">
      <w:r>
        <w:t>Th</w:t>
      </w:r>
      <w:r w:rsidR="007539B5">
        <w:t>is</w:t>
      </w:r>
      <w:r>
        <w:t xml:space="preserve"> Disability Strategy ends in 2026.</w:t>
      </w:r>
    </w:p>
    <w:p w14:paraId="0F779769" w14:textId="3687B6A4" w:rsidR="00732390" w:rsidRDefault="00732390" w:rsidP="003D350C"/>
    <w:p w14:paraId="46113EE6" w14:textId="1A5AE0F8" w:rsidR="00732390" w:rsidRDefault="00834F32" w:rsidP="003D350C">
      <w:r>
        <w:rPr>
          <w:noProof/>
        </w:rPr>
        <w:drawing>
          <wp:anchor distT="0" distB="0" distL="114300" distR="114300" simplePos="0" relativeHeight="251928576" behindDoc="0" locked="0" layoutInCell="1" allowOverlap="1" wp14:anchorId="2DAD4A80" wp14:editId="5DE5785D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371600" cy="13716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oss thinks3 employer manager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F9EFD" w14:textId="3FE8B3AD" w:rsidR="00732390" w:rsidRDefault="00732390" w:rsidP="003D350C">
      <w:r>
        <w:t xml:space="preserve">The </w:t>
      </w:r>
      <w:r w:rsidRPr="00732390">
        <w:rPr>
          <w:b/>
          <w:bCs/>
        </w:rPr>
        <w:t>Minister for Disability Issues</w:t>
      </w:r>
      <w:r>
        <w:t xml:space="preserve"> </w:t>
      </w:r>
      <w:proofErr w:type="gramStart"/>
      <w:r>
        <w:t>is in charge of</w:t>
      </w:r>
      <w:proofErr w:type="gramEnd"/>
      <w:r>
        <w:t xml:space="preserve"> the Disability Strategy.</w:t>
      </w:r>
    </w:p>
    <w:p w14:paraId="2AFE073B" w14:textId="4C2DF69E" w:rsidR="00732390" w:rsidRDefault="00732390" w:rsidP="003D350C"/>
    <w:p w14:paraId="2D3F593C" w14:textId="2587CA36" w:rsidR="00732390" w:rsidRDefault="00732390" w:rsidP="003D350C"/>
    <w:p w14:paraId="628CF997" w14:textId="04AAC908" w:rsidR="00732390" w:rsidRDefault="00732390" w:rsidP="003D350C"/>
    <w:p w14:paraId="7BEC94CF" w14:textId="78D83033" w:rsidR="00732390" w:rsidRDefault="00374A15" w:rsidP="003D350C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6D0766BC" wp14:editId="4C6871E0">
            <wp:simplePos x="0" y="0"/>
            <wp:positionH relativeFrom="column">
              <wp:posOffset>-342900</wp:posOffset>
            </wp:positionH>
            <wp:positionV relativeFrom="paragraph">
              <wp:posOffset>-158750</wp:posOffset>
            </wp:positionV>
            <wp:extent cx="1828800" cy="18288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usiness Woman employer boss manager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0F0" w:rsidRPr="00040029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797C7B4" wp14:editId="3380A8E4">
                <wp:simplePos x="0" y="0"/>
                <wp:positionH relativeFrom="margin">
                  <wp:posOffset>2171700</wp:posOffset>
                </wp:positionH>
                <wp:positionV relativeFrom="paragraph">
                  <wp:posOffset>-114300</wp:posOffset>
                </wp:positionV>
                <wp:extent cx="3600450" cy="1517650"/>
                <wp:effectExtent l="0" t="0" r="0" b="6350"/>
                <wp:wrapNone/>
                <wp:docPr id="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5176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796299C" id="Rectangle 1" o:spid="_x0000_s1026" alt="&quot;&quot;" style="position:absolute;margin-left:171pt;margin-top:-9pt;width:283.5pt;height:119.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  <w:r w:rsidR="00732390">
        <w:t xml:space="preserve">The </w:t>
      </w:r>
      <w:r w:rsidR="00732390">
        <w:rPr>
          <w:b/>
          <w:bCs/>
        </w:rPr>
        <w:t>Minister for Disability Issues</w:t>
      </w:r>
      <w:r w:rsidR="00732390">
        <w:t xml:space="preserve"> </w:t>
      </w:r>
      <w:r w:rsidR="0091199C">
        <w:br/>
      </w:r>
      <w:r w:rsidR="00732390">
        <w:t>is the person in the Government in charge of making things better for disabled people.</w:t>
      </w:r>
    </w:p>
    <w:p w14:paraId="4C770FE5" w14:textId="0EA9A647" w:rsidR="00CF30F0" w:rsidRDefault="00CF30F0" w:rsidP="003D350C"/>
    <w:p w14:paraId="1D5C9C5B" w14:textId="04E70922" w:rsidR="00CF30F0" w:rsidRDefault="00CF30F0" w:rsidP="003D350C"/>
    <w:p w14:paraId="2E560810" w14:textId="202AD693" w:rsidR="00CF30F0" w:rsidRDefault="00FB5CE0" w:rsidP="00CF30F0">
      <w:r>
        <w:rPr>
          <w:noProof/>
        </w:rPr>
        <w:drawing>
          <wp:anchor distT="0" distB="0" distL="114300" distR="114300" simplePos="0" relativeHeight="251931648" behindDoc="0" locked="0" layoutInCell="1" allowOverlap="1" wp14:anchorId="35A345A4" wp14:editId="1900BD3C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1709895" cy="1744980"/>
            <wp:effectExtent l="0" t="0" r="5080" b="762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ccess Needs Tick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9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0F0">
        <w:t xml:space="preserve">The Minister for Disability Issues is Louise </w:t>
      </w:r>
      <w:proofErr w:type="spellStart"/>
      <w:r w:rsidR="00CF30F0">
        <w:t>Upston</w:t>
      </w:r>
      <w:proofErr w:type="spellEnd"/>
      <w:r w:rsidR="00CF30F0">
        <w:t>.</w:t>
      </w:r>
    </w:p>
    <w:p w14:paraId="4C951290" w14:textId="0351954B" w:rsidR="00732390" w:rsidRDefault="00732390" w:rsidP="00CF30F0"/>
    <w:p w14:paraId="2E4C7837" w14:textId="6E64E8A4" w:rsidR="00732390" w:rsidRDefault="00732390" w:rsidP="00CF30F0"/>
    <w:p w14:paraId="676C5948" w14:textId="0D38CBE5" w:rsidR="00732390" w:rsidRDefault="00FB5CE0" w:rsidP="003D350C">
      <w:r>
        <w:rPr>
          <w:noProof/>
        </w:rPr>
        <w:drawing>
          <wp:anchor distT="0" distB="0" distL="114300" distR="114300" simplePos="0" relativeHeight="251932672" behindDoc="0" locked="0" layoutInCell="1" allowOverlap="1" wp14:anchorId="119D3C05" wp14:editId="1A10FE84">
            <wp:simplePos x="0" y="0"/>
            <wp:positionH relativeFrom="column">
              <wp:posOffset>0</wp:posOffset>
            </wp:positionH>
            <wp:positionV relativeFrom="paragraph">
              <wp:posOffset>1363345</wp:posOffset>
            </wp:positionV>
            <wp:extent cx="1600200" cy="1520598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usiness-person-laptop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2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390">
        <w:t xml:space="preserve">She makes sure </w:t>
      </w:r>
      <w:r w:rsidR="00840829">
        <w:t xml:space="preserve">Aotearoa </w:t>
      </w:r>
      <w:r w:rsidR="008B4B82">
        <w:br/>
      </w:r>
      <w:r w:rsidR="00732390">
        <w:t>New Zealand is doing the things the Disability Strategy says we need to do.</w:t>
      </w:r>
    </w:p>
    <w:p w14:paraId="378DCDE7" w14:textId="232408BA" w:rsidR="00732390" w:rsidRDefault="00732390" w:rsidP="003D350C"/>
    <w:p w14:paraId="46349181" w14:textId="2600781E" w:rsidR="00732390" w:rsidRPr="00732390" w:rsidRDefault="00732390" w:rsidP="003D350C"/>
    <w:p w14:paraId="010C9618" w14:textId="4A720C07" w:rsidR="00732390" w:rsidRDefault="00732390" w:rsidP="003D350C">
      <w:r>
        <w:t>She wants to write a new Disability Strategy.</w:t>
      </w:r>
    </w:p>
    <w:p w14:paraId="7F6EA085" w14:textId="6FB7F8F4" w:rsidR="00732390" w:rsidRDefault="00732390" w:rsidP="003D350C"/>
    <w:p w14:paraId="729D9F1D" w14:textId="1819F2E7" w:rsidR="00732390" w:rsidRDefault="00CF30F0" w:rsidP="00CF30F0">
      <w:pPr>
        <w:spacing w:line="240" w:lineRule="auto"/>
        <w:ind w:left="0"/>
      </w:pPr>
      <w:r>
        <w:br w:type="page"/>
      </w:r>
    </w:p>
    <w:p w14:paraId="7EE1E7E4" w14:textId="46730D85" w:rsidR="00732390" w:rsidRDefault="00E611C1" w:rsidP="003D350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46DA79AA" wp14:editId="697A7615">
                <wp:simplePos x="0" y="0"/>
                <wp:positionH relativeFrom="column">
                  <wp:posOffset>0</wp:posOffset>
                </wp:positionH>
                <wp:positionV relativeFrom="paragraph">
                  <wp:posOffset>-297180</wp:posOffset>
                </wp:positionV>
                <wp:extent cx="1157605" cy="2750820"/>
                <wp:effectExtent l="0" t="0" r="4445" b="0"/>
                <wp:wrapNone/>
                <wp:docPr id="439865207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2750820"/>
                          <a:chOff x="0" y="0"/>
                          <a:chExt cx="1157605" cy="2750820"/>
                        </a:xfrm>
                      </wpg:grpSpPr>
                      <wpg:grpSp>
                        <wpg:cNvPr id="300" name="Group 30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53340" y="0"/>
                            <a:ext cx="1073720" cy="1584960"/>
                            <a:chOff x="7035" y="-137160"/>
                            <a:chExt cx="1073720" cy="1584960"/>
                          </a:xfrm>
                        </wpg:grpSpPr>
                        <pic:pic xmlns:pic="http://schemas.openxmlformats.org/drawingml/2006/picture">
                          <pic:nvPicPr>
                            <pic:cNvPr id="298" name="Picture 29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35" y="-137160"/>
                              <a:ext cx="1073720" cy="10744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9" name="Arrow: Down 2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567" y="990600"/>
                              <a:ext cx="228600" cy="45720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5266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4960"/>
                            <a:ext cx="115760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DBC34AB" id="Group 2" o:spid="_x0000_s1026" alt="&quot;&quot;" style="position:absolute;margin-left:0;margin-top:-23.4pt;width:91.15pt;height:216.6pt;z-index:252062720" coordsize="11576,2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">
                <v:group id="Group 300" o:spid="_x0000_s1027" alt="&quot;&quot;" style="position:absolute;left:533;width:10737;height:15849" coordorigin="70,-1371" coordsize="10737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Picture 298" o:spid="_x0000_s1028" type="#_x0000_t75" alt="&quot;&quot;" style="position:absolute;left:70;top:-1371;width:10737;height:10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">
                    <v:imagedata r:id="rId55" o:title="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rrow: Down 299" o:spid="_x0000_s1029" type="#_x0000_t67" alt="&quot;&quot;" style="position:absolute;left:4035;top:9906;width:228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" fillcolor="#4472c4 [3204]" strokecolor="#4472c4 [3204]" strokeweight="1pt"/>
                </v:group>
                <v:shape id="Picture 1" o:spid="_x0000_s1030" type="#_x0000_t75" style="position:absolute;top:15849;width:11576;height:1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">
                  <v:imagedata r:id="rId56" o:title=""/>
                </v:shape>
              </v:group>
            </w:pict>
          </mc:Fallback>
        </mc:AlternateContent>
      </w:r>
      <w:r w:rsidR="00732390">
        <w:t>She wants the new Disability Strategy to last 5 years.</w:t>
      </w:r>
    </w:p>
    <w:p w14:paraId="48086BCF" w14:textId="4936099A" w:rsidR="00732390" w:rsidRDefault="00732390" w:rsidP="003D350C"/>
    <w:p w14:paraId="15F00B9D" w14:textId="5CC8B8BD" w:rsidR="00732390" w:rsidRDefault="00732390" w:rsidP="003D350C"/>
    <w:p w14:paraId="08D1226A" w14:textId="13E2DFC0" w:rsidR="00732390" w:rsidRDefault="00732390" w:rsidP="00CF30F0">
      <w:r>
        <w:t>This means the new Disability Strategy will last from 2026 to 2030.</w:t>
      </w:r>
    </w:p>
    <w:p w14:paraId="083671CA" w14:textId="679BDD6E" w:rsidR="00CF30F0" w:rsidRDefault="00CF30F0" w:rsidP="003D350C"/>
    <w:p w14:paraId="4F6947B6" w14:textId="40D25047" w:rsidR="00CF30F0" w:rsidRDefault="00CF30F0" w:rsidP="003D350C"/>
    <w:p w14:paraId="5D91FEE8" w14:textId="2BB810CD" w:rsidR="00732390" w:rsidRDefault="00190E6A" w:rsidP="003D350C">
      <w:r>
        <w:rPr>
          <w:noProof/>
        </w:rPr>
        <w:drawing>
          <wp:anchor distT="0" distB="0" distL="114300" distR="114300" simplePos="0" relativeHeight="251933696" behindDoc="0" locked="0" layoutInCell="1" allowOverlap="1" wp14:anchorId="675797B0" wp14:editId="12F54518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485900" cy="1496363"/>
            <wp:effectExtent l="0" t="0" r="0" b="889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uture ahead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9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390">
        <w:t>The new Disability Strategy will have:</w:t>
      </w:r>
    </w:p>
    <w:p w14:paraId="34886B34" w14:textId="1295B62E" w:rsidR="00732390" w:rsidRPr="00732390" w:rsidRDefault="00732390" w:rsidP="00732390">
      <w:pPr>
        <w:pStyle w:val="Listtoplevel"/>
      </w:pPr>
      <w:r>
        <w:t xml:space="preserve">a </w:t>
      </w:r>
      <w:r>
        <w:rPr>
          <w:b/>
          <w:bCs/>
        </w:rPr>
        <w:t>vision</w:t>
      </w:r>
    </w:p>
    <w:p w14:paraId="4307DA55" w14:textId="64C0EFE6" w:rsidR="00732390" w:rsidRPr="00732390" w:rsidRDefault="00732390" w:rsidP="00732390">
      <w:pPr>
        <w:pStyle w:val="Listtoplevel"/>
      </w:pPr>
      <w:r>
        <w:rPr>
          <w:b/>
          <w:bCs/>
        </w:rPr>
        <w:t>principles</w:t>
      </w:r>
    </w:p>
    <w:p w14:paraId="58C028D0" w14:textId="1A5D139B" w:rsidR="00732390" w:rsidRDefault="00E611C1" w:rsidP="00732390">
      <w:pPr>
        <w:pStyle w:val="Listtoplevel"/>
      </w:pPr>
      <w:r>
        <w:drawing>
          <wp:anchor distT="0" distB="0" distL="114300" distR="114300" simplePos="0" relativeHeight="252055552" behindDoc="0" locked="0" layoutInCell="1" allowOverlap="1" wp14:anchorId="191D934D" wp14:editId="2761AEC5">
            <wp:simplePos x="0" y="0"/>
            <wp:positionH relativeFrom="column">
              <wp:posOffset>-152400</wp:posOffset>
            </wp:positionH>
            <wp:positionV relativeFrom="paragraph">
              <wp:posOffset>641985</wp:posOffset>
            </wp:positionV>
            <wp:extent cx="1714500" cy="1714500"/>
            <wp:effectExtent l="0" t="0" r="0" b="0"/>
            <wp:wrapNone/>
            <wp:docPr id="301" name="Picture 3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eureka desk write work idea.p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390">
        <w:t xml:space="preserve">5 main </w:t>
      </w:r>
      <w:r w:rsidR="00732390">
        <w:rPr>
          <w:b/>
          <w:bCs/>
        </w:rPr>
        <w:t>outcome areas</w:t>
      </w:r>
      <w:r w:rsidR="00732390">
        <w:t>.</w:t>
      </w:r>
    </w:p>
    <w:p w14:paraId="77F97382" w14:textId="0FB47E47" w:rsidR="00732390" w:rsidRDefault="00732390" w:rsidP="00732390"/>
    <w:p w14:paraId="78CFD7DC" w14:textId="278FF1E0" w:rsidR="00732390" w:rsidRDefault="00031526" w:rsidP="00732390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8ACB711" wp14:editId="69DC0685">
                <wp:simplePos x="0" y="0"/>
                <wp:positionH relativeFrom="margin">
                  <wp:posOffset>2171700</wp:posOffset>
                </wp:positionH>
                <wp:positionV relativeFrom="paragraph">
                  <wp:posOffset>234950</wp:posOffset>
                </wp:positionV>
                <wp:extent cx="3600450" cy="838200"/>
                <wp:effectExtent l="0" t="0" r="0" b="0"/>
                <wp:wrapNone/>
                <wp:docPr id="1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382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6EA1D8D" id="Rectangle 1" o:spid="_x0000_s1026" alt="&quot;&quot;" style="position:absolute;margin-left:171pt;margin-top:18.5pt;width:283.5pt;height:66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" fillcolor="#d9ceea" stroked="f" strokeweight="1pt">
                <w10:wrap anchorx="margin"/>
              </v:rect>
            </w:pict>
          </mc:Fallback>
        </mc:AlternateContent>
      </w:r>
    </w:p>
    <w:p w14:paraId="25573EE4" w14:textId="1DFE7D1B" w:rsidR="00CF30F0" w:rsidRDefault="00CF30F0" w:rsidP="00732390">
      <w:r>
        <w:t>Here</w:t>
      </w:r>
      <w:r w:rsidR="00732390">
        <w:t xml:space="preserve"> </w:t>
      </w:r>
      <w:r w:rsidR="0078547F">
        <w:rPr>
          <w:b/>
          <w:bCs/>
        </w:rPr>
        <w:t>vision</w:t>
      </w:r>
      <w:r>
        <w:rPr>
          <w:b/>
          <w:bCs/>
        </w:rPr>
        <w:t xml:space="preserve"> </w:t>
      </w:r>
      <w:r>
        <w:t xml:space="preserve">means ideas about </w:t>
      </w:r>
      <w:r w:rsidR="0091199C">
        <w:br/>
      </w:r>
      <w:r>
        <w:t>what things should be like.</w:t>
      </w:r>
    </w:p>
    <w:p w14:paraId="7091A561" w14:textId="48C211C3" w:rsidR="00CF30F0" w:rsidRDefault="00CF30F0" w:rsidP="00732390"/>
    <w:p w14:paraId="0C4FED71" w14:textId="70C55008" w:rsidR="00CF30F0" w:rsidRDefault="00FB5CE0" w:rsidP="00732390">
      <w:r>
        <w:rPr>
          <w:noProof/>
        </w:rPr>
        <w:drawing>
          <wp:anchor distT="0" distB="0" distL="114300" distR="114300" simplePos="0" relativeHeight="251934720" behindDoc="0" locked="0" layoutInCell="1" allowOverlap="1" wp14:anchorId="2BEEFB3E" wp14:editId="668F6D51">
            <wp:simplePos x="0" y="0"/>
            <wp:positionH relativeFrom="column">
              <wp:posOffset>-153035</wp:posOffset>
            </wp:positionH>
            <wp:positionV relativeFrom="paragraph">
              <wp:posOffset>195580</wp:posOffset>
            </wp:positionV>
            <wp:extent cx="1600200" cy="1431254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 Vital accessibilty good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3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CF97F" w14:textId="5B85007C" w:rsidR="0078547F" w:rsidRDefault="00CF30F0" w:rsidP="00FB5CE0">
      <w:r>
        <w:t xml:space="preserve">The vision in the Disability Strategy </w:t>
      </w:r>
      <w:r w:rsidR="0078547F">
        <w:t xml:space="preserve">says what </w:t>
      </w:r>
      <w:r w:rsidR="00840829">
        <w:t xml:space="preserve">Aotearoa </w:t>
      </w:r>
      <w:r w:rsidR="0078547F">
        <w:t>New Zealand will be like when it is a better place for disabled people.</w:t>
      </w:r>
    </w:p>
    <w:p w14:paraId="51AAC081" w14:textId="18706E84" w:rsidR="00CF30F0" w:rsidRDefault="00FB5CE0" w:rsidP="00732390">
      <w:r>
        <w:rPr>
          <w:b/>
          <w:bCs/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32C648F2" wp14:editId="0CEFCCC6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143000" cy="1143000"/>
            <wp:effectExtent l="0" t="0" r="0" b="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dea.pn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521D2C38" wp14:editId="38F31866">
                <wp:simplePos x="0" y="0"/>
                <wp:positionH relativeFrom="margin">
                  <wp:posOffset>2171700</wp:posOffset>
                </wp:positionH>
                <wp:positionV relativeFrom="paragraph">
                  <wp:posOffset>-114300</wp:posOffset>
                </wp:positionV>
                <wp:extent cx="3600450" cy="850900"/>
                <wp:effectExtent l="0" t="0" r="0" b="6350"/>
                <wp:wrapNone/>
                <wp:docPr id="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509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9448A9" id="Rectangle 1" o:spid="_x0000_s1026" alt="&quot;&quot;" style="position:absolute;margin-left:171pt;margin-top:-9pt;width:283.5pt;height:67pt;z-index:-2514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 w:rsidR="00CF30F0">
        <w:t xml:space="preserve">Here </w:t>
      </w:r>
      <w:r w:rsidR="00CF30F0">
        <w:rPr>
          <w:b/>
          <w:bCs/>
        </w:rPr>
        <w:t>p</w:t>
      </w:r>
      <w:r w:rsidR="0078547F">
        <w:rPr>
          <w:b/>
          <w:bCs/>
        </w:rPr>
        <w:t>rinciples</w:t>
      </w:r>
      <w:r w:rsidR="0078547F">
        <w:t xml:space="preserve"> are </w:t>
      </w:r>
      <w:r w:rsidR="00CF30F0">
        <w:t>ideas that guide the Government to reach its goals.</w:t>
      </w:r>
    </w:p>
    <w:p w14:paraId="2F6873EE" w14:textId="77777777" w:rsidR="00CF30F0" w:rsidRDefault="00CF30F0" w:rsidP="00732390"/>
    <w:p w14:paraId="4F56DBE1" w14:textId="705C8FB0" w:rsidR="00CF30F0" w:rsidRDefault="00FB5CE0" w:rsidP="00732390">
      <w:r>
        <w:rPr>
          <w:noProof/>
        </w:rPr>
        <w:drawing>
          <wp:anchor distT="0" distB="0" distL="114300" distR="114300" simplePos="0" relativeHeight="252056576" behindDoc="0" locked="0" layoutInCell="1" allowOverlap="1" wp14:anchorId="47CDE61C" wp14:editId="3D269A07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1587500" cy="1587500"/>
            <wp:effectExtent l="0" t="0" r="0" b="0"/>
            <wp:wrapNone/>
            <wp:docPr id="302" name="Picture 3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Group happy.pn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81382" w14:textId="46B3875B" w:rsidR="00732390" w:rsidRDefault="00CF30F0" w:rsidP="00732390">
      <w:r>
        <w:t xml:space="preserve">The principles in the Disability Strategy are </w:t>
      </w:r>
      <w:r w:rsidR="0078547F">
        <w:t xml:space="preserve">the main ideas that will support the Government to make </w:t>
      </w:r>
      <w:r w:rsidR="00840829">
        <w:t xml:space="preserve">Aotearoa </w:t>
      </w:r>
      <w:r w:rsidR="0078547F">
        <w:t xml:space="preserve">New Zealand a better place for disabled people. </w:t>
      </w:r>
    </w:p>
    <w:p w14:paraId="04D717C5" w14:textId="3E255E81" w:rsidR="0078547F" w:rsidRDefault="0078547F" w:rsidP="00732390"/>
    <w:p w14:paraId="011BABA3" w14:textId="6D677A97" w:rsidR="0078547F" w:rsidRDefault="00031526" w:rsidP="00732390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60B27897" wp14:editId="603D6397">
                <wp:simplePos x="0" y="0"/>
                <wp:positionH relativeFrom="margin">
                  <wp:posOffset>2171700</wp:posOffset>
                </wp:positionH>
                <wp:positionV relativeFrom="paragraph">
                  <wp:posOffset>266700</wp:posOffset>
                </wp:positionV>
                <wp:extent cx="3600450" cy="793750"/>
                <wp:effectExtent l="0" t="0" r="0" b="6350"/>
                <wp:wrapNone/>
                <wp:docPr id="1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937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C3503D3" id="Rectangle 1" o:spid="_x0000_s1026" alt="&quot;&quot;" style="position:absolute;margin-left:171pt;margin-top:21pt;width:283.5pt;height:62.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3FB8BEB8" w14:textId="1C3A6643" w:rsidR="00CF30F0" w:rsidRDefault="00FB5CE0" w:rsidP="002E743E">
      <w:r>
        <w:rPr>
          <w:b/>
          <w:bCs/>
          <w:noProof/>
        </w:rPr>
        <w:drawing>
          <wp:anchor distT="0" distB="0" distL="114300" distR="114300" simplePos="0" relativeHeight="252057600" behindDoc="0" locked="0" layoutInCell="1" allowOverlap="1" wp14:anchorId="73BFE7EB" wp14:editId="06351300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1644650" cy="1649888"/>
            <wp:effectExtent l="0" t="0" r="0" b="7620"/>
            <wp:wrapNone/>
            <wp:docPr id="319" name="Picture 3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Support Different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64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0F0" w:rsidRPr="00CF30F0">
        <w:rPr>
          <w:b/>
          <w:bCs/>
        </w:rPr>
        <w:t>Outcomes</w:t>
      </w:r>
      <w:r w:rsidR="00CF30F0">
        <w:t xml:space="preserve"> are how things end up </w:t>
      </w:r>
      <w:r w:rsidR="0091199C">
        <w:br/>
      </w:r>
      <w:r w:rsidR="00CF30F0">
        <w:t>for people.</w:t>
      </w:r>
    </w:p>
    <w:p w14:paraId="0CB29B4A" w14:textId="6A7602FF" w:rsidR="002E743E" w:rsidRDefault="002E743E" w:rsidP="002E743E"/>
    <w:p w14:paraId="3FE902F8" w14:textId="048A0C34" w:rsidR="002E743E" w:rsidRDefault="002E743E" w:rsidP="002E743E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6F5D7D64" wp14:editId="6A6F061B">
                <wp:simplePos x="0" y="0"/>
                <wp:positionH relativeFrom="margin">
                  <wp:posOffset>2171700</wp:posOffset>
                </wp:positionH>
                <wp:positionV relativeFrom="paragraph">
                  <wp:posOffset>230505</wp:posOffset>
                </wp:positionV>
                <wp:extent cx="3600450" cy="1200150"/>
                <wp:effectExtent l="0" t="0" r="0" b="0"/>
                <wp:wrapNone/>
                <wp:docPr id="3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2001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D56D8BC" id="Rectangle 1" o:spid="_x0000_s1026" alt="&quot;&quot;" style="position:absolute;margin-left:171pt;margin-top:18.15pt;width:283.5pt;height:94.5pt;z-index:-25126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" fillcolor="#d9ceea" stroked="f" strokeweight="1pt">
                <w10:wrap anchorx="margin"/>
              </v:rect>
            </w:pict>
          </mc:Fallback>
        </mc:AlternateContent>
      </w:r>
    </w:p>
    <w:p w14:paraId="597390F5" w14:textId="323BA4A8" w:rsidR="0078547F" w:rsidRDefault="00CF30F0" w:rsidP="002E743E">
      <w:r>
        <w:rPr>
          <w:b/>
          <w:bCs/>
        </w:rPr>
        <w:t xml:space="preserve">Outcome areas </w:t>
      </w:r>
      <w:r>
        <w:t xml:space="preserve">are </w:t>
      </w:r>
      <w:r w:rsidR="0078547F">
        <w:t xml:space="preserve">the different </w:t>
      </w:r>
      <w:r w:rsidR="007539B5">
        <w:t>parts of life which the outcomes fit into</w:t>
      </w:r>
      <w:r w:rsidR="002E743E">
        <w:t>.</w:t>
      </w:r>
    </w:p>
    <w:p w14:paraId="7DDE738A" w14:textId="35D6F3A8" w:rsidR="0078547F" w:rsidRDefault="007539B5" w:rsidP="00732390">
      <w:r w:rsidRPr="007539B5">
        <w:rPr>
          <w:noProof/>
        </w:rPr>
        <w:drawing>
          <wp:anchor distT="0" distB="0" distL="114300" distR="114300" simplePos="0" relativeHeight="252064768" behindDoc="0" locked="0" layoutInCell="1" allowOverlap="1" wp14:anchorId="454538AA" wp14:editId="20DE2B6F">
            <wp:simplePos x="0" y="0"/>
            <wp:positionH relativeFrom="column">
              <wp:posOffset>-85518</wp:posOffset>
            </wp:positionH>
            <wp:positionV relativeFrom="paragraph">
              <wp:posOffset>176618</wp:posOffset>
            </wp:positionV>
            <wp:extent cx="1839432" cy="1839432"/>
            <wp:effectExtent l="0" t="0" r="8890" b="0"/>
            <wp:wrapNone/>
            <wp:docPr id="19490888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8883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32" cy="1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2CB27" w14:textId="77777777" w:rsidR="007539B5" w:rsidRDefault="007539B5" w:rsidP="00732390"/>
    <w:p w14:paraId="6CEC2D86" w14:textId="2FE0AD06" w:rsidR="007539B5" w:rsidRDefault="007539B5" w:rsidP="00732390">
      <w:r>
        <w:t>The Disability Strategy will say what needs to be done in each of the outcome areas to make things better for disabled people.</w:t>
      </w:r>
    </w:p>
    <w:p w14:paraId="653ED76A" w14:textId="36DAE9A1" w:rsidR="0078547F" w:rsidRDefault="002E743E" w:rsidP="002E743E">
      <w:pPr>
        <w:spacing w:line="240" w:lineRule="auto"/>
        <w:ind w:left="0"/>
      </w:pPr>
      <w:r>
        <w:br w:type="page"/>
      </w:r>
    </w:p>
    <w:p w14:paraId="1BB4EFC6" w14:textId="176C5AA7" w:rsidR="0078547F" w:rsidRDefault="00644D40" w:rsidP="00732390"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4429E515" wp14:editId="435B4E78">
            <wp:simplePos x="0" y="0"/>
            <wp:positionH relativeFrom="column">
              <wp:posOffset>7034</wp:posOffset>
            </wp:positionH>
            <wp:positionV relativeFrom="paragraph">
              <wp:posOffset>-172753</wp:posOffset>
            </wp:positionV>
            <wp:extent cx="1821766" cy="1080021"/>
            <wp:effectExtent l="0" t="0" r="7620" b="635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high school college.pn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767" cy="108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47F">
        <w:t xml:space="preserve">The 5 outcome areas </w:t>
      </w:r>
      <w:r w:rsidR="00CF30F0">
        <w:t xml:space="preserve">in </w:t>
      </w:r>
      <w:r w:rsidR="0078547F">
        <w:t>the Disability Strategy are:</w:t>
      </w:r>
    </w:p>
    <w:p w14:paraId="317656DC" w14:textId="20BD8EC1" w:rsidR="0078547F" w:rsidRPr="002E743E" w:rsidRDefault="00644D40" w:rsidP="00E611C1">
      <w:pPr>
        <w:pStyle w:val="Listtoplevel"/>
        <w:numPr>
          <w:ilvl w:val="0"/>
          <w:numId w:val="15"/>
        </w:numPr>
      </w:pPr>
      <w:r w:rsidRPr="002E743E">
        <w:drawing>
          <wp:anchor distT="0" distB="0" distL="114300" distR="114300" simplePos="0" relativeHeight="251938816" behindDoc="0" locked="0" layoutInCell="1" allowOverlap="1" wp14:anchorId="33D2C174" wp14:editId="7B2130D5">
            <wp:simplePos x="0" y="0"/>
            <wp:positionH relativeFrom="column">
              <wp:posOffset>6985</wp:posOffset>
            </wp:positionH>
            <wp:positionV relativeFrom="paragraph">
              <wp:posOffset>494421</wp:posOffset>
            </wp:positionV>
            <wp:extent cx="1763444" cy="1205651"/>
            <wp:effectExtent l="0" t="0" r="0" b="0"/>
            <wp:wrapNone/>
            <wp:docPr id="258" name="Picture 2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hospital.pn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44" cy="120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1C1">
        <w:t>E</w:t>
      </w:r>
      <w:r w:rsidR="0078547F" w:rsidRPr="002E743E">
        <w:t xml:space="preserve">ducation </w:t>
      </w:r>
    </w:p>
    <w:p w14:paraId="654C5327" w14:textId="431E8A25" w:rsidR="0078547F" w:rsidRPr="002E743E" w:rsidRDefault="00E611C1" w:rsidP="00E611C1">
      <w:pPr>
        <w:pStyle w:val="Listtoplevel"/>
        <w:numPr>
          <w:ilvl w:val="0"/>
          <w:numId w:val="15"/>
        </w:numPr>
      </w:pPr>
      <w:r>
        <w:t>E</w:t>
      </w:r>
      <w:r w:rsidR="0078547F" w:rsidRPr="002E743E">
        <w:t xml:space="preserve">mployment </w:t>
      </w:r>
    </w:p>
    <w:p w14:paraId="42A14834" w14:textId="5E67806F" w:rsidR="0078547F" w:rsidRPr="002E743E" w:rsidRDefault="00E611C1" w:rsidP="00E611C1">
      <w:pPr>
        <w:pStyle w:val="Listtoplevel"/>
        <w:numPr>
          <w:ilvl w:val="0"/>
          <w:numId w:val="15"/>
        </w:numPr>
      </w:pPr>
      <w:r>
        <w:t>H</w:t>
      </w:r>
      <w:r w:rsidR="0078547F" w:rsidRPr="002E743E">
        <w:t xml:space="preserve">ealth </w:t>
      </w:r>
    </w:p>
    <w:p w14:paraId="3C939AA3" w14:textId="5F7017DB" w:rsidR="0078547F" w:rsidRPr="002E743E" w:rsidRDefault="00644D40" w:rsidP="00E611C1">
      <w:pPr>
        <w:pStyle w:val="Listtoplevel"/>
        <w:numPr>
          <w:ilvl w:val="0"/>
          <w:numId w:val="15"/>
        </w:numPr>
      </w:pPr>
      <w:r w:rsidRPr="002E743E">
        <w:drawing>
          <wp:anchor distT="0" distB="0" distL="114300" distR="114300" simplePos="0" relativeHeight="251939840" behindDoc="0" locked="0" layoutInCell="1" allowOverlap="1" wp14:anchorId="1924804C" wp14:editId="14E0476F">
            <wp:simplePos x="0" y="0"/>
            <wp:positionH relativeFrom="column">
              <wp:posOffset>15307</wp:posOffset>
            </wp:positionH>
            <wp:positionV relativeFrom="paragraph">
              <wp:posOffset>36342</wp:posOffset>
            </wp:positionV>
            <wp:extent cx="1756616" cy="1256225"/>
            <wp:effectExtent l="0" t="0" r="0" b="1270"/>
            <wp:wrapNone/>
            <wp:docPr id="260" name="Picture 2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equality-scales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616" cy="125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1C1">
        <w:t>H</w:t>
      </w:r>
      <w:r w:rsidR="0078547F" w:rsidRPr="002E743E">
        <w:t xml:space="preserve">ousing </w:t>
      </w:r>
    </w:p>
    <w:p w14:paraId="7795B3E9" w14:textId="1FB85330" w:rsidR="0078547F" w:rsidRPr="002E743E" w:rsidRDefault="00E611C1" w:rsidP="00E611C1">
      <w:pPr>
        <w:pStyle w:val="Listtoplevel"/>
        <w:numPr>
          <w:ilvl w:val="0"/>
          <w:numId w:val="15"/>
        </w:numPr>
      </w:pPr>
      <w:r>
        <w:t>J</w:t>
      </w:r>
      <w:r w:rsidR="0078547F" w:rsidRPr="002E743E">
        <w:t xml:space="preserve">ustice. </w:t>
      </w:r>
    </w:p>
    <w:p w14:paraId="18C12702" w14:textId="6519F1C6" w:rsidR="00732390" w:rsidRDefault="00732390" w:rsidP="003D350C"/>
    <w:p w14:paraId="6FAB93E4" w14:textId="77777777" w:rsidR="002E743E" w:rsidRDefault="002E743E" w:rsidP="003D350C"/>
    <w:p w14:paraId="6B9B6447" w14:textId="62DEBC71" w:rsidR="0078547F" w:rsidRDefault="002E743E" w:rsidP="00E611C1">
      <w:pPr>
        <w:pStyle w:val="Heading2"/>
        <w:numPr>
          <w:ilvl w:val="0"/>
          <w:numId w:val="16"/>
        </w:numPr>
        <w:ind w:left="4253" w:hanging="567"/>
      </w:pPr>
      <w:r>
        <w:t>Education</w:t>
      </w:r>
    </w:p>
    <w:p w14:paraId="00A8DBA6" w14:textId="77777777" w:rsidR="002E743E" w:rsidRPr="002E743E" w:rsidRDefault="002E743E" w:rsidP="002E743E"/>
    <w:p w14:paraId="4586322E" w14:textId="652B8682" w:rsidR="0078547F" w:rsidRDefault="00644D40" w:rsidP="002E743E">
      <w:r>
        <w:rPr>
          <w:noProof/>
        </w:rPr>
        <w:drawing>
          <wp:anchor distT="0" distB="0" distL="114300" distR="114300" simplePos="0" relativeHeight="251940864" behindDoc="0" locked="0" layoutInCell="1" allowOverlap="1" wp14:anchorId="4E77C34C" wp14:editId="41953A09">
            <wp:simplePos x="0" y="0"/>
            <wp:positionH relativeFrom="column">
              <wp:posOffset>-99695</wp:posOffset>
            </wp:positionH>
            <wp:positionV relativeFrom="paragraph">
              <wp:posOffset>335915</wp:posOffset>
            </wp:positionV>
            <wp:extent cx="1821766" cy="1436664"/>
            <wp:effectExtent l="0" t="0" r="762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teacher reading.pn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766" cy="143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CD">
        <w:t xml:space="preserve">The </w:t>
      </w:r>
      <w:r w:rsidR="00894CCD" w:rsidRPr="002E743E">
        <w:t>e</w:t>
      </w:r>
      <w:r w:rsidR="0078547F" w:rsidRPr="002E743E">
        <w:t xml:space="preserve">ducation </w:t>
      </w:r>
      <w:r w:rsidR="00894CCD" w:rsidRPr="002E743E">
        <w:t>o</w:t>
      </w:r>
      <w:r w:rsidR="00894CCD">
        <w:t>utcome area is about</w:t>
      </w:r>
      <w:r w:rsidR="0078547F">
        <w:t>:</w:t>
      </w:r>
    </w:p>
    <w:p w14:paraId="14CD2B0F" w14:textId="5F90592E" w:rsidR="0078547F" w:rsidRDefault="0078547F" w:rsidP="0078547F">
      <w:pPr>
        <w:pStyle w:val="Listtoplevel"/>
      </w:pPr>
      <w:r>
        <w:t>learning</w:t>
      </w:r>
    </w:p>
    <w:p w14:paraId="5375A27B" w14:textId="4B4B5BE8" w:rsidR="0078547F" w:rsidRDefault="0078547F" w:rsidP="0078547F">
      <w:pPr>
        <w:pStyle w:val="Listtoplevel"/>
      </w:pPr>
      <w:r>
        <w:t>places that support people to learn like schools.</w:t>
      </w:r>
    </w:p>
    <w:p w14:paraId="669736A9" w14:textId="3D056383" w:rsidR="0078547F" w:rsidRDefault="0078547F" w:rsidP="0078547F"/>
    <w:p w14:paraId="1E1C78BF" w14:textId="7001A447" w:rsidR="0078547F" w:rsidRDefault="0078547F" w:rsidP="0078547F"/>
    <w:p w14:paraId="0A0831B4" w14:textId="5FDC9165" w:rsidR="002E743E" w:rsidRDefault="002E743E" w:rsidP="0078547F"/>
    <w:p w14:paraId="5D7D03D4" w14:textId="476F5073" w:rsidR="002E743E" w:rsidRDefault="00FB5CE0" w:rsidP="00E611C1">
      <w:pPr>
        <w:pStyle w:val="Heading2"/>
        <w:numPr>
          <w:ilvl w:val="0"/>
          <w:numId w:val="16"/>
        </w:numPr>
        <w:ind w:left="4253" w:hanging="56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1205A50" wp14:editId="1870FC8C">
                <wp:simplePos x="0" y="0"/>
                <wp:positionH relativeFrom="column">
                  <wp:posOffset>-198755</wp:posOffset>
                </wp:positionH>
                <wp:positionV relativeFrom="paragraph">
                  <wp:posOffset>-116205</wp:posOffset>
                </wp:positionV>
                <wp:extent cx="1948375" cy="1685164"/>
                <wp:effectExtent l="0" t="0" r="0" b="0"/>
                <wp:wrapNone/>
                <wp:docPr id="265" name="Group 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375" cy="1685164"/>
                          <a:chOff x="0" y="0"/>
                          <a:chExt cx="2406846" cy="2081530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3976" y="56271"/>
                            <a:ext cx="1372870" cy="194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2081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/>
                          <a:srcRect l="32283" r="32259"/>
                          <a:stretch/>
                        </pic:blipFill>
                        <pic:spPr bwMode="auto">
                          <a:xfrm>
                            <a:off x="780757" y="232117"/>
                            <a:ext cx="857250" cy="170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89FBB37" id="Group 265" o:spid="_x0000_s1026" alt="&quot;&quot;" style="position:absolute;margin-left:-15.65pt;margin-top:-9.15pt;width:153.4pt;height:132.7pt;z-index:251942912;mso-width-relative:margin;mso-height-relative:margin" coordsize="24068,2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J0K4dCwAA&#10;AAAM8rcexp7iSG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QI2AAAAAAAAAAAAIgRsAAAAAAAA&#10;AAAARAjYAAAAAAAAAAAAiBCwAQAAAAAAAAAAECFgAwAAAAAAAAAAIELABgAAAAAAAAAAQISADQAA&#10;AAAAAAAAgAgBGwAAAAAAAAAAABECNgAAAAAAAAAAACIEbAAAAAAAAAAAAEQI2AAAAAAAAAAAAIgQ&#10;sAEAAAAAAAAAABAhYAMAAAAAAAAAACBCwAYAAAAAAAAAAECEgA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J0K4dCwAAAAAM8rcexp7iSG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">
                <v:shape id="Picture 264" o:spid="_x0000_s1027" type="#_x0000_t75" style="position:absolute;left:10339;top:562;width:13729;height:19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">
                  <v:imagedata r:id="rId70" o:title=""/>
                </v:shape>
                <v:shape id="Picture 263" o:spid="_x0000_s1028" type="#_x0000_t75" alt="&quot;&quot;" style="position:absolute;width:14712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">
                  <v:imagedata r:id="rId71" o:title=""/>
                </v:shape>
                <v:shape id="Picture 262" o:spid="_x0000_s1029" type="#_x0000_t75" alt="&quot;&quot;" style="position:absolute;left:7807;top:2321;width:8573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">
                  <v:imagedata r:id="rId72" o:title="" cropleft="21157f" cropright="21141f"/>
                </v:shape>
              </v:group>
            </w:pict>
          </mc:Fallback>
        </mc:AlternateContent>
      </w:r>
      <w:r w:rsidR="002E743E">
        <w:t>Employment</w:t>
      </w:r>
    </w:p>
    <w:p w14:paraId="18D259A5" w14:textId="77777777" w:rsidR="002E743E" w:rsidRPr="002E743E" w:rsidRDefault="002E743E" w:rsidP="002E743E"/>
    <w:p w14:paraId="7A1BCCC3" w14:textId="1E82D075" w:rsidR="00894CCD" w:rsidRDefault="00894CCD" w:rsidP="00894CCD">
      <w:r>
        <w:t xml:space="preserve">The </w:t>
      </w:r>
      <w:r w:rsidRPr="002E743E">
        <w:t>e</w:t>
      </w:r>
      <w:r w:rsidR="0078547F" w:rsidRPr="002E743E">
        <w:t xml:space="preserve">mployment </w:t>
      </w:r>
      <w:r w:rsidRPr="002E743E">
        <w:t>outcome</w:t>
      </w:r>
      <w:r>
        <w:t xml:space="preserve"> area is about jobs.</w:t>
      </w:r>
    </w:p>
    <w:p w14:paraId="041B17DA" w14:textId="2B756D21" w:rsidR="00894CCD" w:rsidRDefault="00894CCD" w:rsidP="00894CCD"/>
    <w:p w14:paraId="52E85A1D" w14:textId="77777777" w:rsidR="002E743E" w:rsidRDefault="002E743E" w:rsidP="00894CCD"/>
    <w:p w14:paraId="41B3D815" w14:textId="04DA9904" w:rsidR="002E743E" w:rsidRDefault="002E743E" w:rsidP="00E611C1">
      <w:pPr>
        <w:pStyle w:val="Heading2"/>
        <w:numPr>
          <w:ilvl w:val="0"/>
          <w:numId w:val="16"/>
        </w:numPr>
        <w:ind w:left="4253" w:hanging="567"/>
      </w:pPr>
      <w:r>
        <w:t>Health</w:t>
      </w:r>
    </w:p>
    <w:p w14:paraId="341BD11A" w14:textId="77777777" w:rsidR="002E743E" w:rsidRPr="002E743E" w:rsidRDefault="002E743E" w:rsidP="002E743E"/>
    <w:p w14:paraId="19BEA2AF" w14:textId="31AF1228" w:rsidR="00894CCD" w:rsidRDefault="00644D40" w:rsidP="00894CCD">
      <w:r>
        <w:rPr>
          <w:noProof/>
        </w:rPr>
        <w:drawing>
          <wp:anchor distT="0" distB="0" distL="114300" distR="114300" simplePos="0" relativeHeight="251943936" behindDoc="0" locked="0" layoutInCell="1" allowOverlap="1" wp14:anchorId="26BB9DCA" wp14:editId="6CBC8CC3">
            <wp:simplePos x="0" y="0"/>
            <wp:positionH relativeFrom="column">
              <wp:posOffset>0</wp:posOffset>
            </wp:positionH>
            <wp:positionV relativeFrom="paragraph">
              <wp:posOffset>228063</wp:posOffset>
            </wp:positionV>
            <wp:extent cx="1747127" cy="2162908"/>
            <wp:effectExtent l="0" t="0" r="0" b="0"/>
            <wp:wrapNone/>
            <wp:docPr id="266" name="Picture 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Doctor GP medical.pn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27" cy="216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CD">
        <w:t xml:space="preserve">The </w:t>
      </w:r>
      <w:r w:rsidR="00894CCD" w:rsidRPr="002E743E">
        <w:t>health outcome</w:t>
      </w:r>
      <w:r w:rsidR="00894CCD">
        <w:t xml:space="preserve"> area is about things like:</w:t>
      </w:r>
      <w:r w:rsidR="00E45831" w:rsidRPr="00E45831">
        <w:rPr>
          <w:noProof/>
        </w:rPr>
        <w:t xml:space="preserve"> </w:t>
      </w:r>
    </w:p>
    <w:p w14:paraId="1289BD4B" w14:textId="266A87B8" w:rsidR="00894CCD" w:rsidRDefault="00894CCD" w:rsidP="00894CCD">
      <w:pPr>
        <w:pStyle w:val="Listtoplevel"/>
      </w:pPr>
      <w:r>
        <w:t>doctors</w:t>
      </w:r>
    </w:p>
    <w:p w14:paraId="5FE560E7" w14:textId="57A0E390" w:rsidR="00894CCD" w:rsidRDefault="00894CCD" w:rsidP="00894CCD">
      <w:pPr>
        <w:pStyle w:val="Listtoplevel"/>
      </w:pPr>
      <w:r>
        <w:t>hospitals</w:t>
      </w:r>
    </w:p>
    <w:p w14:paraId="5246DDB1" w14:textId="724C0F4C" w:rsidR="00894CCD" w:rsidRDefault="00894CCD" w:rsidP="00894CCD">
      <w:pPr>
        <w:pStyle w:val="Listtoplevel"/>
      </w:pPr>
      <w:r>
        <w:t>medicines.</w:t>
      </w:r>
    </w:p>
    <w:p w14:paraId="7876FC65" w14:textId="316983F0" w:rsidR="00894CCD" w:rsidRDefault="00894CCD" w:rsidP="00894CCD"/>
    <w:p w14:paraId="4D666CCE" w14:textId="5706BF4D" w:rsidR="002E743E" w:rsidRDefault="002E743E" w:rsidP="00894CCD"/>
    <w:p w14:paraId="40DB1811" w14:textId="32328C07" w:rsidR="00894CCD" w:rsidRDefault="00FB5CE0" w:rsidP="00E611C1">
      <w:pPr>
        <w:pStyle w:val="Heading2"/>
        <w:numPr>
          <w:ilvl w:val="0"/>
          <w:numId w:val="16"/>
        </w:numPr>
        <w:ind w:left="4253" w:hanging="567"/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024634BA" wp14:editId="0232AA51">
            <wp:simplePos x="0" y="0"/>
            <wp:positionH relativeFrom="column">
              <wp:posOffset>-114300</wp:posOffset>
            </wp:positionH>
            <wp:positionV relativeFrom="paragraph">
              <wp:posOffset>330835</wp:posOffset>
            </wp:positionV>
            <wp:extent cx="1987093" cy="1405011"/>
            <wp:effectExtent l="0" t="0" r="0" b="5080"/>
            <wp:wrapNone/>
            <wp:docPr id="267" name="Picture 2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mall town big city rural urban choose live environment.jp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093" cy="140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43E">
        <w:t>Housing</w:t>
      </w:r>
    </w:p>
    <w:p w14:paraId="2CBEE049" w14:textId="77777777" w:rsidR="002E743E" w:rsidRPr="002E743E" w:rsidRDefault="002E743E" w:rsidP="002E743E"/>
    <w:p w14:paraId="4C763D69" w14:textId="70254701" w:rsidR="00894CCD" w:rsidRDefault="00894CCD" w:rsidP="00894CCD">
      <w:r w:rsidRPr="002E743E">
        <w:t>The housing outcome</w:t>
      </w:r>
      <w:r>
        <w:t xml:space="preserve"> area is about where people live.</w:t>
      </w:r>
    </w:p>
    <w:p w14:paraId="3943C43D" w14:textId="77CC3824" w:rsidR="00894CCD" w:rsidRDefault="00894CCD" w:rsidP="00894CCD"/>
    <w:p w14:paraId="7092B111" w14:textId="2E3DF726" w:rsidR="00894CCD" w:rsidRDefault="00894CCD" w:rsidP="00894CCD"/>
    <w:p w14:paraId="4D263144" w14:textId="7921E267" w:rsidR="002E743E" w:rsidRDefault="002E743E" w:rsidP="00894CCD"/>
    <w:p w14:paraId="33E62CFF" w14:textId="6BCBB625" w:rsidR="002E743E" w:rsidRDefault="00FB5CE0" w:rsidP="00E611C1">
      <w:pPr>
        <w:pStyle w:val="Heading2"/>
        <w:numPr>
          <w:ilvl w:val="0"/>
          <w:numId w:val="16"/>
        </w:numPr>
        <w:ind w:left="4253" w:hanging="567"/>
      </w:pPr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0C9AE4EF" wp14:editId="09D31754">
            <wp:simplePos x="0" y="0"/>
            <wp:positionH relativeFrom="column">
              <wp:posOffset>6350</wp:posOffset>
            </wp:positionH>
            <wp:positionV relativeFrom="paragraph">
              <wp:posOffset>-114300</wp:posOffset>
            </wp:positionV>
            <wp:extent cx="1371600" cy="1371600"/>
            <wp:effectExtent l="0" t="0" r="0" b="0"/>
            <wp:wrapNone/>
            <wp:docPr id="257" name="Picture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olice report crime.pn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43E">
        <w:t>Justice</w:t>
      </w:r>
    </w:p>
    <w:p w14:paraId="2FF9FDAC" w14:textId="77777777" w:rsidR="002E743E" w:rsidRPr="002E743E" w:rsidRDefault="002E743E" w:rsidP="002E743E"/>
    <w:p w14:paraId="78ABE64C" w14:textId="6091B52C" w:rsidR="00894CCD" w:rsidRDefault="00FB5CE0" w:rsidP="00894CCD">
      <w:r>
        <w:rPr>
          <w:noProof/>
        </w:rPr>
        <w:drawing>
          <wp:anchor distT="0" distB="0" distL="114300" distR="114300" simplePos="0" relativeHeight="251949056" behindDoc="0" locked="0" layoutInCell="1" allowOverlap="1" wp14:anchorId="334BE128" wp14:editId="1E464BB5">
            <wp:simplePos x="0" y="0"/>
            <wp:positionH relativeFrom="column">
              <wp:posOffset>0</wp:posOffset>
            </wp:positionH>
            <wp:positionV relativeFrom="paragraph">
              <wp:posOffset>626745</wp:posOffset>
            </wp:positionV>
            <wp:extent cx="1377950" cy="1377950"/>
            <wp:effectExtent l="0" t="0" r="0" b="0"/>
            <wp:wrapNone/>
            <wp:docPr id="259" name="Picture 2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judge court law.pn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CD">
        <w:t xml:space="preserve">The </w:t>
      </w:r>
      <w:r w:rsidR="00894CCD" w:rsidRPr="002E743E">
        <w:t>justice</w:t>
      </w:r>
      <w:r w:rsidR="00894CCD">
        <w:rPr>
          <w:b/>
          <w:bCs/>
        </w:rPr>
        <w:t xml:space="preserve"> </w:t>
      </w:r>
      <w:r w:rsidR="00894CCD">
        <w:t>outcome area is about things like:</w:t>
      </w:r>
    </w:p>
    <w:p w14:paraId="11C0F84B" w14:textId="4FC674C0" w:rsidR="00894CCD" w:rsidRDefault="00894CCD" w:rsidP="00894CCD">
      <w:pPr>
        <w:pStyle w:val="Listtoplevel"/>
      </w:pPr>
      <w:r>
        <w:t xml:space="preserve">the </w:t>
      </w:r>
      <w:r w:rsidR="00374A15">
        <w:t>P</w:t>
      </w:r>
      <w:r>
        <w:t>olice</w:t>
      </w:r>
    </w:p>
    <w:p w14:paraId="0F2B86DA" w14:textId="07D19904" w:rsidR="00894CCD" w:rsidRDefault="00894CCD" w:rsidP="00894CCD">
      <w:pPr>
        <w:pStyle w:val="Listtoplevel"/>
      </w:pPr>
      <w:r>
        <w:t>courts.</w:t>
      </w:r>
    </w:p>
    <w:p w14:paraId="5D3C32DB" w14:textId="20F8EBA0" w:rsidR="00894CCD" w:rsidRDefault="004E115D" w:rsidP="00894CCD">
      <w:r>
        <w:rPr>
          <w:noProof/>
        </w:rPr>
        <w:drawing>
          <wp:anchor distT="0" distB="0" distL="114300" distR="114300" simplePos="0" relativeHeight="252058624" behindDoc="0" locked="0" layoutInCell="1" allowOverlap="1" wp14:anchorId="144E68D3" wp14:editId="712E74DE">
            <wp:simplePos x="0" y="0"/>
            <wp:positionH relativeFrom="column">
              <wp:posOffset>-114300</wp:posOffset>
            </wp:positionH>
            <wp:positionV relativeFrom="paragraph">
              <wp:posOffset>302260</wp:posOffset>
            </wp:positionV>
            <wp:extent cx="1943100" cy="1373905"/>
            <wp:effectExtent l="0" t="0" r="0" b="0"/>
            <wp:wrapNone/>
            <wp:docPr id="1418377749" name="Picture 14183777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49" name="disability rights open book (1).pn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5AA18" w14:textId="07D21193" w:rsidR="00894CCD" w:rsidRDefault="00894CCD" w:rsidP="00894CCD"/>
    <w:p w14:paraId="48CDCEBF" w14:textId="60CDF558" w:rsidR="00894CCD" w:rsidRDefault="00894CCD" w:rsidP="00894CCD">
      <w:r>
        <w:t xml:space="preserve">It is also about making sure laws protect the </w:t>
      </w:r>
      <w:r>
        <w:rPr>
          <w:b/>
          <w:bCs/>
        </w:rPr>
        <w:t xml:space="preserve">rights </w:t>
      </w:r>
      <w:r>
        <w:t>of disabled people.</w:t>
      </w:r>
    </w:p>
    <w:p w14:paraId="2C960EBD" w14:textId="62BFB0A0" w:rsidR="00894CCD" w:rsidRDefault="00894CCD" w:rsidP="00894CCD"/>
    <w:p w14:paraId="522B7584" w14:textId="726D845B" w:rsidR="00894CCD" w:rsidRDefault="002E743E" w:rsidP="00894CCD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888A463" wp14:editId="37DE6250">
                <wp:simplePos x="0" y="0"/>
                <wp:positionH relativeFrom="margin">
                  <wp:posOffset>2171700</wp:posOffset>
                </wp:positionH>
                <wp:positionV relativeFrom="paragraph">
                  <wp:posOffset>238760</wp:posOffset>
                </wp:positionV>
                <wp:extent cx="3600450" cy="2203450"/>
                <wp:effectExtent l="0" t="0" r="0" b="6350"/>
                <wp:wrapNone/>
                <wp:docPr id="1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2034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1A506B6" id="Rectangle 1" o:spid="_x0000_s1026" alt="&quot;&quot;" style="position:absolute;margin-left:171pt;margin-top:18.8pt;width:283.5pt;height:173.5pt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" fillcolor="#d9ceea" stroked="f" strokeweight="1pt">
                <w10:wrap anchorx="margin"/>
              </v:rect>
            </w:pict>
          </mc:Fallback>
        </mc:AlternateContent>
      </w:r>
    </w:p>
    <w:p w14:paraId="331DCF67" w14:textId="6E7B8D5E" w:rsidR="00894CCD" w:rsidRDefault="00FB5CE0" w:rsidP="00894CCD">
      <w:r>
        <w:rPr>
          <w:noProof/>
        </w:rPr>
        <w:drawing>
          <wp:anchor distT="0" distB="0" distL="114300" distR="114300" simplePos="0" relativeHeight="251950080" behindDoc="0" locked="0" layoutInCell="1" allowOverlap="1" wp14:anchorId="54D06B2C" wp14:editId="5527C146">
            <wp:simplePos x="0" y="0"/>
            <wp:positionH relativeFrom="column">
              <wp:posOffset>6350</wp:posOffset>
            </wp:positionH>
            <wp:positionV relativeFrom="paragraph">
              <wp:posOffset>13027</wp:posOffset>
            </wp:positionV>
            <wp:extent cx="1521097" cy="1828800"/>
            <wp:effectExtent l="0" t="0" r="3175" b="0"/>
            <wp:wrapNone/>
            <wp:docPr id="269" name="Picture 2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equal-rights protest placard.jp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CD">
        <w:rPr>
          <w:b/>
          <w:bCs/>
        </w:rPr>
        <w:t xml:space="preserve">Rights </w:t>
      </w:r>
      <w:r w:rsidR="00894CCD">
        <w:t>are important things that everyone should:</w:t>
      </w:r>
      <w:r w:rsidR="00E45831" w:rsidRPr="00E45831">
        <w:rPr>
          <w:noProof/>
        </w:rPr>
        <w:t xml:space="preserve"> </w:t>
      </w:r>
    </w:p>
    <w:p w14:paraId="09FE7BFD" w14:textId="35D26012" w:rsidR="00894CCD" w:rsidRDefault="00894CCD" w:rsidP="00894CCD">
      <w:pPr>
        <w:pStyle w:val="Listtoplevel"/>
      </w:pPr>
      <w:r>
        <w:t>have</w:t>
      </w:r>
    </w:p>
    <w:p w14:paraId="19B954CE" w14:textId="6CC9050B" w:rsidR="00894CCD" w:rsidRDefault="00894CCD" w:rsidP="00894CCD">
      <w:pPr>
        <w:pStyle w:val="Listtoplevel"/>
      </w:pPr>
      <w:r>
        <w:t xml:space="preserve">be able to do. </w:t>
      </w:r>
    </w:p>
    <w:p w14:paraId="075A3A18" w14:textId="132674D1" w:rsidR="00894CCD" w:rsidRDefault="00894CCD" w:rsidP="00894CCD"/>
    <w:p w14:paraId="5BB857E4" w14:textId="7979B2DC" w:rsidR="00894CCD" w:rsidRDefault="002E743E" w:rsidP="002E743E">
      <w:pPr>
        <w:spacing w:line="240" w:lineRule="auto"/>
        <w:ind w:left="0"/>
      </w:pPr>
      <w:r>
        <w:br w:type="page"/>
      </w:r>
    </w:p>
    <w:p w14:paraId="575EC9A4" w14:textId="76D36AFB" w:rsidR="00894CCD" w:rsidRDefault="002D5843" w:rsidP="00894CCD"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34DA2B33" wp14:editId="4D446D73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1640205" cy="1640205"/>
            <wp:effectExtent l="0" t="0" r="0" b="0"/>
            <wp:wrapNone/>
            <wp:docPr id="270" name="Picture 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vote election ballot box.pn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CD">
        <w:t xml:space="preserve">Some examples of rights are the </w:t>
      </w:r>
      <w:r w:rsidR="00E45831">
        <w:br/>
      </w:r>
      <w:r w:rsidR="00894CCD">
        <w:t>right to:</w:t>
      </w:r>
    </w:p>
    <w:p w14:paraId="2CB13E69" w14:textId="3BAB017E" w:rsidR="00894CCD" w:rsidRDefault="00894CCD" w:rsidP="00894CCD">
      <w:pPr>
        <w:pStyle w:val="Listtoplevel"/>
      </w:pPr>
      <w:r>
        <w:t>vote</w:t>
      </w:r>
    </w:p>
    <w:p w14:paraId="2A650B0D" w14:textId="30119FED" w:rsidR="00894CCD" w:rsidRDefault="00894CCD" w:rsidP="00894CCD">
      <w:pPr>
        <w:pStyle w:val="Listtoplevel"/>
      </w:pPr>
      <w:r>
        <w:t>go to school.</w:t>
      </w:r>
    </w:p>
    <w:p w14:paraId="318A6C34" w14:textId="3A4892C8" w:rsidR="006E3EC7" w:rsidRDefault="004E115D" w:rsidP="004E115D">
      <w:r>
        <w:rPr>
          <w:noProof/>
        </w:rPr>
        <w:drawing>
          <wp:anchor distT="0" distB="0" distL="114300" distR="114300" simplePos="0" relativeHeight="251952128" behindDoc="0" locked="0" layoutInCell="1" allowOverlap="1" wp14:anchorId="03E0D0DC" wp14:editId="0660DE7F">
            <wp:simplePos x="0" y="0"/>
            <wp:positionH relativeFrom="column">
              <wp:posOffset>344170</wp:posOffset>
            </wp:positionH>
            <wp:positionV relativeFrom="paragraph">
              <wp:posOffset>19685</wp:posOffset>
            </wp:positionV>
            <wp:extent cx="851240" cy="2055642"/>
            <wp:effectExtent l="0" t="0" r="0" b="1905"/>
            <wp:wrapNone/>
            <wp:docPr id="271" name="Picture 2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female mayor.pn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1240" cy="205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3FB4E" w14:textId="136F9234" w:rsidR="006E3EC7" w:rsidRDefault="006E3EC7" w:rsidP="004E115D"/>
    <w:p w14:paraId="0C692E50" w14:textId="6BAAA392" w:rsidR="006E3EC7" w:rsidRDefault="002E743E" w:rsidP="004E115D">
      <w:r>
        <w:t>The Disability Strategy</w:t>
      </w:r>
      <w:r w:rsidR="006E3EC7">
        <w:t xml:space="preserve"> will also support </w:t>
      </w:r>
      <w:r w:rsidR="006E3EC7">
        <w:rPr>
          <w:b/>
          <w:bCs/>
        </w:rPr>
        <w:t>local government</w:t>
      </w:r>
      <w:r w:rsidR="006E3EC7">
        <w:t xml:space="preserve"> to make things better for disabled people.</w:t>
      </w:r>
    </w:p>
    <w:p w14:paraId="537FBC6B" w14:textId="5AC0A67C" w:rsidR="006E3EC7" w:rsidRDefault="006E3EC7" w:rsidP="004E115D"/>
    <w:p w14:paraId="2BBFC907" w14:textId="612E79E5" w:rsidR="002E743E" w:rsidRDefault="0091199C" w:rsidP="004E115D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734B19AC" wp14:editId="696E770B">
                <wp:simplePos x="0" y="0"/>
                <wp:positionH relativeFrom="margin">
                  <wp:posOffset>2171700</wp:posOffset>
                </wp:positionH>
                <wp:positionV relativeFrom="paragraph">
                  <wp:posOffset>233045</wp:posOffset>
                </wp:positionV>
                <wp:extent cx="3600450" cy="1201420"/>
                <wp:effectExtent l="0" t="0" r="0" b="0"/>
                <wp:wrapNone/>
                <wp:docPr id="1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20142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1B47F81" id="Rectangle 1" o:spid="_x0000_s1026" alt="&quot;&quot;" style="position:absolute;margin-left:171pt;margin-top:18.35pt;width:283.5pt;height:94.6pt;z-index:-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60896226" w14:textId="2CD42224" w:rsidR="006E3EC7" w:rsidRDefault="002D5843" w:rsidP="004E115D">
      <w:r>
        <w:rPr>
          <w:noProof/>
        </w:rPr>
        <w:drawing>
          <wp:anchor distT="0" distB="0" distL="114300" distR="114300" simplePos="0" relativeHeight="251953152" behindDoc="0" locked="0" layoutInCell="1" allowOverlap="1" wp14:anchorId="2FAA76F9" wp14:editId="27F1E813">
            <wp:simplePos x="0" y="0"/>
            <wp:positionH relativeFrom="column">
              <wp:posOffset>-6985</wp:posOffset>
            </wp:positionH>
            <wp:positionV relativeFrom="paragraph">
              <wp:posOffset>-152986</wp:posOffset>
            </wp:positionV>
            <wp:extent cx="1665625" cy="1239715"/>
            <wp:effectExtent l="0" t="0" r="0" b="0"/>
            <wp:wrapNone/>
            <wp:docPr id="272" name="Picture 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Council Help Desk reception city regional district local government.pn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25" cy="123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EC7">
        <w:rPr>
          <w:b/>
          <w:bCs/>
        </w:rPr>
        <w:t>Local government</w:t>
      </w:r>
      <w:r w:rsidR="006E3EC7">
        <w:t xml:space="preserve"> means the councils that run things in each part of </w:t>
      </w:r>
      <w:r w:rsidR="00840829">
        <w:t xml:space="preserve">Aotearoa </w:t>
      </w:r>
      <w:r w:rsidR="006E3EC7">
        <w:t>New Zealand.</w:t>
      </w:r>
    </w:p>
    <w:p w14:paraId="0DF050B6" w14:textId="77777777" w:rsidR="006E3EC7" w:rsidRDefault="006E3EC7" w:rsidP="004E115D"/>
    <w:p w14:paraId="76074ABF" w14:textId="6ACA365B" w:rsidR="006E3EC7" w:rsidRDefault="002D5843" w:rsidP="004E115D">
      <w:r>
        <w:rPr>
          <w:noProof/>
        </w:rPr>
        <w:drawing>
          <wp:anchor distT="0" distB="0" distL="114300" distR="114300" simplePos="0" relativeHeight="251959296" behindDoc="0" locked="0" layoutInCell="1" allowOverlap="1" wp14:anchorId="10E09FD6" wp14:editId="3B54313E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1760855" cy="1434641"/>
            <wp:effectExtent l="0" t="0" r="0" b="0"/>
            <wp:wrapNone/>
            <wp:docPr id="276" name="Picture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Support service provider.jp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43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073DC" w14:textId="3561D070" w:rsidR="006E3EC7" w:rsidRDefault="006E3EC7" w:rsidP="004E115D">
      <w:r>
        <w:t xml:space="preserve">The Disability Strategy will also support </w:t>
      </w:r>
      <w:r>
        <w:rPr>
          <w:b/>
          <w:bCs/>
        </w:rPr>
        <w:t>community organisations</w:t>
      </w:r>
      <w:r>
        <w:t xml:space="preserve"> to make things better for disabled people.</w:t>
      </w:r>
      <w:r>
        <w:br w:type="page"/>
      </w:r>
    </w:p>
    <w:p w14:paraId="61D349F9" w14:textId="0A97E687" w:rsidR="006E3EC7" w:rsidRDefault="002D5843" w:rsidP="006E3E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0737E2C" wp14:editId="7EA281A2">
                <wp:simplePos x="0" y="0"/>
                <wp:positionH relativeFrom="column">
                  <wp:posOffset>0</wp:posOffset>
                </wp:positionH>
                <wp:positionV relativeFrom="paragraph">
                  <wp:posOffset>-232117</wp:posOffset>
                </wp:positionV>
                <wp:extent cx="1761441" cy="1205767"/>
                <wp:effectExtent l="0" t="0" r="0" b="0"/>
                <wp:wrapNone/>
                <wp:docPr id="275" name="Group 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441" cy="1205767"/>
                          <a:chOff x="0" y="0"/>
                          <a:chExt cx="1761441" cy="1205767"/>
                        </a:xfrm>
                      </wpg:grpSpPr>
                      <pic:pic xmlns:pic="http://schemas.openxmlformats.org/drawingml/2006/picture">
                        <pic:nvPicPr>
                          <pic:cNvPr id="273" name="Picture 2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0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Graphic 27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686" y="626012"/>
                            <a:ext cx="579755" cy="57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FF809FA" id="Group 275" o:spid="_x0000_s1026" alt="&quot;&quot;" style="position:absolute;margin-left:0;margin-top:-18.3pt;width:138.7pt;height:94.95pt;z-index:251957248" coordsize="17614,12057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HzAAAC7gAAAAcAQgBlAGUAaABp&#10;AHYAZQAAAAEAAAAAAAAAAAAAAAAAAAAAAAAAAQAAAAAAAAAAAAAC7gAAAfMAAAAAAAAAAAAAAAAA&#10;AAAAAQAAAAAAAAAAAAAAAAAAAAAAAAAQAAAAAQAAAAAAAG51bGwAAAACAAAABmJvdW5kc09iamMA&#10;AAABAAAAAAAAUmN0MQAAAAQAAAAAVG9wIGxvbmcAAAAAAAAAAExlZnRsb25nAAAAAAAAAABCdG9t&#10;bG9uZwAAAfMAAAAAUmdodGxvbmcAAALu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HzAAAAAFJnaHRsb25nAAAC7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F/wA&#10;AAABAAAAoAAAAGoAAAHgAADGwAAAF+AAGAAB/9j/7QAMQWRvYmVfQ00AAv/uAA5BZG9iZQBkgAAA&#10;AAH/2wCEAAwICAgJCAwJCQwRCwoLERUPDAwPFRgTExUTExgRDAwMDAwMEQwMDAwMDAwMDAwMDAwM&#10;DAwMDAwMDAwMDAwMDAwBDQsLDQ4NEA4OEBQODg4UFA4ODg4UEQwMDAwMEREMDAwMDAwRDAwMDAwM&#10;DAwMDAwMDAwMDAwMDAwMDAwMDAwMDP/AABEIAG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v/bAIQACAYGBgYGCAYGCAwIBwgMDgoICAoOEA0NDg0N&#10;EBEMDAwMDAwRDAwMDAwMDAwMDAwMDAwMDAwMDAwMDAwMDAwMDAEJCAgJCgkLCQkLDgsNCw4RDg4O&#10;DhERDAwMDAwREQwMDAwMDBEMDAwMDAwMDAwMDAwMDAwMDAwMDAwMDAwMDAwM/8AAFAgB8wLuBAEi&#10;AAIRAQMRAQQiAP/dAAQAL/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">
                <v:shape id="Picture 273" o:spid="_x0000_s1027" type="#_x0000_t75" alt="&quot;&quot;" style="position:absolute;width:17145;height:1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">
                  <v:imagedata r:id="rId85" o:title=""/>
                </v:shape>
                <v:shape id="Graphic 274" o:spid="_x0000_s1028" type="#_x0000_t75" alt="&quot;&quot;" style="position:absolute;left:11816;top:6260;width:5798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">
                  <v:imagedata r:id="rId86" o:title=""/>
                </v:shape>
              </v:group>
            </w:pict>
          </mc:Fallback>
        </mc:AlternateContent>
      </w:r>
      <w:r w:rsidR="00E45831" w:rsidRPr="00040029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56937AA7" wp14:editId="4DD9D4FC">
                <wp:simplePos x="0" y="0"/>
                <wp:positionH relativeFrom="margin">
                  <wp:posOffset>2171700</wp:posOffset>
                </wp:positionH>
                <wp:positionV relativeFrom="paragraph">
                  <wp:posOffset>-114300</wp:posOffset>
                </wp:positionV>
                <wp:extent cx="3600450" cy="6629400"/>
                <wp:effectExtent l="0" t="0" r="0" b="0"/>
                <wp:wrapNone/>
                <wp:docPr id="2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66294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5978222" id="Rectangle 1" o:spid="_x0000_s1026" alt="&quot;&quot;" style="position:absolute;margin-left:171pt;margin-top:-9pt;width:283.5pt;height:522pt;z-index:-2514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6E3EC7">
        <w:rPr>
          <w:b/>
          <w:bCs/>
        </w:rPr>
        <w:t>Community organisations</w:t>
      </w:r>
      <w:r w:rsidR="006E3EC7">
        <w:t>:</w:t>
      </w:r>
    </w:p>
    <w:p w14:paraId="5E343DCE" w14:textId="07E630D5" w:rsidR="006E3EC7" w:rsidRDefault="006E3EC7" w:rsidP="006E3EC7">
      <w:pPr>
        <w:pStyle w:val="Listtoplevel"/>
      </w:pPr>
      <w:r>
        <w:t>are not part of the Government</w:t>
      </w:r>
    </w:p>
    <w:p w14:paraId="4924076B" w14:textId="0BB07A41" w:rsidR="006E3EC7" w:rsidRDefault="002D5843" w:rsidP="006E3EC7">
      <w:pPr>
        <w:pStyle w:val="Listtoplevel"/>
      </w:pPr>
      <w:r>
        <w:drawing>
          <wp:anchor distT="0" distB="0" distL="114300" distR="114300" simplePos="0" relativeHeight="251960320" behindDoc="0" locked="0" layoutInCell="1" allowOverlap="1" wp14:anchorId="7509CCAC" wp14:editId="4411EC49">
            <wp:simplePos x="0" y="0"/>
            <wp:positionH relativeFrom="column">
              <wp:posOffset>0</wp:posOffset>
            </wp:positionH>
            <wp:positionV relativeFrom="paragraph">
              <wp:posOffset>340995</wp:posOffset>
            </wp:positionV>
            <wp:extent cx="1437005" cy="1441581"/>
            <wp:effectExtent l="0" t="0" r="0" b="6350"/>
            <wp:wrapNone/>
            <wp:docPr id="277" name="Picture 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upport Different.jpg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44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EC7">
        <w:t>work to make life better for people who need support.</w:t>
      </w:r>
    </w:p>
    <w:p w14:paraId="1EBE3B46" w14:textId="73E8386B" w:rsidR="006E3EC7" w:rsidRDefault="006E3EC7" w:rsidP="006E3EC7"/>
    <w:p w14:paraId="022DC4D7" w14:textId="3CCBFC33" w:rsidR="006E3EC7" w:rsidRDefault="006E3EC7" w:rsidP="006E3EC7"/>
    <w:p w14:paraId="61237B9F" w14:textId="1A4DE563" w:rsidR="006E3EC7" w:rsidRDefault="00300BA4" w:rsidP="006E3EC7">
      <w:r>
        <w:rPr>
          <w:noProof/>
        </w:rPr>
        <w:drawing>
          <wp:anchor distT="0" distB="0" distL="114300" distR="114300" simplePos="0" relativeHeight="251961344" behindDoc="0" locked="0" layoutInCell="1" allowOverlap="1" wp14:anchorId="68CFC030" wp14:editId="20825C0C">
            <wp:simplePos x="0" y="0"/>
            <wp:positionH relativeFrom="column">
              <wp:posOffset>15712</wp:posOffset>
            </wp:positionH>
            <wp:positionV relativeFrom="paragraph">
              <wp:posOffset>384175</wp:posOffset>
            </wp:positionV>
            <wp:extent cx="1280160" cy="1335898"/>
            <wp:effectExtent l="0" t="0" r="0" b="0"/>
            <wp:wrapNone/>
            <wp:docPr id="278" name="Picture 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woman_girl_shop_business_cafe_support.png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3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EC7">
        <w:t>Many community organisations support disabled people by doing things like:</w:t>
      </w:r>
    </w:p>
    <w:p w14:paraId="1A3F0D2E" w14:textId="57776441" w:rsidR="006E3EC7" w:rsidRDefault="006E3EC7" w:rsidP="006E3EC7">
      <w:pPr>
        <w:pStyle w:val="Listtoplevel"/>
      </w:pPr>
      <w:r>
        <w:t>supporting people to find jobs</w:t>
      </w:r>
    </w:p>
    <w:p w14:paraId="72FE2145" w14:textId="4CEE4224" w:rsidR="00894CCD" w:rsidRDefault="00300BA4" w:rsidP="006E3EC7">
      <w:pPr>
        <w:pStyle w:val="Listtoplevel"/>
      </w:pPr>
      <w:r>
        <w:drawing>
          <wp:anchor distT="0" distB="0" distL="114300" distR="114300" simplePos="0" relativeHeight="251962368" behindDoc="0" locked="0" layoutInCell="1" allowOverlap="1" wp14:anchorId="2F1C1471" wp14:editId="4267BB1F">
            <wp:simplePos x="0" y="0"/>
            <wp:positionH relativeFrom="column">
              <wp:posOffset>13337</wp:posOffset>
            </wp:positionH>
            <wp:positionV relativeFrom="paragraph">
              <wp:posOffset>305191</wp:posOffset>
            </wp:positionV>
            <wp:extent cx="1143000" cy="1871984"/>
            <wp:effectExtent l="0" t="0" r="0" b="0"/>
            <wp:wrapNone/>
            <wp:docPr id="279" name="Picture 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lind Woman Guide dog.jpg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871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6B1">
        <w:t xml:space="preserve">training dogs </w:t>
      </w:r>
      <w:r w:rsidR="0077401F">
        <w:t xml:space="preserve">to </w:t>
      </w:r>
      <w:r w:rsidR="00E246B1">
        <w:t>support disabled people</w:t>
      </w:r>
    </w:p>
    <w:p w14:paraId="020E248B" w14:textId="19EAB739" w:rsidR="00E246B1" w:rsidRDefault="00E246B1" w:rsidP="006E3EC7">
      <w:pPr>
        <w:pStyle w:val="Listtoplevel"/>
      </w:pPr>
      <w:r>
        <w:t>running homes for disabled people.</w:t>
      </w:r>
    </w:p>
    <w:p w14:paraId="7657426E" w14:textId="0C9C647C" w:rsidR="00E246B1" w:rsidRDefault="00E246B1">
      <w:pPr>
        <w:spacing w:line="240" w:lineRule="auto"/>
        <w:ind w:left="0"/>
      </w:pPr>
      <w:r>
        <w:br w:type="page"/>
      </w:r>
    </w:p>
    <w:p w14:paraId="66C79986" w14:textId="7C61722C" w:rsidR="00E246B1" w:rsidRPr="00894CCD" w:rsidRDefault="00E246B1" w:rsidP="00E246B1">
      <w:pPr>
        <w:pStyle w:val="Heading1"/>
      </w:pPr>
      <w:bookmarkStart w:id="2" w:name="_Writing_the_new"/>
      <w:bookmarkEnd w:id="2"/>
      <w:r>
        <w:lastRenderedPageBreak/>
        <w:t>Writing the new Disability Strategy</w:t>
      </w:r>
    </w:p>
    <w:p w14:paraId="019620AB" w14:textId="4165F154" w:rsidR="00732390" w:rsidRDefault="00732390" w:rsidP="003D350C"/>
    <w:p w14:paraId="7EE7FA5B" w14:textId="247C62E8" w:rsidR="00E246B1" w:rsidRDefault="00E246B1" w:rsidP="003D350C"/>
    <w:p w14:paraId="52EB1CD8" w14:textId="45BF70B1" w:rsidR="00E246B1" w:rsidRDefault="00300BA4" w:rsidP="003D350C"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1964416" behindDoc="0" locked="0" layoutInCell="1" allowOverlap="1" wp14:anchorId="5C5301FA" wp14:editId="551C86AF">
            <wp:simplePos x="0" y="0"/>
            <wp:positionH relativeFrom="margin">
              <wp:posOffset>2442</wp:posOffset>
            </wp:positionH>
            <wp:positionV relativeFrom="paragraph">
              <wp:posOffset>36195</wp:posOffset>
            </wp:positionV>
            <wp:extent cx="1943100" cy="384408"/>
            <wp:effectExtent l="0" t="0" r="0" b="0"/>
            <wp:wrapNone/>
            <wp:docPr id="280" name="Picture 2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lient logo placeholder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8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46B1">
        <w:t>Whaikaha</w:t>
      </w:r>
      <w:proofErr w:type="spellEnd"/>
      <w:r w:rsidR="00E246B1">
        <w:t xml:space="preserve"> will </w:t>
      </w:r>
      <w:proofErr w:type="gramStart"/>
      <w:r w:rsidR="00E246B1">
        <w:t>be in charge of</w:t>
      </w:r>
      <w:proofErr w:type="gramEnd"/>
      <w:r w:rsidR="00E246B1">
        <w:t xml:space="preserve"> writing the new Disability Strategy.</w:t>
      </w:r>
    </w:p>
    <w:p w14:paraId="1D5FC1A1" w14:textId="7D940485" w:rsidR="00E246B1" w:rsidRDefault="00E246B1" w:rsidP="003D350C"/>
    <w:p w14:paraId="327E4F27" w14:textId="27763834" w:rsidR="00E246B1" w:rsidRDefault="00300BA4" w:rsidP="003D350C">
      <w:r>
        <w:rPr>
          <w:noProof/>
        </w:rPr>
        <w:drawing>
          <wp:anchor distT="0" distB="0" distL="114300" distR="114300" simplePos="0" relativeHeight="251965440" behindDoc="0" locked="0" layoutInCell="1" allowOverlap="1" wp14:anchorId="4DE79735" wp14:editId="7A276A0E">
            <wp:simplePos x="0" y="0"/>
            <wp:positionH relativeFrom="column">
              <wp:posOffset>0</wp:posOffset>
            </wp:positionH>
            <wp:positionV relativeFrom="paragraph">
              <wp:posOffset>92368</wp:posOffset>
            </wp:positionV>
            <wp:extent cx="917917" cy="917917"/>
            <wp:effectExtent l="0" t="0" r="0" b="0"/>
            <wp:wrapNone/>
            <wp:docPr id="281" name="Picture 2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Year 2025 (1).png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30" cy="92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17B5F" w14:textId="1DC4F1A0" w:rsidR="00E246B1" w:rsidRDefault="00E246B1" w:rsidP="003D350C">
      <w:r>
        <w:t>They will write the new Disability Strategy in 2025.</w:t>
      </w:r>
    </w:p>
    <w:p w14:paraId="03A2EE05" w14:textId="1C91E972" w:rsidR="00E246B1" w:rsidRDefault="00E246B1" w:rsidP="003D350C"/>
    <w:p w14:paraId="24B573A9" w14:textId="553B37D5" w:rsidR="00E246B1" w:rsidRDefault="00300BA4" w:rsidP="003D350C">
      <w:r>
        <w:rPr>
          <w:noProof/>
        </w:rPr>
        <w:drawing>
          <wp:anchor distT="0" distB="0" distL="114300" distR="114300" simplePos="0" relativeHeight="251967488" behindDoc="0" locked="0" layoutInCell="1" allowOverlap="1" wp14:anchorId="28EBF325" wp14:editId="0EF222A2">
            <wp:simplePos x="0" y="0"/>
            <wp:positionH relativeFrom="column">
              <wp:posOffset>-114300</wp:posOffset>
            </wp:positionH>
            <wp:positionV relativeFrom="paragraph">
              <wp:posOffset>292882</wp:posOffset>
            </wp:positionV>
            <wp:extent cx="1828800" cy="1828800"/>
            <wp:effectExtent l="0" t="0" r="0" b="0"/>
            <wp:wrapNone/>
            <wp:docPr id="282" name="Picture 2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ngata Whaikaha disabled Māori disability group.png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30279" w14:textId="62117CD6" w:rsidR="00E246B1" w:rsidRDefault="00987556" w:rsidP="003D350C">
      <w:r>
        <w:t xml:space="preserve">To write the new Disability Strategy </w:t>
      </w:r>
      <w:proofErr w:type="spellStart"/>
      <w:r w:rsidR="002E743E">
        <w:t>Whaikaha</w:t>
      </w:r>
      <w:proofErr w:type="spellEnd"/>
      <w:r>
        <w:t xml:space="preserve"> will work with groups that </w:t>
      </w:r>
      <w:r>
        <w:rPr>
          <w:b/>
          <w:bCs/>
        </w:rPr>
        <w:t>represent</w:t>
      </w:r>
      <w:r>
        <w:t>:</w:t>
      </w:r>
    </w:p>
    <w:p w14:paraId="4F0AF20C" w14:textId="35228A87" w:rsidR="00987556" w:rsidRDefault="00987556" w:rsidP="00987556">
      <w:pPr>
        <w:pStyle w:val="Listtoplevel"/>
      </w:pPr>
      <w:r>
        <w:t>disabled people</w:t>
      </w:r>
    </w:p>
    <w:p w14:paraId="6A5B312A" w14:textId="61536789" w:rsidR="00987556" w:rsidRDefault="00300BA4" w:rsidP="00987556">
      <w:pPr>
        <w:pStyle w:val="Listtoplevel"/>
      </w:pPr>
      <w:r>
        <w:drawing>
          <wp:anchor distT="0" distB="0" distL="114300" distR="114300" simplePos="0" relativeHeight="251968512" behindDoc="0" locked="0" layoutInCell="1" allowOverlap="1" wp14:anchorId="419D8D86" wp14:editId="7D039EDB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1590850" cy="1603717"/>
            <wp:effectExtent l="0" t="0" r="0" b="0"/>
            <wp:wrapNone/>
            <wp:docPr id="283" name="Picture 2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asifika pacific island extended family children parent wheelchair user disabled grandparent.png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50" cy="1603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556">
        <w:t>tāngata whaikaha Māori / Māori disabled people</w:t>
      </w:r>
    </w:p>
    <w:p w14:paraId="251AFF70" w14:textId="0CCC465C" w:rsidR="00987556" w:rsidRDefault="00987556" w:rsidP="00987556">
      <w:pPr>
        <w:pStyle w:val="Listtoplevel"/>
      </w:pPr>
      <w:r>
        <w:t>the whānau / families of disabled people.</w:t>
      </w:r>
    </w:p>
    <w:p w14:paraId="4107BE15" w14:textId="59930B57" w:rsidR="00987556" w:rsidRDefault="00987556" w:rsidP="00987556"/>
    <w:p w14:paraId="00A77408" w14:textId="646C282C" w:rsidR="00987556" w:rsidRDefault="0091199C" w:rsidP="00987556">
      <w:r w:rsidRPr="000400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7F3DD5A" wp14:editId="38CCA848">
                <wp:simplePos x="0" y="0"/>
                <wp:positionH relativeFrom="margin">
                  <wp:posOffset>2171700</wp:posOffset>
                </wp:positionH>
                <wp:positionV relativeFrom="paragraph">
                  <wp:posOffset>-114300</wp:posOffset>
                </wp:positionV>
                <wp:extent cx="3600450" cy="838200"/>
                <wp:effectExtent l="0" t="0" r="0" b="0"/>
                <wp:wrapNone/>
                <wp:docPr id="2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382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B9B4E03" id="Rectangle 1" o:spid="_x0000_s1026" alt="&quot;&quot;" style="position:absolute;margin-left:171pt;margin-top:-9pt;width:283.5pt;height:66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" fillcolor="#d9ceea" stroked="f" strokeweight="1pt">
                <w10:wrap anchorx="margin"/>
              </v:rect>
            </w:pict>
          </mc:Fallback>
        </mc:AlternateContent>
      </w:r>
      <w:r w:rsidR="00300BA4">
        <w:rPr>
          <w:noProof/>
        </w:rPr>
        <w:drawing>
          <wp:anchor distT="0" distB="0" distL="114300" distR="114300" simplePos="0" relativeHeight="251969536" behindDoc="0" locked="0" layoutInCell="1" allowOverlap="1" wp14:anchorId="1D3690E2" wp14:editId="4E4D0D4A">
            <wp:simplePos x="0" y="0"/>
            <wp:positionH relativeFrom="column">
              <wp:posOffset>0</wp:posOffset>
            </wp:positionH>
            <wp:positionV relativeFrom="paragraph">
              <wp:posOffset>-344658</wp:posOffset>
            </wp:positionV>
            <wp:extent cx="1485900" cy="1485900"/>
            <wp:effectExtent l="0" t="0" r="0" b="0"/>
            <wp:wrapNone/>
            <wp:docPr id="284" name="Picture 2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Advocacy Self speak up talk.png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77" cy="149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595">
        <w:t xml:space="preserve">To </w:t>
      </w:r>
      <w:r w:rsidR="00CF1595">
        <w:rPr>
          <w:b/>
          <w:bCs/>
        </w:rPr>
        <w:t xml:space="preserve">represent </w:t>
      </w:r>
      <w:r w:rsidR="00CF1595">
        <w:t>a group of people means to speak up for those people.</w:t>
      </w:r>
    </w:p>
    <w:p w14:paraId="6B16411C" w14:textId="62E4970A" w:rsidR="00CF1595" w:rsidRDefault="00CF1595" w:rsidP="00987556"/>
    <w:p w14:paraId="7E2B53D4" w14:textId="55A95A0D" w:rsidR="00CF1595" w:rsidRDefault="00300BA4" w:rsidP="00987556">
      <w:r>
        <w:rPr>
          <w:noProof/>
        </w:rPr>
        <w:drawing>
          <wp:anchor distT="0" distB="0" distL="114300" distR="114300" simplePos="0" relativeHeight="251970560" behindDoc="0" locked="0" layoutInCell="1" allowOverlap="1" wp14:anchorId="17FDD31B" wp14:editId="0808A275">
            <wp:simplePos x="0" y="0"/>
            <wp:positionH relativeFrom="column">
              <wp:posOffset>-6985</wp:posOffset>
            </wp:positionH>
            <wp:positionV relativeFrom="paragraph">
              <wp:posOffset>137160</wp:posOffset>
            </wp:positionV>
            <wp:extent cx="1950720" cy="1246632"/>
            <wp:effectExtent l="0" t="0" r="0" b="0"/>
            <wp:wrapNone/>
            <wp:docPr id="285" name="Picture 2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roup of disabled people-01 (1).png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E855D" w14:textId="1A840465" w:rsidR="00CF1595" w:rsidRDefault="00CF1595" w:rsidP="00987556">
      <w:proofErr w:type="spellStart"/>
      <w:r>
        <w:t>Whaikaha</w:t>
      </w:r>
      <w:proofErr w:type="spellEnd"/>
      <w:r>
        <w:t xml:space="preserve"> will also work with </w:t>
      </w:r>
      <w:r>
        <w:rPr>
          <w:b/>
          <w:bCs/>
        </w:rPr>
        <w:t>Disabled People’s Organisations</w:t>
      </w:r>
      <w:r>
        <w:t xml:space="preserve"> to write the new Disability Strategy.</w:t>
      </w:r>
    </w:p>
    <w:p w14:paraId="188DA58D" w14:textId="0D14D1D7" w:rsidR="00CF1595" w:rsidRDefault="00CF1595" w:rsidP="00987556"/>
    <w:p w14:paraId="72C2E0BF" w14:textId="7A965884" w:rsidR="00CF1595" w:rsidRPr="00CF1595" w:rsidRDefault="00E45831" w:rsidP="00987556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17B08FA1" wp14:editId="1E6098BE">
                <wp:simplePos x="0" y="0"/>
                <wp:positionH relativeFrom="margin">
                  <wp:posOffset>2173458</wp:posOffset>
                </wp:positionH>
                <wp:positionV relativeFrom="paragraph">
                  <wp:posOffset>206326</wp:posOffset>
                </wp:positionV>
                <wp:extent cx="3600450" cy="2242039"/>
                <wp:effectExtent l="0" t="0" r="0" b="6350"/>
                <wp:wrapNone/>
                <wp:docPr id="2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242039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6B76712" id="Rectangle 1" o:spid="_x0000_s1026" alt="&quot;&quot;" style="position:absolute;margin-left:171.15pt;margin-top:16.25pt;width:283.5pt;height:176.55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1AD5DDCC" w14:textId="0FCA89D4" w:rsidR="00732390" w:rsidRDefault="00300BA4" w:rsidP="003D350C">
      <w:r>
        <w:rPr>
          <w:noProof/>
        </w:rPr>
        <w:drawing>
          <wp:anchor distT="0" distB="0" distL="114300" distR="114300" simplePos="0" relativeHeight="251971584" behindDoc="0" locked="0" layoutInCell="1" allowOverlap="1" wp14:anchorId="44C67B42" wp14:editId="6BFDF0B8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1714500" cy="1714500"/>
            <wp:effectExtent l="0" t="0" r="0" b="0"/>
            <wp:wrapNone/>
            <wp:docPr id="286" name="Picture 2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chair chairperson speaker microphone meeting.png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E65">
        <w:rPr>
          <w:b/>
          <w:bCs/>
        </w:rPr>
        <w:t xml:space="preserve">Disabled People’s Organisations </w:t>
      </w:r>
      <w:r w:rsidR="00877E65">
        <w:t>are groups that:</w:t>
      </w:r>
      <w:r w:rsidR="00E45831" w:rsidRPr="00E45831">
        <w:rPr>
          <w:noProof/>
        </w:rPr>
        <w:t xml:space="preserve"> </w:t>
      </w:r>
    </w:p>
    <w:p w14:paraId="6EF06FE3" w14:textId="390BABCC" w:rsidR="00877E65" w:rsidRDefault="00877E65" w:rsidP="00877E65">
      <w:pPr>
        <w:pStyle w:val="Listtoplevel"/>
      </w:pPr>
      <w:r>
        <w:t>represent disabled people</w:t>
      </w:r>
    </w:p>
    <w:p w14:paraId="39E24A8C" w14:textId="1F7F7940" w:rsidR="00877E65" w:rsidRDefault="00877E65" w:rsidP="00877E65">
      <w:pPr>
        <w:pStyle w:val="Listtoplevel"/>
      </w:pPr>
      <w:r>
        <w:t>are led by disabled people.</w:t>
      </w:r>
    </w:p>
    <w:p w14:paraId="2671127B" w14:textId="23265F7B" w:rsidR="00877E65" w:rsidRDefault="00877E65" w:rsidP="00877E65"/>
    <w:p w14:paraId="2D6084DD" w14:textId="1D44CE64" w:rsidR="00877E65" w:rsidRDefault="00877E65" w:rsidP="00877E65"/>
    <w:p w14:paraId="299732E8" w14:textId="1229BCFD" w:rsidR="00877E65" w:rsidRDefault="00300BA4" w:rsidP="00877E65">
      <w:r>
        <w:rPr>
          <w:noProof/>
        </w:rPr>
        <w:drawing>
          <wp:anchor distT="0" distB="0" distL="114300" distR="114300" simplePos="0" relativeHeight="251972608" behindDoc="0" locked="0" layoutInCell="1" allowOverlap="1" wp14:anchorId="64D152EC" wp14:editId="32B52FF7">
            <wp:simplePos x="0" y="0"/>
            <wp:positionH relativeFrom="column">
              <wp:posOffset>10551</wp:posOffset>
            </wp:positionH>
            <wp:positionV relativeFrom="paragraph">
              <wp:posOffset>393847</wp:posOffset>
            </wp:positionV>
            <wp:extent cx="1828800" cy="1238584"/>
            <wp:effectExtent l="0" t="0" r="0" b="0"/>
            <wp:wrapNone/>
            <wp:docPr id="287" name="Picture 2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computer-support.png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77E65">
        <w:t>Whaikaha</w:t>
      </w:r>
      <w:proofErr w:type="spellEnd"/>
      <w:r w:rsidR="00877E65">
        <w:t xml:space="preserve"> will work with these groups to write the:</w:t>
      </w:r>
    </w:p>
    <w:p w14:paraId="02EA29AD" w14:textId="604A7231" w:rsidR="00877E65" w:rsidRDefault="00877E65" w:rsidP="00877E65">
      <w:pPr>
        <w:pStyle w:val="Listtoplevel"/>
      </w:pPr>
      <w:r>
        <w:t>vision</w:t>
      </w:r>
    </w:p>
    <w:p w14:paraId="2296131A" w14:textId="4E26ED62" w:rsidR="00877E65" w:rsidRDefault="00877E65" w:rsidP="00877E65">
      <w:pPr>
        <w:pStyle w:val="Listtoplevel"/>
      </w:pPr>
      <w:r>
        <w:t>principles.</w:t>
      </w:r>
    </w:p>
    <w:p w14:paraId="49B5F643" w14:textId="77777777" w:rsidR="00840829" w:rsidRDefault="00840829" w:rsidP="00877E65"/>
    <w:p w14:paraId="6F7ECBF4" w14:textId="230F7FC4" w:rsidR="00877E65" w:rsidRDefault="001658A6" w:rsidP="00877E65">
      <w:r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7370B5D4" wp14:editId="47C3843F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143000" cy="1143000"/>
            <wp:effectExtent l="0" t="0" r="0" b="0"/>
            <wp:wrapNone/>
            <wp:docPr id="289" name="Picture 2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Research planning.png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E65">
        <w:t xml:space="preserve">Each outcome area will have </w:t>
      </w:r>
      <w:r w:rsidR="00877E65">
        <w:rPr>
          <w:b/>
          <w:bCs/>
        </w:rPr>
        <w:t>actions</w:t>
      </w:r>
      <w:r w:rsidR="00877E65">
        <w:t>.</w:t>
      </w:r>
    </w:p>
    <w:p w14:paraId="7E327474" w14:textId="43205204" w:rsidR="00877E65" w:rsidRDefault="00877E65" w:rsidP="00877E65"/>
    <w:p w14:paraId="5A46C066" w14:textId="0CA13440" w:rsidR="00877E65" w:rsidRDefault="0091199C" w:rsidP="00877E65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5E728168" wp14:editId="7AD0688B">
                <wp:simplePos x="0" y="0"/>
                <wp:positionH relativeFrom="margin">
                  <wp:posOffset>2171700</wp:posOffset>
                </wp:positionH>
                <wp:positionV relativeFrom="paragraph">
                  <wp:posOffset>237490</wp:posOffset>
                </wp:positionV>
                <wp:extent cx="3600450" cy="1174750"/>
                <wp:effectExtent l="0" t="0" r="0" b="6350"/>
                <wp:wrapNone/>
                <wp:docPr id="2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1747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82E743B" id="Rectangle 1" o:spid="_x0000_s1026" alt="&quot;&quot;" style="position:absolute;margin-left:171pt;margin-top:18.7pt;width:283.5pt;height:92.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  <w:r w:rsidR="004E115D">
        <w:rPr>
          <w:b/>
          <w:bCs/>
          <w:noProof/>
        </w:rPr>
        <w:drawing>
          <wp:anchor distT="0" distB="0" distL="114300" distR="114300" simplePos="0" relativeHeight="251974656" behindDoc="0" locked="0" layoutInCell="1" allowOverlap="1" wp14:anchorId="1071C693" wp14:editId="62EA0B61">
            <wp:simplePos x="0" y="0"/>
            <wp:positionH relativeFrom="column">
              <wp:posOffset>12700</wp:posOffset>
            </wp:positionH>
            <wp:positionV relativeFrom="paragraph">
              <wp:posOffset>91440</wp:posOffset>
            </wp:positionV>
            <wp:extent cx="1600200" cy="1235214"/>
            <wp:effectExtent l="0" t="0" r="0" b="3175"/>
            <wp:wrapNone/>
            <wp:docPr id="290" name="Picture 2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Action Plan Report.jpg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3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7971B" w14:textId="16B2BD6F" w:rsidR="00877E65" w:rsidRDefault="0022034F" w:rsidP="00877E65">
      <w:r>
        <w:rPr>
          <w:b/>
          <w:bCs/>
        </w:rPr>
        <w:t>A</w:t>
      </w:r>
      <w:r w:rsidR="00877E65">
        <w:rPr>
          <w:b/>
          <w:bCs/>
        </w:rPr>
        <w:t>ctions</w:t>
      </w:r>
      <w:r w:rsidR="00877E65">
        <w:t xml:space="preserve"> are ideas the Government can do to make things better for disabled people.</w:t>
      </w:r>
    </w:p>
    <w:p w14:paraId="6E4379C6" w14:textId="2DA38243" w:rsidR="00877E65" w:rsidRDefault="00877E65" w:rsidP="00877E65"/>
    <w:p w14:paraId="74C91C61" w14:textId="46B88635" w:rsidR="00877E65" w:rsidRDefault="001658A6" w:rsidP="00877E65">
      <w:r>
        <w:rPr>
          <w:noProof/>
        </w:rPr>
        <w:drawing>
          <wp:anchor distT="0" distB="0" distL="114300" distR="114300" simplePos="0" relativeHeight="251975680" behindDoc="0" locked="0" layoutInCell="1" allowOverlap="1" wp14:anchorId="251DC8EC" wp14:editId="1E4F4A81">
            <wp:simplePos x="0" y="0"/>
            <wp:positionH relativeFrom="column">
              <wp:posOffset>12700</wp:posOffset>
            </wp:positionH>
            <wp:positionV relativeFrom="paragraph">
              <wp:posOffset>167640</wp:posOffset>
            </wp:positionV>
            <wp:extent cx="1776730" cy="1243475"/>
            <wp:effectExtent l="0" t="0" r="0" b="0"/>
            <wp:wrapNone/>
            <wp:docPr id="291" name="Picture 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meeting-discuss-group.png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2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D47C5" w14:textId="6219FDC0" w:rsidR="00877E65" w:rsidRDefault="00877E65" w:rsidP="00877E65">
      <w:proofErr w:type="spellStart"/>
      <w:r>
        <w:t>Whaikaha</w:t>
      </w:r>
      <w:proofErr w:type="spellEnd"/>
      <w:r>
        <w:t xml:space="preserve"> will set up </w:t>
      </w:r>
      <w:r>
        <w:rPr>
          <w:b/>
          <w:bCs/>
        </w:rPr>
        <w:t>working groups</w:t>
      </w:r>
      <w:r>
        <w:t xml:space="preserve"> to write the actions for each outcome area.</w:t>
      </w:r>
    </w:p>
    <w:p w14:paraId="59C2942C" w14:textId="6390182B" w:rsidR="00877E65" w:rsidRDefault="001658A6" w:rsidP="00877E65">
      <w:r>
        <w:rPr>
          <w:noProof/>
        </w:rPr>
        <w:drawing>
          <wp:anchor distT="0" distB="0" distL="114300" distR="114300" simplePos="0" relativeHeight="251976704" behindDoc="0" locked="0" layoutInCell="1" allowOverlap="1" wp14:anchorId="62658BE8" wp14:editId="557C582B">
            <wp:simplePos x="0" y="0"/>
            <wp:positionH relativeFrom="column">
              <wp:posOffset>6350</wp:posOffset>
            </wp:positionH>
            <wp:positionV relativeFrom="paragraph">
              <wp:posOffset>137795</wp:posOffset>
            </wp:positionV>
            <wp:extent cx="1733550" cy="173355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CQC Group Meet 4.png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02887" w14:textId="26F6A218" w:rsidR="00877E65" w:rsidRDefault="00E45831" w:rsidP="00877E65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06868E42" wp14:editId="28478D31">
                <wp:simplePos x="0" y="0"/>
                <wp:positionH relativeFrom="margin">
                  <wp:posOffset>2171700</wp:posOffset>
                </wp:positionH>
                <wp:positionV relativeFrom="paragraph">
                  <wp:posOffset>230505</wp:posOffset>
                </wp:positionV>
                <wp:extent cx="3600450" cy="838200"/>
                <wp:effectExtent l="0" t="0" r="0" b="0"/>
                <wp:wrapNone/>
                <wp:docPr id="2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382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F242463" id="Rectangle 1" o:spid="_x0000_s1026" alt="&quot;&quot;" style="position:absolute;margin-left:171pt;margin-top:18.15pt;width:283.5pt;height:66pt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" fillcolor="#d9ceea" stroked="f" strokeweight="1pt">
                <w10:wrap anchorx="margin"/>
              </v:rect>
            </w:pict>
          </mc:Fallback>
        </mc:AlternateContent>
      </w:r>
    </w:p>
    <w:p w14:paraId="35106E83" w14:textId="41E34A01" w:rsidR="00877E65" w:rsidRDefault="00877E65" w:rsidP="00877E65">
      <w:r>
        <w:t xml:space="preserve">A </w:t>
      </w:r>
      <w:r>
        <w:rPr>
          <w:b/>
          <w:bCs/>
        </w:rPr>
        <w:t>working group</w:t>
      </w:r>
      <w:r>
        <w:t xml:space="preserve"> is a group of people </w:t>
      </w:r>
      <w:r w:rsidR="00840829">
        <w:t>who work</w:t>
      </w:r>
      <w:r>
        <w:t xml:space="preserve"> together to do a job. </w:t>
      </w:r>
    </w:p>
    <w:p w14:paraId="12970FA6" w14:textId="15B23D19" w:rsidR="00877E65" w:rsidRDefault="001658A6" w:rsidP="00877E65">
      <w:r>
        <w:rPr>
          <w:noProof/>
        </w:rPr>
        <w:drawing>
          <wp:anchor distT="0" distB="0" distL="114300" distR="114300" simplePos="0" relativeHeight="251977728" behindDoc="0" locked="0" layoutInCell="1" allowOverlap="1" wp14:anchorId="1E710AEE" wp14:editId="52D877E4">
            <wp:simplePos x="0" y="0"/>
            <wp:positionH relativeFrom="column">
              <wp:posOffset>12700</wp:posOffset>
            </wp:positionH>
            <wp:positionV relativeFrom="paragraph">
              <wp:posOffset>335915</wp:posOffset>
            </wp:positionV>
            <wp:extent cx="1371600" cy="1371600"/>
            <wp:effectExtent l="0" t="0" r="0" b="0"/>
            <wp:wrapNone/>
            <wp:docPr id="293" name="Picture 2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Conference focus group.png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5B929" w14:textId="500973F4" w:rsidR="00877E65" w:rsidRDefault="00877E65" w:rsidP="00877E65"/>
    <w:p w14:paraId="56691E5F" w14:textId="1CAB0B24" w:rsidR="00877E65" w:rsidRDefault="00877E65" w:rsidP="00877E65">
      <w:r>
        <w:t>There will be a different working group for each outcome area.</w:t>
      </w:r>
    </w:p>
    <w:p w14:paraId="70E0B8C2" w14:textId="781CEF8C" w:rsidR="00877E65" w:rsidRDefault="00877E65" w:rsidP="00877E65"/>
    <w:p w14:paraId="01274CB7" w14:textId="5BB6AFAB" w:rsidR="00877E65" w:rsidRDefault="00840829" w:rsidP="00840829">
      <w:pPr>
        <w:spacing w:line="240" w:lineRule="auto"/>
        <w:ind w:left="0"/>
      </w:pPr>
      <w:r>
        <w:br w:type="page"/>
      </w:r>
    </w:p>
    <w:p w14:paraId="31E2FE0D" w14:textId="3B6A169F" w:rsidR="00877E65" w:rsidRDefault="001658A6" w:rsidP="00877E65">
      <w:r>
        <w:rPr>
          <w:noProof/>
        </w:rPr>
        <w:lastRenderedPageBreak/>
        <w:drawing>
          <wp:anchor distT="0" distB="0" distL="114300" distR="114300" simplePos="0" relativeHeight="251979776" behindDoc="0" locked="0" layoutInCell="1" allowOverlap="1" wp14:anchorId="6D3896B5" wp14:editId="312AD274">
            <wp:simplePos x="0" y="0"/>
            <wp:positionH relativeFrom="column">
              <wp:posOffset>0</wp:posOffset>
            </wp:positionH>
            <wp:positionV relativeFrom="paragraph">
              <wp:posOffset>-1807</wp:posOffset>
            </wp:positionV>
            <wp:extent cx="1950720" cy="1246632"/>
            <wp:effectExtent l="0" t="0" r="0" b="0"/>
            <wp:wrapNone/>
            <wp:docPr id="294" name="Picture 2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roup of disabled people-01 (1).png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E65">
        <w:t>Each working group will have:</w:t>
      </w:r>
    </w:p>
    <w:p w14:paraId="40D7C72A" w14:textId="18958709" w:rsidR="00877E65" w:rsidRDefault="00877E65" w:rsidP="00877E65">
      <w:pPr>
        <w:pStyle w:val="Listtoplevel"/>
      </w:pPr>
      <w:r>
        <w:t>disabled people</w:t>
      </w:r>
    </w:p>
    <w:p w14:paraId="0C6CBA2B" w14:textId="66376938" w:rsidR="00877E65" w:rsidRDefault="001658A6" w:rsidP="00877E65">
      <w:pPr>
        <w:pStyle w:val="Listtoplevel"/>
      </w:pPr>
      <w:r>
        <w:drawing>
          <wp:anchor distT="0" distB="0" distL="114300" distR="114300" simplePos="0" relativeHeight="251980800" behindDoc="0" locked="0" layoutInCell="1" allowOverlap="1" wp14:anchorId="36C13771" wp14:editId="76302C92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1943100" cy="1457217"/>
            <wp:effectExtent l="0" t="0" r="0" b="0"/>
            <wp:wrapNone/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Handshake_Agree_work together_business.png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07" cy="145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E65">
        <w:t>people who work for the government</w:t>
      </w:r>
    </w:p>
    <w:p w14:paraId="06B98472" w14:textId="4195E9D1" w:rsidR="00877E65" w:rsidRDefault="00877E65" w:rsidP="00877E65">
      <w:pPr>
        <w:pStyle w:val="Listtoplevel"/>
      </w:pPr>
      <w:r>
        <w:t xml:space="preserve">people </w:t>
      </w:r>
      <w:r w:rsidR="006F31E0">
        <w:t xml:space="preserve">who </w:t>
      </w:r>
      <w:r w:rsidR="00E0796B">
        <w:t>have</w:t>
      </w:r>
      <w:r w:rsidR="006F31E0">
        <w:t xml:space="preserve"> jobs</w:t>
      </w:r>
      <w:r w:rsidR="00E0796B">
        <w:t xml:space="preserve"> to do with</w:t>
      </w:r>
      <w:r w:rsidR="00196166">
        <w:t xml:space="preserve"> the outcome area.</w:t>
      </w:r>
    </w:p>
    <w:p w14:paraId="363C8AF0" w14:textId="1142B56C" w:rsidR="00196166" w:rsidRDefault="00196166" w:rsidP="00196166"/>
    <w:p w14:paraId="4736AD00" w14:textId="5B34AD6D" w:rsidR="00196166" w:rsidRDefault="00196166" w:rsidP="00196166"/>
    <w:p w14:paraId="337DBF37" w14:textId="2DF58727" w:rsidR="00196166" w:rsidRDefault="00744E37" w:rsidP="00196166"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36C4E098" wp14:editId="13BA8941">
                <wp:simplePos x="0" y="0"/>
                <wp:positionH relativeFrom="column">
                  <wp:posOffset>0</wp:posOffset>
                </wp:positionH>
                <wp:positionV relativeFrom="paragraph">
                  <wp:posOffset>109415</wp:posOffset>
                </wp:positionV>
                <wp:extent cx="1600053" cy="819297"/>
                <wp:effectExtent l="0" t="0" r="635" b="0"/>
                <wp:wrapNone/>
                <wp:docPr id="305" name="Group 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053" cy="819297"/>
                          <a:chOff x="0" y="0"/>
                          <a:chExt cx="1600053" cy="819297"/>
                        </a:xfrm>
                      </wpg:grpSpPr>
                      <pic:pic xmlns:pic="http://schemas.openxmlformats.org/drawingml/2006/picture">
                        <pic:nvPicPr>
                          <pic:cNvPr id="303" name="Picture 3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01858" y="21102"/>
                            <a:ext cx="798195" cy="79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4606433" id="Group 305" o:spid="_x0000_s1026" alt="&quot;&quot;" style="position:absolute;margin-left:0;margin-top:8.6pt;width:126pt;height:64.5pt;z-index:251988992" coordsize="16000,81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idyI/Pv/uAA5BZG9iZQBkQAAAAAH/2wCEAAEBAQEBAQEB&#10;AQEBAQEBAQEBAQEBAQEBAQEBAQEBAQEBAQEBAQEBAQEBAQECAgICAgICAgICAgMDAwMDAwMDAwMB&#10;AQEBAQEBAQEBAQICAQICAwMDAwMDAwMDAwMDAwMDAwMDAwMDAwMDAwMDAwMDAwMDAwMDAwMDAwMD&#10;AwMDAwMDA//AABEIAyACyQMBEQACEQEDEQH/3QAEAFr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9Lf8ABT/vXv3WjwPRqqb/AIDwf8sY&#10;v+hF9sHielo4DrWD/wCFen/bnLeH/ifujf8A3eZH3rrfXy+ffuvdf//SMP8A8Iif+ySfmv8A+LF7&#10;K/8AfaU3v3Xut1fcf/Hv5v8A7VVf/wC40vva/EPt6o/wN9nRa/b/AEl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oNp/wDHyYf/AKi/+uMvvTfCerL8a/b0Y72x0r61ff8AhXp/25y3h/4n7o3/AN3mR9+6&#10;918vn37r3X//1jD/APCIn/skn5r/APixeyv/AH2lN7917rdx9+690WHLf8XXKf8Aaxrv/cqX2+OA&#10;6SN8R6b/AHvq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KDaf8Ax8mH/wCov/rjL703wnqy/Gv29GO9sdK+tX3/AIV6f9uct4f+&#10;J+6N/wDd5kffuvdfL59+691//9cw/wDwiJ/7JJ+a/wD4sXsr/wB9pTe/de63cffuvdFhy3/F1yn/&#10;AGsa7/3Kl9vjgOkjfEem/wB76r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7/wAK9P8AtzlvD/xP3Rv/ALvMj7917r5fPv3Xuv/SMP8A8Iif+ySfmv8A&#10;+LF7K/8AfaU3v3Xut3H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+/8ACvT/ALc5bw/8T90b&#10;/wC7zI+/de6+Xz7917r/0zD/APCIn/skn5r/APixeyv/AH2lN7917rdx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vv/AAr0/wC3OW8P/E/dG/8Au8yPv3Xuvl8+/de6/9Qw/wDwiJ/7JJ+a/wD4&#10;sXsr/wB9pTe/de63c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r7/wAK9P8AtzlvD/xP3Rv/&#10;ALvMj7917r5fPv3Xuv/VMP8A8Iif+ySfmv8A+LF7K/8AfaU3v3Xut3H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+/8ACvT/ALc5bw/8T90b/wC7zI+/de6+Xz7917r/1jD/APCIn/skn5r/APix&#10;eyv/AH2lN7917rdx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r7/wAK9P8Atzlv&#10;D/xP3Rv/ALvMj7917r5fPv3Xuv/WMP8A8Iif+ySfmv8A+LF7K/8AfaU3v3Xut3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+/8K9P+3OW8P/E/dG/+7zI+/de6+Xz7917r/9Uw/wDwiJ/7JJ+a/wD4sXsr&#10;/wB9pTe/de63cf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r7/wAK9P8AtzlvD/xP3Rv/ALvM&#10;j7917r5fPv3Xuv/WMP8A8Iif+ySfmv8A+LF7K/8AfaU3v3Xut3H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vv/AAr0/wC3OW8P/E/dG/8Au8yPv3Xu&#10;vl8+/de6/9Uw/wDwiJ/7JJ+a/wD4sXsr/wB9pTe/de63c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r7/wAK9P8AtzlvD/xP3Rv/ALvMj7917r5fPv3Xuv/WMP8A8Iif+ySfmv8A+LF7K/8AfaU3&#10;v3Xut3H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r7/wAK9P8AtzlvD/xP3Rv/ALvMj7917r5fPv3Xuv/VMP8A8Iif+ySfmv8A+LF7K/8AfaU3v3Xu&#10;t3H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+/8ACvT/ALc5bw/8T90b/wC7zI+/de6+Xz79&#10;17r/1jD/APCIn/skn5r/APixeyv/AH2lN7917rdx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X3/hXp/25y3h/wCJ+6N/93mR9+6918vn37r3&#10;X//UMP8A8Iif+ySfmv8A+LF7K/8AfaU3v3Xut3H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+/8ACvT/ALc5bw/8T90b/wC7zI+/de6+Xz7917r/1TD/APCIn/skn5r/APixeyv/AH2lN7917rdx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vv/AAr0/wC3OW8P/E/dG/8Au8yPv3Xuvl8+/de6&#10;/9Yw/wDwiJ/7JJ+a/wD4sXsr/wB9pTe/de63c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r7&#10;/wAK9P8AtzlvD/xP3Rv/ALvMj7917r5fPv3Xuv/XMP8A8Iif+ySfmv8A+LF7K/8AfaU3v3Xut3H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q+/8ACvT/ALc5bw/8T90b/wC7zI+/de6+Xz7917r/&#10;0DD/APCIn/skn5r/APixeyv/AH2lN7917rdx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vv/&#10;AAr0/wC3OW8P/E/dG/8Au8yPv3Xuvl8+/de6/9Ew/wDwiJ/7JJ+a/wD4sXsr/wB9pTe/de63c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">
                <v:shape id="Picture 303" o:spid="_x0000_s1027" type="#_x0000_t75" alt="&quot;&quot;" style="position:absolute;width:7118;height:7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">
                  <v:imagedata r:id="rId104" o:title=""/>
                </v:shape>
                <v:shape id="Picture 304" o:spid="_x0000_s1028" type="#_x0000_t75" alt="&quot;&quot;" style="position:absolute;left:8018;top:211;width:7982;height:7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">
                  <v:imagedata r:id="rId29" o:title=""/>
                </v:shape>
              </v:group>
            </w:pict>
          </mc:Fallback>
        </mc:AlternateContent>
      </w:r>
      <w:r w:rsidR="007539B5">
        <w:rPr>
          <w:noProof/>
        </w:rPr>
        <w:t>From</w:t>
      </w:r>
      <w:r w:rsidR="00196166">
        <w:t xml:space="preserve"> August 2025 everyone in </w:t>
      </w:r>
      <w:r w:rsidR="00840829">
        <w:t xml:space="preserve">Aotearoa </w:t>
      </w:r>
      <w:r w:rsidR="00196166">
        <w:t xml:space="preserve">New Zealand will be able to read a </w:t>
      </w:r>
      <w:r w:rsidR="00196166">
        <w:rPr>
          <w:b/>
          <w:bCs/>
        </w:rPr>
        <w:t>draft</w:t>
      </w:r>
      <w:r w:rsidR="00196166">
        <w:t xml:space="preserve"> of the new Disability Strategy.</w:t>
      </w:r>
    </w:p>
    <w:p w14:paraId="2185750E" w14:textId="05E9D12D" w:rsidR="00196166" w:rsidRDefault="00744E37" w:rsidP="00196166">
      <w:r>
        <w:rPr>
          <w:noProof/>
        </w:rPr>
        <w:drawing>
          <wp:anchor distT="0" distB="0" distL="114300" distR="114300" simplePos="0" relativeHeight="251990016" behindDoc="0" locked="0" layoutInCell="1" allowOverlap="1" wp14:anchorId="3E16E497" wp14:editId="6E39ED84">
            <wp:simplePos x="0" y="0"/>
            <wp:positionH relativeFrom="column">
              <wp:posOffset>-25400</wp:posOffset>
            </wp:positionH>
            <wp:positionV relativeFrom="paragraph">
              <wp:posOffset>356051</wp:posOffset>
            </wp:positionV>
            <wp:extent cx="1603717" cy="1099894"/>
            <wp:effectExtent l="0" t="0" r="0" b="5080"/>
            <wp:wrapNone/>
            <wp:docPr id="306" name="Picture 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computer laptop suit office unsure thinking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03717" cy="109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FD851" w14:textId="32D08E24" w:rsidR="00196166" w:rsidRDefault="00E45831" w:rsidP="00196166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1A689418" wp14:editId="5C004B78">
                <wp:simplePos x="0" y="0"/>
                <wp:positionH relativeFrom="margin">
                  <wp:posOffset>2173458</wp:posOffset>
                </wp:positionH>
                <wp:positionV relativeFrom="paragraph">
                  <wp:posOffset>268848</wp:posOffset>
                </wp:positionV>
                <wp:extent cx="3600450" cy="743829"/>
                <wp:effectExtent l="0" t="0" r="0" b="0"/>
                <wp:wrapNone/>
                <wp:docPr id="2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43829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98789F4" id="Rectangle 1" o:spid="_x0000_s1026" alt="&quot;&quot;" style="position:absolute;margin-left:171.15pt;margin-top:21.15pt;width:283.5pt;height:58.55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5220EC0A" w14:textId="0198BC9F" w:rsidR="00196166" w:rsidRDefault="00196166" w:rsidP="00196166">
      <w:r>
        <w:t xml:space="preserve">A </w:t>
      </w:r>
      <w:r>
        <w:rPr>
          <w:b/>
          <w:bCs/>
        </w:rPr>
        <w:t>draft</w:t>
      </w:r>
      <w:r>
        <w:t xml:space="preserve"> is the first version of </w:t>
      </w:r>
      <w:r w:rsidR="002E743E">
        <w:t xml:space="preserve">something like </w:t>
      </w:r>
      <w:r>
        <w:t>a document.</w:t>
      </w:r>
      <w:r w:rsidR="00E45831" w:rsidRPr="00E45831">
        <w:rPr>
          <w:noProof/>
        </w:rPr>
        <w:t xml:space="preserve"> </w:t>
      </w:r>
    </w:p>
    <w:p w14:paraId="625F14C5" w14:textId="6C17BA67" w:rsidR="00196166" w:rsidRDefault="00196166" w:rsidP="00196166"/>
    <w:p w14:paraId="2301E509" w14:textId="6556FCBF" w:rsidR="00196166" w:rsidRDefault="002146B4" w:rsidP="00196166">
      <w:r>
        <w:rPr>
          <w:noProof/>
        </w:rPr>
        <w:drawing>
          <wp:anchor distT="0" distB="0" distL="114300" distR="114300" simplePos="0" relativeHeight="251991040" behindDoc="0" locked="0" layoutInCell="1" allowOverlap="1" wp14:anchorId="68D22D60" wp14:editId="2BFC93B0">
            <wp:simplePos x="0" y="0"/>
            <wp:positionH relativeFrom="column">
              <wp:posOffset>13970</wp:posOffset>
            </wp:positionH>
            <wp:positionV relativeFrom="paragraph">
              <wp:posOffset>13970</wp:posOffset>
            </wp:positionV>
            <wp:extent cx="1471832" cy="1661746"/>
            <wp:effectExtent l="0" t="0" r="0" b="0"/>
            <wp:wrapNone/>
            <wp:docPr id="307" name="Picture 3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feedback good bad.jpg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32" cy="1661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E8667" w14:textId="05FE8980" w:rsidR="00196166" w:rsidRDefault="00196166" w:rsidP="00196166">
      <w:r>
        <w:t xml:space="preserve">New Zealanders will be able to tell </w:t>
      </w:r>
      <w:proofErr w:type="spellStart"/>
      <w:r>
        <w:t>Whaikaha</w:t>
      </w:r>
      <w:proofErr w:type="spellEnd"/>
      <w:r>
        <w:t xml:space="preserve"> what they think about the draft.</w:t>
      </w:r>
    </w:p>
    <w:p w14:paraId="576610E8" w14:textId="01A389EC" w:rsidR="00196166" w:rsidRDefault="00196166" w:rsidP="00196166"/>
    <w:p w14:paraId="0B8BE0F9" w14:textId="5D06393F" w:rsidR="00196166" w:rsidRDefault="002146B4" w:rsidP="00196166">
      <w:r>
        <w:rPr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52CF0199" wp14:editId="3300424F">
            <wp:simplePos x="0" y="0"/>
            <wp:positionH relativeFrom="column">
              <wp:posOffset>-586</wp:posOffset>
            </wp:positionH>
            <wp:positionV relativeFrom="paragraph">
              <wp:posOffset>-342900</wp:posOffset>
            </wp:positionV>
            <wp:extent cx="1607234" cy="1433975"/>
            <wp:effectExtent l="0" t="0" r="0" b="0"/>
            <wp:wrapNone/>
            <wp:docPr id="308" name="Picture 3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job-working.png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34" cy="14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96166">
        <w:t>Whaikaha</w:t>
      </w:r>
      <w:proofErr w:type="spellEnd"/>
      <w:r w:rsidR="00196166">
        <w:t xml:space="preserve"> will use the things people say about the draft to write the final version of the new Disability Strategy.</w:t>
      </w:r>
    </w:p>
    <w:p w14:paraId="57A519D9" w14:textId="73DD89B2" w:rsidR="00196166" w:rsidRDefault="00196166" w:rsidP="00196166"/>
    <w:p w14:paraId="14F87923" w14:textId="460C0F11" w:rsidR="00196166" w:rsidRDefault="002146B4" w:rsidP="00196166">
      <w:r>
        <w:rPr>
          <w:noProof/>
        </w:rPr>
        <w:drawing>
          <wp:anchor distT="0" distB="0" distL="114300" distR="114300" simplePos="0" relativeHeight="251993088" behindDoc="0" locked="0" layoutInCell="1" allowOverlap="1" wp14:anchorId="55EECC64" wp14:editId="5A7E1BE0">
            <wp:simplePos x="0" y="0"/>
            <wp:positionH relativeFrom="column">
              <wp:posOffset>-98</wp:posOffset>
            </wp:positionH>
            <wp:positionV relativeFrom="paragraph">
              <wp:posOffset>85237</wp:posOffset>
            </wp:positionV>
            <wp:extent cx="1593117" cy="1593117"/>
            <wp:effectExtent l="0" t="0" r="7620" b="7620"/>
            <wp:wrapNone/>
            <wp:docPr id="309" name="Picture 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research report feedback distribute.png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17" cy="159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6F993" w14:textId="7E95D298" w:rsidR="00196166" w:rsidRDefault="00196166" w:rsidP="00196166">
      <w:r>
        <w:t xml:space="preserve">The Minister for Disability Issues wants to </w:t>
      </w:r>
      <w:r>
        <w:rPr>
          <w:b/>
          <w:bCs/>
        </w:rPr>
        <w:t xml:space="preserve">release </w:t>
      </w:r>
      <w:r>
        <w:t xml:space="preserve">the final version of the new Disability Strategy on </w:t>
      </w:r>
      <w:r w:rsidR="002E743E">
        <w:br/>
      </w:r>
      <w:r>
        <w:t>3 December 2025.</w:t>
      </w:r>
    </w:p>
    <w:p w14:paraId="264671A5" w14:textId="637BE328" w:rsidR="00196166" w:rsidRDefault="002146B4" w:rsidP="00196166">
      <w:r>
        <w:rPr>
          <w:noProof/>
        </w:rPr>
        <w:drawing>
          <wp:anchor distT="0" distB="0" distL="114300" distR="114300" simplePos="0" relativeHeight="251994112" behindDoc="0" locked="0" layoutInCell="1" allowOverlap="1" wp14:anchorId="3398B686" wp14:editId="40DC322F">
            <wp:simplePos x="0" y="0"/>
            <wp:positionH relativeFrom="column">
              <wp:posOffset>0</wp:posOffset>
            </wp:positionH>
            <wp:positionV relativeFrom="paragraph">
              <wp:posOffset>300208</wp:posOffset>
            </wp:positionV>
            <wp:extent cx="1714500" cy="1714500"/>
            <wp:effectExtent l="0" t="0" r="0" b="0"/>
            <wp:wrapNone/>
            <wp:docPr id="310" name="Picture 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Reading Group.png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C617A" w14:textId="6EF5B70A" w:rsidR="00196166" w:rsidRDefault="00E45831" w:rsidP="00196166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19B516FA" wp14:editId="125C1D0D">
                <wp:simplePos x="0" y="0"/>
                <wp:positionH relativeFrom="margin">
                  <wp:posOffset>2171700</wp:posOffset>
                </wp:positionH>
                <wp:positionV relativeFrom="paragraph">
                  <wp:posOffset>259715</wp:posOffset>
                </wp:positionV>
                <wp:extent cx="3600450" cy="1143000"/>
                <wp:effectExtent l="0" t="0" r="0" b="0"/>
                <wp:wrapNone/>
                <wp:docPr id="2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1430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C532BC5" id="Rectangle 1" o:spid="_x0000_s1026" alt="&quot;&quot;" style="position:absolute;margin-left:171pt;margin-top:20.45pt;width:283.5pt;height:90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4FD56B15" w14:textId="0AD69BD7" w:rsidR="00196166" w:rsidRDefault="00196166" w:rsidP="00196166">
      <w:r>
        <w:t xml:space="preserve">Here </w:t>
      </w:r>
      <w:r>
        <w:rPr>
          <w:b/>
          <w:bCs/>
        </w:rPr>
        <w:t>release</w:t>
      </w:r>
      <w:r>
        <w:t xml:space="preserve"> means making the </w:t>
      </w:r>
      <w:r w:rsidR="0091199C">
        <w:br/>
      </w:r>
      <w:r>
        <w:t>new Disability Strategy public so everyone can read it.</w:t>
      </w:r>
      <w:r w:rsidR="00E45831" w:rsidRPr="00E45831">
        <w:rPr>
          <w:noProof/>
        </w:rPr>
        <w:t xml:space="preserve"> </w:t>
      </w:r>
    </w:p>
    <w:p w14:paraId="4B94292E" w14:textId="2932814B" w:rsidR="00196166" w:rsidRDefault="00196166" w:rsidP="00196166"/>
    <w:p w14:paraId="2F66290C" w14:textId="1196DDAF" w:rsidR="00196166" w:rsidRDefault="002146B4" w:rsidP="00196166">
      <w:r>
        <w:rPr>
          <w:noProof/>
        </w:rPr>
        <w:drawing>
          <wp:anchor distT="0" distB="0" distL="114300" distR="114300" simplePos="0" relativeHeight="251995136" behindDoc="0" locked="0" layoutInCell="1" allowOverlap="1" wp14:anchorId="4605BB99" wp14:editId="183EEB79">
            <wp:simplePos x="0" y="0"/>
            <wp:positionH relativeFrom="column">
              <wp:posOffset>342265</wp:posOffset>
            </wp:positionH>
            <wp:positionV relativeFrom="paragraph">
              <wp:posOffset>230505</wp:posOffset>
            </wp:positionV>
            <wp:extent cx="914400" cy="914400"/>
            <wp:effectExtent l="0" t="0" r="0" b="0"/>
            <wp:wrapNone/>
            <wp:docPr id="311" name="Picture 3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Date-Dec-3.png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2D503" w14:textId="2D050D79" w:rsidR="00196166" w:rsidRDefault="00196166" w:rsidP="00196166">
      <w:r>
        <w:t>3 December is the International Day of Persons with Disabilities.</w:t>
      </w:r>
    </w:p>
    <w:p w14:paraId="74E1C1BF" w14:textId="13D2C43C" w:rsidR="00196166" w:rsidRDefault="00196166">
      <w:pPr>
        <w:spacing w:line="240" w:lineRule="auto"/>
        <w:ind w:left="0"/>
      </w:pPr>
      <w:r>
        <w:br w:type="page"/>
      </w:r>
    </w:p>
    <w:p w14:paraId="17BEF16A" w14:textId="2CA95490" w:rsidR="00196166" w:rsidRPr="00196166" w:rsidRDefault="00196166" w:rsidP="00196166">
      <w:pPr>
        <w:pStyle w:val="Heading1"/>
      </w:pPr>
      <w:bookmarkStart w:id="3" w:name="_Ministerial_Disability_Leadership"/>
      <w:bookmarkEnd w:id="3"/>
      <w:r>
        <w:lastRenderedPageBreak/>
        <w:t>Ministerial Disability Leadership Group</w:t>
      </w:r>
    </w:p>
    <w:p w14:paraId="32BA1C32" w14:textId="771DE6D6" w:rsidR="003D350C" w:rsidRDefault="003D350C" w:rsidP="003D350C"/>
    <w:p w14:paraId="512D875E" w14:textId="2184D6D5" w:rsidR="00196166" w:rsidRDefault="002146B4" w:rsidP="003D350C">
      <w:r>
        <w:rPr>
          <w:noProof/>
        </w:rPr>
        <w:drawing>
          <wp:anchor distT="0" distB="0" distL="114300" distR="114300" simplePos="0" relativeHeight="251997184" behindDoc="0" locked="0" layoutInCell="1" allowOverlap="1" wp14:anchorId="50919D7C" wp14:editId="726B44E5">
            <wp:simplePos x="0" y="0"/>
            <wp:positionH relativeFrom="column">
              <wp:posOffset>0</wp:posOffset>
            </wp:positionH>
            <wp:positionV relativeFrom="paragraph">
              <wp:posOffset>200855</wp:posOffset>
            </wp:positionV>
            <wp:extent cx="1714500" cy="1073984"/>
            <wp:effectExtent l="0" t="0" r="0" b="0"/>
            <wp:wrapNone/>
            <wp:docPr id="312" name="Picture 3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nner image meeting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5FF9E" w14:textId="1909A17C" w:rsidR="00196166" w:rsidRDefault="00196166" w:rsidP="003D350C">
      <w:r>
        <w:t xml:space="preserve">The Minister for Disability Issues has set up a </w:t>
      </w:r>
      <w:r>
        <w:rPr>
          <w:b/>
          <w:bCs/>
        </w:rPr>
        <w:t>Ministerial Disability Leadership Group</w:t>
      </w:r>
      <w:r>
        <w:t>.</w:t>
      </w:r>
    </w:p>
    <w:p w14:paraId="5E289388" w14:textId="2E1C6536" w:rsidR="00196166" w:rsidRDefault="008F2513" w:rsidP="003D350C">
      <w:r w:rsidRPr="008F2513">
        <w:rPr>
          <w:noProof/>
        </w:rPr>
        <w:drawing>
          <wp:anchor distT="0" distB="0" distL="114300" distR="114300" simplePos="0" relativeHeight="252060672" behindDoc="0" locked="0" layoutInCell="1" allowOverlap="1" wp14:anchorId="7829B338" wp14:editId="07235B1E">
            <wp:simplePos x="0" y="0"/>
            <wp:positionH relativeFrom="column">
              <wp:posOffset>1</wp:posOffset>
            </wp:positionH>
            <wp:positionV relativeFrom="paragraph">
              <wp:posOffset>353061</wp:posOffset>
            </wp:positionV>
            <wp:extent cx="1809750" cy="1129274"/>
            <wp:effectExtent l="0" t="0" r="0" b="0"/>
            <wp:wrapNone/>
            <wp:docPr id="116659577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9577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01" cy="11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73BB5" w14:textId="5482845A" w:rsidR="00196166" w:rsidRDefault="0091199C" w:rsidP="003D350C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76367BDC" wp14:editId="72D3491F">
                <wp:simplePos x="0" y="0"/>
                <wp:positionH relativeFrom="margin">
                  <wp:posOffset>2171700</wp:posOffset>
                </wp:positionH>
                <wp:positionV relativeFrom="paragraph">
                  <wp:posOffset>202565</wp:posOffset>
                </wp:positionV>
                <wp:extent cx="3600450" cy="4273550"/>
                <wp:effectExtent l="0" t="0" r="0" b="0"/>
                <wp:wrapNone/>
                <wp:docPr id="2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42735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FF3166B" id="Rectangle 1" o:spid="_x0000_s1026" alt="&quot;&quot;" style="position:absolute;margin-left:171pt;margin-top:15.95pt;width:283.5pt;height:336.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63AE1B47" w14:textId="59955A1C" w:rsidR="00196166" w:rsidRDefault="00196166" w:rsidP="00196166">
      <w:r>
        <w:t xml:space="preserve">The </w:t>
      </w:r>
      <w:r>
        <w:rPr>
          <w:b/>
          <w:bCs/>
        </w:rPr>
        <w:t>Ministerial Disability Leadership Group</w:t>
      </w:r>
      <w:r>
        <w:t>:</w:t>
      </w:r>
      <w:r w:rsidR="00E45831" w:rsidRPr="00E45831">
        <w:rPr>
          <w:noProof/>
        </w:rPr>
        <w:t xml:space="preserve"> </w:t>
      </w:r>
    </w:p>
    <w:p w14:paraId="79ECCEDF" w14:textId="0CA111BF" w:rsidR="00196166" w:rsidRDefault="002146B4" w:rsidP="00196166">
      <w:pPr>
        <w:pStyle w:val="Listtoplevel"/>
      </w:pPr>
      <w:r>
        <w:drawing>
          <wp:anchor distT="0" distB="0" distL="114300" distR="114300" simplePos="0" relativeHeight="252000256" behindDoc="0" locked="0" layoutInCell="1" allowOverlap="1" wp14:anchorId="219AA022" wp14:editId="1D37F79F">
            <wp:simplePos x="0" y="0"/>
            <wp:positionH relativeFrom="column">
              <wp:posOffset>0</wp:posOffset>
            </wp:positionH>
            <wp:positionV relativeFrom="paragraph">
              <wp:posOffset>399513</wp:posOffset>
            </wp:positionV>
            <wp:extent cx="1505243" cy="1505243"/>
            <wp:effectExtent l="0" t="0" r="0" b="0"/>
            <wp:wrapNone/>
            <wp:docPr id="314" name="Picture 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peaking at podium Presentation.png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243" cy="150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166">
        <w:t xml:space="preserve">is a group of Government </w:t>
      </w:r>
      <w:r w:rsidR="00A42924">
        <w:t>M</w:t>
      </w:r>
      <w:r w:rsidR="00B15BC9">
        <w:t>inisters</w:t>
      </w:r>
    </w:p>
    <w:p w14:paraId="48D5C856" w14:textId="24A68BBD" w:rsidR="00196166" w:rsidRDefault="00147169" w:rsidP="00196166">
      <w:pPr>
        <w:pStyle w:val="Listtoplevel"/>
      </w:pPr>
      <w:r>
        <w:drawing>
          <wp:anchor distT="0" distB="0" distL="114300" distR="114300" simplePos="0" relativeHeight="252001280" behindDoc="0" locked="0" layoutInCell="1" allowOverlap="1" wp14:anchorId="6AA95CA9" wp14:editId="6CF56531">
            <wp:simplePos x="0" y="0"/>
            <wp:positionH relativeFrom="column">
              <wp:posOffset>0</wp:posOffset>
            </wp:positionH>
            <wp:positionV relativeFrom="paragraph">
              <wp:posOffset>1103044</wp:posOffset>
            </wp:positionV>
            <wp:extent cx="1447214" cy="1447214"/>
            <wp:effectExtent l="0" t="0" r="635" b="635"/>
            <wp:wrapNone/>
            <wp:docPr id="315" name="Picture 3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Weigh Up Risk decide choose.png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14" cy="144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70">
        <w:t>will lead the work the Government does for disabled people</w:t>
      </w:r>
    </w:p>
    <w:p w14:paraId="49746B06" w14:textId="78D52983" w:rsidR="00526D70" w:rsidRDefault="00526D70" w:rsidP="00196166">
      <w:pPr>
        <w:pStyle w:val="Listtoplevel"/>
      </w:pPr>
      <w:r>
        <w:t>will make decisions about the Disability Strategy.</w:t>
      </w:r>
    </w:p>
    <w:p w14:paraId="571D4340" w14:textId="0B59F4D9" w:rsidR="00526D70" w:rsidRDefault="00526D70">
      <w:pPr>
        <w:spacing w:line="240" w:lineRule="auto"/>
        <w:ind w:left="0"/>
      </w:pPr>
      <w:r>
        <w:br w:type="page"/>
      </w:r>
    </w:p>
    <w:p w14:paraId="1512E53A" w14:textId="20CA1727" w:rsidR="00526D70" w:rsidRDefault="00147169" w:rsidP="00526D70">
      <w:r>
        <w:rPr>
          <w:noProof/>
        </w:rPr>
        <w:lastRenderedPageBreak/>
        <w:drawing>
          <wp:anchor distT="0" distB="0" distL="114300" distR="114300" simplePos="0" relativeHeight="252003328" behindDoc="0" locked="0" layoutInCell="1" allowOverlap="1" wp14:anchorId="713FFF9F" wp14:editId="745B4866">
            <wp:simplePos x="0" y="0"/>
            <wp:positionH relativeFrom="column">
              <wp:posOffset>-342900</wp:posOffset>
            </wp:positionH>
            <wp:positionV relativeFrom="paragraph">
              <wp:posOffset>-226353</wp:posOffset>
            </wp:positionV>
            <wp:extent cx="1828800" cy="1828800"/>
            <wp:effectExtent l="0" t="0" r="0" b="0"/>
            <wp:wrapNone/>
            <wp:docPr id="316" name="Picture 3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usiness Woman employer boss manager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70">
        <w:t xml:space="preserve">The main </w:t>
      </w:r>
      <w:r w:rsidR="00EF0D5D">
        <w:t>M</w:t>
      </w:r>
      <w:r w:rsidR="005A18F1">
        <w:t xml:space="preserve">inisters </w:t>
      </w:r>
      <w:r w:rsidR="00526D70">
        <w:t xml:space="preserve">in the Ministerial Disability Leadership Group will be the </w:t>
      </w:r>
      <w:r w:rsidR="00CF30F0">
        <w:t>M</w:t>
      </w:r>
      <w:r w:rsidR="00526D70">
        <w:t>inisters for:</w:t>
      </w:r>
    </w:p>
    <w:p w14:paraId="04F7317C" w14:textId="7FFA0948" w:rsidR="00526D70" w:rsidRDefault="00526D70" w:rsidP="00526D70">
      <w:pPr>
        <w:pStyle w:val="Listtoplevel"/>
      </w:pPr>
      <w:r>
        <w:t>disability issues</w:t>
      </w:r>
    </w:p>
    <w:p w14:paraId="3642FB0E" w14:textId="5C3DE75E" w:rsidR="00526D70" w:rsidRPr="00526D70" w:rsidRDefault="00147169" w:rsidP="00526D70">
      <w:pPr>
        <w:pStyle w:val="Listtoplevel"/>
        <w:rPr>
          <w:b/>
          <w:bCs/>
        </w:rPr>
      </w:pPr>
      <w:r>
        <w:drawing>
          <wp:anchor distT="0" distB="0" distL="114300" distR="114300" simplePos="0" relativeHeight="252004352" behindDoc="0" locked="0" layoutInCell="1" allowOverlap="1" wp14:anchorId="0BE3FCFF" wp14:editId="658D2F45">
            <wp:simplePos x="0" y="0"/>
            <wp:positionH relativeFrom="column">
              <wp:posOffset>-24618</wp:posOffset>
            </wp:positionH>
            <wp:positionV relativeFrom="paragraph">
              <wp:posOffset>65698</wp:posOffset>
            </wp:positionV>
            <wp:extent cx="1828800" cy="1293087"/>
            <wp:effectExtent l="0" t="0" r="0" b="0"/>
            <wp:wrapNone/>
            <wp:docPr id="317" name="Picture 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work and income WINZ MSD.png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70" w:rsidRPr="00526D70">
        <w:rPr>
          <w:b/>
          <w:bCs/>
        </w:rPr>
        <w:t>social development</w:t>
      </w:r>
    </w:p>
    <w:p w14:paraId="2FF22CED" w14:textId="7CA106E8" w:rsidR="00526D70" w:rsidRDefault="00526D70" w:rsidP="00526D70">
      <w:pPr>
        <w:pStyle w:val="Listtoplevel"/>
      </w:pPr>
      <w:r>
        <w:t>employment</w:t>
      </w:r>
    </w:p>
    <w:p w14:paraId="75236012" w14:textId="4892E333" w:rsidR="00526D70" w:rsidRDefault="00946BDF" w:rsidP="00526D70">
      <w:pPr>
        <w:pStyle w:val="Listtoplevel"/>
      </w:pPr>
      <w:r>
        <w:drawing>
          <wp:anchor distT="0" distB="0" distL="114300" distR="114300" simplePos="0" relativeHeight="252005376" behindDoc="0" locked="0" layoutInCell="1" allowOverlap="1" wp14:anchorId="221AA396" wp14:editId="0CEFC60A">
            <wp:simplePos x="0" y="0"/>
            <wp:positionH relativeFrom="column">
              <wp:posOffset>27947</wp:posOffset>
            </wp:positionH>
            <wp:positionV relativeFrom="paragraph">
              <wp:posOffset>18415</wp:posOffset>
            </wp:positionV>
            <wp:extent cx="1169377" cy="1811561"/>
            <wp:effectExtent l="0" t="0" r="0" b="0"/>
            <wp:wrapNone/>
            <wp:docPr id="318" name="Picture 3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doctor-2.png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377" cy="181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70">
        <w:t>housing</w:t>
      </w:r>
    </w:p>
    <w:p w14:paraId="69E2C0D3" w14:textId="505C7DC1" w:rsidR="00526D70" w:rsidRDefault="00526D70" w:rsidP="00526D70">
      <w:pPr>
        <w:pStyle w:val="Listtoplevel"/>
      </w:pPr>
      <w:r>
        <w:t>health</w:t>
      </w:r>
    </w:p>
    <w:p w14:paraId="5DED4435" w14:textId="12B196A4" w:rsidR="00526D70" w:rsidRDefault="00180152" w:rsidP="00526D70">
      <w:pPr>
        <w:pStyle w:val="Listtoplevel"/>
      </w:pPr>
      <w:r>
        <w:drawing>
          <wp:anchor distT="0" distB="0" distL="114300" distR="114300" simplePos="0" relativeHeight="252009472" behindDoc="0" locked="0" layoutInCell="1" allowOverlap="1" wp14:anchorId="069A970A" wp14:editId="20D7AC0A">
            <wp:simplePos x="0" y="0"/>
            <wp:positionH relativeFrom="column">
              <wp:posOffset>15484</wp:posOffset>
            </wp:positionH>
            <wp:positionV relativeFrom="paragraph">
              <wp:posOffset>615071</wp:posOffset>
            </wp:positionV>
            <wp:extent cx="1565031" cy="1565031"/>
            <wp:effectExtent l="0" t="0" r="0" b="0"/>
            <wp:wrapNone/>
            <wp:docPr id="1418377730" name="Picture 14183777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30" name="Teens_socialising_image_small (1) (1).png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031" cy="156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70">
        <w:t>education</w:t>
      </w:r>
    </w:p>
    <w:p w14:paraId="243A785D" w14:textId="2921D9E9" w:rsidR="00526D70" w:rsidRDefault="00526D70" w:rsidP="00526D70">
      <w:pPr>
        <w:pStyle w:val="Listtoplevel"/>
      </w:pPr>
      <w:r>
        <w:t xml:space="preserve">local government </w:t>
      </w:r>
    </w:p>
    <w:p w14:paraId="6AFE54DC" w14:textId="5C477868" w:rsidR="00526D70" w:rsidRPr="00196166" w:rsidRDefault="00526D70" w:rsidP="00526D70">
      <w:pPr>
        <w:pStyle w:val="Listtoplevel"/>
      </w:pPr>
      <w:r>
        <w:t>children.</w:t>
      </w:r>
    </w:p>
    <w:p w14:paraId="1102DD71" w14:textId="2EED0E40" w:rsidR="003D350C" w:rsidRDefault="003D350C" w:rsidP="003D350C"/>
    <w:p w14:paraId="367BEA2A" w14:textId="7AA23ECC" w:rsidR="003D350C" w:rsidRPr="003D350C" w:rsidRDefault="003D350C" w:rsidP="003D350C"/>
    <w:p w14:paraId="0089FAC5" w14:textId="77777777" w:rsidR="0022034F" w:rsidRDefault="0022034F">
      <w:pPr>
        <w:spacing w:line="240" w:lineRule="auto"/>
        <w:ind w:left="0"/>
      </w:pPr>
      <w:r>
        <w:br w:type="page"/>
      </w:r>
    </w:p>
    <w:p w14:paraId="2B4EBED7" w14:textId="758DEB02" w:rsidR="0022034F" w:rsidRDefault="009E3207" w:rsidP="00124EA8">
      <w:r w:rsidRPr="009E3207">
        <w:rPr>
          <w:b/>
          <w:bCs/>
          <w:noProof/>
        </w:rPr>
        <w:lastRenderedPageBreak/>
        <w:drawing>
          <wp:anchor distT="0" distB="0" distL="114300" distR="114300" simplePos="0" relativeHeight="252072960" behindDoc="0" locked="0" layoutInCell="1" allowOverlap="1" wp14:anchorId="7F50F594" wp14:editId="177FE743">
            <wp:simplePos x="0" y="0"/>
            <wp:positionH relativeFrom="column">
              <wp:posOffset>0</wp:posOffset>
            </wp:positionH>
            <wp:positionV relativeFrom="paragraph">
              <wp:posOffset>-308344</wp:posOffset>
            </wp:positionV>
            <wp:extent cx="1852930" cy="1310640"/>
            <wp:effectExtent l="0" t="0" r="0" b="0"/>
            <wp:wrapNone/>
            <wp:docPr id="2138788905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88905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34F" w:rsidRPr="0022034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21272029" wp14:editId="25C7D13B">
                <wp:simplePos x="0" y="0"/>
                <wp:positionH relativeFrom="margin">
                  <wp:posOffset>2169042</wp:posOffset>
                </wp:positionH>
                <wp:positionV relativeFrom="paragraph">
                  <wp:posOffset>-42530</wp:posOffset>
                </wp:positionV>
                <wp:extent cx="3600450" cy="3391786"/>
                <wp:effectExtent l="0" t="0" r="0" b="0"/>
                <wp:wrapNone/>
                <wp:docPr id="2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39178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7DB4F6A" id="Rectangle 1" o:spid="_x0000_s1026" alt="&quot;&quot;" style="position:absolute;margin-left:170.8pt;margin-top:-3.35pt;width:283.5pt;height:267.0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22034F" w:rsidRPr="0022034F">
        <w:rPr>
          <w:b/>
          <w:bCs/>
          <w:noProof/>
        </w:rPr>
        <w:t>Social development</w:t>
      </w:r>
      <w:r w:rsidR="0022034F">
        <w:rPr>
          <w:noProof/>
        </w:rPr>
        <w:t xml:space="preserve"> includes</w:t>
      </w:r>
      <w:r w:rsidR="00526D70">
        <w:t xml:space="preserve"> </w:t>
      </w:r>
      <w:r w:rsidR="0022034F">
        <w:t>things like:</w:t>
      </w:r>
    </w:p>
    <w:p w14:paraId="7284B6E8" w14:textId="607DA2C9" w:rsidR="0022034F" w:rsidRDefault="009E3207" w:rsidP="009E3207">
      <w:pPr>
        <w:pStyle w:val="Listtoplevel"/>
      </w:pPr>
      <w:r w:rsidRPr="009E3207">
        <w:drawing>
          <wp:anchor distT="0" distB="0" distL="114300" distR="114300" simplePos="0" relativeHeight="252075008" behindDoc="0" locked="0" layoutInCell="1" allowOverlap="1" wp14:anchorId="715E829A" wp14:editId="49A3444C">
            <wp:simplePos x="0" y="0"/>
            <wp:positionH relativeFrom="column">
              <wp:posOffset>-85060</wp:posOffset>
            </wp:positionH>
            <wp:positionV relativeFrom="paragraph">
              <wp:posOffset>383481</wp:posOffset>
            </wp:positionV>
            <wp:extent cx="1392865" cy="1392865"/>
            <wp:effectExtent l="0" t="0" r="0" b="0"/>
            <wp:wrapNone/>
            <wp:docPr id="209979043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9043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1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34F">
        <w:t xml:space="preserve">benefits </w:t>
      </w:r>
      <w:r>
        <w:t xml:space="preserve">which are money </w:t>
      </w:r>
      <w:r w:rsidR="0022034F">
        <w:t>you</w:t>
      </w:r>
      <w:r>
        <w:t xml:space="preserve"> might</w:t>
      </w:r>
      <w:r w:rsidR="0022034F">
        <w:t xml:space="preserve"> get if you cannot work</w:t>
      </w:r>
    </w:p>
    <w:p w14:paraId="43631D08" w14:textId="6D96B4CF" w:rsidR="002E5952" w:rsidRDefault="0022034F" w:rsidP="009E3207">
      <w:pPr>
        <w:pStyle w:val="Listtoplevel"/>
      </w:pPr>
      <w:r>
        <w:t>supporting people to find work</w:t>
      </w:r>
    </w:p>
    <w:p w14:paraId="6715EDC1" w14:textId="153045B5" w:rsidR="0022034F" w:rsidRDefault="009E3207" w:rsidP="0022034F">
      <w:pPr>
        <w:pStyle w:val="Listtoplevel"/>
      </w:pPr>
      <w:r w:rsidRPr="009E3207">
        <w:drawing>
          <wp:anchor distT="0" distB="0" distL="114300" distR="114300" simplePos="0" relativeHeight="252070912" behindDoc="0" locked="0" layoutInCell="1" allowOverlap="1" wp14:anchorId="4D9D724F" wp14:editId="3A4379C5">
            <wp:simplePos x="0" y="0"/>
            <wp:positionH relativeFrom="column">
              <wp:posOffset>-85061</wp:posOffset>
            </wp:positionH>
            <wp:positionV relativeFrom="paragraph">
              <wp:posOffset>162309</wp:posOffset>
            </wp:positionV>
            <wp:extent cx="1850065" cy="925647"/>
            <wp:effectExtent l="0" t="0" r="0" b="8255"/>
            <wp:wrapNone/>
            <wp:docPr id="180100799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0799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65" cy="9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34F">
        <w:t>working out who gets state housing.</w:t>
      </w:r>
    </w:p>
    <w:p w14:paraId="1BC3F7C6" w14:textId="48052053" w:rsidR="00526D70" w:rsidRDefault="00526D70" w:rsidP="00124EA8"/>
    <w:p w14:paraId="262F7A7E" w14:textId="77777777" w:rsidR="0022034F" w:rsidRDefault="0022034F" w:rsidP="00124EA8"/>
    <w:p w14:paraId="07B5EF3D" w14:textId="37DCA194" w:rsidR="00526D70" w:rsidRDefault="00180152" w:rsidP="00124EA8">
      <w:r>
        <w:rPr>
          <w:noProof/>
        </w:rPr>
        <w:drawing>
          <wp:anchor distT="0" distB="0" distL="114300" distR="114300" simplePos="0" relativeHeight="252010496" behindDoc="0" locked="0" layoutInCell="1" allowOverlap="1" wp14:anchorId="71C74E6B" wp14:editId="3227C1D3">
            <wp:simplePos x="0" y="0"/>
            <wp:positionH relativeFrom="column">
              <wp:posOffset>1</wp:posOffset>
            </wp:positionH>
            <wp:positionV relativeFrom="paragraph">
              <wp:posOffset>-225083</wp:posOffset>
            </wp:positionV>
            <wp:extent cx="1485900" cy="1617713"/>
            <wp:effectExtent l="0" t="0" r="0" b="1905"/>
            <wp:wrapNone/>
            <wp:docPr id="1418377731" name="Picture 14183777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31" name="respect handshake_greeting_meet.jpg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228" cy="1620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70">
        <w:t xml:space="preserve">Sometimes other </w:t>
      </w:r>
      <w:r w:rsidR="00CF30F0">
        <w:t>M</w:t>
      </w:r>
      <w:r w:rsidR="00526D70">
        <w:t>inisters will be asked to go to Ministerial Disability Leadership Group</w:t>
      </w:r>
      <w:r w:rsidR="004E2624">
        <w:t xml:space="preserve"> meetings</w:t>
      </w:r>
      <w:r w:rsidR="00526D70">
        <w:t>.</w:t>
      </w:r>
    </w:p>
    <w:p w14:paraId="1BDD9F20" w14:textId="202E60D3" w:rsidR="00526D70" w:rsidRDefault="00526D70">
      <w:pPr>
        <w:spacing w:line="240" w:lineRule="auto"/>
        <w:ind w:left="0"/>
      </w:pPr>
      <w:r>
        <w:br w:type="page"/>
      </w:r>
    </w:p>
    <w:p w14:paraId="2E453C18" w14:textId="057F42AD" w:rsidR="00526D70" w:rsidRPr="00526D70" w:rsidRDefault="00526D70" w:rsidP="00526D70">
      <w:pPr>
        <w:pStyle w:val="Heading1"/>
      </w:pPr>
      <w:bookmarkStart w:id="4" w:name="_Decisions_made_by"/>
      <w:bookmarkEnd w:id="4"/>
      <w:r>
        <w:lastRenderedPageBreak/>
        <w:t xml:space="preserve">Decisions made by </w:t>
      </w:r>
      <w:proofErr w:type="gramStart"/>
      <w:r>
        <w:t>Cabinet</w:t>
      </w:r>
      <w:proofErr w:type="gramEnd"/>
    </w:p>
    <w:p w14:paraId="2DEDB5D5" w14:textId="7E2D9779" w:rsidR="00EF4A04" w:rsidRDefault="00EF4A04" w:rsidP="00124EA8"/>
    <w:p w14:paraId="3618F8BD" w14:textId="4331D048" w:rsidR="00526D70" w:rsidRDefault="00180152" w:rsidP="00124EA8"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91025E8" wp14:editId="15BDEC87">
                <wp:simplePos x="0" y="0"/>
                <wp:positionH relativeFrom="column">
                  <wp:posOffset>0</wp:posOffset>
                </wp:positionH>
                <wp:positionV relativeFrom="paragraph">
                  <wp:posOffset>240372</wp:posOffset>
                </wp:positionV>
                <wp:extent cx="1601958" cy="800100"/>
                <wp:effectExtent l="0" t="0" r="0" b="0"/>
                <wp:wrapNone/>
                <wp:docPr id="1418377734" name="Group 14183777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958" cy="800100"/>
                          <a:chOff x="0" y="0"/>
                          <a:chExt cx="1601958" cy="800100"/>
                        </a:xfrm>
                      </wpg:grpSpPr>
                      <pic:pic xmlns:pic="http://schemas.openxmlformats.org/drawingml/2006/picture">
                        <pic:nvPicPr>
                          <pic:cNvPr id="1418377732" name="Picture 14183777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377733" name="Picture 14183777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01858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7397482" id="Group 1418377734" o:spid="_x0000_s1026" alt="&quot;&quot;" style="position:absolute;margin-left:0;margin-top:18.95pt;width:126.15pt;height:63pt;z-index:252013568" coordsize="16019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">
                <v:shape id="Picture 1418377732" o:spid="_x0000_s1027" type="#_x0000_t75" alt="&quot;&quot;" style="position:absolute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">
                  <v:imagedata r:id="rId121" o:title=""/>
                </v:shape>
                <v:shape id="Picture 1418377733" o:spid="_x0000_s1028" type="#_x0000_t75" alt="&quot;&quot;" style="position:absolute;left:8018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">
                  <v:imagedata r:id="rId29" o:title=""/>
                </v:shape>
              </v:group>
            </w:pict>
          </mc:Fallback>
        </mc:AlternateContent>
      </w:r>
    </w:p>
    <w:p w14:paraId="06B72F85" w14:textId="08053849" w:rsidR="00526D70" w:rsidRDefault="00526D70" w:rsidP="00124EA8">
      <w:r>
        <w:t>Cabinet had a meeting on 11 March 2025.</w:t>
      </w:r>
    </w:p>
    <w:p w14:paraId="55B57D5C" w14:textId="2E9727D6" w:rsidR="00526D70" w:rsidRDefault="00526D70" w:rsidP="00124EA8"/>
    <w:p w14:paraId="77E0086B" w14:textId="729E36C4" w:rsidR="00526D70" w:rsidRDefault="005E4948" w:rsidP="00124EA8">
      <w:r>
        <w:rPr>
          <w:noProof/>
        </w:rPr>
        <w:drawing>
          <wp:anchor distT="0" distB="0" distL="114300" distR="114300" simplePos="0" relativeHeight="252014592" behindDoc="0" locked="0" layoutInCell="1" allowOverlap="1" wp14:anchorId="349D72E4" wp14:editId="22363C8F">
            <wp:simplePos x="0" y="0"/>
            <wp:positionH relativeFrom="column">
              <wp:posOffset>0</wp:posOffset>
            </wp:positionH>
            <wp:positionV relativeFrom="paragraph">
              <wp:posOffset>254147</wp:posOffset>
            </wp:positionV>
            <wp:extent cx="1485900" cy="1485900"/>
            <wp:effectExtent l="0" t="0" r="0" b="0"/>
            <wp:wrapNone/>
            <wp:docPr id="1418377735" name="Picture 14183777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35" name="Rules Yes List.png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41A7E" w14:textId="607138D5" w:rsidR="00526D70" w:rsidRDefault="00526D70" w:rsidP="00124EA8">
      <w:r>
        <w:t xml:space="preserve">At this meeting the Minister for Disability Issues asked Cabinet to </w:t>
      </w:r>
      <w:r w:rsidR="00CC1D0B">
        <w:t>say yes to the plan for writing the new Disability Strategy.</w:t>
      </w:r>
    </w:p>
    <w:p w14:paraId="0326FFF8" w14:textId="0A369088" w:rsidR="00CC1D0B" w:rsidRDefault="00CC1D0B" w:rsidP="00124EA8"/>
    <w:p w14:paraId="6A53772A" w14:textId="02706DC5" w:rsidR="00CC1D0B" w:rsidRDefault="005E4948" w:rsidP="00124EA8">
      <w:r>
        <w:rPr>
          <w:noProof/>
        </w:rPr>
        <w:drawing>
          <wp:anchor distT="0" distB="0" distL="114300" distR="114300" simplePos="0" relativeHeight="252015616" behindDoc="0" locked="0" layoutInCell="1" allowOverlap="1" wp14:anchorId="32D54617" wp14:editId="7F8EBEAF">
            <wp:simplePos x="0" y="0"/>
            <wp:positionH relativeFrom="column">
              <wp:posOffset>0</wp:posOffset>
            </wp:positionH>
            <wp:positionV relativeFrom="paragraph">
              <wp:posOffset>50605</wp:posOffset>
            </wp:positionV>
            <wp:extent cx="1730454" cy="1297745"/>
            <wp:effectExtent l="0" t="0" r="3175" b="0"/>
            <wp:wrapNone/>
            <wp:docPr id="1418377737" name="Picture 14183777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37" name="Agree_handshake_yes_respect.png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454" cy="129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E1BC2" w14:textId="514CBE83" w:rsidR="00CC1D0B" w:rsidRDefault="00CC1D0B" w:rsidP="00124EA8">
      <w:r>
        <w:t xml:space="preserve">Cabinet said the Minister for Disability Issues could write a new Disability Strategy. </w:t>
      </w:r>
    </w:p>
    <w:p w14:paraId="246F0075" w14:textId="517150CF" w:rsidR="00CC1D0B" w:rsidRDefault="00CC1D0B" w:rsidP="00124EA8"/>
    <w:p w14:paraId="0335F9E8" w14:textId="64723B33" w:rsidR="00CC1D0B" w:rsidRDefault="00CC1D0B" w:rsidP="00124EA8"/>
    <w:p w14:paraId="0D55F0AB" w14:textId="08357D76" w:rsidR="00CC1D0B" w:rsidRDefault="00180152" w:rsidP="00124EA8">
      <w:r>
        <w:rPr>
          <w:noProof/>
        </w:rPr>
        <w:drawing>
          <wp:anchor distT="0" distB="0" distL="114300" distR="114300" simplePos="0" relativeHeight="252008448" behindDoc="0" locked="0" layoutInCell="1" allowOverlap="1" wp14:anchorId="7593BEAB" wp14:editId="373042F1">
            <wp:simplePos x="0" y="0"/>
            <wp:positionH relativeFrom="column">
              <wp:posOffset>0</wp:posOffset>
            </wp:positionH>
            <wp:positionV relativeFrom="paragraph">
              <wp:posOffset>236806</wp:posOffset>
            </wp:positionV>
            <wp:extent cx="1485900" cy="1496363"/>
            <wp:effectExtent l="0" t="0" r="0" b="8890"/>
            <wp:wrapNone/>
            <wp:docPr id="1418377729" name="Picture 14183777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uture ahead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9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D0B">
        <w:t>Cabinet said the new Disability Strategy could have:</w:t>
      </w:r>
    </w:p>
    <w:p w14:paraId="12B1138F" w14:textId="2ED47F89" w:rsidR="00CC1D0B" w:rsidRDefault="00CC1D0B" w:rsidP="00CC1D0B">
      <w:pPr>
        <w:pStyle w:val="Listtoplevel"/>
      </w:pPr>
      <w:r>
        <w:t>a vision</w:t>
      </w:r>
    </w:p>
    <w:p w14:paraId="106DB9A7" w14:textId="27946D33" w:rsidR="00CC1D0B" w:rsidRDefault="00CC1D0B" w:rsidP="002E743E">
      <w:pPr>
        <w:pStyle w:val="Listtoplevel"/>
      </w:pPr>
      <w:r>
        <w:t>principles.</w:t>
      </w:r>
    </w:p>
    <w:p w14:paraId="4096D027" w14:textId="042E13C6" w:rsidR="00CC1D0B" w:rsidRDefault="002E743E" w:rsidP="00CC1D0B">
      <w:r>
        <w:rPr>
          <w:noProof/>
        </w:rPr>
        <w:lastRenderedPageBreak/>
        <w:drawing>
          <wp:anchor distT="0" distB="0" distL="114300" distR="114300" simplePos="0" relativeHeight="252019712" behindDoc="0" locked="0" layoutInCell="1" allowOverlap="1" wp14:anchorId="766A86C2" wp14:editId="61687649">
            <wp:simplePos x="0" y="0"/>
            <wp:positionH relativeFrom="column">
              <wp:posOffset>14263</wp:posOffset>
            </wp:positionH>
            <wp:positionV relativeFrom="paragraph">
              <wp:posOffset>1270</wp:posOffset>
            </wp:positionV>
            <wp:extent cx="1821766" cy="1080021"/>
            <wp:effectExtent l="0" t="0" r="7620" b="6350"/>
            <wp:wrapNone/>
            <wp:docPr id="1418377739" name="Picture 14183777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high school college.png"/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766" cy="108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D0B">
        <w:t>Cabinet agreed that the 5 outcome areas in the new Disability Strategy would be:</w:t>
      </w:r>
    </w:p>
    <w:p w14:paraId="1B55A6F7" w14:textId="40DE2132" w:rsidR="00CC1D0B" w:rsidRDefault="005E4948" w:rsidP="00CC1D0B">
      <w:pPr>
        <w:pStyle w:val="Listtoplevel"/>
      </w:pPr>
      <w:r>
        <w:rPr>
          <w:b/>
          <w:bCs/>
        </w:rPr>
        <w:drawing>
          <wp:anchor distT="0" distB="0" distL="114300" distR="114300" simplePos="0" relativeHeight="252021760" behindDoc="0" locked="0" layoutInCell="1" allowOverlap="1" wp14:anchorId="77747E08" wp14:editId="499B2F0A">
            <wp:simplePos x="0" y="0"/>
            <wp:positionH relativeFrom="column">
              <wp:posOffset>13970</wp:posOffset>
            </wp:positionH>
            <wp:positionV relativeFrom="paragraph">
              <wp:posOffset>397510</wp:posOffset>
            </wp:positionV>
            <wp:extent cx="1763444" cy="1205651"/>
            <wp:effectExtent l="0" t="0" r="0" b="0"/>
            <wp:wrapNone/>
            <wp:docPr id="1418377740" name="Picture 14183777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hospital.pn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44" cy="120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D0B">
        <w:t>education</w:t>
      </w:r>
    </w:p>
    <w:p w14:paraId="7DC088E0" w14:textId="5BBB70AA" w:rsidR="00CC1D0B" w:rsidRDefault="00CC1D0B" w:rsidP="00CC1D0B">
      <w:pPr>
        <w:pStyle w:val="Listtoplevel"/>
      </w:pPr>
      <w:r>
        <w:t>employment</w:t>
      </w:r>
    </w:p>
    <w:p w14:paraId="2128D48F" w14:textId="1162CE74" w:rsidR="00CC1D0B" w:rsidRDefault="00CC1D0B" w:rsidP="00CC1D0B">
      <w:pPr>
        <w:pStyle w:val="Listtoplevel"/>
      </w:pPr>
      <w:r>
        <w:t>health</w:t>
      </w:r>
    </w:p>
    <w:p w14:paraId="05CD1921" w14:textId="648D6A52" w:rsidR="00CC1D0B" w:rsidRDefault="005E4948" w:rsidP="00CC1D0B">
      <w:pPr>
        <w:pStyle w:val="Listtoplevel"/>
      </w:pPr>
      <w:r>
        <w:rPr>
          <w:b/>
          <w:bCs/>
        </w:rPr>
        <w:drawing>
          <wp:anchor distT="0" distB="0" distL="114300" distR="114300" simplePos="0" relativeHeight="252023808" behindDoc="0" locked="0" layoutInCell="1" allowOverlap="1" wp14:anchorId="1E13800B" wp14:editId="4FE970DA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756616" cy="1256225"/>
            <wp:effectExtent l="0" t="0" r="0" b="1270"/>
            <wp:wrapNone/>
            <wp:docPr id="1418377741" name="Picture 14183777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equality-scales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616" cy="125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D0B">
        <w:t>housing</w:t>
      </w:r>
    </w:p>
    <w:p w14:paraId="62ED9F65" w14:textId="4125DC9E" w:rsidR="00CC1D0B" w:rsidRDefault="00CC1D0B" w:rsidP="00CC1D0B">
      <w:pPr>
        <w:pStyle w:val="Listtoplevel"/>
      </w:pPr>
      <w:r>
        <w:t>justice.</w:t>
      </w:r>
    </w:p>
    <w:p w14:paraId="387F7BF9" w14:textId="389255E2" w:rsidR="00CC1D0B" w:rsidRDefault="00CC1D0B" w:rsidP="002E743E"/>
    <w:p w14:paraId="4B649B70" w14:textId="36966DB0" w:rsidR="00CC1D0B" w:rsidRDefault="005E4948" w:rsidP="002E743E">
      <w:r>
        <w:rPr>
          <w:noProof/>
        </w:rPr>
        <w:drawing>
          <wp:anchor distT="0" distB="0" distL="114300" distR="114300" simplePos="0" relativeHeight="252029952" behindDoc="0" locked="0" layoutInCell="1" allowOverlap="1" wp14:anchorId="2B065CCC" wp14:editId="33DD67F2">
            <wp:simplePos x="0" y="0"/>
            <wp:positionH relativeFrom="column">
              <wp:posOffset>1905</wp:posOffset>
            </wp:positionH>
            <wp:positionV relativeFrom="paragraph">
              <wp:posOffset>13970</wp:posOffset>
            </wp:positionV>
            <wp:extent cx="1401256" cy="1369842"/>
            <wp:effectExtent l="0" t="0" r="8890" b="1905"/>
            <wp:wrapNone/>
            <wp:docPr id="1418377744" name="Picture 14183777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greed agree yes group.jpg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56" cy="1369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82070" w14:textId="470BDAD8" w:rsidR="00CC1D0B" w:rsidRDefault="00CC1D0B" w:rsidP="00CC1D0B">
      <w:pPr>
        <w:rPr>
          <w:lang w:val="en-NZ"/>
        </w:rPr>
      </w:pPr>
      <w:r>
        <w:rPr>
          <w:lang w:val="en-NZ"/>
        </w:rPr>
        <w:t xml:space="preserve">Cabinet said yes to </w:t>
      </w:r>
      <w:r w:rsidR="00881796">
        <w:rPr>
          <w:lang w:val="en-NZ"/>
        </w:rPr>
        <w:t>how</w:t>
      </w:r>
      <w:r>
        <w:rPr>
          <w:lang w:val="en-NZ"/>
        </w:rPr>
        <w:t xml:space="preserve"> </w:t>
      </w:r>
      <w:proofErr w:type="spellStart"/>
      <w:r>
        <w:rPr>
          <w:lang w:val="en-NZ"/>
        </w:rPr>
        <w:t>Whaikaha</w:t>
      </w:r>
      <w:proofErr w:type="spellEnd"/>
      <w:r>
        <w:rPr>
          <w:lang w:val="en-NZ"/>
        </w:rPr>
        <w:t xml:space="preserve"> will write the new Disability Strategy.</w:t>
      </w:r>
    </w:p>
    <w:p w14:paraId="7B3363BC" w14:textId="2E46DB13" w:rsidR="00CC1D0B" w:rsidRDefault="005E4948" w:rsidP="00CC1D0B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032000" behindDoc="0" locked="0" layoutInCell="1" allowOverlap="1" wp14:anchorId="37093EEB" wp14:editId="1898AACE">
            <wp:simplePos x="0" y="0"/>
            <wp:positionH relativeFrom="column">
              <wp:posOffset>10160</wp:posOffset>
            </wp:positionH>
            <wp:positionV relativeFrom="paragraph">
              <wp:posOffset>275834</wp:posOffset>
            </wp:positionV>
            <wp:extent cx="1828800" cy="1828800"/>
            <wp:effectExtent l="0" t="0" r="0" b="0"/>
            <wp:wrapNone/>
            <wp:docPr id="1418377745" name="Picture 141837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CQC Group Meet 4.png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00919" w14:textId="25DDB3DE" w:rsidR="00CC1D0B" w:rsidRDefault="00CC1D0B" w:rsidP="00CC1D0B">
      <w:pPr>
        <w:rPr>
          <w:lang w:val="en-NZ"/>
        </w:rPr>
      </w:pPr>
    </w:p>
    <w:p w14:paraId="7F2DFAE0" w14:textId="1A2891F5" w:rsidR="00CC1D0B" w:rsidRDefault="002E743E" w:rsidP="00CC1D0B">
      <w:pPr>
        <w:rPr>
          <w:lang w:val="en-NZ"/>
        </w:rPr>
      </w:pPr>
      <w:r>
        <w:rPr>
          <w:lang w:val="en-NZ"/>
        </w:rPr>
        <w:t>Cabinet</w:t>
      </w:r>
      <w:r w:rsidR="00DC1594">
        <w:rPr>
          <w:lang w:val="en-NZ"/>
        </w:rPr>
        <w:t xml:space="preserve"> said the working groups could write the actions for each outcome area.</w:t>
      </w:r>
    </w:p>
    <w:p w14:paraId="2817A9CC" w14:textId="40BA4D93" w:rsidR="00DC1594" w:rsidRDefault="00DC1594" w:rsidP="00CC1D0B">
      <w:pPr>
        <w:rPr>
          <w:lang w:val="en-NZ"/>
        </w:rPr>
      </w:pPr>
    </w:p>
    <w:p w14:paraId="6FFC07F4" w14:textId="19123B9A" w:rsidR="00DC1594" w:rsidRDefault="00DC1594" w:rsidP="00CC1D0B">
      <w:pPr>
        <w:rPr>
          <w:lang w:val="en-NZ"/>
        </w:rPr>
      </w:pPr>
    </w:p>
    <w:p w14:paraId="4FAD565C" w14:textId="463EE854" w:rsidR="00DC1594" w:rsidRDefault="002E743E" w:rsidP="00DC1594">
      <w:pPr>
        <w:rPr>
          <w:lang w:val="en-NZ"/>
        </w:rPr>
      </w:pPr>
      <w:r>
        <w:rPr>
          <w:noProof/>
          <w:lang w:val="en-NZ"/>
        </w:rPr>
        <w:lastRenderedPageBreak/>
        <w:drawing>
          <wp:anchor distT="0" distB="0" distL="114300" distR="114300" simplePos="0" relativeHeight="252038144" behindDoc="0" locked="0" layoutInCell="1" allowOverlap="1" wp14:anchorId="33674768" wp14:editId="3A3183C3">
            <wp:simplePos x="0" y="0"/>
            <wp:positionH relativeFrom="column">
              <wp:posOffset>12701</wp:posOffset>
            </wp:positionH>
            <wp:positionV relativeFrom="paragraph">
              <wp:posOffset>-457199</wp:posOffset>
            </wp:positionV>
            <wp:extent cx="1835150" cy="1835150"/>
            <wp:effectExtent l="0" t="0" r="0" b="0"/>
            <wp:wrapNone/>
            <wp:docPr id="1418377750" name="Picture 14183777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50" name="Interview Panel job boss employer manager.png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292" cy="1835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94">
        <w:rPr>
          <w:lang w:val="en-NZ"/>
        </w:rPr>
        <w:t>Ministers will decide which actions will be in the final version of the new Disability Strategy.</w:t>
      </w:r>
    </w:p>
    <w:p w14:paraId="24576025" w14:textId="0C14C393" w:rsidR="002E743E" w:rsidRDefault="00881796" w:rsidP="00DC1594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25FFCB63" wp14:editId="59840E9D">
            <wp:simplePos x="0" y="0"/>
            <wp:positionH relativeFrom="column">
              <wp:posOffset>0</wp:posOffset>
            </wp:positionH>
            <wp:positionV relativeFrom="paragraph">
              <wp:posOffset>330569</wp:posOffset>
            </wp:positionV>
            <wp:extent cx="1712400" cy="1712400"/>
            <wp:effectExtent l="0" t="0" r="2540" b="0"/>
            <wp:wrapNone/>
            <wp:docPr id="1418377747" name="Picture 14183777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computer laptop suit office unsure thinking.png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00" cy="17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46851" w14:textId="3D24A412" w:rsidR="002E743E" w:rsidRDefault="002E743E" w:rsidP="00DC1594">
      <w:pPr>
        <w:rPr>
          <w:lang w:val="en-NZ"/>
        </w:rPr>
      </w:pPr>
    </w:p>
    <w:p w14:paraId="2E48FA4E" w14:textId="6FFE33DB" w:rsidR="00881796" w:rsidRDefault="00881796" w:rsidP="00DC1594">
      <w:pPr>
        <w:rPr>
          <w:lang w:val="en-NZ"/>
        </w:rPr>
      </w:pPr>
      <w:r>
        <w:rPr>
          <w:lang w:val="en-NZ"/>
        </w:rPr>
        <w:t xml:space="preserve">Before New Zealanders can read the </w:t>
      </w:r>
      <w:r w:rsidR="00DC1594">
        <w:rPr>
          <w:lang w:val="en-NZ"/>
        </w:rPr>
        <w:t xml:space="preserve">draft Disability Strategy </w:t>
      </w:r>
      <w:r>
        <w:rPr>
          <w:lang w:val="en-NZ"/>
        </w:rPr>
        <w:t>it will be checked by:</w:t>
      </w:r>
    </w:p>
    <w:p w14:paraId="7333EC35" w14:textId="77777777" w:rsidR="00881796" w:rsidRPr="00881796" w:rsidRDefault="00881796" w:rsidP="005A221D">
      <w:pPr>
        <w:pStyle w:val="Listtoplevel"/>
        <w:rPr>
          <w:lang w:val="en-NZ"/>
        </w:rPr>
      </w:pPr>
      <w:r>
        <w:t xml:space="preserve">the Ministerial Disability Leadership Group </w:t>
      </w:r>
      <w:r w:rsidR="00413B01">
        <w:rPr>
          <w:lang w:val="en-NZ"/>
        </w:rPr>
        <w:drawing>
          <wp:anchor distT="0" distB="0" distL="114300" distR="114300" simplePos="0" relativeHeight="252037120" behindDoc="0" locked="0" layoutInCell="1" allowOverlap="1" wp14:anchorId="47ECC5FD" wp14:editId="5DB3E5CF">
            <wp:simplePos x="0" y="0"/>
            <wp:positionH relativeFrom="column">
              <wp:posOffset>-114300</wp:posOffset>
            </wp:positionH>
            <wp:positionV relativeFrom="paragraph">
              <wp:posOffset>309147</wp:posOffset>
            </wp:positionV>
            <wp:extent cx="1711960" cy="1711960"/>
            <wp:effectExtent l="0" t="0" r="0" b="2540"/>
            <wp:wrapNone/>
            <wp:docPr id="1418377748" name="Picture 14183777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48" name="Lawyer solicitor job legal.png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5016C" w14:textId="6ABC9075" w:rsidR="00DC1594" w:rsidRPr="00881796" w:rsidRDefault="00881796" w:rsidP="005A221D">
      <w:pPr>
        <w:pStyle w:val="Listtoplevel"/>
        <w:rPr>
          <w:lang w:val="en-NZ"/>
        </w:rPr>
      </w:pPr>
      <w:r>
        <w:t>t</w:t>
      </w:r>
      <w:r w:rsidR="00DC1594" w:rsidRPr="00881796">
        <w:rPr>
          <w:lang w:val="en-NZ"/>
        </w:rPr>
        <w:t>he Minister of Justice.</w:t>
      </w:r>
    </w:p>
    <w:p w14:paraId="2405B675" w14:textId="2B898217" w:rsidR="00DC1594" w:rsidRDefault="00DC1594" w:rsidP="00DC1594">
      <w:pPr>
        <w:rPr>
          <w:lang w:val="en-NZ"/>
        </w:rPr>
      </w:pPr>
    </w:p>
    <w:p w14:paraId="3FB4F6B9" w14:textId="3CE217F4" w:rsidR="00DC1594" w:rsidRDefault="00DC1594" w:rsidP="00DC1594">
      <w:pPr>
        <w:rPr>
          <w:lang w:val="en-NZ"/>
        </w:rPr>
      </w:pPr>
    </w:p>
    <w:p w14:paraId="246E6C45" w14:textId="5C41EC69" w:rsidR="00DC1594" w:rsidRDefault="00413B01" w:rsidP="00DC1594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034048" behindDoc="0" locked="0" layoutInCell="1" allowOverlap="1" wp14:anchorId="0A66B4DA" wp14:editId="48EA405C">
            <wp:simplePos x="0" y="0"/>
            <wp:positionH relativeFrom="column">
              <wp:posOffset>-147</wp:posOffset>
            </wp:positionH>
            <wp:positionV relativeFrom="paragraph">
              <wp:posOffset>30968</wp:posOffset>
            </wp:positionV>
            <wp:extent cx="1714500" cy="1073984"/>
            <wp:effectExtent l="0" t="0" r="0" b="0"/>
            <wp:wrapNone/>
            <wp:docPr id="1418377746" name="Picture 14183777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nner image meeting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94">
        <w:rPr>
          <w:lang w:val="en-NZ"/>
        </w:rPr>
        <w:t xml:space="preserve">The </w:t>
      </w:r>
      <w:r w:rsidR="00EF0D5D">
        <w:rPr>
          <w:lang w:val="en-NZ"/>
        </w:rPr>
        <w:t>M</w:t>
      </w:r>
      <w:r w:rsidR="00B15BC9">
        <w:rPr>
          <w:lang w:val="en-NZ"/>
        </w:rPr>
        <w:t xml:space="preserve">inisters </w:t>
      </w:r>
      <w:r w:rsidR="00DC1594">
        <w:rPr>
          <w:lang w:val="en-NZ"/>
        </w:rPr>
        <w:t xml:space="preserve">will </w:t>
      </w:r>
      <w:r w:rsidR="00881796">
        <w:rPr>
          <w:lang w:val="en-NZ"/>
        </w:rPr>
        <w:t xml:space="preserve">also </w:t>
      </w:r>
      <w:r w:rsidR="00DC1594">
        <w:rPr>
          <w:lang w:val="en-NZ"/>
        </w:rPr>
        <w:t>check with the rest of Cabinet if they think they need to.</w:t>
      </w:r>
    </w:p>
    <w:p w14:paraId="7901A1EF" w14:textId="616AAD25" w:rsidR="00DC1594" w:rsidRDefault="00DC1594" w:rsidP="00DC1594">
      <w:pPr>
        <w:rPr>
          <w:lang w:val="en-NZ"/>
        </w:rPr>
      </w:pPr>
    </w:p>
    <w:p w14:paraId="100B3342" w14:textId="3D78CC33" w:rsidR="00DC1594" w:rsidRDefault="00413B01" w:rsidP="00DC1594">
      <w:pPr>
        <w:rPr>
          <w:lang w:val="en-NZ"/>
        </w:rPr>
      </w:pPr>
      <w:r>
        <w:rPr>
          <w:noProof/>
          <w:lang w:val="en-NZ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779897D9" wp14:editId="64B683C6">
                <wp:simplePos x="0" y="0"/>
                <wp:positionH relativeFrom="column">
                  <wp:posOffset>20955</wp:posOffset>
                </wp:positionH>
                <wp:positionV relativeFrom="paragraph">
                  <wp:posOffset>328736</wp:posOffset>
                </wp:positionV>
                <wp:extent cx="1615391" cy="876837"/>
                <wp:effectExtent l="0" t="0" r="4445" b="0"/>
                <wp:wrapNone/>
                <wp:docPr id="1418377753" name="Group 14183777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391" cy="876837"/>
                          <a:chOff x="0" y="0"/>
                          <a:chExt cx="1615391" cy="876837"/>
                        </a:xfrm>
                      </wpg:grpSpPr>
                      <pic:pic xmlns:pic="http://schemas.openxmlformats.org/drawingml/2006/picture">
                        <pic:nvPicPr>
                          <pic:cNvPr id="1418377751" name="Picture 14183777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87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377752" name="Picture 14183777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15926" y="77372"/>
                            <a:ext cx="799465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C3F9A73" id="Group 1418377753" o:spid="_x0000_s1026" alt="&quot;&quot;" style="position:absolute;margin-left:1.65pt;margin-top:25.9pt;width:127.2pt;height:69.05pt;z-index:252041216" coordsize="16153,87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idyI/Pv/uAA5BZG9iZQBkQAAAAAH/2wCEAAEBAQEBAQEBAQEBAQEBAQEBAQEBAQEBAQEB&#10;AQEBAQEBAQEBAQEBAQEBAQECAgICAgICAgICAgMDAwMDAwMDAwMBAQEBAQEBAQEBAQICAQICAwMD&#10;AwMDAwMDAwMDAwMDAwMDAwMDAwMDAwMDAwMDAwMDAwMDAwMDAwMDAwMDAwMDA//AABEIAyACyQMB&#10;EQACEQEDEQH/3QAEAFr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b9Lf8ABT/vXv3WjwPRqqb/AIDwf8sYv+hF9sHielo4DrWD/wCFen/b&#10;nLeH/ifujf8A3eZH3rrfXy+ffuvdf//SMP8A8Iif+ySfmv8A+LF7K/8AfaU3v3Xut1fcf/Hv5v8A&#10;7VVf/wC40vva/EPt6o/wN9nRa/b/AEl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Lfpb/AIKf969+60eB6NVTf8B4P+WM&#10;X/Qi+2DxPS0cB1rB/wDCvT/tzlvD/wAT90b/AO7zI+9db6+Xz7917r//0zD/APCIn/skn5r/APix&#10;eyv/AH2lN7917rdx9+690WDLf8XXJ/8Aaxrv/cqX2+OA6SN8R6ge99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QbU/wCPkw//&#10;AFF/9cZfem+E9WT41+3ox3tjpX1q+/8ACvT/ALc5bw/8T90b/wC7zI+/de6+Xz7917r/1DD/APCI&#10;n/skn5r/APixeyv/AH2lN7917rdx9+690WHLf8XXKf8Aaxrv/cqX2+OA6SN8R6b/AHvq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KDaf8Ax8mH/wCov/rjL703wnqy/Gv29GO9sdK+tX3/AIV6f9uct4f+J+6N/wDd5kffuvdfL59+&#10;691//9Uw/wDwiJ/7JJ+a/wD4sXsr/wB9pTe/de63cffuvdFhy3/F1yn/AGsa7/3Kl9vjgOkjfEem&#10;/wB7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KDaf8Ax8mH/wCov/rjL703wnqy/Gv29GO9sdK+tX3/AIV6f9uc&#10;t4f+J+6N/wDd5kffuvdfL59+691//9Iw/wDwiJ/7JJ+a/wD4sXsr/wB9pTe/de63cffuvdFhy3/F&#10;1yn/AGsa7/3Kl9vjgOkjfEem/wB76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g2n/AMfJh/8AqL/64y+9N8J6svxr9vRjvbHS&#10;vrV9/wCFen/bnLeH/ifujf8A3eZH37r3Xy+ffuvdf//TMP8A8Iif+ySfmv8A+LF7K/8AfaU3v3Xu&#10;t3H37r3RYct/xdcp/wBrGu/9ypfb44DpI3xHpv8Ae+q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oNp/wDHyYf/AKi/+uMvvTfC&#10;erL8a/b0Y72x0r61ff8AhXp/25y3h/4n7o3/AN3mR9+6918vn37r3X//1DD/APCIn/skn5r/APix&#10;eyv/AH2lN7917rdx9+690WHLf8XXKf8Aaxrv/cqX2+OA6SN8R6b/AHv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KDaf8Ax8mH&#10;/wCov/rjL703wnqy/Gv29GO9sdK+tX3/AIV6f9uct4f+J+6N/wDd5kffuvdfL59+691//9Uw/wDw&#10;iJ/7JJ+a/wD4sXsr/wB9pTe/de63cffuvdFhy3/F1yn/AGsa7/3Kl9vjgOkjfEem/wB76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g2n/AMfJh/8AqL/64y+9N8J6svxr9vRjvbHSvrV9/wCFen/bnLeH/ifujf8A3eZH37r3Xy+f&#10;fuvdf//WMP8A8Iif+ySfmv8A+LF7K/8AfaU3v3Xut3H37r3RYct/xdcp/wBrGu/9ypfb44DpI3xH&#10;pv8Ae+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oNp/wDHyYf/AKi/+uMvvTfCerL8a/b0Y72x0r61ff8AhXp/25y3h/4n7o3/&#10;AN3mR9+6918vn37r3X//1zD/APCIn/skn5r/APixeyv/AH2lN7917rdx9+690WHLf8XXKf8Aaxrv&#10;/cqX2+OA6SN8R6b/AHvqv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v/AAr0/wC3OW8P/E/dG/8Au8yPv3Xuvl8+/de6/9Iw/wDwiJ/7JJ+a/wD4sXsr&#10;/wB9pTe/de63cf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r7/wAK9P8AtzlvD/xP3Rv/ALvM&#10;j7917r5fPv3Xuv/TMP8A8Iif+ySfmv8A+LF7K/8AfaU3v3Xut3H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+/8ACvT/ALc5bw/8T90b/wC7zI+/de6+Xz7917r/1DD/APCIn/skn5r/APixeyv/&#10;AH2lN7917rdx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vv/AAr0/wC3OW8P/E/dG/8Au8yP&#10;v3Xuvl8+/de6/9Uw/wDwiJ/7JJ+a/wD4sXsr/wB9pTe/de63c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r7/wAK9P8AtzlvD/xP3Rv/ALvMj7917r5fPv3Xuv/WMP8A8Iif+ySfmv8A+LF7K/8A&#10;faU3v3Xut3H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vv/AAr0/wC3OW8P/E/d&#10;G/8Au8yPv3Xuvl8+/de6/9Yw/wDwiJ/7JJ+a/wD4sXsr/wB9pTe/de63cf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r7/wr0/7c5bw/8T90b/7vMj7917r5fPv3Xuv/1TD/APCIn/skn5r/APixeyv/AH2l&#10;N7917rdx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vv/AAr0/wC3OW8P/E/dG/8Au8yPv3Xu&#10;vl8+/de6/9Yw/wDwiJ/7JJ+a/wD4sXsr/wB9pTe/de63c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+/8ACvT/ALc5bw/8T90b/wC7zI+/de6+Xz79&#10;17r/1TD/APCIn/skn5r/APixeyv/AH2lN7917rdx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vv/AAr0/wC3OW8P/E/dG/8Au8yPv3Xuvl8+/de6/9Yw/wDwiJ/7JJ+a/wD4sXsr/wB9pTe/de63&#10;c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vv/&#10;AAr0/wC3OW8P/E/dG/8Au8yPv3Xuvl8+/de6/9Uw/wDwiJ/7JJ+a/wD4sXsr/wB9pTe/de63c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r7/wAK9P8AtzlvD/xP3Rv/ALvMj7917r5fPv3Xuv/W&#10;MP8A8Iif+ySfmv8A+LF7K/8AfaU3v3Xut3H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V9/4V6f9uct4f8Aifujf/d5kffuvdfL59+691//1DD/APCIn/skn5r/APixeyv/&#10;AH2lN7917rdx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vv/AAr0/wC3OW8P/E/dG/8Au8yP&#10;v3Xuvl8+/de6/9Uw/wDwiJ/7JJ+a/wD4sXsr/wB9pTe/de63c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r7/wAK9P8AtzlvD/xP3Rv/ALvMj7917r5fPv3Xuv/WMP8A8Iif+ySfmv8A+LF7K/8A&#10;faU3v3Xut3H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+/8ACvT/ALc5bw/8T90b/wC7zI+/&#10;de6+Xz7917r/1zD/APCIn/skn5r/APixeyv/AH2lN7917rdx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vv/AAr0/wC3OW8P/E/dG/8Au8yPv3Xuvl8+/de6/9Aw/wDwiJ/7JJ+a/wD4sXsr/wB9&#10;pTe/de63cf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7/wAK9P8AtzlvD/xP3Rv/ALvMj791&#10;7r5fPv3Xuv/RMP8A8Iif+ySfmv8A+LF7K/8AfaU3v3Xut3H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">
                <v:shape id="Picture 1418377751" o:spid="_x0000_s1027" type="#_x0000_t75" alt="&quot;&quot;" style="position:absolute;width:7785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">
                  <v:imagedata r:id="rId131" o:title=""/>
                </v:shape>
                <v:shape id="Picture 1418377752" o:spid="_x0000_s1028" type="#_x0000_t75" alt="&quot;&quot;" style="position:absolute;left:8159;top:773;width:7994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">
                  <v:imagedata r:id="rId29" o:title=""/>
                </v:shape>
              </v:group>
            </w:pict>
          </mc:Fallback>
        </mc:AlternateContent>
      </w:r>
    </w:p>
    <w:p w14:paraId="5B09B564" w14:textId="71E0FB47" w:rsidR="00DC1594" w:rsidRDefault="00DC1594" w:rsidP="002E743E">
      <w:pPr>
        <w:rPr>
          <w:lang w:val="en-NZ"/>
        </w:rPr>
      </w:pPr>
      <w:r>
        <w:rPr>
          <w:lang w:val="en-NZ"/>
        </w:rPr>
        <w:t>The Minister for Disability Issues will tell Cabinet about the final Disability Strategy in November 2025.</w:t>
      </w:r>
    </w:p>
    <w:p w14:paraId="645763B2" w14:textId="77777777" w:rsidR="00881796" w:rsidRDefault="00881796" w:rsidP="002E743E">
      <w:pPr>
        <w:rPr>
          <w:lang w:val="en-NZ"/>
        </w:rPr>
      </w:pPr>
    </w:p>
    <w:p w14:paraId="492AFC27" w14:textId="2600455F" w:rsidR="00DC1594" w:rsidRDefault="002E743E" w:rsidP="00DC1594">
      <w:pPr>
        <w:rPr>
          <w:lang w:val="en-NZ"/>
        </w:rPr>
      </w:pPr>
      <w:r>
        <w:rPr>
          <w:noProof/>
          <w:lang w:val="en-NZ"/>
        </w:rPr>
        <w:lastRenderedPageBreak/>
        <w:drawing>
          <wp:anchor distT="0" distB="0" distL="114300" distR="114300" simplePos="0" relativeHeight="252042240" behindDoc="0" locked="0" layoutInCell="1" allowOverlap="1" wp14:anchorId="49E1985C" wp14:editId="06CF95E7">
            <wp:simplePos x="0" y="0"/>
            <wp:positionH relativeFrom="column">
              <wp:posOffset>106045</wp:posOffset>
            </wp:positionH>
            <wp:positionV relativeFrom="paragraph">
              <wp:posOffset>-156210</wp:posOffset>
            </wp:positionV>
            <wp:extent cx="1373358" cy="1537382"/>
            <wp:effectExtent l="0" t="0" r="0" b="0"/>
            <wp:wrapNone/>
            <wp:docPr id="1418377754" name="Picture 14183777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77754" name="Thumbs Up_Yes_good_okay (1).png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58" cy="153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94">
        <w:rPr>
          <w:lang w:val="en-NZ"/>
        </w:rPr>
        <w:t xml:space="preserve">Hopefully Cabinet will say they </w:t>
      </w:r>
      <w:r w:rsidR="00881796">
        <w:rPr>
          <w:lang w:val="en-NZ"/>
        </w:rPr>
        <w:t>agree to</w:t>
      </w:r>
      <w:r w:rsidR="00DC1594">
        <w:rPr>
          <w:lang w:val="en-NZ"/>
        </w:rPr>
        <w:t xml:space="preserve"> the new Disability Strategy. </w:t>
      </w:r>
    </w:p>
    <w:p w14:paraId="4A08258A" w14:textId="5128B258" w:rsidR="002E743E" w:rsidRPr="00CC1D0B" w:rsidRDefault="002E743E" w:rsidP="002E743E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4C3AF0FC" w14:textId="40BEB356" w:rsidR="00090942" w:rsidRPr="00E02C06" w:rsidRDefault="00090942" w:rsidP="002E5952">
      <w:pPr>
        <w:spacing w:line="240" w:lineRule="auto"/>
        <w:ind w:left="0"/>
      </w:pPr>
      <w:bookmarkStart w:id="5" w:name="_Hlk53559738"/>
    </w:p>
    <w:bookmarkEnd w:id="5"/>
    <w:p w14:paraId="1D5F379A" w14:textId="75252543" w:rsidR="00316DBA" w:rsidRPr="00DC1594" w:rsidRDefault="009C7F4E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1826176" behindDoc="0" locked="0" layoutInCell="1" allowOverlap="1" wp14:anchorId="6FCF256D" wp14:editId="746FF9D0">
            <wp:simplePos x="0" y="0"/>
            <wp:positionH relativeFrom="margin">
              <wp:posOffset>-15196</wp:posOffset>
            </wp:positionH>
            <wp:positionV relativeFrom="paragraph">
              <wp:posOffset>95250</wp:posOffset>
            </wp:positionV>
            <wp:extent cx="1638300" cy="324110"/>
            <wp:effectExtent l="0" t="0" r="0" b="0"/>
            <wp:wrapNone/>
            <wp:docPr id="42" name="Picture 42" descr="Whaikaha – Ministry of Disabled People logo with vines overlapping; Like the rātā vines growing together and flourishing to stand strong in the warmth of the su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lient logo placeholder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650065B8" wp14:editId="67F336EC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DAB7A89" id="Rectangle: Rounded Corners 24" o:spid="_x0000_s1026" style="position:absolute;margin-left:-27pt;margin-top:-21pt;width:490.9pt;height:660.75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DC1594">
        <w:rPr>
          <w:rFonts w:eastAsia="Times New Roman" w:cs="Arial"/>
          <w:sz w:val="28"/>
          <w:szCs w:val="28"/>
          <w:lang w:eastAsia="en-NZ"/>
        </w:rPr>
        <w:t xml:space="preserve">the Ministry of Disabled People – </w:t>
      </w:r>
      <w:proofErr w:type="spellStart"/>
      <w:r w:rsidR="00DC1594">
        <w:rPr>
          <w:rFonts w:eastAsia="Times New Roman" w:cs="Arial"/>
          <w:sz w:val="28"/>
          <w:szCs w:val="28"/>
          <w:lang w:eastAsia="en-NZ"/>
        </w:rPr>
        <w:t>Whaikaha</w:t>
      </w:r>
      <w:proofErr w:type="spellEnd"/>
      <w:r w:rsidR="00DC1594">
        <w:rPr>
          <w:rFonts w:eastAsia="Times New Roman" w:cs="Arial"/>
          <w:sz w:val="28"/>
          <w:szCs w:val="28"/>
          <w:lang w:eastAsia="en-NZ"/>
        </w:rPr>
        <w:t xml:space="preserve">. </w:t>
      </w:r>
    </w:p>
    <w:p w14:paraId="68E4C97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C11AEC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22FBF17F" wp14:editId="554C8AA7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3D69D16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7688D9E8" wp14:editId="1B423088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2DAC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 xml:space="preserve">The ideas in this document are not the ideas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5FDF918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4128" behindDoc="0" locked="0" layoutInCell="1" allowOverlap="1" wp14:anchorId="11DA4B93" wp14:editId="0C0AF413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FD43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BDC5351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1E74F30A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0272" behindDoc="0" locked="0" layoutInCell="1" allowOverlap="1" wp14:anchorId="42C42C0C" wp14:editId="69CD8241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79C8B59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1B9A781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29248" behindDoc="1" locked="0" layoutInCell="1" allowOverlap="1" wp14:anchorId="2F0661CA" wp14:editId="017B147C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0FFE3BB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7458CC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3236C26D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79CDAD6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3344" behindDoc="0" locked="0" layoutInCell="1" allowOverlap="1" wp14:anchorId="5EAE62C3" wp14:editId="0DAB58D1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Kopeke-Te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Aho</w:t>
      </w:r>
      <w:proofErr w:type="spellEnd"/>
    </w:p>
    <w:p w14:paraId="6282588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1296" behindDoc="0" locked="0" layoutInCell="1" allowOverlap="1" wp14:anchorId="6AD0A759" wp14:editId="7D4CFDA3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A321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79B0856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03FAB39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43C83C0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3B3139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2320" behindDoc="0" locked="0" layoutInCell="1" allowOverlap="1" wp14:anchorId="5AE5E0EF" wp14:editId="6C3D0DF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38041D5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0E5779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4E2949B9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20FE19B2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4F2C932F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8372A4">
      <w:headerReference w:type="even" r:id="rId142"/>
      <w:headerReference w:type="default" r:id="rId143"/>
      <w:footerReference w:type="even" r:id="rId144"/>
      <w:footerReference w:type="default" r:id="rId145"/>
      <w:headerReference w:type="first" r:id="rId146"/>
      <w:footerReference w:type="first" r:id="rId14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D8FFB" w14:textId="77777777" w:rsidR="00485016" w:rsidRDefault="00485016">
      <w:pPr>
        <w:spacing w:line="240" w:lineRule="auto"/>
      </w:pPr>
      <w:r>
        <w:separator/>
      </w:r>
    </w:p>
  </w:endnote>
  <w:endnote w:type="continuationSeparator" w:id="0">
    <w:p w14:paraId="54DC090E" w14:textId="77777777" w:rsidR="00485016" w:rsidRDefault="004850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4DC5DF3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B110A43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0F43BEC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4AB94E3" w14:textId="77777777" w:rsidR="00E757C5" w:rsidRDefault="00E757C5" w:rsidP="0015386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CC9BD" w14:textId="77777777" w:rsidR="00DB64E5" w:rsidRDefault="00DB6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A1C3D" w14:textId="77777777" w:rsidR="00485016" w:rsidRDefault="00485016">
      <w:pPr>
        <w:spacing w:line="240" w:lineRule="auto"/>
      </w:pPr>
      <w:r>
        <w:separator/>
      </w:r>
    </w:p>
  </w:footnote>
  <w:footnote w:type="continuationSeparator" w:id="0">
    <w:p w14:paraId="419350C5" w14:textId="77777777" w:rsidR="00485016" w:rsidRDefault="004850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9B6D" w14:textId="588673B3" w:rsidR="00512EB5" w:rsidRDefault="00512EB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9117A16" wp14:editId="7783D04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450980953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C1EFC5" w14:textId="1E180C92" w:rsidR="00512EB5" w:rsidRPr="00512EB5" w:rsidRDefault="00512EB5" w:rsidP="00512EB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2EB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117A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0FC1EFC5" w14:textId="1E180C92" w:rsidR="00512EB5" w:rsidRPr="00512EB5" w:rsidRDefault="00512EB5" w:rsidP="00512EB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12EB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F220F" w14:textId="5BE67725" w:rsidR="00512EB5" w:rsidRDefault="00512E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CC9C" w14:textId="794AC78D" w:rsidR="00512EB5" w:rsidRDefault="00512E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DF90B37"/>
    <w:multiLevelType w:val="hybridMultilevel"/>
    <w:tmpl w:val="DDEE7F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51D59"/>
    <w:multiLevelType w:val="hybridMultilevel"/>
    <w:tmpl w:val="EA148698"/>
    <w:lvl w:ilvl="0" w:tplc="14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5CC1A77"/>
    <w:multiLevelType w:val="hybridMultilevel"/>
    <w:tmpl w:val="30F6CAEE"/>
    <w:lvl w:ilvl="0" w:tplc="23200BF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958486690">
    <w:abstractNumId w:val="6"/>
  </w:num>
  <w:num w:numId="2" w16cid:durableId="1722245889">
    <w:abstractNumId w:val="2"/>
  </w:num>
  <w:num w:numId="3" w16cid:durableId="1919515858">
    <w:abstractNumId w:val="11"/>
  </w:num>
  <w:num w:numId="4" w16cid:durableId="1558200797">
    <w:abstractNumId w:val="12"/>
  </w:num>
  <w:num w:numId="5" w16cid:durableId="54595209">
    <w:abstractNumId w:val="7"/>
  </w:num>
  <w:num w:numId="6" w16cid:durableId="1007244328">
    <w:abstractNumId w:val="4"/>
  </w:num>
  <w:num w:numId="7" w16cid:durableId="1152909364">
    <w:abstractNumId w:val="3"/>
  </w:num>
  <w:num w:numId="8" w16cid:durableId="1005740427">
    <w:abstractNumId w:val="9"/>
  </w:num>
  <w:num w:numId="9" w16cid:durableId="1587612311">
    <w:abstractNumId w:val="1"/>
  </w:num>
  <w:num w:numId="10" w16cid:durableId="1509783449">
    <w:abstractNumId w:val="8"/>
  </w:num>
  <w:num w:numId="11" w16cid:durableId="1922643323">
    <w:abstractNumId w:val="0"/>
  </w:num>
  <w:num w:numId="12" w16cid:durableId="1411387299">
    <w:abstractNumId w:val="14"/>
  </w:num>
  <w:num w:numId="13" w16cid:durableId="1803770026">
    <w:abstractNumId w:val="15"/>
  </w:num>
  <w:num w:numId="14" w16cid:durableId="29111888">
    <w:abstractNumId w:val="5"/>
  </w:num>
  <w:num w:numId="15" w16cid:durableId="466825662">
    <w:abstractNumId w:val="10"/>
  </w:num>
  <w:num w:numId="16" w16cid:durableId="16746085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wFANj/y3ctAAAA"/>
  </w:docVars>
  <w:rsids>
    <w:rsidRoot w:val="00C654AE"/>
    <w:rsid w:val="000013CC"/>
    <w:rsid w:val="00002417"/>
    <w:rsid w:val="00005DB6"/>
    <w:rsid w:val="000064D2"/>
    <w:rsid w:val="00012FFD"/>
    <w:rsid w:val="0001419B"/>
    <w:rsid w:val="000227B4"/>
    <w:rsid w:val="00024893"/>
    <w:rsid w:val="0003092A"/>
    <w:rsid w:val="00031526"/>
    <w:rsid w:val="000347F1"/>
    <w:rsid w:val="0004557B"/>
    <w:rsid w:val="00085E05"/>
    <w:rsid w:val="0009079F"/>
    <w:rsid w:val="00090942"/>
    <w:rsid w:val="000A2478"/>
    <w:rsid w:val="000A3C46"/>
    <w:rsid w:val="000D2B45"/>
    <w:rsid w:val="000E09FF"/>
    <w:rsid w:val="00122416"/>
    <w:rsid w:val="00124EA8"/>
    <w:rsid w:val="0014175F"/>
    <w:rsid w:val="00147169"/>
    <w:rsid w:val="00154C03"/>
    <w:rsid w:val="00157F78"/>
    <w:rsid w:val="001658A6"/>
    <w:rsid w:val="001754F4"/>
    <w:rsid w:val="00180152"/>
    <w:rsid w:val="00190E6A"/>
    <w:rsid w:val="00196166"/>
    <w:rsid w:val="001B4DD5"/>
    <w:rsid w:val="001D223E"/>
    <w:rsid w:val="001D29C7"/>
    <w:rsid w:val="001E0276"/>
    <w:rsid w:val="001E3429"/>
    <w:rsid w:val="00201791"/>
    <w:rsid w:val="00210D71"/>
    <w:rsid w:val="002146B4"/>
    <w:rsid w:val="0022034F"/>
    <w:rsid w:val="00221510"/>
    <w:rsid w:val="00226C0D"/>
    <w:rsid w:val="00226F54"/>
    <w:rsid w:val="00235D3E"/>
    <w:rsid w:val="00236811"/>
    <w:rsid w:val="0024166C"/>
    <w:rsid w:val="00257D60"/>
    <w:rsid w:val="00261BF8"/>
    <w:rsid w:val="00266B9F"/>
    <w:rsid w:val="002745EC"/>
    <w:rsid w:val="00284D0D"/>
    <w:rsid w:val="002D39BD"/>
    <w:rsid w:val="002D5843"/>
    <w:rsid w:val="002E5952"/>
    <w:rsid w:val="002E743E"/>
    <w:rsid w:val="00300BA4"/>
    <w:rsid w:val="00310E90"/>
    <w:rsid w:val="00311428"/>
    <w:rsid w:val="003134BD"/>
    <w:rsid w:val="00315307"/>
    <w:rsid w:val="00316DBA"/>
    <w:rsid w:val="00323EB3"/>
    <w:rsid w:val="00332B87"/>
    <w:rsid w:val="003631C1"/>
    <w:rsid w:val="00371C85"/>
    <w:rsid w:val="00371FD8"/>
    <w:rsid w:val="00374A15"/>
    <w:rsid w:val="003831EB"/>
    <w:rsid w:val="003856FF"/>
    <w:rsid w:val="003B29A9"/>
    <w:rsid w:val="003D350C"/>
    <w:rsid w:val="003D631D"/>
    <w:rsid w:val="003F07F7"/>
    <w:rsid w:val="003F5628"/>
    <w:rsid w:val="004002D2"/>
    <w:rsid w:val="00401B46"/>
    <w:rsid w:val="004062F0"/>
    <w:rsid w:val="00413B01"/>
    <w:rsid w:val="004221DC"/>
    <w:rsid w:val="00426BE4"/>
    <w:rsid w:val="0043795D"/>
    <w:rsid w:val="004535B5"/>
    <w:rsid w:val="004567B0"/>
    <w:rsid w:val="00462F5A"/>
    <w:rsid w:val="00485016"/>
    <w:rsid w:val="004B779A"/>
    <w:rsid w:val="004C0C10"/>
    <w:rsid w:val="004C2563"/>
    <w:rsid w:val="004E115D"/>
    <w:rsid w:val="004E2624"/>
    <w:rsid w:val="004F56C0"/>
    <w:rsid w:val="00503AD5"/>
    <w:rsid w:val="00510007"/>
    <w:rsid w:val="005119DF"/>
    <w:rsid w:val="00512EB5"/>
    <w:rsid w:val="00522E5E"/>
    <w:rsid w:val="00526D70"/>
    <w:rsid w:val="0054396B"/>
    <w:rsid w:val="00570380"/>
    <w:rsid w:val="00577D24"/>
    <w:rsid w:val="005921AD"/>
    <w:rsid w:val="005A18F1"/>
    <w:rsid w:val="005E4948"/>
    <w:rsid w:val="0060011B"/>
    <w:rsid w:val="0062016F"/>
    <w:rsid w:val="00621884"/>
    <w:rsid w:val="00644363"/>
    <w:rsid w:val="00644D40"/>
    <w:rsid w:val="0064667B"/>
    <w:rsid w:val="00683296"/>
    <w:rsid w:val="006B45FC"/>
    <w:rsid w:val="006C20C8"/>
    <w:rsid w:val="006C5C26"/>
    <w:rsid w:val="006D12ED"/>
    <w:rsid w:val="006E050D"/>
    <w:rsid w:val="006E3EC7"/>
    <w:rsid w:val="006F31E0"/>
    <w:rsid w:val="007012DC"/>
    <w:rsid w:val="00705CA3"/>
    <w:rsid w:val="00706917"/>
    <w:rsid w:val="00710F89"/>
    <w:rsid w:val="00732390"/>
    <w:rsid w:val="00734C63"/>
    <w:rsid w:val="00736E4E"/>
    <w:rsid w:val="00744E37"/>
    <w:rsid w:val="00745F7F"/>
    <w:rsid w:val="007539B5"/>
    <w:rsid w:val="00760DC8"/>
    <w:rsid w:val="0077401F"/>
    <w:rsid w:val="0078248D"/>
    <w:rsid w:val="007829EC"/>
    <w:rsid w:val="0078547F"/>
    <w:rsid w:val="007A6809"/>
    <w:rsid w:val="007B05F3"/>
    <w:rsid w:val="007B46EA"/>
    <w:rsid w:val="007C7764"/>
    <w:rsid w:val="007D389E"/>
    <w:rsid w:val="007E7233"/>
    <w:rsid w:val="00814599"/>
    <w:rsid w:val="0083329F"/>
    <w:rsid w:val="00834F32"/>
    <w:rsid w:val="008372A4"/>
    <w:rsid w:val="00840829"/>
    <w:rsid w:val="00840E1C"/>
    <w:rsid w:val="00863D53"/>
    <w:rsid w:val="00877E65"/>
    <w:rsid w:val="00881796"/>
    <w:rsid w:val="008848CB"/>
    <w:rsid w:val="00887F23"/>
    <w:rsid w:val="00893673"/>
    <w:rsid w:val="00894CCD"/>
    <w:rsid w:val="008A41A9"/>
    <w:rsid w:val="008B4B82"/>
    <w:rsid w:val="008D437D"/>
    <w:rsid w:val="008E59A2"/>
    <w:rsid w:val="008F2513"/>
    <w:rsid w:val="0090008B"/>
    <w:rsid w:val="00905A48"/>
    <w:rsid w:val="0091199C"/>
    <w:rsid w:val="00926640"/>
    <w:rsid w:val="00934AB8"/>
    <w:rsid w:val="009411B0"/>
    <w:rsid w:val="0094516C"/>
    <w:rsid w:val="00946BDF"/>
    <w:rsid w:val="00974E0B"/>
    <w:rsid w:val="0098180B"/>
    <w:rsid w:val="00982C15"/>
    <w:rsid w:val="00987556"/>
    <w:rsid w:val="009B2BBF"/>
    <w:rsid w:val="009B662F"/>
    <w:rsid w:val="009C7AC9"/>
    <w:rsid w:val="009C7F4E"/>
    <w:rsid w:val="009E16D4"/>
    <w:rsid w:val="009E178F"/>
    <w:rsid w:val="009E3207"/>
    <w:rsid w:val="009E5AC6"/>
    <w:rsid w:val="00A01EE1"/>
    <w:rsid w:val="00A12915"/>
    <w:rsid w:val="00A1608E"/>
    <w:rsid w:val="00A16CD6"/>
    <w:rsid w:val="00A42924"/>
    <w:rsid w:val="00A436E7"/>
    <w:rsid w:val="00A440C7"/>
    <w:rsid w:val="00A67570"/>
    <w:rsid w:val="00A9098F"/>
    <w:rsid w:val="00AD6170"/>
    <w:rsid w:val="00AD6B93"/>
    <w:rsid w:val="00AF633E"/>
    <w:rsid w:val="00B01508"/>
    <w:rsid w:val="00B15BC9"/>
    <w:rsid w:val="00B32687"/>
    <w:rsid w:val="00B50B0B"/>
    <w:rsid w:val="00B81A2E"/>
    <w:rsid w:val="00B87259"/>
    <w:rsid w:val="00B93AF3"/>
    <w:rsid w:val="00B9592C"/>
    <w:rsid w:val="00BB7148"/>
    <w:rsid w:val="00BC39E2"/>
    <w:rsid w:val="00BC7E04"/>
    <w:rsid w:val="00BD34B6"/>
    <w:rsid w:val="00BD69F3"/>
    <w:rsid w:val="00BF5DDC"/>
    <w:rsid w:val="00C200AE"/>
    <w:rsid w:val="00C214FE"/>
    <w:rsid w:val="00C654AE"/>
    <w:rsid w:val="00C94F5D"/>
    <w:rsid w:val="00CC1D0B"/>
    <w:rsid w:val="00CC24D2"/>
    <w:rsid w:val="00CC747F"/>
    <w:rsid w:val="00CE22A2"/>
    <w:rsid w:val="00CF1595"/>
    <w:rsid w:val="00CF30F0"/>
    <w:rsid w:val="00D533A6"/>
    <w:rsid w:val="00D652D9"/>
    <w:rsid w:val="00D658F5"/>
    <w:rsid w:val="00D65BCF"/>
    <w:rsid w:val="00D67451"/>
    <w:rsid w:val="00D852B6"/>
    <w:rsid w:val="00D95D45"/>
    <w:rsid w:val="00D96C61"/>
    <w:rsid w:val="00DB64E5"/>
    <w:rsid w:val="00DB7EBE"/>
    <w:rsid w:val="00DC1594"/>
    <w:rsid w:val="00DC5D2A"/>
    <w:rsid w:val="00DF2E18"/>
    <w:rsid w:val="00E018E6"/>
    <w:rsid w:val="00E02C06"/>
    <w:rsid w:val="00E0796B"/>
    <w:rsid w:val="00E17BF8"/>
    <w:rsid w:val="00E246B1"/>
    <w:rsid w:val="00E25EA4"/>
    <w:rsid w:val="00E301CA"/>
    <w:rsid w:val="00E418F7"/>
    <w:rsid w:val="00E422EA"/>
    <w:rsid w:val="00E4261E"/>
    <w:rsid w:val="00E45831"/>
    <w:rsid w:val="00E56A37"/>
    <w:rsid w:val="00E611C1"/>
    <w:rsid w:val="00E70E61"/>
    <w:rsid w:val="00E757C5"/>
    <w:rsid w:val="00E86635"/>
    <w:rsid w:val="00EA567F"/>
    <w:rsid w:val="00EC3010"/>
    <w:rsid w:val="00EC5F32"/>
    <w:rsid w:val="00EE77A2"/>
    <w:rsid w:val="00EF0D5D"/>
    <w:rsid w:val="00EF4A04"/>
    <w:rsid w:val="00F20BCC"/>
    <w:rsid w:val="00F32DCE"/>
    <w:rsid w:val="00F81373"/>
    <w:rsid w:val="00F87859"/>
    <w:rsid w:val="00F9795F"/>
    <w:rsid w:val="00FA73DF"/>
    <w:rsid w:val="00FB5CE0"/>
    <w:rsid w:val="00FC1BD7"/>
    <w:rsid w:val="00FC63B6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627CC"/>
  <w15:chartTrackingRefBased/>
  <w15:docId w15:val="{CB8162D6-1FE4-492E-844A-6747B47A2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372A4"/>
    <w:pPr>
      <w:keepNext/>
      <w:keepLines/>
      <w:widowControl w:val="0"/>
      <w:pBdr>
        <w:top w:val="single" w:sz="18" w:space="10" w:color="7030A0"/>
        <w:left w:val="single" w:sz="18" w:space="4" w:color="7030A0"/>
        <w:bottom w:val="single" w:sz="18" w:space="0" w:color="7030A0"/>
        <w:right w:val="single" w:sz="18" w:space="4" w:color="7030A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372A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12FF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4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7F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0E09F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7.png"/><Relationship Id="rId21" Type="http://schemas.openxmlformats.org/officeDocument/2006/relationships/image" Target="media/image11.jpeg"/><Relationship Id="rId42" Type="http://schemas.openxmlformats.org/officeDocument/2006/relationships/hyperlink" Target="https://tinyurl.com/3n8z5dc8" TargetMode="External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6.svg"/><Relationship Id="rId89" Type="http://schemas.openxmlformats.org/officeDocument/2006/relationships/image" Target="media/image70.jpeg"/><Relationship Id="rId112" Type="http://schemas.openxmlformats.org/officeDocument/2006/relationships/image" Target="media/image92.png"/><Relationship Id="rId133" Type="http://schemas.openxmlformats.org/officeDocument/2006/relationships/image" Target="media/image111.jpeg"/><Relationship Id="rId138" Type="http://schemas.openxmlformats.org/officeDocument/2006/relationships/image" Target="media/image116.jpeg"/><Relationship Id="rId16" Type="http://schemas.openxmlformats.org/officeDocument/2006/relationships/image" Target="media/image6.png"/><Relationship Id="rId107" Type="http://schemas.openxmlformats.org/officeDocument/2006/relationships/image" Target="media/image87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3.jpeg"/><Relationship Id="rId74" Type="http://schemas.openxmlformats.org/officeDocument/2006/relationships/image" Target="media/image56.jpeg"/><Relationship Id="rId79" Type="http://schemas.openxmlformats.org/officeDocument/2006/relationships/image" Target="media/image61.png"/><Relationship Id="rId102" Type="http://schemas.openxmlformats.org/officeDocument/2006/relationships/image" Target="media/image83.png"/><Relationship Id="rId123" Type="http://schemas.openxmlformats.org/officeDocument/2006/relationships/image" Target="media/image102.png"/><Relationship Id="rId128" Type="http://schemas.openxmlformats.org/officeDocument/2006/relationships/image" Target="media/image107.png"/><Relationship Id="rId144" Type="http://schemas.openxmlformats.org/officeDocument/2006/relationships/footer" Target="footer1.xml"/><Relationship Id="rId149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134" Type="http://schemas.openxmlformats.org/officeDocument/2006/relationships/image" Target="media/image112.jpeg"/><Relationship Id="rId139" Type="http://schemas.openxmlformats.org/officeDocument/2006/relationships/image" Target="media/image117.png"/><Relationship Id="rId80" Type="http://schemas.openxmlformats.org/officeDocument/2006/relationships/image" Target="media/image62.png"/><Relationship Id="rId85" Type="http://schemas.openxmlformats.org/officeDocument/2006/relationships/image" Target="media/image67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image" Target="media/image84.jpeg"/><Relationship Id="rId108" Type="http://schemas.openxmlformats.org/officeDocument/2006/relationships/image" Target="media/image88.png"/><Relationship Id="rId116" Type="http://schemas.openxmlformats.org/officeDocument/2006/relationships/image" Target="media/image96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137" Type="http://schemas.openxmlformats.org/officeDocument/2006/relationships/image" Target="media/image115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20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1.png"/><Relationship Id="rId132" Type="http://schemas.openxmlformats.org/officeDocument/2006/relationships/image" Target="media/image110.png"/><Relationship Id="rId140" Type="http://schemas.openxmlformats.org/officeDocument/2006/relationships/image" Target="media/image118.jpeg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0.jpe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6" Type="http://schemas.openxmlformats.org/officeDocument/2006/relationships/image" Target="media/image86.jpeg"/><Relationship Id="rId114" Type="http://schemas.openxmlformats.org/officeDocument/2006/relationships/image" Target="media/image94.png"/><Relationship Id="rId119" Type="http://schemas.openxmlformats.org/officeDocument/2006/relationships/image" Target="media/image99.jpeg"/><Relationship Id="rId127" Type="http://schemas.openxmlformats.org/officeDocument/2006/relationships/image" Target="media/image106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1.png"/><Relationship Id="rId130" Type="http://schemas.openxmlformats.org/officeDocument/2006/relationships/image" Target="media/image109.jpeg"/><Relationship Id="rId135" Type="http://schemas.openxmlformats.org/officeDocument/2006/relationships/image" Target="media/image113.png"/><Relationship Id="rId143" Type="http://schemas.openxmlformats.org/officeDocument/2006/relationships/header" Target="header2.xml"/><Relationship Id="rId14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89.png"/><Relationship Id="rId34" Type="http://schemas.openxmlformats.org/officeDocument/2006/relationships/image" Target="media/image22.jpeg"/><Relationship Id="rId50" Type="http://schemas.openxmlformats.org/officeDocument/2006/relationships/image" Target="media/image37.png"/><Relationship Id="rId55" Type="http://schemas.openxmlformats.org/officeDocument/2006/relationships/image" Target="media/image38.png"/><Relationship Id="rId76" Type="http://schemas.openxmlformats.org/officeDocument/2006/relationships/image" Target="media/image58.png"/><Relationship Id="rId97" Type="http://schemas.openxmlformats.org/officeDocument/2006/relationships/image" Target="media/image78.png"/><Relationship Id="rId104" Type="http://schemas.openxmlformats.org/officeDocument/2006/relationships/image" Target="media/image81.jpeg"/><Relationship Id="rId120" Type="http://schemas.openxmlformats.org/officeDocument/2006/relationships/image" Target="media/image100.png"/><Relationship Id="rId125" Type="http://schemas.openxmlformats.org/officeDocument/2006/relationships/image" Target="media/image104.jpeg"/><Relationship Id="rId141" Type="http://schemas.openxmlformats.org/officeDocument/2006/relationships/image" Target="media/image119.png"/><Relationship Id="rId146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image" Target="media/image530.png"/><Relationship Id="rId92" Type="http://schemas.openxmlformats.org/officeDocument/2006/relationships/image" Target="media/image73.png"/><Relationship Id="rId2" Type="http://schemas.openxmlformats.org/officeDocument/2006/relationships/customXml" Target="../customXml/item2.xml"/><Relationship Id="rId29" Type="http://schemas.openxmlformats.org/officeDocument/2006/relationships/image" Target="media/image170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68.jpe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01.jpeg"/><Relationship Id="rId136" Type="http://schemas.openxmlformats.org/officeDocument/2006/relationships/image" Target="media/image114.png"/><Relationship Id="rId61" Type="http://schemas.openxmlformats.org/officeDocument/2006/relationships/image" Target="media/image46.jpeg"/><Relationship Id="rId82" Type="http://schemas.openxmlformats.org/officeDocument/2006/relationships/image" Target="media/image64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390.png"/><Relationship Id="rId77" Type="http://schemas.openxmlformats.org/officeDocument/2006/relationships/image" Target="media/image59.png"/><Relationship Id="rId100" Type="http://schemas.openxmlformats.org/officeDocument/2006/relationships/image" Target="media/image81.png"/><Relationship Id="rId105" Type="http://schemas.openxmlformats.org/officeDocument/2006/relationships/image" Target="media/image85.png"/><Relationship Id="rId126" Type="http://schemas.openxmlformats.org/officeDocument/2006/relationships/image" Target="media/image105.png"/><Relationship Id="rId147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38.jpeg"/><Relationship Id="rId72" Type="http://schemas.openxmlformats.org/officeDocument/2006/relationships/image" Target="media/image540.png"/><Relationship Id="rId93" Type="http://schemas.openxmlformats.org/officeDocument/2006/relationships/image" Target="media/image74.png"/><Relationship Id="rId98" Type="http://schemas.openxmlformats.org/officeDocument/2006/relationships/image" Target="media/image79.jpeg"/><Relationship Id="rId121" Type="http://schemas.openxmlformats.org/officeDocument/2006/relationships/image" Target="media/image950.png"/><Relationship Id="rId14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ownload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1ebd80158c2a8ff244d1cd22a858c90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8c711818f784b44da4491f8081a455bd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558D9-FD2A-409E-800C-20C5D0AAE7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2BBB4A-B379-4C8E-A6C9-4B10A2B5369C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customXml/itemProps3.xml><?xml version="1.0" encoding="utf-8"?>
<ds:datastoreItem xmlns:ds="http://schemas.openxmlformats.org/officeDocument/2006/customXml" ds:itemID="{CD90891A-B6D5-485B-9177-656B4AEA7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D1A587-81C2-4103-943C-A00B22104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2025.dotx</Template>
  <TotalTime>2</TotalTime>
  <Pages>29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Wiltshire</dc:creator>
  <cp:keywords/>
  <dc:description/>
  <cp:lastModifiedBy>Jade Lock</cp:lastModifiedBy>
  <cp:revision>4</cp:revision>
  <dcterms:created xsi:type="dcterms:W3CDTF">2025-06-29T20:42:00Z</dcterms:created>
  <dcterms:modified xsi:type="dcterms:W3CDTF">2025-06-29T22:49:00Z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  <property fmtid="{D5CDD505-2E9C-101B-9397-08002B2CF9AE}" pid="3" name="ClassificationContentMarkingHeaderShapeIds">
    <vt:lpwstr>1ebb0983,1ae16c59,68336670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IN-CONFIDENCE</vt:lpwstr>
  </property>
  <property fmtid="{D5CDD505-2E9C-101B-9397-08002B2CF9AE}" pid="6" name="MSIP_Label_f43e46a9-9901-46e9-bfae-bb6189d4cb66_Enabled">
    <vt:lpwstr>true</vt:lpwstr>
  </property>
  <property fmtid="{D5CDD505-2E9C-101B-9397-08002B2CF9AE}" pid="7" name="MSIP_Label_f43e46a9-9901-46e9-bfae-bb6189d4cb66_SetDate">
    <vt:lpwstr>2025-06-29T20:41:32Z</vt:lpwstr>
  </property>
  <property fmtid="{D5CDD505-2E9C-101B-9397-08002B2CF9AE}" pid="8" name="MSIP_Label_f43e46a9-9901-46e9-bfae-bb6189d4cb66_Method">
    <vt:lpwstr>Standard</vt:lpwstr>
  </property>
  <property fmtid="{D5CDD505-2E9C-101B-9397-08002B2CF9AE}" pid="9" name="MSIP_Label_f43e46a9-9901-46e9-bfae-bb6189d4cb66_Name">
    <vt:lpwstr>In-confidence</vt:lpwstr>
  </property>
  <property fmtid="{D5CDD505-2E9C-101B-9397-08002B2CF9AE}" pid="10" name="MSIP_Label_f43e46a9-9901-46e9-bfae-bb6189d4cb66_SiteId">
    <vt:lpwstr>e40c4f52-99bd-4d4f-bf7e-d001a2ca6556</vt:lpwstr>
  </property>
  <property fmtid="{D5CDD505-2E9C-101B-9397-08002B2CF9AE}" pid="11" name="MSIP_Label_f43e46a9-9901-46e9-bfae-bb6189d4cb66_ActionId">
    <vt:lpwstr>d3a5e6c6-e8b4-4619-b0d5-76d1a0871073</vt:lpwstr>
  </property>
  <property fmtid="{D5CDD505-2E9C-101B-9397-08002B2CF9AE}" pid="12" name="MSIP_Label_f43e46a9-9901-46e9-bfae-bb6189d4cb66_ContentBits">
    <vt:lpwstr>1</vt:lpwstr>
  </property>
</Properties>
</file>