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A76F0" w14:textId="7CC3B76A" w:rsidR="00F87859" w:rsidRDefault="008B4245" w:rsidP="00F87859">
      <w:pPr>
        <w:rPr>
          <w:rFonts w:cs="Arial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51424" behindDoc="0" locked="0" layoutInCell="1" allowOverlap="1" wp14:anchorId="1AC28178" wp14:editId="6BB40915">
            <wp:simplePos x="0" y="0"/>
            <wp:positionH relativeFrom="margin">
              <wp:posOffset>-199390</wp:posOffset>
            </wp:positionH>
            <wp:positionV relativeFrom="paragraph">
              <wp:posOffset>-248920</wp:posOffset>
            </wp:positionV>
            <wp:extent cx="3740150" cy="1473200"/>
            <wp:effectExtent l="0" t="0" r="0" b="0"/>
            <wp:wrapNone/>
            <wp:docPr id="41" name="Picture 41" descr="Whaikaha - Ministry of Disabled People logo. Purple text on white background. QR code for New Zealand Sign Langu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Whaikaha - Ministry of Disabled People logo. Purple text on white background. QR code for New Zealand Sign Language.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15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73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46976" behindDoc="0" locked="0" layoutInCell="1" allowOverlap="1" wp14:anchorId="56ACB898" wp14:editId="16089D04">
            <wp:simplePos x="0" y="0"/>
            <wp:positionH relativeFrom="margin">
              <wp:posOffset>4653165</wp:posOffset>
            </wp:positionH>
            <wp:positionV relativeFrom="page">
              <wp:posOffset>467995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1B4DF" w14:textId="77777777" w:rsidR="00F87859" w:rsidRDefault="00F87859" w:rsidP="00F87859">
      <w:pPr>
        <w:rPr>
          <w:rFonts w:cs="Arial"/>
          <w:szCs w:val="32"/>
        </w:rPr>
      </w:pPr>
    </w:p>
    <w:p w14:paraId="0E54A721" w14:textId="21517DB4" w:rsidR="00F87859" w:rsidRPr="0024659E" w:rsidRDefault="00F87859" w:rsidP="00F87859">
      <w:pPr>
        <w:spacing w:after="240"/>
        <w:jc w:val="center"/>
        <w:rPr>
          <w:rFonts w:cs="Arial"/>
          <w:sz w:val="50"/>
          <w:szCs w:val="50"/>
        </w:rPr>
      </w:pPr>
      <w:r>
        <w:rPr>
          <w:rFonts w:cs="Arial"/>
          <w:szCs w:val="32"/>
        </w:rPr>
        <w:t xml:space="preserve"> </w:t>
      </w:r>
      <w:r w:rsidR="00E10710">
        <w:rPr>
          <w:rFonts w:cs="Arial"/>
          <w:szCs w:val="32"/>
        </w:rPr>
        <w:br/>
      </w:r>
    </w:p>
    <w:p w14:paraId="6B488E8D" w14:textId="77777777" w:rsidR="00F87859" w:rsidRPr="00443EB2" w:rsidRDefault="00F87859" w:rsidP="00F87859">
      <w:pPr>
        <w:rPr>
          <w:rFonts w:cs="Arial"/>
          <w:sz w:val="2"/>
          <w:szCs w:val="2"/>
        </w:rPr>
      </w:pPr>
    </w:p>
    <w:p w14:paraId="432E8543" w14:textId="1A7E5077" w:rsidR="00887F23" w:rsidRPr="001C0F93" w:rsidRDefault="0004083F" w:rsidP="001C0F93">
      <w:pPr>
        <w:pStyle w:val="Title"/>
      </w:pPr>
      <w:r w:rsidRPr="001B1D22">
        <w:rPr>
          <w:noProof/>
        </w:rPr>
        <w:drawing>
          <wp:anchor distT="0" distB="0" distL="114300" distR="114300" simplePos="0" relativeHeight="252608512" behindDoc="0" locked="0" layoutInCell="1" allowOverlap="1" wp14:anchorId="08D39B91" wp14:editId="61AF1D6C">
            <wp:simplePos x="0" y="0"/>
            <wp:positionH relativeFrom="column">
              <wp:posOffset>401320</wp:posOffset>
            </wp:positionH>
            <wp:positionV relativeFrom="paragraph">
              <wp:posOffset>2725420</wp:posOffset>
            </wp:positionV>
            <wp:extent cx="4800600" cy="3532505"/>
            <wp:effectExtent l="0" t="0" r="0" b="0"/>
            <wp:wrapNone/>
            <wp:docPr id="1371851984" name="Picture 1" descr="Person at the beach carrying their surfboard on their head. They are balancing the surfboard with their hand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851984" name="Picture 1" descr="Person at the beach carrying their surfboard on their head. They are balancing the surfboard with their hands. 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" t="3042" r="1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3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06D" w:rsidRPr="001C0F93">
        <w:t>Ministry of Disabled People</w:t>
      </w:r>
      <w:r w:rsidR="00216A14" w:rsidRPr="001C0F93">
        <w:t xml:space="preserve"> – Whaikaha</w:t>
      </w:r>
      <w:r w:rsidR="003F2DCA" w:rsidRPr="001C0F93">
        <w:t>:</w:t>
      </w:r>
      <w:r w:rsidR="00E1206D" w:rsidRPr="001C0F93">
        <w:t xml:space="preserve"> </w:t>
      </w:r>
      <w:r w:rsidR="001C0F93">
        <w:br/>
      </w:r>
      <w:r w:rsidR="00D43DD7" w:rsidRPr="001C0F93">
        <w:t xml:space="preserve">Strategic Intentions </w:t>
      </w:r>
      <w:r w:rsidR="000936BB" w:rsidRPr="001C0F93">
        <w:br/>
      </w:r>
      <w:r w:rsidR="00D43DD7" w:rsidRPr="001C0F93">
        <w:t xml:space="preserve">2025 </w:t>
      </w:r>
      <w:r w:rsidR="009C60C2" w:rsidRPr="001C0F93">
        <w:t>–</w:t>
      </w:r>
      <w:r w:rsidR="00D43DD7" w:rsidRPr="001C0F93">
        <w:t xml:space="preserve"> 202</w:t>
      </w:r>
      <w:r w:rsidR="009C60C2" w:rsidRPr="001C0F93">
        <w:t>8</w:t>
      </w:r>
      <w:r w:rsidR="00E572A7" w:rsidRPr="001C0F93">
        <w:t xml:space="preserve"> summary</w:t>
      </w:r>
      <w:r>
        <w:br/>
      </w:r>
    </w:p>
    <w:p w14:paraId="6ABB3BD8" w14:textId="3B17C8C7" w:rsidR="00887F23" w:rsidRDefault="00887F23" w:rsidP="001C0F93">
      <w:pPr>
        <w:pStyle w:val="Title"/>
      </w:pPr>
    </w:p>
    <w:p w14:paraId="2BF3CBE0" w14:textId="55B396CE" w:rsidR="00887F23" w:rsidRDefault="00887F23" w:rsidP="001C0F93">
      <w:pPr>
        <w:pStyle w:val="Title"/>
      </w:pPr>
    </w:p>
    <w:p w14:paraId="42E11443" w14:textId="77777777" w:rsidR="00887F23" w:rsidRDefault="00887F23" w:rsidP="001C0F93">
      <w:pPr>
        <w:pStyle w:val="Title"/>
      </w:pPr>
    </w:p>
    <w:p w14:paraId="703B1B17" w14:textId="49462E7A" w:rsidR="00F87859" w:rsidRPr="00570380" w:rsidRDefault="00570380" w:rsidP="00BF5DDC">
      <w:pPr>
        <w:pStyle w:val="Datepublished"/>
      </w:pPr>
      <w:r w:rsidRPr="00BD7775">
        <w:rPr>
          <w:sz w:val="78"/>
          <w:szCs w:val="60"/>
        </w:rPr>
        <w:br/>
      </w:r>
      <w:r w:rsidR="007B4C5E" w:rsidRPr="0024659E">
        <w:rPr>
          <w:sz w:val="34"/>
          <w:szCs w:val="16"/>
        </w:rPr>
        <w:br/>
      </w:r>
      <w:r w:rsidR="00E83FE0">
        <w:br/>
      </w:r>
      <w:r w:rsidR="00887F23" w:rsidRPr="00570380">
        <w:t xml:space="preserve">Published: </w:t>
      </w:r>
      <w:r w:rsidR="00D43DD7">
        <w:t>June 2025</w:t>
      </w:r>
    </w:p>
    <w:p w14:paraId="4CFF43B4" w14:textId="77777777" w:rsidR="004D1751" w:rsidRPr="00570380" w:rsidRDefault="004D1751" w:rsidP="004D1751">
      <w:pPr>
        <w:pStyle w:val="Heading1"/>
        <w:rPr>
          <w:noProof/>
          <w:lang w:val="en-NZ" w:eastAsia="en-NZ"/>
        </w:rPr>
      </w:pPr>
      <w:bookmarkStart w:id="0" w:name="_Toc193964748"/>
      <w:r>
        <w:rPr>
          <w:noProof/>
          <w:lang w:val="en-NZ" w:eastAsia="en-NZ"/>
        </w:rPr>
        <w:br w:type="column"/>
      </w:r>
      <w:r>
        <w:rPr>
          <w:noProof/>
          <w:lang w:val="en-NZ" w:eastAsia="en-NZ"/>
        </w:rPr>
        <w:lastRenderedPageBreak/>
        <w:t>Before you start</w:t>
      </w:r>
    </w:p>
    <w:p w14:paraId="77D53AB6" w14:textId="77777777" w:rsidR="004D1751" w:rsidRDefault="004D1751" w:rsidP="004D1751"/>
    <w:p w14:paraId="4A3A4EA7" w14:textId="77777777" w:rsidR="004D1751" w:rsidRDefault="004D1751" w:rsidP="004D1751">
      <w:r w:rsidRPr="00D13891">
        <w:rPr>
          <w:noProof/>
        </w:rPr>
        <w:drawing>
          <wp:anchor distT="0" distB="0" distL="114300" distR="114300" simplePos="0" relativeHeight="252605440" behindDoc="0" locked="0" layoutInCell="1" allowOverlap="1" wp14:anchorId="08586C43" wp14:editId="695E4CA4">
            <wp:simplePos x="0" y="0"/>
            <wp:positionH relativeFrom="margin">
              <wp:align>left</wp:align>
            </wp:positionH>
            <wp:positionV relativeFrom="paragraph">
              <wp:posOffset>335915</wp:posOffset>
            </wp:positionV>
            <wp:extent cx="1426210" cy="1034026"/>
            <wp:effectExtent l="0" t="0" r="2540" b="0"/>
            <wp:wrapNone/>
            <wp:docPr id="898889898" name="Picture 1" descr="A picture containing text, printing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89898" name="Picture 1" descr="A picture containing text, printing, de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03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E8444B" w14:textId="77777777" w:rsidR="004D1751" w:rsidRDefault="004D1751" w:rsidP="004D1751">
      <w:r>
        <w:t>This is a long document.</w:t>
      </w:r>
    </w:p>
    <w:p w14:paraId="1E90D31B" w14:textId="77777777" w:rsidR="004D1751" w:rsidRDefault="004D1751" w:rsidP="004D1751"/>
    <w:p w14:paraId="34FF6ED4" w14:textId="77777777" w:rsidR="004D1751" w:rsidRDefault="004D1751" w:rsidP="004D1751"/>
    <w:p w14:paraId="464B8173" w14:textId="77777777" w:rsidR="004D1751" w:rsidRDefault="004D1751" w:rsidP="004D1751">
      <w:r>
        <w:rPr>
          <w:rFonts w:cs="Arial"/>
          <w:noProof/>
          <w:szCs w:val="36"/>
          <w:lang w:eastAsia="en-NZ"/>
        </w:rPr>
        <w:drawing>
          <wp:anchor distT="0" distB="0" distL="114300" distR="114300" simplePos="0" relativeHeight="252604416" behindDoc="1" locked="0" layoutInCell="1" allowOverlap="1" wp14:anchorId="3C9CD8FA" wp14:editId="46D4B63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363345" cy="1927860"/>
            <wp:effectExtent l="0" t="0" r="8255" b="0"/>
            <wp:wrapNone/>
            <wp:docPr id="13" name="Picture 13" descr="A cartoon of a person reading a 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artoon of a person reading a paper&#10;&#10;Description automatically generated with low confidence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It can be hard for some people to read a document this long.</w:t>
      </w:r>
    </w:p>
    <w:p w14:paraId="59B1E8B9" w14:textId="77777777" w:rsidR="004D1751" w:rsidRDefault="004D1751" w:rsidP="004D1751"/>
    <w:p w14:paraId="1939FA25" w14:textId="77777777" w:rsidR="004D1751" w:rsidRDefault="004D1751" w:rsidP="004D1751"/>
    <w:p w14:paraId="603E175C" w14:textId="77777777" w:rsidR="004D1751" w:rsidRDefault="004D1751" w:rsidP="004D1751">
      <w:r>
        <w:rPr>
          <w:noProof/>
        </w:rPr>
        <w:drawing>
          <wp:anchor distT="0" distB="0" distL="114300" distR="114300" simplePos="0" relativeHeight="252602368" behindDoc="0" locked="0" layoutInCell="1" allowOverlap="1" wp14:anchorId="7FAB6466" wp14:editId="42E7848C">
            <wp:simplePos x="0" y="0"/>
            <wp:positionH relativeFrom="margin">
              <wp:align>left</wp:align>
            </wp:positionH>
            <wp:positionV relativeFrom="paragraph">
              <wp:posOffset>332105</wp:posOffset>
            </wp:positionV>
            <wp:extent cx="1424427" cy="1310485"/>
            <wp:effectExtent l="0" t="0" r="4445" b="4445"/>
            <wp:wrapNone/>
            <wp:docPr id="10" name="Picture 10" descr="A person reading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erson reading a book&#10;&#10;AI-generated content may be incorrect.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Some things you can do to make it easier are:</w:t>
      </w:r>
    </w:p>
    <w:p w14:paraId="49130DEC" w14:textId="77777777" w:rsidR="004D1751" w:rsidRDefault="004D1751" w:rsidP="004D1751">
      <w:pPr>
        <w:pStyle w:val="Listtoplevel"/>
      </w:pPr>
      <w:r>
        <w:t>read it a few pages at a time</w:t>
      </w:r>
    </w:p>
    <w:p w14:paraId="7B09E6FB" w14:textId="77777777" w:rsidR="004D1751" w:rsidRDefault="004D1751" w:rsidP="004D1751">
      <w:pPr>
        <w:pStyle w:val="Listtoplevel"/>
      </w:pPr>
      <w:r>
        <w:t xml:space="preserve">set aside some quiet time to look </w:t>
      </w:r>
      <w:r w:rsidRPr="005A37A0">
        <w:rPr>
          <w:rFonts w:cs="Arial"/>
          <w:lang w:eastAsia="en-NZ"/>
        </w:rPr>
        <w:drawing>
          <wp:anchor distT="0" distB="0" distL="114300" distR="114300" simplePos="0" relativeHeight="252603392" behindDoc="0" locked="0" layoutInCell="1" allowOverlap="1" wp14:anchorId="08652C7D" wp14:editId="2D1CBF66">
            <wp:simplePos x="0" y="0"/>
            <wp:positionH relativeFrom="column">
              <wp:posOffset>0</wp:posOffset>
            </wp:positionH>
            <wp:positionV relativeFrom="paragraph">
              <wp:posOffset>668655</wp:posOffset>
            </wp:positionV>
            <wp:extent cx="1860550" cy="1273175"/>
            <wp:effectExtent l="0" t="0" r="6350" b="3175"/>
            <wp:wrapNone/>
            <wp:docPr id="20" name="Picture 20" descr="booklet-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oklet-support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at it</w:t>
      </w:r>
    </w:p>
    <w:p w14:paraId="45EF19A1" w14:textId="77777777" w:rsidR="004D1751" w:rsidRDefault="004D1751" w:rsidP="004D1751">
      <w:pPr>
        <w:pStyle w:val="Listtoplevel"/>
      </w:pPr>
      <w:r>
        <w:t>have someone read it with you to support you to understand it.</w:t>
      </w:r>
    </w:p>
    <w:p w14:paraId="6C2D0880" w14:textId="00B70571" w:rsidR="00BC25B8" w:rsidRDefault="004D1751" w:rsidP="00BC25B8">
      <w:pPr>
        <w:pStyle w:val="Heading1"/>
        <w:rPr>
          <w:noProof/>
          <w:lang w:val="en-NZ" w:eastAsia="en-NZ"/>
        </w:rPr>
      </w:pPr>
      <w:r>
        <w:rPr>
          <w:noProof/>
          <w:lang w:val="en-NZ" w:eastAsia="en-NZ"/>
        </w:rPr>
        <w:br w:type="column"/>
      </w:r>
      <w:r w:rsidR="00BC25B8">
        <w:rPr>
          <w:noProof/>
          <w:lang w:val="en-NZ" w:eastAsia="en-NZ"/>
        </w:rPr>
        <w:lastRenderedPageBreak/>
        <w:t>What you will find in here</w:t>
      </w:r>
      <w:bookmarkEnd w:id="0"/>
    </w:p>
    <w:p w14:paraId="53AE32AA" w14:textId="77ED7DEC" w:rsidR="00BC25B8" w:rsidRDefault="00BC25B8" w:rsidP="00BC25B8">
      <w:pPr>
        <w:pStyle w:val="contentspage"/>
        <w:jc w:val="right"/>
        <w:rPr>
          <w:b/>
          <w:bCs w:val="0"/>
          <w:lang w:val="en-NZ" w:eastAsia="en-NZ"/>
        </w:rPr>
      </w:pPr>
    </w:p>
    <w:p w14:paraId="465BB962" w14:textId="375E2AB8" w:rsidR="00BC25B8" w:rsidRDefault="00BC25B8" w:rsidP="00BC25B8">
      <w:pPr>
        <w:pStyle w:val="contentspage"/>
        <w:jc w:val="right"/>
        <w:rPr>
          <w:b/>
          <w:bCs w:val="0"/>
          <w:lang w:val="en-NZ" w:eastAsia="en-NZ"/>
        </w:rPr>
      </w:pPr>
    </w:p>
    <w:p w14:paraId="55A6AB6C" w14:textId="4E06179E" w:rsidR="00BC25B8" w:rsidRPr="00BC25B8" w:rsidRDefault="00BC25B8" w:rsidP="00BC25B8">
      <w:pPr>
        <w:pStyle w:val="contentspage"/>
        <w:jc w:val="right"/>
        <w:rPr>
          <w:b/>
          <w:bCs w:val="0"/>
          <w:lang w:val="en-NZ" w:eastAsia="en-NZ"/>
        </w:rPr>
      </w:pPr>
      <w:r w:rsidRPr="00BC25B8">
        <w:rPr>
          <w:b/>
          <w:bCs w:val="0"/>
          <w:lang w:val="en-NZ" w:eastAsia="en-NZ"/>
        </w:rPr>
        <w:t>Page number:</w:t>
      </w:r>
    </w:p>
    <w:p w14:paraId="1F0A7762" w14:textId="5A98F664" w:rsidR="00BC25B8" w:rsidRPr="00050DAB" w:rsidRDefault="00443EB2" w:rsidP="00BC25B8">
      <w:pPr>
        <w:pStyle w:val="contentspage"/>
        <w:rPr>
          <w:lang w:val="en-NZ" w:eastAsia="en-NZ"/>
        </w:rPr>
      </w:pPr>
      <w:r w:rsidRPr="00050DAB">
        <w:rPr>
          <w:noProof/>
        </w:rPr>
        <w:drawing>
          <wp:anchor distT="0" distB="0" distL="114300" distR="114300" simplePos="0" relativeHeight="252165120" behindDoc="0" locked="0" layoutInCell="1" allowOverlap="1" wp14:anchorId="4080C0C5" wp14:editId="21FAC9CF">
            <wp:simplePos x="0" y="0"/>
            <wp:positionH relativeFrom="column">
              <wp:posOffset>0</wp:posOffset>
            </wp:positionH>
            <wp:positionV relativeFrom="paragraph">
              <wp:posOffset>111125</wp:posOffset>
            </wp:positionV>
            <wp:extent cx="1188720" cy="1188720"/>
            <wp:effectExtent l="0" t="0" r="0" b="0"/>
            <wp:wrapNone/>
            <wp:docPr id="34440051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40051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2DBC7" w14:textId="2C4DFF80" w:rsidR="00BC25B8" w:rsidRPr="00050DAB" w:rsidRDefault="00BC25B8" w:rsidP="00BC25B8">
      <w:pPr>
        <w:pStyle w:val="contentspage"/>
        <w:rPr>
          <w:lang w:val="en-NZ" w:eastAsia="en-NZ"/>
        </w:rPr>
      </w:pPr>
    </w:p>
    <w:p w14:paraId="760B3183" w14:textId="60771752" w:rsidR="00BC25B8" w:rsidRPr="00050DAB" w:rsidRDefault="00000000" w:rsidP="00BC25B8">
      <w:pPr>
        <w:pStyle w:val="contentspage"/>
        <w:rPr>
          <w:lang w:val="en-NZ" w:eastAsia="en-NZ"/>
        </w:rPr>
      </w:pPr>
      <w:hyperlink w:anchor="_About_this_Easy" w:history="1">
        <w:r w:rsidR="00BC25B8" w:rsidRPr="00050DAB">
          <w:rPr>
            <w:rStyle w:val="Hyperlink"/>
            <w:color w:val="auto"/>
            <w:u w:val="none"/>
            <w:lang w:val="en-NZ" w:eastAsia="en-NZ"/>
          </w:rPr>
          <w:t>About this Easy Read</w:t>
        </w:r>
        <w:r w:rsidR="00BC25B8" w:rsidRPr="00050DAB">
          <w:rPr>
            <w:rStyle w:val="Hyperlink"/>
            <w:color w:val="auto"/>
            <w:u w:val="none"/>
            <w:lang w:val="en-NZ" w:eastAsia="en-NZ"/>
          </w:rPr>
          <w:tab/>
        </w:r>
        <w:r w:rsidR="00884586" w:rsidRPr="00050DAB">
          <w:rPr>
            <w:rStyle w:val="Hyperlink"/>
            <w:color w:val="auto"/>
            <w:u w:val="none"/>
            <w:lang w:val="en-NZ" w:eastAsia="en-NZ"/>
          </w:rPr>
          <w:t>4</w:t>
        </w:r>
      </w:hyperlink>
    </w:p>
    <w:p w14:paraId="7E9FBC91" w14:textId="786692C0" w:rsidR="00BC25B8" w:rsidRPr="00050DAB" w:rsidRDefault="00BC25B8" w:rsidP="00BC25B8">
      <w:pPr>
        <w:pStyle w:val="contentspage"/>
        <w:rPr>
          <w:lang w:val="en-NZ" w:eastAsia="en-NZ"/>
        </w:rPr>
      </w:pPr>
    </w:p>
    <w:p w14:paraId="3DAF9FB1" w14:textId="0EDAD274" w:rsidR="00BC25B8" w:rsidRPr="00050DAB" w:rsidRDefault="00BC25B8" w:rsidP="00BC25B8">
      <w:pPr>
        <w:pStyle w:val="contentspage"/>
        <w:rPr>
          <w:lang w:val="en-NZ" w:eastAsia="en-NZ"/>
        </w:rPr>
      </w:pPr>
    </w:p>
    <w:p w14:paraId="26776248" w14:textId="02FA20E3" w:rsidR="00BC25B8" w:rsidRPr="00050DAB" w:rsidRDefault="00443EB2" w:rsidP="00BC25B8">
      <w:pPr>
        <w:pStyle w:val="contentspage"/>
        <w:rPr>
          <w:rStyle w:val="Hyperlink"/>
          <w:color w:val="auto"/>
          <w:u w:val="none"/>
          <w:lang w:val="en-NZ" w:eastAsia="en-NZ"/>
        </w:rPr>
      </w:pPr>
      <w:r w:rsidRPr="00050DAB">
        <w:rPr>
          <w:noProof/>
        </w:rPr>
        <w:drawing>
          <wp:anchor distT="0" distB="0" distL="114300" distR="114300" simplePos="0" relativeHeight="252152832" behindDoc="0" locked="0" layoutInCell="1" allowOverlap="1" wp14:anchorId="3B8FFB25" wp14:editId="28961D9D">
            <wp:simplePos x="0" y="0"/>
            <wp:positionH relativeFrom="margin">
              <wp:posOffset>0</wp:posOffset>
            </wp:positionH>
            <wp:positionV relativeFrom="paragraph">
              <wp:posOffset>21590</wp:posOffset>
            </wp:positionV>
            <wp:extent cx="1819275" cy="358775"/>
            <wp:effectExtent l="0" t="0" r="0" b="3175"/>
            <wp:wrapNone/>
            <wp:docPr id="500164713" name="Picture 5001647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25029" name="Picture 302250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w:anchor="_About_Whaikaha" w:history="1">
        <w:r w:rsidR="00E44BBB" w:rsidRPr="00050DAB">
          <w:rPr>
            <w:rStyle w:val="Hyperlink"/>
            <w:color w:val="auto"/>
            <w:u w:val="none"/>
          </w:rPr>
          <w:t>About Whaikaha</w:t>
        </w:r>
        <w:r w:rsidR="00E44BBB" w:rsidRPr="00050DAB">
          <w:rPr>
            <w:rStyle w:val="Hyperlink"/>
            <w:color w:val="auto"/>
            <w:u w:val="none"/>
          </w:rPr>
          <w:tab/>
        </w:r>
        <w:r w:rsidR="00884586" w:rsidRPr="00050DAB">
          <w:rPr>
            <w:rStyle w:val="Hyperlink"/>
            <w:color w:val="auto"/>
            <w:u w:val="none"/>
            <w:lang w:val="en-NZ" w:eastAsia="en-NZ"/>
          </w:rPr>
          <w:t>7</w:t>
        </w:r>
      </w:hyperlink>
    </w:p>
    <w:p w14:paraId="1D1D5E4F" w14:textId="29974BC8" w:rsidR="004C276E" w:rsidRPr="00050DAB" w:rsidRDefault="00B611E0" w:rsidP="00BC25B8">
      <w:pPr>
        <w:pStyle w:val="contentspage"/>
        <w:rPr>
          <w:lang w:val="en-NZ" w:eastAsia="en-NZ"/>
        </w:rPr>
      </w:pPr>
      <w:r w:rsidRPr="00050DAB">
        <w:rPr>
          <w:noProof/>
          <w:lang w:val="en-NZ" w:eastAsia="en-NZ"/>
        </w:rPr>
        <w:drawing>
          <wp:anchor distT="0" distB="0" distL="114300" distR="114300" simplePos="0" relativeHeight="252550144" behindDoc="0" locked="0" layoutInCell="1" allowOverlap="1" wp14:anchorId="2D9B88FC" wp14:editId="65A290B3">
            <wp:simplePos x="0" y="0"/>
            <wp:positionH relativeFrom="column">
              <wp:posOffset>104775</wp:posOffset>
            </wp:positionH>
            <wp:positionV relativeFrom="paragraph">
              <wp:posOffset>341630</wp:posOffset>
            </wp:positionV>
            <wp:extent cx="1619885" cy="1015365"/>
            <wp:effectExtent l="0" t="0" r="0" b="0"/>
            <wp:wrapNone/>
            <wp:docPr id="1872922062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922062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FDA33" w14:textId="153D6EE6" w:rsidR="004C276E" w:rsidRPr="00050DAB" w:rsidRDefault="009A5F1A" w:rsidP="00BC25B8">
      <w:pPr>
        <w:pStyle w:val="contentspage"/>
        <w:rPr>
          <w:rStyle w:val="Hyperlink"/>
          <w:color w:val="auto"/>
          <w:u w:val="none"/>
          <w:lang w:val="en-NZ" w:eastAsia="en-NZ"/>
        </w:rPr>
      </w:pPr>
      <w:r w:rsidRPr="00050DAB">
        <w:rPr>
          <w:lang w:val="en-NZ" w:eastAsia="en-NZ"/>
        </w:rPr>
        <w:fldChar w:fldCharType="begin"/>
      </w:r>
      <w:r w:rsidRPr="00050DAB">
        <w:rPr>
          <w:lang w:val="en-NZ" w:eastAsia="en-NZ"/>
        </w:rPr>
        <w:instrText>HYPERLINK  \l "_Our_team"</w:instrText>
      </w:r>
      <w:r w:rsidRPr="00050DAB">
        <w:rPr>
          <w:lang w:val="en-NZ" w:eastAsia="en-NZ"/>
        </w:rPr>
      </w:r>
      <w:r w:rsidRPr="00050DAB">
        <w:rPr>
          <w:lang w:val="en-NZ" w:eastAsia="en-NZ"/>
        </w:rPr>
        <w:fldChar w:fldCharType="separate"/>
      </w:r>
    </w:p>
    <w:p w14:paraId="145ADD75" w14:textId="480BFC90" w:rsidR="004C276E" w:rsidRPr="00050DAB" w:rsidRDefault="005362E2" w:rsidP="00BC25B8">
      <w:pPr>
        <w:pStyle w:val="contentspage"/>
        <w:rPr>
          <w:lang w:val="en-NZ" w:eastAsia="en-NZ"/>
        </w:rPr>
      </w:pPr>
      <w:r w:rsidRPr="00050DAB">
        <w:rPr>
          <w:rStyle w:val="Hyperlink"/>
          <w:color w:val="auto"/>
          <w:u w:val="none"/>
          <w:lang w:val="en-NZ" w:eastAsia="en-NZ"/>
        </w:rPr>
        <w:t>O</w:t>
      </w:r>
      <w:r w:rsidR="004C276E" w:rsidRPr="00050DAB">
        <w:rPr>
          <w:rStyle w:val="Hyperlink"/>
          <w:color w:val="auto"/>
          <w:u w:val="none"/>
          <w:lang w:val="en-NZ" w:eastAsia="en-NZ"/>
        </w:rPr>
        <w:t>ur team</w:t>
      </w:r>
      <w:r w:rsidR="004C276E" w:rsidRPr="00050DAB">
        <w:rPr>
          <w:rStyle w:val="Hyperlink"/>
          <w:color w:val="auto"/>
          <w:u w:val="none"/>
          <w:lang w:val="en-NZ" w:eastAsia="en-NZ"/>
        </w:rPr>
        <w:tab/>
      </w:r>
      <w:r w:rsidR="00884586" w:rsidRPr="00050DAB">
        <w:rPr>
          <w:rStyle w:val="Hyperlink"/>
          <w:color w:val="auto"/>
          <w:u w:val="none"/>
          <w:lang w:val="en-NZ" w:eastAsia="en-NZ"/>
        </w:rPr>
        <w:t>18</w:t>
      </w:r>
      <w:r w:rsidR="009A5F1A" w:rsidRPr="00050DAB">
        <w:rPr>
          <w:lang w:val="en-NZ" w:eastAsia="en-NZ"/>
        </w:rPr>
        <w:fldChar w:fldCharType="end"/>
      </w:r>
    </w:p>
    <w:p w14:paraId="40E27F61" w14:textId="77777777" w:rsidR="00AE63A3" w:rsidRPr="00050DAB" w:rsidRDefault="00AE63A3" w:rsidP="00BC25B8">
      <w:pPr>
        <w:pStyle w:val="contentspage"/>
        <w:rPr>
          <w:lang w:val="en-NZ" w:eastAsia="en-NZ"/>
        </w:rPr>
      </w:pPr>
    </w:p>
    <w:p w14:paraId="3DE06B5B" w14:textId="77777777" w:rsidR="00AE63A3" w:rsidRPr="00050DAB" w:rsidRDefault="00AE63A3" w:rsidP="00BC25B8">
      <w:pPr>
        <w:pStyle w:val="contentspage"/>
        <w:rPr>
          <w:lang w:val="en-NZ" w:eastAsia="en-NZ"/>
        </w:rPr>
      </w:pPr>
    </w:p>
    <w:p w14:paraId="7AE51E2C" w14:textId="2C7EE47A" w:rsidR="00AE63A3" w:rsidRPr="00050DAB" w:rsidRDefault="00AE63A3" w:rsidP="00BC25B8">
      <w:pPr>
        <w:pStyle w:val="contentspage"/>
        <w:rPr>
          <w:lang w:val="en-NZ" w:eastAsia="en-NZ"/>
        </w:rPr>
      </w:pPr>
      <w:r w:rsidRPr="00050DAB">
        <w:rPr>
          <w:noProof/>
          <w:lang w:val="en-NZ" w:eastAsia="en-NZ"/>
        </w:rPr>
        <w:drawing>
          <wp:anchor distT="0" distB="0" distL="114300" distR="114300" simplePos="0" relativeHeight="252549120" behindDoc="0" locked="0" layoutInCell="1" allowOverlap="1" wp14:anchorId="1F508587" wp14:editId="2AF3CA3F">
            <wp:simplePos x="0" y="0"/>
            <wp:positionH relativeFrom="column">
              <wp:posOffset>635</wp:posOffset>
            </wp:positionH>
            <wp:positionV relativeFrom="paragraph">
              <wp:posOffset>275590</wp:posOffset>
            </wp:positionV>
            <wp:extent cx="1620000" cy="1133785"/>
            <wp:effectExtent l="0" t="0" r="0" b="0"/>
            <wp:wrapNone/>
            <wp:docPr id="225161014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161014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3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w:anchor="_Why_we_need" w:history="1">
        <w:r w:rsidRPr="00050DAB">
          <w:rPr>
            <w:rStyle w:val="Hyperlink"/>
            <w:color w:val="auto"/>
            <w:u w:val="none"/>
            <w:lang w:val="en-NZ" w:eastAsia="en-NZ"/>
          </w:rPr>
          <w:t xml:space="preserve">Why we need a Ministry of </w:t>
        </w:r>
        <w:r w:rsidRPr="00050DAB">
          <w:rPr>
            <w:rStyle w:val="Hyperlink"/>
            <w:color w:val="auto"/>
            <w:u w:val="none"/>
            <w:lang w:val="en-NZ" w:eastAsia="en-NZ"/>
          </w:rPr>
          <w:br/>
          <w:t>Disabled People</w:t>
        </w:r>
        <w:r w:rsidRPr="00050DAB">
          <w:rPr>
            <w:rStyle w:val="Hyperlink"/>
            <w:color w:val="auto"/>
            <w:u w:val="none"/>
            <w:lang w:val="en-NZ" w:eastAsia="en-NZ"/>
          </w:rPr>
          <w:tab/>
        </w:r>
        <w:r w:rsidR="00884586" w:rsidRPr="00050DAB">
          <w:rPr>
            <w:rStyle w:val="Hyperlink"/>
            <w:color w:val="auto"/>
            <w:u w:val="none"/>
            <w:lang w:val="en-NZ" w:eastAsia="en-NZ"/>
          </w:rPr>
          <w:t>21</w:t>
        </w:r>
      </w:hyperlink>
    </w:p>
    <w:p w14:paraId="057A3533" w14:textId="443A85F6" w:rsidR="00BC25B8" w:rsidRPr="00050DAB" w:rsidRDefault="00BC25B8" w:rsidP="00BC25B8">
      <w:pPr>
        <w:pStyle w:val="contentspage"/>
        <w:rPr>
          <w:lang w:val="en-NZ" w:eastAsia="en-NZ"/>
        </w:rPr>
      </w:pPr>
    </w:p>
    <w:p w14:paraId="06287D77" w14:textId="115FD080" w:rsidR="00BC25B8" w:rsidRPr="00050DAB" w:rsidRDefault="00BC25B8" w:rsidP="00BC25B8">
      <w:pPr>
        <w:pStyle w:val="contentspage"/>
        <w:rPr>
          <w:lang w:val="en-NZ" w:eastAsia="en-NZ"/>
        </w:rPr>
      </w:pPr>
    </w:p>
    <w:p w14:paraId="266C86E7" w14:textId="4FF36193" w:rsidR="003E3C34" w:rsidRPr="00050DAB" w:rsidRDefault="00000000" w:rsidP="00BC25B8">
      <w:pPr>
        <w:pStyle w:val="contentspage"/>
      </w:pPr>
      <w:hyperlink w:anchor="_Our_5_main" w:history="1">
        <w:r w:rsidR="003E3C34" w:rsidRPr="00050DAB">
          <w:rPr>
            <w:rStyle w:val="Hyperlink"/>
            <w:color w:val="auto"/>
            <w:u w:val="none"/>
          </w:rPr>
          <w:t>Our</w:t>
        </w:r>
        <w:r w:rsidR="002A3596" w:rsidRPr="00050DAB">
          <w:rPr>
            <w:rStyle w:val="Hyperlink"/>
            <w:color w:val="auto"/>
            <w:u w:val="none"/>
          </w:rPr>
          <w:t xml:space="preserve"> 5</w:t>
        </w:r>
        <w:r w:rsidR="003E3C34" w:rsidRPr="00050DAB">
          <w:rPr>
            <w:rStyle w:val="Hyperlink"/>
            <w:color w:val="auto"/>
            <w:u w:val="none"/>
          </w:rPr>
          <w:t xml:space="preserve"> main functions</w:t>
        </w:r>
        <w:r w:rsidR="003E3C34" w:rsidRPr="00050DAB">
          <w:rPr>
            <w:rStyle w:val="Hyperlink"/>
            <w:color w:val="auto"/>
            <w:u w:val="none"/>
          </w:rPr>
          <w:tab/>
        </w:r>
        <w:r w:rsidR="00884586" w:rsidRPr="00050DAB">
          <w:rPr>
            <w:rStyle w:val="Hyperlink"/>
            <w:color w:val="auto"/>
            <w:u w:val="none"/>
          </w:rPr>
          <w:t>25</w:t>
        </w:r>
      </w:hyperlink>
    </w:p>
    <w:p w14:paraId="2BD0C439" w14:textId="2362D703" w:rsidR="003E3C34" w:rsidRPr="00050DAB" w:rsidRDefault="00AE63A3" w:rsidP="00BC25B8">
      <w:pPr>
        <w:pStyle w:val="contentspage"/>
      </w:pPr>
      <w:r w:rsidRPr="00050DAB">
        <w:rPr>
          <w:noProof/>
        </w:rPr>
        <w:drawing>
          <wp:anchor distT="0" distB="0" distL="114300" distR="114300" simplePos="0" relativeHeight="252156928" behindDoc="0" locked="0" layoutInCell="1" allowOverlap="1" wp14:anchorId="1ED660D3" wp14:editId="328B7427">
            <wp:simplePos x="0" y="0"/>
            <wp:positionH relativeFrom="margin">
              <wp:posOffset>-228600</wp:posOffset>
            </wp:positionH>
            <wp:positionV relativeFrom="paragraph">
              <wp:posOffset>202565</wp:posOffset>
            </wp:positionV>
            <wp:extent cx="1234440" cy="1234440"/>
            <wp:effectExtent l="0" t="0" r="0" b="3810"/>
            <wp:wrapNone/>
            <wp:docPr id="560385277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56800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95509" w14:textId="431B2E5E" w:rsidR="003E3C34" w:rsidRPr="00050DAB" w:rsidRDefault="003E3C34" w:rsidP="00BC25B8">
      <w:pPr>
        <w:pStyle w:val="contentspage"/>
      </w:pPr>
    </w:p>
    <w:p w14:paraId="09CE9DDF" w14:textId="2CC0C966" w:rsidR="00BC25B8" w:rsidRPr="006809AD" w:rsidRDefault="00000000" w:rsidP="00BC25B8">
      <w:pPr>
        <w:pStyle w:val="contentspage"/>
        <w:rPr>
          <w:color w:val="000000" w:themeColor="text1"/>
          <w:lang w:val="en-NZ" w:eastAsia="en-NZ"/>
        </w:rPr>
      </w:pPr>
      <w:hyperlink w:anchor="_Our_6_strategic" w:history="1">
        <w:r w:rsidR="00E44BBB" w:rsidRPr="00050DAB">
          <w:rPr>
            <w:rStyle w:val="Hyperlink"/>
            <w:color w:val="auto"/>
            <w:u w:val="none"/>
            <w:lang w:val="en-NZ" w:eastAsia="en-NZ"/>
          </w:rPr>
          <w:t xml:space="preserve">Our </w:t>
        </w:r>
        <w:r w:rsidR="002A3596" w:rsidRPr="00050DAB">
          <w:rPr>
            <w:rStyle w:val="Hyperlink"/>
            <w:color w:val="auto"/>
            <w:u w:val="none"/>
            <w:lang w:val="en-NZ" w:eastAsia="en-NZ"/>
          </w:rPr>
          <w:t xml:space="preserve">6 </w:t>
        </w:r>
        <w:r w:rsidR="00E44BBB" w:rsidRPr="00050DAB">
          <w:rPr>
            <w:rStyle w:val="Hyperlink"/>
            <w:color w:val="auto"/>
            <w:u w:val="none"/>
            <w:lang w:val="en-NZ" w:eastAsia="en-NZ"/>
          </w:rPr>
          <w:t xml:space="preserve">strategic </w:t>
        </w:r>
        <w:r w:rsidR="0064303E" w:rsidRPr="00050DAB">
          <w:rPr>
            <w:rStyle w:val="Hyperlink"/>
            <w:color w:val="auto"/>
            <w:u w:val="none"/>
            <w:lang w:val="en-NZ" w:eastAsia="en-NZ"/>
          </w:rPr>
          <w:t>outcomes</w:t>
        </w:r>
        <w:r w:rsidR="00E44BBB" w:rsidRPr="00050DAB">
          <w:rPr>
            <w:rStyle w:val="Hyperlink"/>
            <w:color w:val="auto"/>
            <w:u w:val="none"/>
            <w:lang w:val="en-NZ" w:eastAsia="en-NZ"/>
          </w:rPr>
          <w:tab/>
        </w:r>
        <w:r w:rsidR="00884586" w:rsidRPr="00050DAB">
          <w:rPr>
            <w:rStyle w:val="Hyperlink"/>
            <w:color w:val="auto"/>
            <w:u w:val="none"/>
            <w:lang w:val="en-NZ" w:eastAsia="en-NZ"/>
          </w:rPr>
          <w:t>32</w:t>
        </w:r>
      </w:hyperlink>
    </w:p>
    <w:p w14:paraId="786336DD" w14:textId="3489A150" w:rsidR="00BC25B8" w:rsidRPr="006809AD" w:rsidRDefault="00BC25B8" w:rsidP="00BC25B8">
      <w:pPr>
        <w:pStyle w:val="contentspage"/>
        <w:rPr>
          <w:color w:val="000000" w:themeColor="text1"/>
          <w:lang w:val="en-NZ" w:eastAsia="en-NZ"/>
        </w:rPr>
      </w:pPr>
    </w:p>
    <w:p w14:paraId="2742FBF4" w14:textId="55A2D2A0" w:rsidR="00710BAD" w:rsidRPr="00710BAD" w:rsidRDefault="00710BAD" w:rsidP="00710BAD">
      <w:pPr>
        <w:pStyle w:val="contentspage"/>
        <w:jc w:val="right"/>
        <w:rPr>
          <w:b/>
        </w:rPr>
      </w:pPr>
      <w:r w:rsidRPr="00710BAD">
        <w:rPr>
          <w:b/>
        </w:rPr>
        <w:lastRenderedPageBreak/>
        <w:t xml:space="preserve">Page number: </w:t>
      </w:r>
    </w:p>
    <w:p w14:paraId="6FDAC8EF" w14:textId="035E1B61" w:rsidR="00710BAD" w:rsidRPr="009938B4" w:rsidRDefault="00AE63A3" w:rsidP="00BC25B8">
      <w:pPr>
        <w:pStyle w:val="contentspage"/>
      </w:pPr>
      <w:r w:rsidRPr="009938B4">
        <w:rPr>
          <w:noProof/>
        </w:rPr>
        <w:drawing>
          <wp:anchor distT="0" distB="0" distL="114300" distR="114300" simplePos="0" relativeHeight="252587008" behindDoc="0" locked="0" layoutInCell="1" allowOverlap="1" wp14:anchorId="69C52A32" wp14:editId="3FD391C1">
            <wp:simplePos x="0" y="0"/>
            <wp:positionH relativeFrom="column">
              <wp:posOffset>-3175</wp:posOffset>
            </wp:positionH>
            <wp:positionV relativeFrom="paragraph">
              <wp:posOffset>165735</wp:posOffset>
            </wp:positionV>
            <wp:extent cx="1619885" cy="1619885"/>
            <wp:effectExtent l="0" t="0" r="0" b="0"/>
            <wp:wrapNone/>
            <wp:docPr id="1389498517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498517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846DD" w14:textId="719C17F1" w:rsidR="0064303E" w:rsidRPr="009938B4" w:rsidRDefault="0064303E" w:rsidP="00BC25B8">
      <w:pPr>
        <w:pStyle w:val="contentspage"/>
      </w:pPr>
    </w:p>
    <w:p w14:paraId="7CFB18A2" w14:textId="4BE8D6F0" w:rsidR="0064303E" w:rsidRPr="009938B4" w:rsidRDefault="00000000" w:rsidP="0064303E">
      <w:pPr>
        <w:pStyle w:val="contentspage"/>
      </w:pPr>
      <w:hyperlink w:anchor="_Our_7_main" w:history="1">
        <w:r w:rsidR="0064303E" w:rsidRPr="009938B4">
          <w:rPr>
            <w:rStyle w:val="Hyperlink"/>
            <w:color w:val="auto"/>
            <w:u w:val="none"/>
            <w:lang w:val="en-NZ" w:eastAsia="en-NZ"/>
          </w:rPr>
          <w:t>Our 7 main projects</w:t>
        </w:r>
        <w:r w:rsidR="0064303E" w:rsidRPr="009938B4">
          <w:rPr>
            <w:rStyle w:val="Hyperlink"/>
            <w:color w:val="auto"/>
            <w:u w:val="none"/>
            <w:lang w:val="en-NZ" w:eastAsia="en-NZ"/>
          </w:rPr>
          <w:tab/>
        </w:r>
        <w:r w:rsidR="009A5F1A" w:rsidRPr="009938B4">
          <w:rPr>
            <w:rStyle w:val="Hyperlink"/>
            <w:color w:val="auto"/>
            <w:u w:val="none"/>
            <w:lang w:val="en-NZ" w:eastAsia="en-NZ"/>
          </w:rPr>
          <w:t>4</w:t>
        </w:r>
        <w:r w:rsidR="00222ABF" w:rsidRPr="009938B4">
          <w:rPr>
            <w:rStyle w:val="Hyperlink"/>
            <w:color w:val="auto"/>
            <w:u w:val="none"/>
            <w:lang w:val="en-NZ" w:eastAsia="en-NZ"/>
          </w:rPr>
          <w:t>6</w:t>
        </w:r>
      </w:hyperlink>
    </w:p>
    <w:p w14:paraId="4A10AE4A" w14:textId="2AE06C61" w:rsidR="0064303E" w:rsidRPr="009938B4" w:rsidRDefault="0064303E" w:rsidP="00BC25B8">
      <w:pPr>
        <w:pStyle w:val="contentspage"/>
      </w:pPr>
    </w:p>
    <w:p w14:paraId="5A0D2F73" w14:textId="77777777" w:rsidR="00710BAD" w:rsidRPr="009938B4" w:rsidRDefault="00710BAD" w:rsidP="00BC25B8">
      <w:pPr>
        <w:pStyle w:val="contentspage"/>
      </w:pPr>
    </w:p>
    <w:p w14:paraId="15B872B7" w14:textId="124B1520" w:rsidR="00CB4D3D" w:rsidRPr="009938B4" w:rsidRDefault="00000000" w:rsidP="00BC25B8">
      <w:pPr>
        <w:pStyle w:val="contentspage"/>
        <w:rPr>
          <w:lang w:val="en-NZ" w:eastAsia="en-NZ"/>
        </w:rPr>
      </w:pPr>
      <w:hyperlink w:anchor="_How_we_will" w:history="1">
        <w:r w:rsidR="00CB4D3D" w:rsidRPr="009938B4">
          <w:rPr>
            <w:rStyle w:val="Hyperlink"/>
            <w:color w:val="auto"/>
            <w:u w:val="none"/>
          </w:rPr>
          <w:t>How we</w:t>
        </w:r>
        <w:r w:rsidR="00ED3037" w:rsidRPr="009938B4">
          <w:rPr>
            <w:rStyle w:val="Hyperlink"/>
            <w:color w:val="auto"/>
            <w:u w:val="none"/>
          </w:rPr>
          <w:t xml:space="preserve"> will</w:t>
        </w:r>
        <w:r w:rsidR="00CB4D3D" w:rsidRPr="009938B4">
          <w:rPr>
            <w:rStyle w:val="Hyperlink"/>
            <w:color w:val="auto"/>
            <w:u w:val="none"/>
          </w:rPr>
          <w:t xml:space="preserve"> work with others</w:t>
        </w:r>
        <w:r w:rsidR="00CB4D3D" w:rsidRPr="009938B4">
          <w:rPr>
            <w:rStyle w:val="Hyperlink"/>
            <w:color w:val="auto"/>
            <w:u w:val="none"/>
          </w:rPr>
          <w:tab/>
        </w:r>
        <w:r w:rsidR="0056265D" w:rsidRPr="009938B4">
          <w:rPr>
            <w:rStyle w:val="Hyperlink"/>
            <w:color w:val="auto"/>
            <w:u w:val="none"/>
          </w:rPr>
          <w:t>50</w:t>
        </w:r>
      </w:hyperlink>
    </w:p>
    <w:p w14:paraId="7C720CF2" w14:textId="4EA4DE6D" w:rsidR="00BC25B8" w:rsidRPr="009938B4" w:rsidRDefault="00C63AF8" w:rsidP="00BC25B8">
      <w:pPr>
        <w:pStyle w:val="contentspage"/>
        <w:rPr>
          <w:lang w:val="en-NZ" w:eastAsia="en-NZ"/>
        </w:rPr>
      </w:pPr>
      <w:r w:rsidRPr="009938B4">
        <w:rPr>
          <w:noProof/>
          <w:lang w:val="en-NZ" w:eastAsia="en-NZ"/>
        </w:rPr>
        <w:drawing>
          <wp:anchor distT="0" distB="0" distL="114300" distR="114300" simplePos="0" relativeHeight="252551168" behindDoc="0" locked="0" layoutInCell="1" allowOverlap="1" wp14:anchorId="6D755BA1" wp14:editId="6D17A9A2">
            <wp:simplePos x="0" y="0"/>
            <wp:positionH relativeFrom="column">
              <wp:posOffset>-114300</wp:posOffset>
            </wp:positionH>
            <wp:positionV relativeFrom="paragraph">
              <wp:posOffset>102870</wp:posOffset>
            </wp:positionV>
            <wp:extent cx="1439545" cy="1360170"/>
            <wp:effectExtent l="0" t="0" r="8255" b="0"/>
            <wp:wrapNone/>
            <wp:docPr id="1148060567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060567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58D21" w14:textId="4B9C84F1" w:rsidR="00BC25B8" w:rsidRPr="009938B4" w:rsidRDefault="00BC25B8" w:rsidP="00BC25B8">
      <w:pPr>
        <w:pStyle w:val="contentspage"/>
        <w:rPr>
          <w:lang w:val="en-NZ" w:eastAsia="en-NZ"/>
        </w:rPr>
      </w:pPr>
    </w:p>
    <w:p w14:paraId="7AF7DBC3" w14:textId="455E0CF0" w:rsidR="00BC25B8" w:rsidRPr="009938B4" w:rsidRDefault="00000000" w:rsidP="00BC25B8">
      <w:pPr>
        <w:pStyle w:val="contentspage"/>
        <w:rPr>
          <w:lang w:val="en-NZ" w:eastAsia="en-NZ"/>
        </w:rPr>
      </w:pPr>
      <w:hyperlink w:anchor="_Contact_us" w:history="1">
        <w:r w:rsidR="00C63AF8" w:rsidRPr="009938B4">
          <w:rPr>
            <w:rStyle w:val="Hyperlink"/>
            <w:color w:val="auto"/>
            <w:u w:val="none"/>
            <w:lang w:val="en-NZ" w:eastAsia="en-NZ"/>
          </w:rPr>
          <w:t>Contact us</w:t>
        </w:r>
        <w:r w:rsidR="00F863DA" w:rsidRPr="009938B4">
          <w:rPr>
            <w:rStyle w:val="Hyperlink"/>
            <w:color w:val="auto"/>
            <w:u w:val="none"/>
            <w:lang w:val="en-NZ" w:eastAsia="en-NZ"/>
          </w:rPr>
          <w:tab/>
        </w:r>
        <w:r w:rsidR="0056265D" w:rsidRPr="009938B4">
          <w:rPr>
            <w:rStyle w:val="Hyperlink"/>
            <w:color w:val="auto"/>
            <w:u w:val="none"/>
            <w:lang w:val="en-NZ" w:eastAsia="en-NZ"/>
          </w:rPr>
          <w:t>52</w:t>
        </w:r>
      </w:hyperlink>
    </w:p>
    <w:p w14:paraId="24BCB929" w14:textId="3B82821D" w:rsidR="00BC25B8" w:rsidRDefault="00BC25B8" w:rsidP="00BC25B8">
      <w:pPr>
        <w:pStyle w:val="contentspage"/>
        <w:rPr>
          <w:lang w:val="en-NZ" w:eastAsia="en-NZ"/>
        </w:rPr>
      </w:pPr>
    </w:p>
    <w:p w14:paraId="466D678F" w14:textId="606B13D5" w:rsidR="00D852B6" w:rsidRDefault="00F863DA" w:rsidP="009D5308">
      <w:pPr>
        <w:pStyle w:val="Heading1"/>
        <w:rPr>
          <w:noProof/>
          <w:lang w:val="en-NZ" w:eastAsia="en-NZ"/>
        </w:rPr>
      </w:pPr>
      <w:bookmarkStart w:id="1" w:name="_About_this_Easy"/>
      <w:bookmarkStart w:id="2" w:name="_Toc193964749"/>
      <w:bookmarkEnd w:id="1"/>
      <w:r>
        <w:rPr>
          <w:noProof/>
          <w:lang w:val="en-NZ" w:eastAsia="en-NZ"/>
        </w:rPr>
        <w:br w:type="column"/>
      </w:r>
      <w:r w:rsidR="009D5308">
        <w:rPr>
          <w:noProof/>
          <w:lang w:val="en-NZ" w:eastAsia="en-NZ"/>
        </w:rPr>
        <w:lastRenderedPageBreak/>
        <w:t>About this</w:t>
      </w:r>
      <w:r w:rsidR="00E1206D">
        <w:rPr>
          <w:noProof/>
          <w:lang w:val="en-NZ" w:eastAsia="en-NZ"/>
        </w:rPr>
        <w:t xml:space="preserve"> Easy Read</w:t>
      </w:r>
      <w:bookmarkEnd w:id="2"/>
    </w:p>
    <w:p w14:paraId="67124490" w14:textId="5C553E48" w:rsidR="009D5308" w:rsidRPr="00622CED" w:rsidRDefault="009D5308" w:rsidP="009D5308">
      <w:pPr>
        <w:rPr>
          <w:sz w:val="28"/>
          <w:szCs w:val="20"/>
          <w:lang w:val="en-NZ" w:eastAsia="en-NZ"/>
        </w:rPr>
      </w:pPr>
    </w:p>
    <w:p w14:paraId="419AC30B" w14:textId="4D432E91" w:rsidR="00E1206D" w:rsidRPr="00622CED" w:rsidRDefault="00622CED" w:rsidP="00E1206D">
      <w:pPr>
        <w:rPr>
          <w:sz w:val="28"/>
          <w:szCs w:val="20"/>
        </w:rPr>
      </w:pPr>
      <w:r w:rsidRPr="00622CED">
        <w:rPr>
          <w:noProof/>
          <w:sz w:val="28"/>
          <w:szCs w:val="20"/>
        </w:rPr>
        <w:drawing>
          <wp:anchor distT="0" distB="0" distL="114300" distR="114300" simplePos="0" relativeHeight="252169216" behindDoc="0" locked="0" layoutInCell="1" allowOverlap="1" wp14:anchorId="0E5F4D18" wp14:editId="62623853">
            <wp:simplePos x="0" y="0"/>
            <wp:positionH relativeFrom="column">
              <wp:posOffset>3175</wp:posOffset>
            </wp:positionH>
            <wp:positionV relativeFrom="paragraph">
              <wp:posOffset>36830</wp:posOffset>
            </wp:positionV>
            <wp:extent cx="1390650" cy="1390650"/>
            <wp:effectExtent l="0" t="0" r="0" b="0"/>
            <wp:wrapNone/>
            <wp:docPr id="151480876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40051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F182DB" w14:textId="23571F00" w:rsidR="008D1CD2" w:rsidRDefault="00E1206D" w:rsidP="00E1206D">
      <w:r>
        <w:t>This Easy Read</w:t>
      </w:r>
      <w:r w:rsidR="008E37DF">
        <w:t xml:space="preserve"> is a</w:t>
      </w:r>
      <w:r w:rsidR="00F81354">
        <w:t xml:space="preserve"> </w:t>
      </w:r>
      <w:r w:rsidR="00AF26AB" w:rsidRPr="00F7748C">
        <w:rPr>
          <w:b/>
          <w:bCs/>
        </w:rPr>
        <w:t>summary</w:t>
      </w:r>
      <w:r w:rsidR="00AF26AB">
        <w:t xml:space="preserve"> </w:t>
      </w:r>
      <w:r w:rsidR="00EA761E">
        <w:t>of the</w:t>
      </w:r>
      <w:r w:rsidR="009F313B">
        <w:t xml:space="preserve"> document called </w:t>
      </w:r>
      <w:r w:rsidR="0021796A" w:rsidRPr="00BF12A3">
        <w:rPr>
          <w:b/>
          <w:bCs/>
        </w:rPr>
        <w:t>Strategic Intentions Tauākī Whakamaunga Atu 1 July 2025 to 30 June 2028</w:t>
      </w:r>
      <w:r w:rsidR="00492B09">
        <w:rPr>
          <w:b/>
          <w:bCs/>
        </w:rPr>
        <w:t>.</w:t>
      </w:r>
      <w:r w:rsidR="009F313B">
        <w:br/>
      </w:r>
    </w:p>
    <w:p w14:paraId="3FC9041D" w14:textId="5AA98363" w:rsidR="008D1CD2" w:rsidRDefault="008D1CD2" w:rsidP="00E1206D">
      <w:pPr>
        <w:rPr>
          <w:sz w:val="28"/>
          <w:szCs w:val="20"/>
        </w:rPr>
      </w:pPr>
    </w:p>
    <w:p w14:paraId="3EB02832" w14:textId="238950B4" w:rsidR="005E7448" w:rsidRDefault="005E7448" w:rsidP="005E7448">
      <w:r w:rsidRPr="00040029">
        <w:rPr>
          <w:noProof/>
        </w:rPr>
        <mc:AlternateContent>
          <mc:Choice Requires="wps">
            <w:drawing>
              <wp:anchor distT="0" distB="0" distL="114300" distR="114300" simplePos="0" relativeHeight="252217344" behindDoc="1" locked="0" layoutInCell="1" allowOverlap="1" wp14:anchorId="391A19D5" wp14:editId="5641C021">
                <wp:simplePos x="0" y="0"/>
                <wp:positionH relativeFrom="margin">
                  <wp:posOffset>2171700</wp:posOffset>
                </wp:positionH>
                <wp:positionV relativeFrom="paragraph">
                  <wp:posOffset>250190</wp:posOffset>
                </wp:positionV>
                <wp:extent cx="3672000" cy="2179320"/>
                <wp:effectExtent l="0" t="0" r="5080" b="0"/>
                <wp:wrapNone/>
                <wp:docPr id="742127830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17932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2F5F632B" id="Rectangle 1" o:spid="_x0000_s1026" alt="&quot;&quot;" style="position:absolute;margin-left:171pt;margin-top:19.7pt;width:289.15pt;height:171.6pt;z-index:-25109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" fillcolor="#d9ceea" stroked="f" strokeweight="1pt">
                <w10:wrap anchorx="margin"/>
              </v:rect>
            </w:pict>
          </mc:Fallback>
        </mc:AlternateContent>
      </w:r>
    </w:p>
    <w:p w14:paraId="60AC510C" w14:textId="2D8616B9" w:rsidR="00904A59" w:rsidRDefault="00A77CC6" w:rsidP="00904A59">
      <w:r>
        <w:rPr>
          <w:noProof/>
        </w:rPr>
        <w:drawing>
          <wp:anchor distT="0" distB="0" distL="114300" distR="114300" simplePos="0" relativeHeight="252218368" behindDoc="0" locked="0" layoutInCell="1" allowOverlap="1" wp14:anchorId="5F5B9598" wp14:editId="31D20DA5">
            <wp:simplePos x="0" y="0"/>
            <wp:positionH relativeFrom="column">
              <wp:posOffset>-215900</wp:posOffset>
            </wp:positionH>
            <wp:positionV relativeFrom="paragraph">
              <wp:posOffset>76200</wp:posOffset>
            </wp:positionV>
            <wp:extent cx="1606550" cy="1606550"/>
            <wp:effectExtent l="0" t="0" r="0" b="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list summary.pn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4A59">
        <w:t xml:space="preserve">Here a </w:t>
      </w:r>
      <w:r w:rsidR="00904A59">
        <w:rPr>
          <w:b/>
          <w:bCs/>
        </w:rPr>
        <w:t>summary</w:t>
      </w:r>
      <w:r w:rsidR="00904A59">
        <w:t>:</w:t>
      </w:r>
    </w:p>
    <w:p w14:paraId="4DAE1991" w14:textId="6F9ED73E" w:rsidR="00904A59" w:rsidRDefault="00904A59" w:rsidP="00904A59">
      <w:pPr>
        <w:pStyle w:val="Listtoplevel"/>
      </w:pPr>
      <w:r>
        <w:t xml:space="preserve">is shorter than the </w:t>
      </w:r>
      <w:r w:rsidR="00AF01F7">
        <w:t xml:space="preserve">Strategic Intentions document </w:t>
      </w:r>
    </w:p>
    <w:p w14:paraId="2B17B235" w14:textId="718427AE" w:rsidR="00904A59" w:rsidRDefault="00904A59" w:rsidP="00904A59">
      <w:pPr>
        <w:pStyle w:val="Listtoplevel"/>
      </w:pPr>
      <w:r>
        <w:t xml:space="preserve">tells you the main ideas. </w:t>
      </w:r>
    </w:p>
    <w:p w14:paraId="0F41AD3B" w14:textId="313D994F" w:rsidR="007C307B" w:rsidRPr="00622CED" w:rsidRDefault="007C307B" w:rsidP="005E7448"/>
    <w:p w14:paraId="25BA95A3" w14:textId="77777777" w:rsidR="00423745" w:rsidRDefault="00423745" w:rsidP="00423745">
      <w:pPr>
        <w:spacing w:line="336" w:lineRule="auto"/>
      </w:pPr>
    </w:p>
    <w:p w14:paraId="020B51E1" w14:textId="77777777" w:rsidR="00423745" w:rsidRDefault="00423745" w:rsidP="00423745">
      <w:pPr>
        <w:spacing w:line="336" w:lineRule="auto"/>
      </w:pPr>
      <w:r w:rsidRPr="00316DBA">
        <w:rPr>
          <w:rFonts w:eastAsia="Times New Roman" w:cs="Arial"/>
          <w:i/>
          <w:iCs/>
          <w:noProof/>
          <w:sz w:val="28"/>
          <w:szCs w:val="28"/>
          <w:lang w:eastAsia="en-NZ"/>
        </w:rPr>
        <w:drawing>
          <wp:anchor distT="0" distB="0" distL="114300" distR="114300" simplePos="0" relativeHeight="252348416" behindDoc="0" locked="0" layoutInCell="1" allowOverlap="1" wp14:anchorId="43A3263B" wp14:editId="53A3110D">
            <wp:simplePos x="0" y="0"/>
            <wp:positionH relativeFrom="margin">
              <wp:posOffset>0</wp:posOffset>
            </wp:positionH>
            <wp:positionV relativeFrom="paragraph">
              <wp:posOffset>114300</wp:posOffset>
            </wp:positionV>
            <wp:extent cx="1943100" cy="384408"/>
            <wp:effectExtent l="0" t="0" r="0" b="0"/>
            <wp:wrapNone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client logo placeholder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384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</w:t>
      </w:r>
      <w:r w:rsidRPr="00B2097C">
        <w:rPr>
          <w:b/>
          <w:bCs/>
        </w:rPr>
        <w:t xml:space="preserve">Ministry of Disabled </w:t>
      </w:r>
      <w:r w:rsidRPr="00B2097C">
        <w:rPr>
          <w:b/>
          <w:bCs/>
        </w:rPr>
        <w:br/>
        <w:t>People – Whaikaha</w:t>
      </w:r>
      <w:r>
        <w:rPr>
          <w:b/>
          <w:bCs/>
        </w:rPr>
        <w:t xml:space="preserve"> </w:t>
      </w:r>
      <w:r>
        <w:t>wrote the summary.</w:t>
      </w:r>
    </w:p>
    <w:p w14:paraId="0750D90B" w14:textId="77777777" w:rsidR="00423745" w:rsidRDefault="00423745" w:rsidP="00423745">
      <w:pPr>
        <w:spacing w:line="336" w:lineRule="auto"/>
      </w:pPr>
    </w:p>
    <w:p w14:paraId="693A9ECE" w14:textId="77777777" w:rsidR="00906036" w:rsidRDefault="00906036" w:rsidP="00423745">
      <w:pPr>
        <w:spacing w:line="336" w:lineRule="auto"/>
      </w:pPr>
    </w:p>
    <w:p w14:paraId="6FB8F5CC" w14:textId="77777777" w:rsidR="00423745" w:rsidRDefault="00423745" w:rsidP="00E34BBA"/>
    <w:p w14:paraId="76E3CDE1" w14:textId="54EA80D3" w:rsidR="00E34BBA" w:rsidRDefault="00E34BBA" w:rsidP="00E34BBA">
      <w:r>
        <w:br w:type="column"/>
      </w:r>
      <w:r w:rsidR="00684E9B" w:rsidRPr="0004002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20416" behindDoc="1" locked="0" layoutInCell="1" allowOverlap="1" wp14:anchorId="2E6564E4" wp14:editId="1C529117">
                <wp:simplePos x="0" y="0"/>
                <wp:positionH relativeFrom="margin">
                  <wp:posOffset>2181225</wp:posOffset>
                </wp:positionH>
                <wp:positionV relativeFrom="paragraph">
                  <wp:posOffset>-76200</wp:posOffset>
                </wp:positionV>
                <wp:extent cx="3672000" cy="5276850"/>
                <wp:effectExtent l="0" t="0" r="5080" b="0"/>
                <wp:wrapNone/>
                <wp:docPr id="8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527685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748FD81A" id="Rectangle 1" o:spid="_x0000_s1026" alt="&quot;&quot;" style="position:absolute;margin-left:171.75pt;margin-top:-6pt;width:289.15pt;height:415.5pt;z-index:-25109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" fillcolor="#d9ceea" stroked="f" strokeweight="1pt">
                <w10:wrap anchorx="margin"/>
              </v:rect>
            </w:pict>
          </mc:Fallback>
        </mc:AlternateContent>
      </w:r>
      <w:r w:rsidR="00750A10" w:rsidRPr="00316DBA">
        <w:rPr>
          <w:rFonts w:eastAsia="Times New Roman" w:cs="Arial"/>
          <w:i/>
          <w:iCs/>
          <w:noProof/>
          <w:sz w:val="28"/>
          <w:szCs w:val="28"/>
          <w:lang w:eastAsia="en-NZ"/>
        </w:rPr>
        <w:drawing>
          <wp:anchor distT="0" distB="0" distL="114300" distR="114300" simplePos="0" relativeHeight="252229632" behindDoc="0" locked="0" layoutInCell="1" allowOverlap="1" wp14:anchorId="5AAAE9F1" wp14:editId="26A6449D">
            <wp:simplePos x="0" y="0"/>
            <wp:positionH relativeFrom="margin">
              <wp:posOffset>635</wp:posOffset>
            </wp:positionH>
            <wp:positionV relativeFrom="paragraph">
              <wp:posOffset>-22860</wp:posOffset>
            </wp:positionV>
            <wp:extent cx="1943100" cy="384408"/>
            <wp:effectExtent l="0" t="0" r="0" b="0"/>
            <wp:wrapNone/>
            <wp:docPr id="1480498513" name="Picture 14804985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client logo placeholder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384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</w:t>
      </w:r>
      <w:r>
        <w:rPr>
          <w:b/>
          <w:bCs/>
        </w:rPr>
        <w:t xml:space="preserve">Ministry of Disabled People – Whaikaha </w:t>
      </w:r>
      <w:r>
        <w:t>works to make change for disabled people so their lives are better.</w:t>
      </w:r>
    </w:p>
    <w:p w14:paraId="1C5E397C" w14:textId="77777777" w:rsidR="00E34BBA" w:rsidRDefault="00E34BBA" w:rsidP="00E34BBA"/>
    <w:p w14:paraId="65D0108D" w14:textId="462875DD" w:rsidR="00E34BBA" w:rsidRDefault="00907740" w:rsidP="00E34BBA">
      <w:r>
        <w:rPr>
          <w:noProof/>
        </w:rPr>
        <w:drawing>
          <wp:anchor distT="0" distB="0" distL="114300" distR="114300" simplePos="0" relativeHeight="252222464" behindDoc="0" locked="0" layoutInCell="1" allowOverlap="1" wp14:anchorId="335A6F9F" wp14:editId="0C86B3A4">
            <wp:simplePos x="0" y="0"/>
            <wp:positionH relativeFrom="margin">
              <wp:posOffset>0</wp:posOffset>
            </wp:positionH>
            <wp:positionV relativeFrom="paragraph">
              <wp:posOffset>318135</wp:posOffset>
            </wp:positionV>
            <wp:extent cx="1619885" cy="1007745"/>
            <wp:effectExtent l="0" t="0" r="5715" b="0"/>
            <wp:wrapNone/>
            <wp:docPr id="90989138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89138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17EE80" w14:textId="69644142" w:rsidR="00E34BBA" w:rsidRDefault="00E34BBA" w:rsidP="00E34BBA">
      <w:r>
        <w:t>The Ministry of Disabled People – Whaikaha makes things better for disabled people by working with:</w:t>
      </w:r>
    </w:p>
    <w:p w14:paraId="03259951" w14:textId="76712FB4" w:rsidR="00E34BBA" w:rsidRDefault="00750A10" w:rsidP="00E34BBA">
      <w:pPr>
        <w:pStyle w:val="Listtoplevel"/>
      </w:pPr>
      <w:r>
        <w:drawing>
          <wp:anchor distT="0" distB="0" distL="114300" distR="114300" simplePos="0" relativeHeight="252223488" behindDoc="0" locked="0" layoutInCell="1" allowOverlap="1" wp14:anchorId="4EA3366E" wp14:editId="05258C5E">
            <wp:simplePos x="0" y="0"/>
            <wp:positionH relativeFrom="margin">
              <wp:posOffset>0</wp:posOffset>
            </wp:positionH>
            <wp:positionV relativeFrom="page">
              <wp:posOffset>4662170</wp:posOffset>
            </wp:positionV>
            <wp:extent cx="1619885" cy="1303020"/>
            <wp:effectExtent l="0" t="0" r="5715" b="0"/>
            <wp:wrapNone/>
            <wp:docPr id="1127446167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446167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BBA">
        <w:t>the Government</w:t>
      </w:r>
    </w:p>
    <w:p w14:paraId="547772CB" w14:textId="20C31108" w:rsidR="00E34BBA" w:rsidRDefault="00E34BBA" w:rsidP="00E34BBA">
      <w:pPr>
        <w:pStyle w:val="Listtoplevel"/>
      </w:pPr>
      <w:r>
        <w:t>the community</w:t>
      </w:r>
    </w:p>
    <w:p w14:paraId="057BC2B3" w14:textId="2B2EE760" w:rsidR="00E34BBA" w:rsidRDefault="00E34BBA" w:rsidP="00E34BBA">
      <w:pPr>
        <w:pStyle w:val="Listtoplevel"/>
      </w:pPr>
      <w:r>
        <w:t>businesses.</w:t>
      </w:r>
    </w:p>
    <w:p w14:paraId="77E8F530" w14:textId="50333DEE" w:rsidR="00E34BBA" w:rsidRPr="004B779A" w:rsidRDefault="00E34BBA" w:rsidP="00E34BBA"/>
    <w:p w14:paraId="0CF77EE2" w14:textId="76E8CAAA" w:rsidR="008A3E3A" w:rsidRDefault="008A3E3A" w:rsidP="008A3E3A">
      <w:pPr>
        <w:spacing w:line="336" w:lineRule="auto"/>
      </w:pPr>
      <w:r w:rsidRPr="0004002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344320" behindDoc="1" locked="0" layoutInCell="1" allowOverlap="1" wp14:anchorId="6D90E3B4" wp14:editId="1967AC2A">
                <wp:simplePos x="0" y="0"/>
                <wp:positionH relativeFrom="margin">
                  <wp:posOffset>2184400</wp:posOffset>
                </wp:positionH>
                <wp:positionV relativeFrom="paragraph">
                  <wp:posOffset>241300</wp:posOffset>
                </wp:positionV>
                <wp:extent cx="3672000" cy="2260600"/>
                <wp:effectExtent l="0" t="0" r="5080" b="6350"/>
                <wp:wrapNone/>
                <wp:docPr id="92521065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2606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188D1C3E" id="Rectangle 1" o:spid="_x0000_s1026" alt="&quot;&quot;" style="position:absolute;margin-left:172pt;margin-top:19pt;width:289.15pt;height:178pt;z-index:-25097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" fillcolor="#ffe599 [1303]" stroked="f" strokeweight="1pt">
                <w10:wrap anchorx="margin"/>
              </v:rect>
            </w:pict>
          </mc:Fallback>
        </mc:AlternateContent>
      </w:r>
    </w:p>
    <w:p w14:paraId="0DCB490B" w14:textId="3D03347B" w:rsidR="008A3E3A" w:rsidRDefault="008A3E3A" w:rsidP="008A3E3A">
      <w:pPr>
        <w:spacing w:line="336" w:lineRule="auto"/>
      </w:pPr>
      <w:r>
        <w:rPr>
          <w:noProof/>
        </w:rPr>
        <w:drawing>
          <wp:anchor distT="0" distB="0" distL="114300" distR="114300" simplePos="0" relativeHeight="252346368" behindDoc="0" locked="0" layoutInCell="1" allowOverlap="1" wp14:anchorId="3F011705" wp14:editId="5E051C8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85900" cy="1485900"/>
            <wp:effectExtent l="0" t="0" r="0" b="0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Easy Read Logo 1.pn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In this Easy Read we call the Ministry of Disabled People – Whaikaha </w:t>
      </w:r>
      <w:r>
        <w:rPr>
          <w:b/>
          <w:bCs/>
        </w:rPr>
        <w:t xml:space="preserve">Whaikaha </w:t>
      </w:r>
      <w:r>
        <w:t xml:space="preserve">for short. </w:t>
      </w:r>
    </w:p>
    <w:p w14:paraId="4ABDF387" w14:textId="77777777" w:rsidR="008A3E3A" w:rsidRPr="00622CED" w:rsidRDefault="008A3E3A" w:rsidP="008A3E3A">
      <w:pPr>
        <w:spacing w:line="336" w:lineRule="auto"/>
        <w:rPr>
          <w:sz w:val="26"/>
          <w:szCs w:val="18"/>
        </w:rPr>
      </w:pPr>
    </w:p>
    <w:p w14:paraId="74345549" w14:textId="77777777" w:rsidR="008A3E3A" w:rsidRPr="00622CED" w:rsidRDefault="008A3E3A" w:rsidP="008A3E3A">
      <w:pPr>
        <w:spacing w:line="336" w:lineRule="auto"/>
        <w:rPr>
          <w:sz w:val="26"/>
          <w:szCs w:val="18"/>
        </w:rPr>
      </w:pPr>
    </w:p>
    <w:p w14:paraId="16B8CA28" w14:textId="0D3A93A5" w:rsidR="008A3E3A" w:rsidRDefault="008A3E3A" w:rsidP="008A3E3A">
      <w:pPr>
        <w:spacing w:line="336" w:lineRule="auto"/>
      </w:pPr>
      <w:r>
        <w:t xml:space="preserve">Where it says </w:t>
      </w:r>
      <w:r w:rsidR="00280901" w:rsidRPr="00280901">
        <w:rPr>
          <w:b/>
          <w:bCs/>
        </w:rPr>
        <w:t xml:space="preserve">our </w:t>
      </w:r>
      <w:r w:rsidR="00280901">
        <w:t xml:space="preserve">/ </w:t>
      </w:r>
      <w:r w:rsidRPr="00541D49">
        <w:rPr>
          <w:b/>
          <w:bCs/>
        </w:rPr>
        <w:t>we / us</w:t>
      </w:r>
      <w:r>
        <w:t xml:space="preserve"> this means Whaikaha. </w:t>
      </w:r>
    </w:p>
    <w:p w14:paraId="4796CE6F" w14:textId="77777777" w:rsidR="00310D41" w:rsidRDefault="00310D41" w:rsidP="00E34BBA"/>
    <w:p w14:paraId="7F7A46D8" w14:textId="6F10682B" w:rsidR="00310D41" w:rsidRDefault="00310D41" w:rsidP="00D06C67">
      <w:pPr>
        <w:spacing w:line="324" w:lineRule="auto"/>
      </w:pPr>
      <w:r>
        <w:br w:type="column"/>
      </w:r>
      <w:r w:rsidR="00781A6D" w:rsidRPr="00913E8B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2233728" behindDoc="1" locked="0" layoutInCell="1" allowOverlap="1" wp14:anchorId="72D63F00" wp14:editId="1D4B80D8">
                <wp:simplePos x="0" y="0"/>
                <wp:positionH relativeFrom="margin">
                  <wp:posOffset>2182091</wp:posOffset>
                </wp:positionH>
                <wp:positionV relativeFrom="paragraph">
                  <wp:posOffset>-166255</wp:posOffset>
                </wp:positionV>
                <wp:extent cx="3671570" cy="3706091"/>
                <wp:effectExtent l="0" t="0" r="5080" b="8890"/>
                <wp:wrapNone/>
                <wp:docPr id="27394034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3706091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19D25224" id="Rectangle 1" o:spid="_x0000_s1026" alt="&quot;&quot;" style="position:absolute;margin-left:171.8pt;margin-top:-13.1pt;width:289.1pt;height:291.8pt;z-index:-25108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" fillcolor="#d9ceea" stroked="f" strokeweight="1pt">
                <w10:wrap anchorx="margin"/>
              </v:rect>
            </w:pict>
          </mc:Fallback>
        </mc:AlternateContent>
      </w:r>
      <w:r w:rsidR="00146044">
        <w:rPr>
          <w:b/>
          <w:bCs/>
          <w:noProof/>
        </w:rPr>
        <w:drawing>
          <wp:anchor distT="0" distB="0" distL="114300" distR="114300" simplePos="0" relativeHeight="252315648" behindDoc="0" locked="0" layoutInCell="1" allowOverlap="1" wp14:anchorId="0F4FE00E" wp14:editId="3B80FA0A">
            <wp:simplePos x="0" y="0"/>
            <wp:positionH relativeFrom="column">
              <wp:posOffset>-111125</wp:posOffset>
            </wp:positionH>
            <wp:positionV relativeFrom="paragraph">
              <wp:posOffset>-93345</wp:posOffset>
            </wp:positionV>
            <wp:extent cx="1620000" cy="1620000"/>
            <wp:effectExtent l="0" t="0" r="0" b="0"/>
            <wp:wrapNone/>
            <wp:docPr id="1943179109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179109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Here </w:t>
      </w:r>
      <w:r w:rsidRPr="00EE25DF">
        <w:rPr>
          <w:b/>
          <w:bCs/>
        </w:rPr>
        <w:t>strategic intentions</w:t>
      </w:r>
      <w:r>
        <w:t xml:space="preserve"> </w:t>
      </w:r>
      <w:r w:rsidR="007414A2">
        <w:t xml:space="preserve">are </w:t>
      </w:r>
      <w:r>
        <w:t xml:space="preserve">the main </w:t>
      </w:r>
      <w:r w:rsidR="008F6AB7">
        <w:t>things</w:t>
      </w:r>
      <w:r>
        <w:t xml:space="preserve"> </w:t>
      </w:r>
      <w:r w:rsidR="00781A6D">
        <w:t xml:space="preserve">we </w:t>
      </w:r>
      <w:r w:rsidR="00C75AF5">
        <w:t>plan to do</w:t>
      </w:r>
      <w:r>
        <w:t xml:space="preserve"> like:</w:t>
      </w:r>
    </w:p>
    <w:p w14:paraId="10FCDA76" w14:textId="203B2843" w:rsidR="00310D41" w:rsidRDefault="00310D41" w:rsidP="00D06C67">
      <w:pPr>
        <w:pStyle w:val="Listtoplevel"/>
        <w:spacing w:line="324" w:lineRule="auto"/>
      </w:pPr>
      <w:r>
        <w:t xml:space="preserve">what work </w:t>
      </w:r>
      <w:r w:rsidR="0071444D">
        <w:t>we</w:t>
      </w:r>
      <w:r>
        <w:t xml:space="preserve"> </w:t>
      </w:r>
      <w:r w:rsidR="003E0F03">
        <w:t>need to</w:t>
      </w:r>
      <w:r>
        <w:t xml:space="preserve"> do </w:t>
      </w:r>
    </w:p>
    <w:p w14:paraId="4F559C6F" w14:textId="1E53AA45" w:rsidR="00310D41" w:rsidRDefault="00310D41" w:rsidP="00D06C67">
      <w:pPr>
        <w:pStyle w:val="Listtoplevel"/>
        <w:spacing w:line="324" w:lineRule="auto"/>
      </w:pPr>
      <w:r>
        <w:t xml:space="preserve">how </w:t>
      </w:r>
      <w:r w:rsidR="0071444D">
        <w:t>we</w:t>
      </w:r>
      <w:r>
        <w:t xml:space="preserve"> want to do </w:t>
      </w:r>
      <w:r w:rsidR="00F5156E">
        <w:t>our</w:t>
      </w:r>
      <w:r>
        <w:t xml:space="preserve"> work</w:t>
      </w:r>
    </w:p>
    <w:p w14:paraId="225F37AD" w14:textId="63792C7C" w:rsidR="00310D41" w:rsidRDefault="00F5156E" w:rsidP="00D06C67">
      <w:pPr>
        <w:pStyle w:val="Listtoplevel"/>
        <w:spacing w:line="324" w:lineRule="auto"/>
      </w:pPr>
      <w:r>
        <w:drawing>
          <wp:anchor distT="0" distB="0" distL="114300" distR="114300" simplePos="0" relativeHeight="252349440" behindDoc="0" locked="0" layoutInCell="1" allowOverlap="1" wp14:anchorId="51EC2A5F" wp14:editId="480323CB">
            <wp:simplePos x="0" y="0"/>
            <wp:positionH relativeFrom="column">
              <wp:posOffset>-113100</wp:posOffset>
            </wp:positionH>
            <wp:positionV relativeFrom="paragraph">
              <wp:posOffset>407035</wp:posOffset>
            </wp:positionV>
            <wp:extent cx="1620000" cy="1280062"/>
            <wp:effectExtent l="0" t="0" r="0" b="0"/>
            <wp:wrapNone/>
            <wp:docPr id="372441586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441586" name="Picture 372441586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80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D41">
        <w:t xml:space="preserve">who </w:t>
      </w:r>
      <w:r w:rsidR="003D4B9D">
        <w:t>should</w:t>
      </w:r>
      <w:r w:rsidR="00310D41">
        <w:t xml:space="preserve"> support </w:t>
      </w:r>
      <w:r w:rsidR="0071444D">
        <w:t>us</w:t>
      </w:r>
      <w:r w:rsidR="00310D41">
        <w:t xml:space="preserve"> </w:t>
      </w:r>
      <w:r w:rsidR="002F7C4E">
        <w:t>with</w:t>
      </w:r>
      <w:r w:rsidR="003D4B9D">
        <w:t xml:space="preserve"> our work</w:t>
      </w:r>
    </w:p>
    <w:p w14:paraId="39E7AA29" w14:textId="0F2F0817" w:rsidR="00310D41" w:rsidRDefault="00310D41" w:rsidP="00D06C67">
      <w:pPr>
        <w:pStyle w:val="Listtoplevel"/>
        <w:spacing w:line="324" w:lineRule="auto"/>
      </w:pPr>
      <w:r>
        <w:t xml:space="preserve">when </w:t>
      </w:r>
      <w:r w:rsidR="00F5156E">
        <w:t>we should</w:t>
      </w:r>
      <w:r>
        <w:t xml:space="preserve"> do </w:t>
      </w:r>
      <w:r w:rsidR="00A34874">
        <w:t>th</w:t>
      </w:r>
      <w:r w:rsidR="002F7C4E">
        <w:t>e</w:t>
      </w:r>
      <w:r w:rsidR="00A34874">
        <w:t xml:space="preserve"> work</w:t>
      </w:r>
      <w:r>
        <w:t xml:space="preserve"> by. </w:t>
      </w:r>
    </w:p>
    <w:p w14:paraId="0777B739" w14:textId="77777777" w:rsidR="00310D41" w:rsidRDefault="00310D41" w:rsidP="00D06C67">
      <w:pPr>
        <w:spacing w:line="324" w:lineRule="auto"/>
      </w:pPr>
    </w:p>
    <w:p w14:paraId="1AF071C2" w14:textId="66559729" w:rsidR="000F2698" w:rsidRDefault="000F2698" w:rsidP="00D06C67">
      <w:pPr>
        <w:spacing w:line="324" w:lineRule="auto"/>
      </w:pPr>
    </w:p>
    <w:p w14:paraId="1C5F76B7" w14:textId="3AAC7C6B" w:rsidR="00722EC4" w:rsidRPr="00AB328D" w:rsidRDefault="007D337D" w:rsidP="00D06C67">
      <w:pPr>
        <w:spacing w:line="324" w:lineRule="auto"/>
      </w:pPr>
      <w:r w:rsidRPr="007D337D">
        <w:rPr>
          <w:noProof/>
        </w:rPr>
        <w:drawing>
          <wp:anchor distT="0" distB="0" distL="114300" distR="114300" simplePos="0" relativeHeight="252606464" behindDoc="0" locked="0" layoutInCell="1" allowOverlap="1" wp14:anchorId="1C3200D8" wp14:editId="6B200F98">
            <wp:simplePos x="0" y="0"/>
            <wp:positionH relativeFrom="column">
              <wp:posOffset>-111009</wp:posOffset>
            </wp:positionH>
            <wp:positionV relativeFrom="paragraph">
              <wp:posOffset>124056</wp:posOffset>
            </wp:positionV>
            <wp:extent cx="1440000" cy="2058053"/>
            <wp:effectExtent l="0" t="0" r="8255" b="0"/>
            <wp:wrapNone/>
            <wp:docPr id="52336044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36044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058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EC4" w:rsidRPr="00AB328D">
        <w:t xml:space="preserve">You can read the </w:t>
      </w:r>
      <w:r w:rsidR="00D81914">
        <w:t>full</w:t>
      </w:r>
      <w:r w:rsidR="007F3D2F">
        <w:t xml:space="preserve"> </w:t>
      </w:r>
      <w:r w:rsidR="007414A2">
        <w:t>Strategic Intentions document</w:t>
      </w:r>
      <w:r w:rsidR="007F3D2F">
        <w:t xml:space="preserve"> </w:t>
      </w:r>
      <w:r w:rsidR="009C00AA" w:rsidRPr="00AB328D">
        <w:t xml:space="preserve">at this </w:t>
      </w:r>
      <w:r w:rsidR="009C00AA" w:rsidRPr="00AB328D">
        <w:rPr>
          <w:b/>
          <w:bCs/>
        </w:rPr>
        <w:t>website</w:t>
      </w:r>
      <w:r w:rsidR="009C00AA" w:rsidRPr="00AB328D">
        <w:t xml:space="preserve">: </w:t>
      </w:r>
    </w:p>
    <w:p w14:paraId="29D825A2" w14:textId="77777777" w:rsidR="00906036" w:rsidRPr="00AB328D" w:rsidRDefault="00906036" w:rsidP="00D06C67">
      <w:pPr>
        <w:spacing w:line="324" w:lineRule="auto"/>
      </w:pPr>
    </w:p>
    <w:p w14:paraId="01D4B736" w14:textId="54821611" w:rsidR="00906036" w:rsidRPr="00AB328D" w:rsidRDefault="00000000" w:rsidP="00D06C67">
      <w:pPr>
        <w:spacing w:line="324" w:lineRule="auto"/>
        <w:rPr>
          <w:b/>
          <w:bCs/>
        </w:rPr>
      </w:pPr>
      <w:hyperlink r:id="rId34" w:history="1">
        <w:r w:rsidR="00FB04BF" w:rsidRPr="00AB328D">
          <w:rPr>
            <w:rStyle w:val="Hyperlink"/>
            <w:b/>
            <w:bCs/>
            <w:color w:val="auto"/>
            <w:u w:val="none"/>
          </w:rPr>
          <w:t>https://tinyurl.com/SOI-2025to2028</w:t>
        </w:r>
      </w:hyperlink>
      <w:r w:rsidR="00FB04BF" w:rsidRPr="00AB328D">
        <w:rPr>
          <w:b/>
          <w:bCs/>
        </w:rPr>
        <w:t xml:space="preserve"> </w:t>
      </w:r>
    </w:p>
    <w:p w14:paraId="08C19226" w14:textId="77777777" w:rsidR="009C00AA" w:rsidRPr="00AB328D" w:rsidRDefault="009C00AA" w:rsidP="00D06C67">
      <w:pPr>
        <w:spacing w:line="324" w:lineRule="auto"/>
      </w:pPr>
    </w:p>
    <w:p w14:paraId="45B28D87" w14:textId="77777777" w:rsidR="00E70A44" w:rsidRPr="00AB328D" w:rsidRDefault="00E70A44" w:rsidP="00D06C67">
      <w:pPr>
        <w:spacing w:line="324" w:lineRule="auto"/>
      </w:pPr>
    </w:p>
    <w:p w14:paraId="6EB0AB74" w14:textId="60EEBED6" w:rsidR="00E70A44" w:rsidRPr="00AB328D" w:rsidRDefault="00E70A44" w:rsidP="00D06C67">
      <w:pPr>
        <w:spacing w:line="324" w:lineRule="auto"/>
      </w:pPr>
      <w:r w:rsidRPr="00AB328D">
        <w:t xml:space="preserve">This </w:t>
      </w:r>
      <w:r w:rsidR="00181FE8">
        <w:t>document</w:t>
      </w:r>
      <w:r w:rsidRPr="00AB328D">
        <w:t xml:space="preserve"> is </w:t>
      </w:r>
      <w:r w:rsidRPr="008B4F73">
        <w:rPr>
          <w:b/>
          <w:bCs/>
        </w:rPr>
        <w:t>not</w:t>
      </w:r>
      <w:r w:rsidRPr="00AB328D">
        <w:t xml:space="preserve"> in</w:t>
      </w:r>
      <w:r w:rsidR="008B4F73">
        <w:t xml:space="preserve"> alternate formats like</w:t>
      </w:r>
      <w:r w:rsidRPr="00AB328D">
        <w:t>:</w:t>
      </w:r>
    </w:p>
    <w:p w14:paraId="6578169D" w14:textId="6C4F6E9C" w:rsidR="00E70A44" w:rsidRDefault="008D798B" w:rsidP="00D06C67">
      <w:pPr>
        <w:pStyle w:val="Listtoplevel"/>
        <w:spacing w:line="324" w:lineRule="auto"/>
      </w:pPr>
      <w:r>
        <w:drawing>
          <wp:anchor distT="0" distB="0" distL="114300" distR="114300" simplePos="0" relativeHeight="252607488" behindDoc="0" locked="0" layoutInCell="1" allowOverlap="1" wp14:anchorId="3E5353CD" wp14:editId="5AAE487F">
            <wp:simplePos x="0" y="0"/>
            <wp:positionH relativeFrom="column">
              <wp:posOffset>-152746</wp:posOffset>
            </wp:positionH>
            <wp:positionV relativeFrom="paragraph">
              <wp:posOffset>176934</wp:posOffset>
            </wp:positionV>
            <wp:extent cx="1440000" cy="1844807"/>
            <wp:effectExtent l="0" t="0" r="8255" b="3175"/>
            <wp:wrapNone/>
            <wp:docPr id="209029157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291579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844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A44">
        <w:t>Easy Read</w:t>
      </w:r>
    </w:p>
    <w:p w14:paraId="62E44F9C" w14:textId="77777777" w:rsidR="008B4F73" w:rsidRDefault="00E10412" w:rsidP="007568CF">
      <w:pPr>
        <w:pStyle w:val="Listtoplevel"/>
        <w:spacing w:line="324" w:lineRule="auto"/>
      </w:pPr>
      <w:r>
        <w:t>Braille</w:t>
      </w:r>
      <w:r w:rsidR="007568CF">
        <w:t xml:space="preserve"> </w:t>
      </w:r>
    </w:p>
    <w:p w14:paraId="6FC5ADB6" w14:textId="11BEE1AC" w:rsidR="007568CF" w:rsidRDefault="007568CF" w:rsidP="007568CF">
      <w:pPr>
        <w:pStyle w:val="Listtoplevel"/>
        <w:spacing w:line="324" w:lineRule="auto"/>
      </w:pPr>
      <w:r>
        <w:t xml:space="preserve">New Zealand Sign Language. </w:t>
      </w:r>
    </w:p>
    <w:p w14:paraId="25CD7CD8" w14:textId="18DB6DA2" w:rsidR="00AF47E6" w:rsidRPr="009E22B6" w:rsidRDefault="007568CF" w:rsidP="00934DBB">
      <w:pPr>
        <w:pStyle w:val="Heading1"/>
        <w:rPr>
          <w:rFonts w:ascii="whaikaha" w:hAnsi="whaikaha" w:hint="eastAsia"/>
        </w:rPr>
      </w:pPr>
      <w:r>
        <w:br w:type="column"/>
      </w:r>
      <w:r w:rsidR="000A33CA">
        <w:lastRenderedPageBreak/>
        <w:t>About Whaikaha</w:t>
      </w:r>
    </w:p>
    <w:p w14:paraId="3ADF373D" w14:textId="71AC75EC" w:rsidR="0060310C" w:rsidRDefault="0060310C" w:rsidP="00E1206D"/>
    <w:p w14:paraId="28B58C78" w14:textId="2C9BA5D3" w:rsidR="00934DBB" w:rsidRDefault="00FF37EC" w:rsidP="00E1206D">
      <w:r w:rsidRPr="00316DBA">
        <w:rPr>
          <w:rFonts w:eastAsia="Times New Roman" w:cs="Arial"/>
          <w:i/>
          <w:iCs/>
          <w:noProof/>
          <w:sz w:val="28"/>
          <w:szCs w:val="28"/>
          <w:lang w:eastAsia="en-NZ"/>
        </w:rPr>
        <w:drawing>
          <wp:anchor distT="0" distB="0" distL="114300" distR="114300" simplePos="0" relativeHeight="252248064" behindDoc="0" locked="0" layoutInCell="1" allowOverlap="1" wp14:anchorId="1A830EAF" wp14:editId="3DC21BB8">
            <wp:simplePos x="0" y="0"/>
            <wp:positionH relativeFrom="margin">
              <wp:posOffset>-22952</wp:posOffset>
            </wp:positionH>
            <wp:positionV relativeFrom="paragraph">
              <wp:posOffset>332740</wp:posOffset>
            </wp:positionV>
            <wp:extent cx="1943100" cy="384408"/>
            <wp:effectExtent l="0" t="0" r="0" b="0"/>
            <wp:wrapNone/>
            <wp:docPr id="1878040622" name="Picture 18780406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client logo placeholder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384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57CE3" w14:textId="3A75A4DF" w:rsidR="00FC2047" w:rsidRDefault="00FC2047" w:rsidP="00FC2047">
      <w:pPr>
        <w:pStyle w:val="Heading2"/>
      </w:pPr>
      <w:r>
        <w:t>Our history</w:t>
      </w:r>
    </w:p>
    <w:p w14:paraId="242183CD" w14:textId="360A642C" w:rsidR="00FC2047" w:rsidRDefault="00FF37EC" w:rsidP="00E1206D">
      <w:r>
        <w:rPr>
          <w:noProof/>
        </w:rPr>
        <w:drawing>
          <wp:anchor distT="0" distB="0" distL="114300" distR="114300" simplePos="0" relativeHeight="252249088" behindDoc="0" locked="0" layoutInCell="1" allowOverlap="1" wp14:anchorId="37DECECB" wp14:editId="00F7CEB8">
            <wp:simplePos x="0" y="0"/>
            <wp:positionH relativeFrom="column">
              <wp:posOffset>0</wp:posOffset>
            </wp:positionH>
            <wp:positionV relativeFrom="paragraph">
              <wp:posOffset>326390</wp:posOffset>
            </wp:positionV>
            <wp:extent cx="1080000" cy="1080000"/>
            <wp:effectExtent l="0" t="0" r="6350" b="6350"/>
            <wp:wrapNone/>
            <wp:docPr id="4154149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4149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1FE87" w14:textId="41EBAFE7" w:rsidR="0098188A" w:rsidRDefault="00CF45FF" w:rsidP="00A1202A">
      <w:r>
        <w:t>Whaikaha</w:t>
      </w:r>
      <w:r w:rsidR="0098188A">
        <w:t>:</w:t>
      </w:r>
    </w:p>
    <w:p w14:paraId="3D7720AC" w14:textId="2EC0D48D" w:rsidR="00B95A74" w:rsidRDefault="00CF45FF" w:rsidP="0098188A">
      <w:pPr>
        <w:pStyle w:val="Listtoplevel"/>
      </w:pPr>
      <w:r>
        <w:t>started on 1 July 2022</w:t>
      </w:r>
    </w:p>
    <w:p w14:paraId="3CB4E85B" w14:textId="08C6B168" w:rsidR="0098188A" w:rsidRDefault="00AB4236" w:rsidP="0098188A">
      <w:pPr>
        <w:pStyle w:val="Listtoplevel"/>
      </w:pPr>
      <w:r>
        <w:drawing>
          <wp:anchor distT="0" distB="0" distL="114300" distR="114300" simplePos="0" relativeHeight="252250112" behindDoc="0" locked="0" layoutInCell="1" allowOverlap="1" wp14:anchorId="2F459192" wp14:editId="17ADC8AA">
            <wp:simplePos x="0" y="0"/>
            <wp:positionH relativeFrom="column">
              <wp:posOffset>-121920</wp:posOffset>
            </wp:positionH>
            <wp:positionV relativeFrom="paragraph">
              <wp:posOffset>358775</wp:posOffset>
            </wp:positionV>
            <wp:extent cx="2041499" cy="601980"/>
            <wp:effectExtent l="0" t="0" r="0" b="7620"/>
            <wp:wrapNone/>
            <wp:docPr id="243716373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716373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955" cy="602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88A">
        <w:t>was part of the Ministry of Social Development.</w:t>
      </w:r>
    </w:p>
    <w:p w14:paraId="117743EE" w14:textId="65272586" w:rsidR="00BA498B" w:rsidRDefault="00BA498B" w:rsidP="00BA498B"/>
    <w:p w14:paraId="6265CF12" w14:textId="6F766546" w:rsidR="006225BD" w:rsidRDefault="006225BD" w:rsidP="00BA498B"/>
    <w:p w14:paraId="165B7394" w14:textId="4C82D85B" w:rsidR="00315331" w:rsidRDefault="00162704" w:rsidP="00315331">
      <w:r w:rsidRPr="00913E8B">
        <w:rPr>
          <w:noProof/>
        </w:rPr>
        <w:drawing>
          <wp:anchor distT="0" distB="0" distL="114300" distR="114300" simplePos="0" relativeHeight="252238848" behindDoc="0" locked="0" layoutInCell="1" allowOverlap="1" wp14:anchorId="6AB443CA" wp14:editId="365C8D84">
            <wp:simplePos x="0" y="0"/>
            <wp:positionH relativeFrom="margin">
              <wp:posOffset>-581</wp:posOffset>
            </wp:positionH>
            <wp:positionV relativeFrom="paragraph">
              <wp:posOffset>74295</wp:posOffset>
            </wp:positionV>
            <wp:extent cx="1440000" cy="809276"/>
            <wp:effectExtent l="0" t="0" r="8255" b="0"/>
            <wp:wrapNone/>
            <wp:docPr id="1779510292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763733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80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331" w:rsidRPr="008D1CD2">
        <w:rPr>
          <w:b/>
          <w:bCs/>
        </w:rPr>
        <w:t>Cabinet</w:t>
      </w:r>
      <w:r w:rsidR="00315331">
        <w:t xml:space="preserve"> decided near the end of 2024 </w:t>
      </w:r>
      <w:r w:rsidR="008A1A1B">
        <w:t xml:space="preserve">that </w:t>
      </w:r>
      <w:r w:rsidR="00315331">
        <w:t xml:space="preserve">Whaikaha would become a </w:t>
      </w:r>
      <w:r w:rsidR="00315331" w:rsidRPr="008D1CD2">
        <w:rPr>
          <w:b/>
          <w:bCs/>
        </w:rPr>
        <w:t>standalone Ministry</w:t>
      </w:r>
      <w:r w:rsidR="00315331">
        <w:t>.</w:t>
      </w:r>
    </w:p>
    <w:p w14:paraId="4D6DC47D" w14:textId="0D0B0250" w:rsidR="00315331" w:rsidRDefault="000D733A" w:rsidP="00315331">
      <w:r>
        <w:rPr>
          <w:b/>
          <w:bCs/>
          <w:noProof/>
        </w:rPr>
        <w:drawing>
          <wp:anchor distT="0" distB="0" distL="114300" distR="114300" simplePos="0" relativeHeight="252337152" behindDoc="0" locked="0" layoutInCell="1" allowOverlap="1" wp14:anchorId="2B31A75C" wp14:editId="2EA62169">
            <wp:simplePos x="0" y="0"/>
            <wp:positionH relativeFrom="column">
              <wp:posOffset>-38100</wp:posOffset>
            </wp:positionH>
            <wp:positionV relativeFrom="paragraph">
              <wp:posOffset>333375</wp:posOffset>
            </wp:positionV>
            <wp:extent cx="1440000" cy="1157456"/>
            <wp:effectExtent l="0" t="0" r="8255" b="0"/>
            <wp:wrapNone/>
            <wp:docPr id="699786549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786549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57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17D371" w14:textId="2CE5F594" w:rsidR="00315331" w:rsidRDefault="00146044" w:rsidP="00315331">
      <w:pPr>
        <w:rPr>
          <w:b/>
          <w:bCs/>
        </w:rPr>
      </w:pPr>
      <w:r w:rsidRPr="00913E8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237824" behindDoc="1" locked="0" layoutInCell="1" allowOverlap="1" wp14:anchorId="3FA31D77" wp14:editId="03678995">
                <wp:simplePos x="0" y="0"/>
                <wp:positionH relativeFrom="margin">
                  <wp:posOffset>2175510</wp:posOffset>
                </wp:positionH>
                <wp:positionV relativeFrom="paragraph">
                  <wp:posOffset>239395</wp:posOffset>
                </wp:positionV>
                <wp:extent cx="3672000" cy="810701"/>
                <wp:effectExtent l="0" t="0" r="5080" b="8890"/>
                <wp:wrapNone/>
                <wp:docPr id="1882236180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810701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59C63429" id="Rectangle 1" o:spid="_x0000_s1026" alt="&quot;&quot;" style="position:absolute;margin-left:171.3pt;margin-top:18.85pt;width:289.15pt;height:63.85pt;z-index:-25107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" fillcolor="#d9ceea" stroked="f" strokeweight="1pt">
                <w10:wrap anchorx="margin"/>
              </v:rect>
            </w:pict>
          </mc:Fallback>
        </mc:AlternateContent>
      </w:r>
    </w:p>
    <w:p w14:paraId="38175C56" w14:textId="2EEF2124" w:rsidR="00315331" w:rsidRDefault="00315331" w:rsidP="00315331">
      <w:r w:rsidRPr="00913E8B">
        <w:rPr>
          <w:b/>
          <w:bCs/>
        </w:rPr>
        <w:t>Cabinet</w:t>
      </w:r>
      <w:r>
        <w:t xml:space="preserve"> is a group of </w:t>
      </w:r>
      <w:r w:rsidRPr="00911415">
        <w:rPr>
          <w:b/>
          <w:bCs/>
        </w:rPr>
        <w:t>ministers</w:t>
      </w:r>
      <w:r>
        <w:t xml:space="preserve"> that meet to make decisions.</w:t>
      </w:r>
    </w:p>
    <w:p w14:paraId="733E1140" w14:textId="77777777" w:rsidR="00315331" w:rsidRDefault="00315331" w:rsidP="00315331"/>
    <w:p w14:paraId="2F28C56D" w14:textId="2F1EE64B" w:rsidR="00315331" w:rsidRDefault="00146044" w:rsidP="00315331"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1" locked="0" layoutInCell="1" allowOverlap="1" wp14:anchorId="46263C94" wp14:editId="22A43F82">
                <wp:simplePos x="0" y="0"/>
                <wp:positionH relativeFrom="margin">
                  <wp:posOffset>2169160</wp:posOffset>
                </wp:positionH>
                <wp:positionV relativeFrom="paragraph">
                  <wp:posOffset>213995</wp:posOffset>
                </wp:positionV>
                <wp:extent cx="3672000" cy="834390"/>
                <wp:effectExtent l="0" t="0" r="5080" b="3810"/>
                <wp:wrapNone/>
                <wp:docPr id="681389583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83439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79B3FE71" id="Rectangle 1" o:spid="_x0000_s1026" alt="&quot;&quot;" style="position:absolute;margin-left:170.8pt;margin-top:16.85pt;width:289.15pt;height:65.7pt;z-index:-25107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" fillcolor="#d9ceea" stroked="f" strokeweight="1pt">
                <w10:wrap anchorx="margin"/>
              </v:rect>
            </w:pict>
          </mc:Fallback>
        </mc:AlternateContent>
      </w:r>
      <w:r w:rsidR="00315331" w:rsidRPr="00D930C2">
        <w:rPr>
          <w:noProof/>
        </w:rPr>
        <w:drawing>
          <wp:anchor distT="0" distB="0" distL="114300" distR="114300" simplePos="0" relativeHeight="252240896" behindDoc="0" locked="0" layoutInCell="1" allowOverlap="1" wp14:anchorId="0BEBA238" wp14:editId="43B26A55">
            <wp:simplePos x="0" y="0"/>
            <wp:positionH relativeFrom="margin">
              <wp:align>left</wp:align>
            </wp:positionH>
            <wp:positionV relativeFrom="paragraph">
              <wp:posOffset>188490</wp:posOffset>
            </wp:positionV>
            <wp:extent cx="1440000" cy="898603"/>
            <wp:effectExtent l="0" t="0" r="8255" b="0"/>
            <wp:wrapNone/>
            <wp:docPr id="1325055642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717257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89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AC622" w14:textId="77777777" w:rsidR="00315331" w:rsidRDefault="00315331" w:rsidP="00315331">
      <w:r>
        <w:t xml:space="preserve">A </w:t>
      </w:r>
      <w:r w:rsidRPr="00D930C2">
        <w:rPr>
          <w:b/>
          <w:bCs/>
        </w:rPr>
        <w:t>minister</w:t>
      </w:r>
      <w:r>
        <w:t xml:space="preserve"> is an important person who is part of the Government.</w:t>
      </w:r>
    </w:p>
    <w:p w14:paraId="75ECDDBF" w14:textId="186DD6B1" w:rsidR="00587D7E" w:rsidRDefault="00796699" w:rsidP="00ED6A9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41920" behindDoc="1" locked="0" layoutInCell="1" allowOverlap="1" wp14:anchorId="3CA5EE11" wp14:editId="4DCE768D">
                <wp:simplePos x="0" y="0"/>
                <wp:positionH relativeFrom="margin">
                  <wp:posOffset>2247900</wp:posOffset>
                </wp:positionH>
                <wp:positionV relativeFrom="paragraph">
                  <wp:posOffset>-95250</wp:posOffset>
                </wp:positionV>
                <wp:extent cx="3486150" cy="2647950"/>
                <wp:effectExtent l="0" t="0" r="0" b="0"/>
                <wp:wrapNone/>
                <wp:docPr id="63699838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264795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21EC429" id="Rectangle 1" o:spid="_x0000_s1026" alt="&quot;&quot;" style="position:absolute;margin-left:177pt;margin-top:-7.5pt;width:274.5pt;height:208.5pt;z-index:-25107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" fillcolor="#d9ceea" stroked="f" strokeweight="1pt">
                <w10:wrap anchorx="margin"/>
              </v:rect>
            </w:pict>
          </mc:Fallback>
        </mc:AlternateContent>
      </w:r>
      <w:r w:rsidRPr="00913E8B">
        <w:rPr>
          <w:noProof/>
        </w:rPr>
        <w:drawing>
          <wp:anchor distT="0" distB="0" distL="114300" distR="114300" simplePos="0" relativeHeight="252242944" behindDoc="0" locked="0" layoutInCell="1" allowOverlap="1" wp14:anchorId="693D5D55" wp14:editId="71A0DFB0">
            <wp:simplePos x="0" y="0"/>
            <wp:positionH relativeFrom="margin">
              <wp:posOffset>0</wp:posOffset>
            </wp:positionH>
            <wp:positionV relativeFrom="paragraph">
              <wp:posOffset>485140</wp:posOffset>
            </wp:positionV>
            <wp:extent cx="1620000" cy="1620000"/>
            <wp:effectExtent l="0" t="0" r="0" b="0"/>
            <wp:wrapNone/>
            <wp:docPr id="121715235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220242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331">
        <w:t xml:space="preserve">A </w:t>
      </w:r>
      <w:r w:rsidR="00315331" w:rsidRPr="00911415">
        <w:rPr>
          <w:b/>
          <w:bCs/>
        </w:rPr>
        <w:t>standalone Ministry</w:t>
      </w:r>
      <w:r w:rsidR="00315331">
        <w:t xml:space="preserve"> is a</w:t>
      </w:r>
      <w:r w:rsidR="00725E19">
        <w:t xml:space="preserve"> government agency that works mostly on 1 </w:t>
      </w:r>
      <w:r w:rsidR="00587D7E">
        <w:t xml:space="preserve">main </w:t>
      </w:r>
      <w:r>
        <w:t>thing</w:t>
      </w:r>
      <w:r w:rsidR="00587D7E">
        <w:t>.</w:t>
      </w:r>
    </w:p>
    <w:p w14:paraId="7ED3C80C" w14:textId="77777777" w:rsidR="00587D7E" w:rsidRDefault="00587D7E" w:rsidP="00ED6A90"/>
    <w:p w14:paraId="2F6CE2B8" w14:textId="77777777" w:rsidR="00796699" w:rsidRDefault="00796699" w:rsidP="00ED6A90"/>
    <w:p w14:paraId="26BE3995" w14:textId="78834DDF" w:rsidR="00315331" w:rsidRDefault="00587D7E" w:rsidP="00ED6A90">
      <w:r>
        <w:t xml:space="preserve">The 1 main </w:t>
      </w:r>
      <w:r w:rsidR="00796699">
        <w:t>thing</w:t>
      </w:r>
      <w:r>
        <w:t xml:space="preserve"> that Whaikaha works </w:t>
      </w:r>
      <w:r w:rsidR="00796699">
        <w:t>on</w:t>
      </w:r>
      <w:r>
        <w:t xml:space="preserve"> is </w:t>
      </w:r>
      <w:r w:rsidR="006424FF">
        <w:t>disability</w:t>
      </w:r>
      <w:r w:rsidR="00315331">
        <w:t xml:space="preserve">.  </w:t>
      </w:r>
    </w:p>
    <w:p w14:paraId="53EB1615" w14:textId="71D88378" w:rsidR="00DD00A1" w:rsidRDefault="00DD00A1" w:rsidP="00315331"/>
    <w:p w14:paraId="2C58993E" w14:textId="2A8CC2F7" w:rsidR="00DD00A1" w:rsidRDefault="00796699" w:rsidP="00315331">
      <w:r>
        <w:rPr>
          <w:noProof/>
          <w:lang w:val="en-NZ"/>
        </w:rPr>
        <w:drawing>
          <wp:anchor distT="0" distB="0" distL="114300" distR="114300" simplePos="0" relativeHeight="252635136" behindDoc="0" locked="0" layoutInCell="1" allowOverlap="1" wp14:anchorId="3AF8C4B6" wp14:editId="1FE6BB01">
            <wp:simplePos x="0" y="0"/>
            <wp:positionH relativeFrom="column">
              <wp:posOffset>248</wp:posOffset>
            </wp:positionH>
            <wp:positionV relativeFrom="paragraph">
              <wp:posOffset>319405</wp:posOffset>
            </wp:positionV>
            <wp:extent cx="1620000" cy="1035282"/>
            <wp:effectExtent l="0" t="0" r="0" b="0"/>
            <wp:wrapNone/>
            <wp:docPr id="1251561964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224952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35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3DEEB" w14:textId="5EB482C1" w:rsidR="00315331" w:rsidRDefault="00315331" w:rsidP="00315331">
      <w:r>
        <w:t xml:space="preserve">Whaikaha </w:t>
      </w:r>
      <w:r w:rsidR="00DD00A1">
        <w:t>works</w:t>
      </w:r>
      <w:r>
        <w:t xml:space="preserve"> with:</w:t>
      </w:r>
    </w:p>
    <w:p w14:paraId="117BDCC1" w14:textId="504963F6" w:rsidR="00315331" w:rsidRDefault="00315331" w:rsidP="00315331">
      <w:pPr>
        <w:pStyle w:val="Listtoplevel"/>
      </w:pPr>
      <w:r>
        <w:t>the disability community</w:t>
      </w:r>
    </w:p>
    <w:p w14:paraId="57D0837F" w14:textId="77777777" w:rsidR="00315331" w:rsidRDefault="00315331" w:rsidP="00315331">
      <w:pPr>
        <w:pStyle w:val="Listtoplevel"/>
      </w:pPr>
      <w:r w:rsidRPr="00913E8B">
        <w:drawing>
          <wp:anchor distT="0" distB="0" distL="114300" distR="114300" simplePos="0" relativeHeight="252246016" behindDoc="0" locked="0" layoutInCell="1" allowOverlap="1" wp14:anchorId="64A80932" wp14:editId="49C183B6">
            <wp:simplePos x="0" y="0"/>
            <wp:positionH relativeFrom="margin">
              <wp:posOffset>0</wp:posOffset>
            </wp:positionH>
            <wp:positionV relativeFrom="paragraph">
              <wp:posOffset>473710</wp:posOffset>
            </wp:positionV>
            <wp:extent cx="1620000" cy="1169217"/>
            <wp:effectExtent l="0" t="0" r="0" b="0"/>
            <wp:wrapNone/>
            <wp:docPr id="213468153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568680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16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government agencies</w:t>
      </w:r>
    </w:p>
    <w:p w14:paraId="75517F7E" w14:textId="77777777" w:rsidR="00315331" w:rsidRDefault="00315331" w:rsidP="00315331">
      <w:pPr>
        <w:pStyle w:val="Listtoplevel"/>
      </w:pPr>
      <w:r>
        <w:t>local government like your city council</w:t>
      </w:r>
    </w:p>
    <w:p w14:paraId="5294F53D" w14:textId="77777777" w:rsidR="00315331" w:rsidRDefault="00315331" w:rsidP="00315331">
      <w:pPr>
        <w:pStyle w:val="Listtoplevel"/>
      </w:pPr>
      <w:r w:rsidRPr="00913E8B">
        <w:drawing>
          <wp:anchor distT="0" distB="0" distL="114300" distR="114300" simplePos="0" relativeHeight="252244992" behindDoc="0" locked="0" layoutInCell="1" allowOverlap="1" wp14:anchorId="48E9096D" wp14:editId="273F7D95">
            <wp:simplePos x="0" y="0"/>
            <wp:positionH relativeFrom="margin">
              <wp:posOffset>-114300</wp:posOffset>
            </wp:positionH>
            <wp:positionV relativeFrom="paragraph">
              <wp:posOffset>551815</wp:posOffset>
            </wp:positionV>
            <wp:extent cx="1971675" cy="1284388"/>
            <wp:effectExtent l="0" t="0" r="0" b="0"/>
            <wp:wrapNone/>
            <wp:docPr id="1446283825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846792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8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businesses</w:t>
      </w:r>
    </w:p>
    <w:p w14:paraId="379117BA" w14:textId="739EB157" w:rsidR="00315331" w:rsidRDefault="00146044" w:rsidP="00315331">
      <w:pPr>
        <w:pStyle w:val="Listtoplevel"/>
      </w:pPr>
      <w:r>
        <w:t>a</w:t>
      </w:r>
      <w:r w:rsidR="00B44E2D">
        <w:t>ll communities</w:t>
      </w:r>
      <w:r w:rsidR="00315331">
        <w:t xml:space="preserve">. </w:t>
      </w:r>
    </w:p>
    <w:p w14:paraId="5C505C9E" w14:textId="77777777" w:rsidR="00B44E2D" w:rsidRDefault="00B44E2D" w:rsidP="00B44E2D"/>
    <w:p w14:paraId="5AB62B4D" w14:textId="77777777" w:rsidR="00B44E2D" w:rsidRDefault="00B44E2D" w:rsidP="00B44E2D"/>
    <w:p w14:paraId="5F78A17F" w14:textId="78B91F35" w:rsidR="00C705BC" w:rsidRDefault="00B44E2D" w:rsidP="00B44E2D">
      <w:r>
        <w:t xml:space="preserve">Whaikaha </w:t>
      </w:r>
      <w:r w:rsidR="00C705BC">
        <w:t xml:space="preserve">is not part of another Ministry. </w:t>
      </w:r>
    </w:p>
    <w:p w14:paraId="1E88403A" w14:textId="517E8CA4" w:rsidR="00CF45FF" w:rsidRDefault="00C53927" w:rsidP="0072534E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2255232" behindDoc="0" locked="0" layoutInCell="1" allowOverlap="1" wp14:anchorId="50ECAE2D" wp14:editId="139070AE">
            <wp:simplePos x="0" y="0"/>
            <wp:positionH relativeFrom="column">
              <wp:posOffset>-63500</wp:posOffset>
            </wp:positionH>
            <wp:positionV relativeFrom="paragraph">
              <wp:posOffset>1905</wp:posOffset>
            </wp:positionV>
            <wp:extent cx="1440000" cy="1440000"/>
            <wp:effectExtent l="0" t="0" r="8255" b="8255"/>
            <wp:wrapNone/>
            <wp:docPr id="18459299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929930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34E">
        <w:t>Our strategic framework</w:t>
      </w:r>
    </w:p>
    <w:p w14:paraId="368EFF2C" w14:textId="47AB41B5" w:rsidR="0072534E" w:rsidRDefault="006A7507" w:rsidP="00E1206D"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1" locked="0" layoutInCell="1" allowOverlap="1" wp14:anchorId="65BBFCC5" wp14:editId="74A8D220">
                <wp:simplePos x="0" y="0"/>
                <wp:positionH relativeFrom="margin">
                  <wp:posOffset>2171700</wp:posOffset>
                </wp:positionH>
                <wp:positionV relativeFrom="paragraph">
                  <wp:posOffset>252730</wp:posOffset>
                </wp:positionV>
                <wp:extent cx="3672000" cy="5229225"/>
                <wp:effectExtent l="0" t="0" r="5080" b="9525"/>
                <wp:wrapNone/>
                <wp:docPr id="944061943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5229225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771C1A4F" id="Rectangle 1" o:spid="_x0000_s1026" alt="&quot;&quot;" style="position:absolute;margin-left:171pt;margin-top:19.9pt;width:289.15pt;height:411.75pt;z-index:-25106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" fillcolor="#d9ceea" stroked="f" strokeweight="1pt">
                <w10:wrap anchorx="margin"/>
              </v:rect>
            </w:pict>
          </mc:Fallback>
        </mc:AlternateContent>
      </w:r>
    </w:p>
    <w:p w14:paraId="502DBEC2" w14:textId="6144A2CA" w:rsidR="003B42AA" w:rsidRDefault="00384E40" w:rsidP="00E1206D">
      <w:r>
        <w:t>Our</w:t>
      </w:r>
      <w:r w:rsidR="00783D65">
        <w:t xml:space="preserve"> </w:t>
      </w:r>
      <w:r w:rsidR="00783D65" w:rsidRPr="006A7507">
        <w:rPr>
          <w:b/>
          <w:bCs/>
        </w:rPr>
        <w:t>strategic framework</w:t>
      </w:r>
      <w:r w:rsidR="00783D65">
        <w:t xml:space="preserve"> </w:t>
      </w:r>
      <w:r w:rsidR="00383513">
        <w:t>says</w:t>
      </w:r>
      <w:r w:rsidR="00FD4F74">
        <w:t>:</w:t>
      </w:r>
    </w:p>
    <w:p w14:paraId="2E385757" w14:textId="3696FAA9" w:rsidR="003B42AA" w:rsidRDefault="00ED597E" w:rsidP="003B42AA">
      <w:pPr>
        <w:pStyle w:val="Listtoplevel"/>
      </w:pPr>
      <w:r>
        <w:drawing>
          <wp:anchor distT="0" distB="0" distL="114300" distR="114300" simplePos="0" relativeHeight="252256256" behindDoc="0" locked="0" layoutInCell="1" allowOverlap="1" wp14:anchorId="3542FB33" wp14:editId="7F2A4470">
            <wp:simplePos x="0" y="0"/>
            <wp:positionH relativeFrom="column">
              <wp:posOffset>-3810</wp:posOffset>
            </wp:positionH>
            <wp:positionV relativeFrom="paragraph">
              <wp:posOffset>851535</wp:posOffset>
            </wp:positionV>
            <wp:extent cx="1620000" cy="1035176"/>
            <wp:effectExtent l="0" t="0" r="0" b="0"/>
            <wp:wrapNone/>
            <wp:docPr id="300510016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510016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35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F74">
        <w:t xml:space="preserve">what </w:t>
      </w:r>
      <w:r w:rsidR="000322EF">
        <w:t xml:space="preserve">work </w:t>
      </w:r>
      <w:r w:rsidR="00FD4F74">
        <w:t xml:space="preserve">we </w:t>
      </w:r>
      <w:r w:rsidR="00D43E87">
        <w:t>will</w:t>
      </w:r>
      <w:r w:rsidR="00BE615A">
        <w:t xml:space="preserve"> do to make lives better for disabled people in</w:t>
      </w:r>
      <w:r w:rsidR="00376FCF">
        <w:t xml:space="preserve"> New Zealand</w:t>
      </w:r>
    </w:p>
    <w:p w14:paraId="24A58F2D" w14:textId="0EE461C9" w:rsidR="003B42AA" w:rsidRDefault="00D43E87" w:rsidP="003B42AA">
      <w:pPr>
        <w:pStyle w:val="Listtoplevel"/>
      </w:pPr>
      <w:r>
        <w:t>what things we will need to do our work</w:t>
      </w:r>
    </w:p>
    <w:p w14:paraId="2737E7D7" w14:textId="51348732" w:rsidR="003433C4" w:rsidRDefault="003D57D0" w:rsidP="003B42AA">
      <w:pPr>
        <w:pStyle w:val="Listtoplevel"/>
      </w:pPr>
      <w:r>
        <w:rPr>
          <w:b/>
          <w:bCs/>
        </w:rPr>
        <w:drawing>
          <wp:anchor distT="0" distB="0" distL="114300" distR="114300" simplePos="0" relativeHeight="252318720" behindDoc="0" locked="0" layoutInCell="1" allowOverlap="1" wp14:anchorId="0D5C73F5" wp14:editId="69AF24F9">
            <wp:simplePos x="0" y="0"/>
            <wp:positionH relativeFrom="column">
              <wp:posOffset>15240</wp:posOffset>
            </wp:positionH>
            <wp:positionV relativeFrom="paragraph">
              <wp:posOffset>283210</wp:posOffset>
            </wp:positionV>
            <wp:extent cx="1440000" cy="1440000"/>
            <wp:effectExtent l="0" t="0" r="8255" b="8255"/>
            <wp:wrapNone/>
            <wp:docPr id="2046869750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869750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2AA">
        <w:t xml:space="preserve">what things will guide </w:t>
      </w:r>
      <w:r w:rsidR="00A92CE8">
        <w:t xml:space="preserve">us </w:t>
      </w:r>
      <w:r w:rsidR="00C53927">
        <w:t>to do</w:t>
      </w:r>
      <w:r w:rsidR="00A92CE8">
        <w:t xml:space="preserve"> </w:t>
      </w:r>
      <w:r w:rsidR="003B42AA">
        <w:t>our work</w:t>
      </w:r>
      <w:r w:rsidR="003433C4">
        <w:t xml:space="preserve"> like our:</w:t>
      </w:r>
    </w:p>
    <w:p w14:paraId="377EAEDA" w14:textId="6B5953D1" w:rsidR="003433C4" w:rsidRPr="003433C4" w:rsidRDefault="003433C4" w:rsidP="003433C4">
      <w:pPr>
        <w:pStyle w:val="Listsecondlevel"/>
        <w:rPr>
          <w:b/>
          <w:bCs/>
        </w:rPr>
      </w:pPr>
      <w:r w:rsidRPr="003433C4">
        <w:rPr>
          <w:b/>
          <w:bCs/>
        </w:rPr>
        <w:t>vision</w:t>
      </w:r>
    </w:p>
    <w:p w14:paraId="71EC90E8" w14:textId="363867C7" w:rsidR="00376FCF" w:rsidRDefault="003433C4" w:rsidP="008512BC">
      <w:pPr>
        <w:pStyle w:val="Listsecondlevel"/>
      </w:pPr>
      <w:r w:rsidRPr="003433C4">
        <w:rPr>
          <w:b/>
          <w:bCs/>
        </w:rPr>
        <w:t>purpose</w:t>
      </w:r>
      <w:r w:rsidR="00376FCF">
        <w:t xml:space="preserve">. </w:t>
      </w:r>
    </w:p>
    <w:p w14:paraId="1AF8093A" w14:textId="1D3B6B07" w:rsidR="00376FCF" w:rsidRDefault="00376FCF" w:rsidP="00E1206D"/>
    <w:p w14:paraId="7B0AB129" w14:textId="53C3E2E5" w:rsidR="0072534E" w:rsidRDefault="00146044" w:rsidP="00E1206D"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1" locked="0" layoutInCell="1" allowOverlap="1" wp14:anchorId="31DA2318" wp14:editId="23AD33A5">
                <wp:simplePos x="0" y="0"/>
                <wp:positionH relativeFrom="margin">
                  <wp:posOffset>2173605</wp:posOffset>
                </wp:positionH>
                <wp:positionV relativeFrom="paragraph">
                  <wp:posOffset>250190</wp:posOffset>
                </wp:positionV>
                <wp:extent cx="3672000" cy="1129665"/>
                <wp:effectExtent l="0" t="0" r="5080" b="0"/>
                <wp:wrapNone/>
                <wp:docPr id="561952475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129665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223EB216" id="Rectangle 1" o:spid="_x0000_s1026" alt="&quot;&quot;" style="position:absolute;margin-left:171.15pt;margin-top:19.7pt;width:289.15pt;height:88.95pt;z-index:-25105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" fillcolor="#d9ceea" stroked="f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61376" behindDoc="0" locked="0" layoutInCell="1" allowOverlap="1" wp14:anchorId="4E8D1CA6" wp14:editId="275B03D7">
            <wp:simplePos x="0" y="0"/>
            <wp:positionH relativeFrom="column">
              <wp:posOffset>-15240</wp:posOffset>
            </wp:positionH>
            <wp:positionV relativeFrom="paragraph">
              <wp:posOffset>121285</wp:posOffset>
            </wp:positionV>
            <wp:extent cx="1440000" cy="1450140"/>
            <wp:effectExtent l="0" t="0" r="8255" b="0"/>
            <wp:wrapNone/>
            <wp:docPr id="177981586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815862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5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B8504" w14:textId="3F5BAB8A" w:rsidR="003433C4" w:rsidRDefault="003433C4" w:rsidP="003433C4">
      <w:r>
        <w:t xml:space="preserve">Here </w:t>
      </w:r>
      <w:r w:rsidRPr="00620AEB">
        <w:rPr>
          <w:b/>
          <w:bCs/>
        </w:rPr>
        <w:t>vision</w:t>
      </w:r>
      <w:r>
        <w:t xml:space="preserve"> </w:t>
      </w:r>
      <w:r w:rsidR="00EB3FA1">
        <w:t xml:space="preserve">is </w:t>
      </w:r>
      <w:r w:rsidR="0002402E">
        <w:t xml:space="preserve">what </w:t>
      </w:r>
      <w:r w:rsidR="00384E40">
        <w:t xml:space="preserve">we hope </w:t>
      </w:r>
      <w:r w:rsidR="00C17581">
        <w:t>something will</w:t>
      </w:r>
      <w:r w:rsidR="00EB3FA1">
        <w:t xml:space="preserve"> </w:t>
      </w:r>
      <w:r w:rsidR="00A37E0D">
        <w:t xml:space="preserve">look </w:t>
      </w:r>
      <w:r w:rsidR="00EB3FA1">
        <w:t xml:space="preserve">like in the </w:t>
      </w:r>
      <w:r w:rsidR="007C668A">
        <w:br/>
      </w:r>
      <w:r w:rsidR="00EB3FA1">
        <w:t>future</w:t>
      </w:r>
      <w:r w:rsidR="0002402E">
        <w:t xml:space="preserve"> / years ahead</w:t>
      </w:r>
      <w:r w:rsidR="00EB3FA1">
        <w:t xml:space="preserve">. </w:t>
      </w:r>
    </w:p>
    <w:p w14:paraId="70E7CA49" w14:textId="1613AFD9" w:rsidR="00CF45FF" w:rsidRDefault="00CF45FF" w:rsidP="00E1206D"/>
    <w:p w14:paraId="1E9578CC" w14:textId="49998B4C" w:rsidR="00620AEB" w:rsidRDefault="00620AEB" w:rsidP="00E1206D"/>
    <w:p w14:paraId="0EC74484" w14:textId="77777777" w:rsidR="00945D2C" w:rsidRDefault="00945D2C" w:rsidP="00E1206D">
      <w:pPr>
        <w:rPr>
          <w:noProof/>
        </w:rPr>
      </w:pPr>
    </w:p>
    <w:p w14:paraId="4AEFD675" w14:textId="31DD3858" w:rsidR="00620AEB" w:rsidRDefault="00146044" w:rsidP="00E1206D">
      <w:r w:rsidRPr="00913E8B">
        <w:rPr>
          <w:noProof/>
        </w:rPr>
        <w:lastRenderedPageBreak/>
        <w:drawing>
          <wp:anchor distT="0" distB="0" distL="114300" distR="114300" simplePos="0" relativeHeight="252254208" behindDoc="0" locked="0" layoutInCell="1" allowOverlap="1" wp14:anchorId="7FC314A5" wp14:editId="5C3CE646">
            <wp:simplePos x="0" y="0"/>
            <wp:positionH relativeFrom="margin">
              <wp:posOffset>-51435</wp:posOffset>
            </wp:positionH>
            <wp:positionV relativeFrom="paragraph">
              <wp:posOffset>-454025</wp:posOffset>
            </wp:positionV>
            <wp:extent cx="1620000" cy="1620000"/>
            <wp:effectExtent l="0" t="0" r="0" b="0"/>
            <wp:wrapNone/>
            <wp:docPr id="1471099245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470301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1" locked="0" layoutInCell="1" allowOverlap="1" wp14:anchorId="553CA448" wp14:editId="6E28CB06">
                <wp:simplePos x="0" y="0"/>
                <wp:positionH relativeFrom="margin">
                  <wp:posOffset>2171700</wp:posOffset>
                </wp:positionH>
                <wp:positionV relativeFrom="paragraph">
                  <wp:posOffset>-76200</wp:posOffset>
                </wp:positionV>
                <wp:extent cx="3671570" cy="1123950"/>
                <wp:effectExtent l="0" t="0" r="5080" b="0"/>
                <wp:wrapNone/>
                <wp:docPr id="1192128603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112395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149897EA" id="Rectangle 1" o:spid="_x0000_s1026" alt="&quot;&quot;" style="position:absolute;margin-left:171pt;margin-top:-6pt;width:289.1pt;height:88.5pt;z-index:-25105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" fillcolor="#d9ceea" stroked="f" strokeweight="1pt">
                <w10:wrap anchorx="margin"/>
              </v:rect>
            </w:pict>
          </mc:Fallback>
        </mc:AlternateContent>
      </w:r>
      <w:r w:rsidR="00620AEB">
        <w:t xml:space="preserve">Here </w:t>
      </w:r>
      <w:r w:rsidR="00620AEB" w:rsidRPr="007B55F6">
        <w:rPr>
          <w:b/>
          <w:bCs/>
        </w:rPr>
        <w:t>purpose</w:t>
      </w:r>
      <w:r w:rsidR="00620AEB">
        <w:t xml:space="preserve"> is the reason </w:t>
      </w:r>
      <w:r w:rsidR="003D57D0">
        <w:t>why it is important to have</w:t>
      </w:r>
      <w:r w:rsidR="009E5BFC">
        <w:t xml:space="preserve"> a Ministry </w:t>
      </w:r>
      <w:r w:rsidR="003D57D0">
        <w:t>of Disabled People</w:t>
      </w:r>
      <w:r w:rsidR="007B55F6">
        <w:t xml:space="preserve">. </w:t>
      </w:r>
    </w:p>
    <w:p w14:paraId="7EB3CE0C" w14:textId="77777777" w:rsidR="00435A9D" w:rsidRDefault="00435A9D" w:rsidP="000F2698"/>
    <w:p w14:paraId="0DAE6468" w14:textId="1A15AC07" w:rsidR="00435A9D" w:rsidRDefault="00862AD9" w:rsidP="000F2698">
      <w:r>
        <w:rPr>
          <w:noProof/>
        </w:rPr>
        <w:drawing>
          <wp:anchor distT="0" distB="0" distL="114300" distR="114300" simplePos="0" relativeHeight="252319744" behindDoc="0" locked="0" layoutInCell="1" allowOverlap="1" wp14:anchorId="7A248140" wp14:editId="4BFA4BDB">
            <wp:simplePos x="0" y="0"/>
            <wp:positionH relativeFrom="column">
              <wp:posOffset>30480</wp:posOffset>
            </wp:positionH>
            <wp:positionV relativeFrom="paragraph">
              <wp:posOffset>121920</wp:posOffset>
            </wp:positionV>
            <wp:extent cx="1440000" cy="1440000"/>
            <wp:effectExtent l="0" t="0" r="8255" b="8255"/>
            <wp:wrapNone/>
            <wp:docPr id="1110148417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148417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CD117" w14:textId="443CC557" w:rsidR="00924AB7" w:rsidRDefault="00214FDA" w:rsidP="000F2698">
      <w:r>
        <w:t>Our vision</w:t>
      </w:r>
      <w:r w:rsidR="007D37FB">
        <w:t xml:space="preserve"> is</w:t>
      </w:r>
      <w:r w:rsidR="008A1A1B">
        <w:t>:</w:t>
      </w:r>
    </w:p>
    <w:p w14:paraId="00FDB060" w14:textId="3CCAE215" w:rsidR="00C21E8A" w:rsidRPr="00924AB7" w:rsidRDefault="00214FDA" w:rsidP="000F2698">
      <w:r w:rsidRPr="00924AB7">
        <w:t xml:space="preserve">Disabled </w:t>
      </w:r>
      <w:r w:rsidR="008A1A1B">
        <w:t>p</w:t>
      </w:r>
      <w:r w:rsidR="008A1A1B" w:rsidRPr="00924AB7">
        <w:t xml:space="preserve">eople </w:t>
      </w:r>
      <w:r w:rsidR="008A1A1B">
        <w:rPr>
          <w:b/>
          <w:bCs/>
        </w:rPr>
        <w:t>t</w:t>
      </w:r>
      <w:r w:rsidR="008A1A1B" w:rsidRPr="007C668A">
        <w:rPr>
          <w:b/>
          <w:bCs/>
        </w:rPr>
        <w:t>hriving</w:t>
      </w:r>
      <w:r w:rsidR="008A1A1B" w:rsidRPr="00924AB7">
        <w:t xml:space="preserve"> </w:t>
      </w:r>
      <w:r w:rsidRPr="00924AB7">
        <w:t xml:space="preserve">in </w:t>
      </w:r>
      <w:r w:rsidR="00A04017">
        <w:br/>
      </w:r>
      <w:r w:rsidRPr="00924AB7">
        <w:t xml:space="preserve">New Zealand. </w:t>
      </w:r>
    </w:p>
    <w:p w14:paraId="298A0570" w14:textId="13BE430F" w:rsidR="0060310C" w:rsidRDefault="0060310C" w:rsidP="00E1206D"/>
    <w:p w14:paraId="1C969584" w14:textId="4C754383" w:rsidR="009679BB" w:rsidRDefault="00862AD9" w:rsidP="00E1206D">
      <w:r w:rsidRPr="002E4463">
        <w:rPr>
          <w:noProof/>
        </w:rPr>
        <w:drawing>
          <wp:anchor distT="0" distB="0" distL="114300" distR="114300" simplePos="0" relativeHeight="252622848" behindDoc="0" locked="0" layoutInCell="1" allowOverlap="1" wp14:anchorId="4F526C08" wp14:editId="3B08643D">
            <wp:simplePos x="0" y="0"/>
            <wp:positionH relativeFrom="column">
              <wp:posOffset>-19050</wp:posOffset>
            </wp:positionH>
            <wp:positionV relativeFrom="paragraph">
              <wp:posOffset>312420</wp:posOffset>
            </wp:positionV>
            <wp:extent cx="1440000" cy="1500944"/>
            <wp:effectExtent l="0" t="0" r="8255" b="4445"/>
            <wp:wrapNone/>
            <wp:docPr id="167844932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44932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00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F3C">
        <w:rPr>
          <w:noProof/>
        </w:rPr>
        <mc:AlternateContent>
          <mc:Choice Requires="wps">
            <w:drawing>
              <wp:anchor distT="0" distB="0" distL="114300" distR="114300" simplePos="0" relativeHeight="252263424" behindDoc="1" locked="0" layoutInCell="1" allowOverlap="1" wp14:anchorId="3B895D79" wp14:editId="35E9A24A">
                <wp:simplePos x="0" y="0"/>
                <wp:positionH relativeFrom="margin">
                  <wp:posOffset>2166620</wp:posOffset>
                </wp:positionH>
                <wp:positionV relativeFrom="paragraph">
                  <wp:posOffset>220980</wp:posOffset>
                </wp:positionV>
                <wp:extent cx="3672000" cy="3520440"/>
                <wp:effectExtent l="0" t="0" r="5080" b="3810"/>
                <wp:wrapNone/>
                <wp:docPr id="227247150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352044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708F14D1" id="Rectangle 1" o:spid="_x0000_s1026" alt="&quot;&quot;" style="position:absolute;margin-left:170.6pt;margin-top:17.4pt;width:289.15pt;height:277.2pt;z-index:-25105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" fillcolor="#d9ceea" stroked="f" strokeweight="1pt">
                <w10:wrap anchorx="margin"/>
              </v:rect>
            </w:pict>
          </mc:Fallback>
        </mc:AlternateContent>
      </w:r>
    </w:p>
    <w:p w14:paraId="0D3C05D6" w14:textId="5298AC0F" w:rsidR="001C5F3C" w:rsidRDefault="00D00930" w:rsidP="00E1206D">
      <w:r w:rsidRPr="00D00930">
        <w:t xml:space="preserve">Here </w:t>
      </w:r>
      <w:r>
        <w:rPr>
          <w:b/>
          <w:bCs/>
        </w:rPr>
        <w:t>t</w:t>
      </w:r>
      <w:r w:rsidR="001C5F3C" w:rsidRPr="001C5F3C">
        <w:rPr>
          <w:b/>
          <w:bCs/>
        </w:rPr>
        <w:t>hriving</w:t>
      </w:r>
      <w:r w:rsidR="001C5F3C">
        <w:t xml:space="preserve"> means </w:t>
      </w:r>
      <w:r>
        <w:t>disabled people</w:t>
      </w:r>
      <w:r w:rsidR="00BD06D6">
        <w:t xml:space="preserve"> can:</w:t>
      </w:r>
    </w:p>
    <w:p w14:paraId="1D937EBC" w14:textId="768C796F" w:rsidR="00BD06D6" w:rsidRDefault="00BD06D6" w:rsidP="00BD06D6">
      <w:pPr>
        <w:pStyle w:val="ListParagraph"/>
      </w:pPr>
      <w:r>
        <w:t>live a</w:t>
      </w:r>
      <w:r w:rsidR="00E162BC">
        <w:t xml:space="preserve"> very</w:t>
      </w:r>
      <w:r>
        <w:t xml:space="preserve"> good life</w:t>
      </w:r>
    </w:p>
    <w:p w14:paraId="54CE5E26" w14:textId="66E63A23" w:rsidR="00F93BC0" w:rsidRDefault="00F208C2" w:rsidP="00BD06D6">
      <w:pPr>
        <w:pStyle w:val="ListParagraph"/>
      </w:pPr>
      <w:r>
        <w:rPr>
          <w:noProof/>
        </w:rPr>
        <w:drawing>
          <wp:anchor distT="0" distB="0" distL="114300" distR="114300" simplePos="0" relativeHeight="252338176" behindDoc="0" locked="0" layoutInCell="1" allowOverlap="1" wp14:anchorId="5A8C684A" wp14:editId="2D47EAD3">
            <wp:simplePos x="0" y="0"/>
            <wp:positionH relativeFrom="column">
              <wp:posOffset>-22860</wp:posOffset>
            </wp:positionH>
            <wp:positionV relativeFrom="paragraph">
              <wp:posOffset>299085</wp:posOffset>
            </wp:positionV>
            <wp:extent cx="1620000" cy="1620000"/>
            <wp:effectExtent l="0" t="0" r="0" b="0"/>
            <wp:wrapNone/>
            <wp:docPr id="1344753185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753185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6D6">
        <w:t>do</w:t>
      </w:r>
      <w:r w:rsidR="00F73822">
        <w:t xml:space="preserve"> all</w:t>
      </w:r>
      <w:r w:rsidR="00BD06D6">
        <w:t xml:space="preserve"> the things they</w:t>
      </w:r>
      <w:r w:rsidR="00F93BC0">
        <w:t>:</w:t>
      </w:r>
    </w:p>
    <w:p w14:paraId="4489C7F3" w14:textId="123F9C97" w:rsidR="00BD06D6" w:rsidRDefault="00BD06D6" w:rsidP="00F93BC0">
      <w:pPr>
        <w:pStyle w:val="Listsecondlevel"/>
      </w:pPr>
      <w:r>
        <w:t>need to do</w:t>
      </w:r>
    </w:p>
    <w:p w14:paraId="0C936400" w14:textId="7E9AFBBF" w:rsidR="00F93BC0" w:rsidRDefault="00F93BC0" w:rsidP="00F93BC0">
      <w:pPr>
        <w:pStyle w:val="Listsecondlevel"/>
      </w:pPr>
      <w:r>
        <w:t>want to do.</w:t>
      </w:r>
    </w:p>
    <w:p w14:paraId="39ABD2A6" w14:textId="77777777" w:rsidR="001C5F3C" w:rsidRDefault="001C5F3C" w:rsidP="00E1206D"/>
    <w:p w14:paraId="5E60D56A" w14:textId="77777777" w:rsidR="005333CC" w:rsidRDefault="005333CC" w:rsidP="00E1206D"/>
    <w:p w14:paraId="7AB1F918" w14:textId="416620E0" w:rsidR="001C5F3C" w:rsidRDefault="00601AB2" w:rsidP="00E1206D">
      <w:r>
        <w:br w:type="column"/>
      </w:r>
      <w:r w:rsidR="009C2F5C">
        <w:rPr>
          <w:noProof/>
          <w:lang w:val="en-NZ"/>
        </w:rPr>
        <w:lastRenderedPageBreak/>
        <w:drawing>
          <wp:anchor distT="0" distB="0" distL="114300" distR="114300" simplePos="0" relativeHeight="252322816" behindDoc="0" locked="0" layoutInCell="1" allowOverlap="1" wp14:anchorId="52C8AFF1" wp14:editId="3EDFDDAC">
            <wp:simplePos x="0" y="0"/>
            <wp:positionH relativeFrom="column">
              <wp:posOffset>-68580</wp:posOffset>
            </wp:positionH>
            <wp:positionV relativeFrom="paragraph">
              <wp:posOffset>-91440</wp:posOffset>
            </wp:positionV>
            <wp:extent cx="1620000" cy="1035282"/>
            <wp:effectExtent l="0" t="0" r="0" b="0"/>
            <wp:wrapNone/>
            <wp:docPr id="329224952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224952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35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F44">
        <w:t>Our purpose is</w:t>
      </w:r>
      <w:r w:rsidR="008A1A1B">
        <w:t>:</w:t>
      </w:r>
    </w:p>
    <w:p w14:paraId="3080F792" w14:textId="2118838F" w:rsidR="008B2F44" w:rsidRDefault="00562210" w:rsidP="00E1206D">
      <w:r>
        <w:t>T</w:t>
      </w:r>
      <w:r w:rsidR="000A10E0">
        <w:t xml:space="preserve">o drive </w:t>
      </w:r>
      <w:r w:rsidR="008B2F44">
        <w:t>real and meaningful change with:</w:t>
      </w:r>
    </w:p>
    <w:p w14:paraId="5B765E64" w14:textId="0C44E303" w:rsidR="008B2F44" w:rsidRDefault="007E14CB" w:rsidP="00721DB8">
      <w:pPr>
        <w:pStyle w:val="Listtoplevel"/>
      </w:pPr>
      <w:r>
        <w:rPr>
          <w:lang w:val="en-NZ"/>
        </w:rPr>
        <w:drawing>
          <wp:anchor distT="0" distB="0" distL="114300" distR="114300" simplePos="0" relativeHeight="252323840" behindDoc="0" locked="0" layoutInCell="1" allowOverlap="1" wp14:anchorId="5F1FD0B3" wp14:editId="756F0356">
            <wp:simplePos x="0" y="0"/>
            <wp:positionH relativeFrom="column">
              <wp:posOffset>-106680</wp:posOffset>
            </wp:positionH>
            <wp:positionV relativeFrom="paragraph">
              <wp:posOffset>344805</wp:posOffset>
            </wp:positionV>
            <wp:extent cx="1619885" cy="1085850"/>
            <wp:effectExtent l="0" t="0" r="0" b="0"/>
            <wp:wrapNone/>
            <wp:docPr id="13382653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2653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DB8">
        <w:t>d</w:t>
      </w:r>
      <w:r w:rsidR="008B2F44">
        <w:t xml:space="preserve">isabled people </w:t>
      </w:r>
    </w:p>
    <w:p w14:paraId="684587CF" w14:textId="3AB89FAF" w:rsidR="00587DD4" w:rsidRPr="00470BC9" w:rsidRDefault="00721DB8" w:rsidP="00721DB8">
      <w:pPr>
        <w:pStyle w:val="Listtoplevel"/>
      </w:pPr>
      <w:r>
        <w:rPr>
          <w:lang w:val="en-NZ"/>
        </w:rPr>
        <w:t>t</w:t>
      </w:r>
      <w:r w:rsidR="00393764">
        <w:rPr>
          <w:lang w:val="en-NZ"/>
        </w:rPr>
        <w:t>ā</w:t>
      </w:r>
      <w:r>
        <w:rPr>
          <w:lang w:val="en-NZ"/>
        </w:rPr>
        <w:t>n</w:t>
      </w:r>
      <w:r w:rsidR="00393764">
        <w:rPr>
          <w:lang w:val="en-NZ"/>
        </w:rPr>
        <w:t xml:space="preserve">gata whaikaha </w:t>
      </w:r>
      <w:r w:rsidR="00587DD4">
        <w:rPr>
          <w:lang w:val="en-NZ"/>
        </w:rPr>
        <w:t>Māori</w:t>
      </w:r>
      <w:r w:rsidR="007C0B00">
        <w:rPr>
          <w:lang w:val="en-NZ"/>
        </w:rPr>
        <w:t xml:space="preserve"> </w:t>
      </w:r>
      <w:r w:rsidR="00470BC9">
        <w:rPr>
          <w:lang w:val="en-NZ"/>
        </w:rPr>
        <w:t>/ disabled Māori</w:t>
      </w:r>
    </w:p>
    <w:p w14:paraId="7CFE91D9" w14:textId="5E0FE275" w:rsidR="00470BC9" w:rsidRPr="00470BC9" w:rsidRDefault="00F73F1E" w:rsidP="00721DB8">
      <w:pPr>
        <w:pStyle w:val="Listtoplevel"/>
      </w:pPr>
      <w:r>
        <w:rPr>
          <w:lang w:val="en-NZ"/>
        </w:rPr>
        <w:drawing>
          <wp:anchor distT="0" distB="0" distL="114300" distR="114300" simplePos="0" relativeHeight="252321792" behindDoc="0" locked="0" layoutInCell="1" allowOverlap="1" wp14:anchorId="6CF152B0" wp14:editId="713766C8">
            <wp:simplePos x="0" y="0"/>
            <wp:positionH relativeFrom="column">
              <wp:posOffset>-43815</wp:posOffset>
            </wp:positionH>
            <wp:positionV relativeFrom="paragraph">
              <wp:posOffset>285115</wp:posOffset>
            </wp:positionV>
            <wp:extent cx="1440000" cy="1440000"/>
            <wp:effectExtent l="0" t="0" r="8255" b="8255"/>
            <wp:wrapNone/>
            <wp:docPr id="209138050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38050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BC9">
        <w:rPr>
          <w:lang w:val="en-NZ"/>
        </w:rPr>
        <w:t>whānau / family of:</w:t>
      </w:r>
    </w:p>
    <w:p w14:paraId="227F991C" w14:textId="447BB6ED" w:rsidR="00470BC9" w:rsidRPr="00470BC9" w:rsidRDefault="00470BC9" w:rsidP="00470BC9">
      <w:pPr>
        <w:pStyle w:val="Listsecondlevel"/>
      </w:pPr>
      <w:r>
        <w:t xml:space="preserve">disabled people </w:t>
      </w:r>
    </w:p>
    <w:p w14:paraId="10CDC399" w14:textId="0FCC85A7" w:rsidR="00470BC9" w:rsidRDefault="00470BC9" w:rsidP="00470BC9">
      <w:pPr>
        <w:pStyle w:val="Listsecondlevel"/>
      </w:pPr>
      <w:r>
        <w:t>tāngata whaikaha Māori / disabled Māori</w:t>
      </w:r>
      <w:r w:rsidR="00D81496">
        <w:t xml:space="preserve">. </w:t>
      </w:r>
    </w:p>
    <w:p w14:paraId="47F47FBB" w14:textId="20C6E5E0" w:rsidR="00D81496" w:rsidRDefault="00D81496" w:rsidP="00D81496"/>
    <w:p w14:paraId="4B739C21" w14:textId="295C1B29" w:rsidR="00D81496" w:rsidRDefault="00D81496" w:rsidP="00D81496"/>
    <w:p w14:paraId="33B37439" w14:textId="134117D9" w:rsidR="00343364" w:rsidRDefault="00085E6C" w:rsidP="0003782E">
      <w:pPr>
        <w:spacing w:line="336" w:lineRule="auto"/>
      </w:pPr>
      <w:r>
        <w:br w:type="column"/>
      </w:r>
      <w:r w:rsidR="0003782E">
        <w:rPr>
          <w:noProof/>
        </w:rPr>
        <w:lastRenderedPageBreak/>
        <w:drawing>
          <wp:anchor distT="0" distB="0" distL="114300" distR="114300" simplePos="0" relativeHeight="252325888" behindDoc="0" locked="0" layoutInCell="1" allowOverlap="1" wp14:anchorId="704AE920" wp14:editId="0D40277C">
            <wp:simplePos x="0" y="0"/>
            <wp:positionH relativeFrom="column">
              <wp:posOffset>7620</wp:posOffset>
            </wp:positionH>
            <wp:positionV relativeFrom="paragraph">
              <wp:posOffset>29845</wp:posOffset>
            </wp:positionV>
            <wp:extent cx="1619885" cy="1174750"/>
            <wp:effectExtent l="0" t="0" r="0" b="6350"/>
            <wp:wrapNone/>
            <wp:docPr id="1287075135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075135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C5C">
        <w:t xml:space="preserve">We work to make the lives of disabled people better in </w:t>
      </w:r>
      <w:r w:rsidR="002C1608">
        <w:t xml:space="preserve">important </w:t>
      </w:r>
      <w:r w:rsidR="00786C5C">
        <w:t>areas like:</w:t>
      </w:r>
    </w:p>
    <w:p w14:paraId="17919896" w14:textId="42F6DB1F" w:rsidR="00786C5C" w:rsidRPr="0011765C" w:rsidRDefault="000B6FD4" w:rsidP="0003782E">
      <w:pPr>
        <w:pStyle w:val="Listtoplevel"/>
        <w:spacing w:line="336" w:lineRule="auto"/>
        <w:rPr>
          <w:b/>
          <w:bCs/>
        </w:rPr>
      </w:pPr>
      <w:r w:rsidRPr="0011765C">
        <w:rPr>
          <w:b/>
          <w:bCs/>
        </w:rPr>
        <w:t>a</w:t>
      </w:r>
      <w:r w:rsidR="00786C5C" w:rsidRPr="0011765C">
        <w:rPr>
          <w:b/>
          <w:bCs/>
        </w:rPr>
        <w:t>ccessibility</w:t>
      </w:r>
    </w:p>
    <w:p w14:paraId="0545796E" w14:textId="592581DB" w:rsidR="00786C5C" w:rsidRDefault="007D40E8" w:rsidP="007D40E8">
      <w:pPr>
        <w:pStyle w:val="Listtoplevel"/>
      </w:pPr>
      <w:r w:rsidRPr="007D40E8">
        <w:drawing>
          <wp:anchor distT="0" distB="0" distL="114300" distR="114300" simplePos="0" relativeHeight="252609536" behindDoc="0" locked="0" layoutInCell="1" allowOverlap="1" wp14:anchorId="69B738A2" wp14:editId="7A1B8813">
            <wp:simplePos x="0" y="0"/>
            <wp:positionH relativeFrom="column">
              <wp:posOffset>9525</wp:posOffset>
            </wp:positionH>
            <wp:positionV relativeFrom="paragraph">
              <wp:posOffset>154305</wp:posOffset>
            </wp:positionV>
            <wp:extent cx="1440000" cy="1282909"/>
            <wp:effectExtent l="0" t="0" r="8255" b="0"/>
            <wp:wrapNone/>
            <wp:docPr id="82741033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41033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82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FD4">
        <w:t>e</w:t>
      </w:r>
      <w:r w:rsidR="00786C5C">
        <w:t xml:space="preserve">ducation </w:t>
      </w:r>
    </w:p>
    <w:p w14:paraId="7AF30A08" w14:textId="09EB20C7" w:rsidR="00786C5C" w:rsidRDefault="000B6FD4" w:rsidP="0003782E">
      <w:pPr>
        <w:pStyle w:val="Listtoplevel"/>
        <w:spacing w:line="336" w:lineRule="auto"/>
      </w:pPr>
      <w:r>
        <w:t>e</w:t>
      </w:r>
      <w:r w:rsidR="00786C5C">
        <w:t>mployment</w:t>
      </w:r>
      <w:r>
        <w:t xml:space="preserve"> </w:t>
      </w:r>
      <w:r w:rsidR="00D25348">
        <w:t>/ jobs</w:t>
      </w:r>
    </w:p>
    <w:p w14:paraId="2F9CA6DD" w14:textId="19ACFB8E" w:rsidR="000B6FD4" w:rsidRDefault="000B6FD4" w:rsidP="0003782E">
      <w:pPr>
        <w:pStyle w:val="Listtoplevel"/>
        <w:spacing w:line="336" w:lineRule="auto"/>
      </w:pPr>
      <w:r>
        <w:t>health</w:t>
      </w:r>
    </w:p>
    <w:p w14:paraId="75C4B4FF" w14:textId="1D01514D" w:rsidR="000B6FD4" w:rsidRDefault="00084E53" w:rsidP="0003782E">
      <w:pPr>
        <w:pStyle w:val="Listtoplevel"/>
        <w:spacing w:line="336" w:lineRule="auto"/>
      </w:pPr>
      <w:r>
        <w:drawing>
          <wp:anchor distT="0" distB="0" distL="114300" distR="114300" simplePos="0" relativeHeight="252336128" behindDoc="0" locked="0" layoutInCell="1" allowOverlap="1" wp14:anchorId="5698AD72" wp14:editId="0EE81FE0">
            <wp:simplePos x="0" y="0"/>
            <wp:positionH relativeFrom="column">
              <wp:posOffset>-44644</wp:posOffset>
            </wp:positionH>
            <wp:positionV relativeFrom="paragraph">
              <wp:posOffset>186055</wp:posOffset>
            </wp:positionV>
            <wp:extent cx="1620000" cy="810538"/>
            <wp:effectExtent l="0" t="0" r="0" b="8890"/>
            <wp:wrapNone/>
            <wp:docPr id="1710278168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278168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810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FD4">
        <w:t>housing</w:t>
      </w:r>
    </w:p>
    <w:p w14:paraId="32385DF4" w14:textId="20CD908E" w:rsidR="000B6FD4" w:rsidRPr="00D81496" w:rsidRDefault="00E03B12" w:rsidP="0003782E">
      <w:pPr>
        <w:pStyle w:val="Listtoplevel"/>
        <w:spacing w:line="336" w:lineRule="auto"/>
      </w:pPr>
      <w:r>
        <w:rPr>
          <w:bCs/>
        </w:rPr>
        <w:t xml:space="preserve">the </w:t>
      </w:r>
      <w:r w:rsidR="000B6FD4" w:rsidRPr="00D25348">
        <w:rPr>
          <w:b/>
          <w:bCs/>
        </w:rPr>
        <w:t>justice</w:t>
      </w:r>
      <w:r w:rsidR="004A174D">
        <w:rPr>
          <w:b/>
          <w:bCs/>
        </w:rPr>
        <w:t xml:space="preserve"> system</w:t>
      </w:r>
      <w:r w:rsidR="000B6FD4">
        <w:t xml:space="preserve">. </w:t>
      </w:r>
    </w:p>
    <w:p w14:paraId="689DACEB" w14:textId="72862D4D" w:rsidR="002C1608" w:rsidRDefault="002C1608" w:rsidP="0003782E">
      <w:pPr>
        <w:spacing w:line="336" w:lineRule="auto"/>
      </w:pPr>
    </w:p>
    <w:p w14:paraId="7E3E6E1D" w14:textId="22ECAD23" w:rsidR="0011765C" w:rsidRDefault="00E03B12" w:rsidP="0003782E">
      <w:pPr>
        <w:spacing w:line="33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1" locked="0" layoutInCell="1" allowOverlap="1" wp14:anchorId="41A365F6" wp14:editId="136F16EF">
                <wp:simplePos x="0" y="0"/>
                <wp:positionH relativeFrom="margin">
                  <wp:posOffset>2190750</wp:posOffset>
                </wp:positionH>
                <wp:positionV relativeFrom="paragraph">
                  <wp:posOffset>218440</wp:posOffset>
                </wp:positionV>
                <wp:extent cx="3671570" cy="2136140"/>
                <wp:effectExtent l="0" t="0" r="5080" b="0"/>
                <wp:wrapNone/>
                <wp:docPr id="1314106617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213614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32781F0E" id="Rectangle 1" o:spid="_x0000_s1026" alt="&quot;&quot;" style="position:absolute;margin-left:172.5pt;margin-top:17.2pt;width:289.1pt;height:168.2pt;z-index:-25076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" fillcolor="#d9ceea" stroked="f" strokeweight="1pt">
                <w10:wrap anchorx="margin"/>
              </v:rect>
            </w:pict>
          </mc:Fallback>
        </mc:AlternateContent>
      </w:r>
    </w:p>
    <w:p w14:paraId="560770B9" w14:textId="6CBADF45" w:rsidR="00085E6C" w:rsidRDefault="00140308" w:rsidP="00140308">
      <w:pPr>
        <w:spacing w:line="336" w:lineRule="auto"/>
      </w:pPr>
      <w:r>
        <w:rPr>
          <w:noProof/>
        </w:rPr>
        <w:drawing>
          <wp:anchor distT="0" distB="0" distL="114300" distR="114300" simplePos="0" relativeHeight="252554240" behindDoc="0" locked="0" layoutInCell="1" allowOverlap="1" wp14:anchorId="60B12760" wp14:editId="33B05636">
            <wp:simplePos x="0" y="0"/>
            <wp:positionH relativeFrom="column">
              <wp:posOffset>0</wp:posOffset>
            </wp:positionH>
            <wp:positionV relativeFrom="paragraph">
              <wp:posOffset>320040</wp:posOffset>
            </wp:positionV>
            <wp:extent cx="1620000" cy="1448964"/>
            <wp:effectExtent l="0" t="0" r="0" b="0"/>
            <wp:wrapNone/>
            <wp:docPr id="149428647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286479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448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E6C" w:rsidRPr="00C65349">
        <w:rPr>
          <w:b/>
          <w:bCs/>
        </w:rPr>
        <w:t>Accessibility</w:t>
      </w:r>
      <w:r w:rsidR="00085E6C">
        <w:t xml:space="preserve"> is </w:t>
      </w:r>
      <w:r>
        <w:t>when things</w:t>
      </w:r>
      <w:r w:rsidR="00085E6C">
        <w:t xml:space="preserve"> can be used by everyone like:</w:t>
      </w:r>
    </w:p>
    <w:p w14:paraId="767C4E6F" w14:textId="1C5E575C" w:rsidR="00085E6C" w:rsidRDefault="00085E6C" w:rsidP="0003782E">
      <w:pPr>
        <w:pStyle w:val="ListParagraph"/>
        <w:spacing w:line="336" w:lineRule="auto"/>
      </w:pPr>
      <w:r>
        <w:t>disabled people</w:t>
      </w:r>
    </w:p>
    <w:p w14:paraId="19D9F861" w14:textId="1A1A8FD5" w:rsidR="00085E6C" w:rsidRDefault="00085E6C" w:rsidP="0003782E">
      <w:pPr>
        <w:pStyle w:val="ListParagraph"/>
        <w:spacing w:line="336" w:lineRule="auto"/>
      </w:pPr>
      <w:r>
        <w:t>non-disabled people.</w:t>
      </w:r>
    </w:p>
    <w:p w14:paraId="64E9B463" w14:textId="227FE7CE" w:rsidR="004A174D" w:rsidRDefault="00140308" w:rsidP="0051414D">
      <w:r>
        <w:br w:type="column"/>
      </w:r>
      <w:r w:rsidR="00225024" w:rsidRPr="004A174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67520" behindDoc="1" locked="0" layoutInCell="1" allowOverlap="1" wp14:anchorId="767BDC29" wp14:editId="2C01E4BD">
                <wp:simplePos x="0" y="0"/>
                <wp:positionH relativeFrom="margin">
                  <wp:posOffset>2190750</wp:posOffset>
                </wp:positionH>
                <wp:positionV relativeFrom="paragraph">
                  <wp:posOffset>-85725</wp:posOffset>
                </wp:positionV>
                <wp:extent cx="3671570" cy="2804160"/>
                <wp:effectExtent l="0" t="0" r="5080" b="0"/>
                <wp:wrapNone/>
                <wp:docPr id="706725138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280416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6DA4418A" id="Rectangle 1" o:spid="_x0000_s1026" alt="&quot;&quot;" style="position:absolute;margin-left:172.5pt;margin-top:-6.75pt;width:289.1pt;height:220.8pt;z-index:-25104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" fillcolor="#d9ceea" stroked="f" strokeweight="1pt">
                <w10:wrap anchorx="margin"/>
              </v:rect>
            </w:pict>
          </mc:Fallback>
        </mc:AlternateContent>
      </w:r>
      <w:r w:rsidR="003B6A41">
        <w:rPr>
          <w:noProof/>
        </w:rPr>
        <w:drawing>
          <wp:anchor distT="0" distB="0" distL="114300" distR="114300" simplePos="0" relativeHeight="252333056" behindDoc="0" locked="0" layoutInCell="1" allowOverlap="1" wp14:anchorId="51C1D27C" wp14:editId="3A1ADD80">
            <wp:simplePos x="0" y="0"/>
            <wp:positionH relativeFrom="column">
              <wp:posOffset>-9525</wp:posOffset>
            </wp:positionH>
            <wp:positionV relativeFrom="paragraph">
              <wp:posOffset>-85090</wp:posOffset>
            </wp:positionV>
            <wp:extent cx="1439545" cy="1439545"/>
            <wp:effectExtent l="0" t="0" r="8255" b="8255"/>
            <wp:wrapNone/>
            <wp:docPr id="2007147098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147098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74D" w:rsidRPr="004A174D">
        <w:t>The</w:t>
      </w:r>
      <w:r w:rsidR="004A174D">
        <w:rPr>
          <w:b/>
          <w:bCs/>
        </w:rPr>
        <w:t xml:space="preserve"> j</w:t>
      </w:r>
      <w:r w:rsidR="00D25348" w:rsidRPr="00D25348">
        <w:rPr>
          <w:b/>
          <w:bCs/>
        </w:rPr>
        <w:t>ustice</w:t>
      </w:r>
      <w:r w:rsidR="004A174D">
        <w:rPr>
          <w:b/>
          <w:bCs/>
        </w:rPr>
        <w:t xml:space="preserve"> system</w:t>
      </w:r>
      <w:r w:rsidR="00D25348">
        <w:t xml:space="preserve"> is </w:t>
      </w:r>
      <w:r w:rsidR="00E70A85">
        <w:t xml:space="preserve">about things </w:t>
      </w:r>
      <w:r w:rsidR="004A174D">
        <w:t xml:space="preserve">like the: </w:t>
      </w:r>
    </w:p>
    <w:p w14:paraId="4D85DC64" w14:textId="20D45AAC" w:rsidR="004A174D" w:rsidRPr="00BF3394" w:rsidRDefault="00014110" w:rsidP="00014110">
      <w:pPr>
        <w:pStyle w:val="Listtoplevel"/>
        <w:rPr>
          <w:b/>
          <w:bCs/>
        </w:rPr>
      </w:pPr>
      <w:r w:rsidRPr="00BF3394">
        <w:rPr>
          <w:b/>
          <w:bCs/>
        </w:rPr>
        <w:t>l</w:t>
      </w:r>
      <w:r w:rsidR="004A174D" w:rsidRPr="00BF3394">
        <w:rPr>
          <w:b/>
          <w:bCs/>
        </w:rPr>
        <w:t>aw</w:t>
      </w:r>
    </w:p>
    <w:p w14:paraId="792E25C0" w14:textId="415DD871" w:rsidR="00014110" w:rsidRDefault="00F05F27" w:rsidP="00014110">
      <w:pPr>
        <w:pStyle w:val="Listtoplevel"/>
      </w:pPr>
      <w:r>
        <w:drawing>
          <wp:anchor distT="0" distB="0" distL="114300" distR="114300" simplePos="0" relativeHeight="252334080" behindDoc="0" locked="0" layoutInCell="1" allowOverlap="1" wp14:anchorId="37D9819E" wp14:editId="3A9D282B">
            <wp:simplePos x="0" y="0"/>
            <wp:positionH relativeFrom="column">
              <wp:posOffset>-66040</wp:posOffset>
            </wp:positionH>
            <wp:positionV relativeFrom="paragraph">
              <wp:posOffset>153035</wp:posOffset>
            </wp:positionV>
            <wp:extent cx="1440000" cy="1440000"/>
            <wp:effectExtent l="0" t="0" r="8255" b="0"/>
            <wp:wrapNone/>
            <wp:docPr id="119996291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96291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74D">
        <w:t xml:space="preserve">police </w:t>
      </w:r>
    </w:p>
    <w:p w14:paraId="73A47371" w14:textId="6B08E208" w:rsidR="002C1608" w:rsidRDefault="004A174D" w:rsidP="00014110">
      <w:pPr>
        <w:pStyle w:val="Listtoplevel"/>
      </w:pPr>
      <w:r>
        <w:t xml:space="preserve">courts. </w:t>
      </w:r>
    </w:p>
    <w:p w14:paraId="65E08B1A" w14:textId="5BF75369" w:rsidR="002C1608" w:rsidRDefault="002C1608" w:rsidP="002C1608"/>
    <w:p w14:paraId="32D4B7F8" w14:textId="77777777" w:rsidR="003B6A41" w:rsidRDefault="003B6A41" w:rsidP="002C1608"/>
    <w:p w14:paraId="0C5CFC6B" w14:textId="084728CC" w:rsidR="00326EEF" w:rsidRDefault="00F7603C" w:rsidP="002C1608">
      <w:r>
        <w:rPr>
          <w:noProof/>
        </w:rPr>
        <w:drawing>
          <wp:anchor distT="0" distB="0" distL="114300" distR="114300" simplePos="0" relativeHeight="252332032" behindDoc="0" locked="0" layoutInCell="1" allowOverlap="1" wp14:anchorId="08E9C246" wp14:editId="3D5D2D3C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343770" cy="1411465"/>
            <wp:effectExtent l="0" t="0" r="8890" b="0"/>
            <wp:wrapNone/>
            <wp:docPr id="960223443" name="Picture 9602234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86277" name="Picture 1832862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853" cy="1422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394">
        <w:rPr>
          <w:noProof/>
        </w:rPr>
        <mc:AlternateContent>
          <mc:Choice Requires="wps">
            <w:drawing>
              <wp:anchor distT="0" distB="0" distL="114300" distR="114300" simplePos="0" relativeHeight="252329984" behindDoc="1" locked="0" layoutInCell="1" allowOverlap="1" wp14:anchorId="20860EC8" wp14:editId="155CAAF3">
                <wp:simplePos x="0" y="0"/>
                <wp:positionH relativeFrom="margin">
                  <wp:posOffset>2194560</wp:posOffset>
                </wp:positionH>
                <wp:positionV relativeFrom="paragraph">
                  <wp:posOffset>-60960</wp:posOffset>
                </wp:positionV>
                <wp:extent cx="3671570" cy="1120140"/>
                <wp:effectExtent l="0" t="0" r="5080" b="3810"/>
                <wp:wrapNone/>
                <wp:docPr id="291802883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112014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6B62A5DA" id="Rectangle 1" o:spid="_x0000_s1026" alt="&quot;&quot;" style="position:absolute;margin-left:172.8pt;margin-top:-4.8pt;width:289.1pt;height:88.2pt;z-index:-25098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" fillcolor="#d9ceea" stroked="f" strokeweight="1pt">
                <w10:wrap anchorx="margin"/>
              </v:rect>
            </w:pict>
          </mc:Fallback>
        </mc:AlternateContent>
      </w:r>
      <w:r w:rsidR="00BF3394">
        <w:t xml:space="preserve">A </w:t>
      </w:r>
      <w:r w:rsidR="00BF3394" w:rsidRPr="00BF3394">
        <w:rPr>
          <w:b/>
          <w:bCs/>
        </w:rPr>
        <w:t xml:space="preserve">law </w:t>
      </w:r>
      <w:r w:rsidR="00BF3394">
        <w:t xml:space="preserve">is a rule made by the Government that everybody must follow. </w:t>
      </w:r>
    </w:p>
    <w:p w14:paraId="56B46DF3" w14:textId="611332E0" w:rsidR="00674781" w:rsidRDefault="00674781" w:rsidP="000A006F">
      <w:pPr>
        <w:spacing w:line="336" w:lineRule="auto"/>
      </w:pPr>
    </w:p>
    <w:p w14:paraId="7F69A7BD" w14:textId="77777777" w:rsidR="00031700" w:rsidRDefault="00031700" w:rsidP="00031700"/>
    <w:p w14:paraId="3034BF01" w14:textId="141C727C" w:rsidR="00E8317E" w:rsidRDefault="00114566" w:rsidP="000A006F">
      <w:pPr>
        <w:spacing w:line="336" w:lineRule="auto"/>
      </w:pPr>
      <w:r>
        <w:rPr>
          <w:b/>
          <w:bCs/>
          <w:noProof/>
        </w:rPr>
        <w:drawing>
          <wp:anchor distT="0" distB="0" distL="114300" distR="114300" simplePos="0" relativeHeight="252304384" behindDoc="0" locked="0" layoutInCell="1" allowOverlap="1" wp14:anchorId="064535B9" wp14:editId="2CFB3CED">
            <wp:simplePos x="0" y="0"/>
            <wp:positionH relativeFrom="column">
              <wp:posOffset>-750570</wp:posOffset>
            </wp:positionH>
            <wp:positionV relativeFrom="paragraph">
              <wp:posOffset>-167640</wp:posOffset>
            </wp:positionV>
            <wp:extent cx="2370917" cy="1676400"/>
            <wp:effectExtent l="0" t="0" r="0" b="0"/>
            <wp:wrapNone/>
            <wp:docPr id="695769584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769584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917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EEF">
        <w:t>Our work is guided by</w:t>
      </w:r>
      <w:r w:rsidR="00E8317E">
        <w:t>:</w:t>
      </w:r>
    </w:p>
    <w:p w14:paraId="30039D06" w14:textId="308DB9AD" w:rsidR="00326EEF" w:rsidRDefault="002B4CC8" w:rsidP="000A006F">
      <w:pPr>
        <w:pStyle w:val="Listtoplevel"/>
        <w:spacing w:line="336" w:lineRule="auto"/>
      </w:pPr>
      <w:r>
        <w:rPr>
          <w:b/>
          <w:bCs/>
        </w:rPr>
        <w:t>t</w:t>
      </w:r>
      <w:r w:rsidRPr="00520C6E">
        <w:rPr>
          <w:b/>
          <w:bCs/>
        </w:rPr>
        <w:t xml:space="preserve">e </w:t>
      </w:r>
      <w:r w:rsidR="00326EEF" w:rsidRPr="00520C6E">
        <w:rPr>
          <w:b/>
          <w:bCs/>
        </w:rPr>
        <w:t xml:space="preserve">Tiriti </w:t>
      </w:r>
      <w:r w:rsidR="00950083">
        <w:rPr>
          <w:b/>
          <w:bCs/>
        </w:rPr>
        <w:t>o</w:t>
      </w:r>
      <w:r w:rsidR="00326EEF" w:rsidRPr="00520C6E">
        <w:rPr>
          <w:b/>
          <w:bCs/>
        </w:rPr>
        <w:t xml:space="preserve"> Waitangi</w:t>
      </w:r>
      <w:r w:rsidR="00326EEF">
        <w:t xml:space="preserve"> / the Treaty of Waitangi</w:t>
      </w:r>
    </w:p>
    <w:p w14:paraId="1DAEA5CE" w14:textId="75535DB0" w:rsidR="00E8317E" w:rsidRDefault="001B04DA" w:rsidP="000A006F">
      <w:pPr>
        <w:pStyle w:val="Listtoplevel"/>
        <w:spacing w:line="336" w:lineRule="auto"/>
      </w:pPr>
      <w:r>
        <w:drawing>
          <wp:anchor distT="0" distB="0" distL="114300" distR="114300" simplePos="0" relativeHeight="252305408" behindDoc="0" locked="0" layoutInCell="1" allowOverlap="1" wp14:anchorId="58B55A03" wp14:editId="3115D0E2">
            <wp:simplePos x="0" y="0"/>
            <wp:positionH relativeFrom="column">
              <wp:posOffset>0</wp:posOffset>
            </wp:positionH>
            <wp:positionV relativeFrom="paragraph">
              <wp:posOffset>208915</wp:posOffset>
            </wp:positionV>
            <wp:extent cx="1089660" cy="1471924"/>
            <wp:effectExtent l="0" t="0" r="0" b="0"/>
            <wp:wrapNone/>
            <wp:docPr id="207935985" name="Picture 34" descr="A group of people sitting at a des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35985" name="Picture 34" descr="A group of people sitting at a desk&#10;&#10;AI-generated content may be incorrect."/>
                    <pic:cNvPicPr/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1471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566">
        <w:t>t</w:t>
      </w:r>
      <w:r w:rsidR="00E8317E">
        <w:t xml:space="preserve">he </w:t>
      </w:r>
      <w:r w:rsidR="00E8317E" w:rsidRPr="00520C6E">
        <w:rPr>
          <w:b/>
          <w:bCs/>
        </w:rPr>
        <w:t xml:space="preserve">United Nations </w:t>
      </w:r>
      <w:r w:rsidR="00520C6E" w:rsidRPr="00520C6E">
        <w:rPr>
          <w:b/>
          <w:bCs/>
        </w:rPr>
        <w:t>Convention on the Rights of Person</w:t>
      </w:r>
      <w:r w:rsidR="002B4CC8">
        <w:rPr>
          <w:b/>
          <w:bCs/>
        </w:rPr>
        <w:t>s</w:t>
      </w:r>
      <w:r w:rsidR="00520C6E" w:rsidRPr="00520C6E">
        <w:rPr>
          <w:b/>
          <w:bCs/>
        </w:rPr>
        <w:t xml:space="preserve"> with Disabilities</w:t>
      </w:r>
      <w:r w:rsidR="00520C6E">
        <w:t xml:space="preserve">. </w:t>
      </w:r>
    </w:p>
    <w:p w14:paraId="0F30C916" w14:textId="230B1CD1" w:rsidR="00F2501F" w:rsidRDefault="00F2501F" w:rsidP="000A006F">
      <w:pPr>
        <w:spacing w:line="336" w:lineRule="auto"/>
        <w:rPr>
          <w:rFonts w:eastAsiaTheme="majorEastAsia" w:cs="Arial"/>
          <w:b/>
          <w:bCs/>
          <w:szCs w:val="32"/>
        </w:rPr>
      </w:pPr>
    </w:p>
    <w:p w14:paraId="4C802819" w14:textId="523F7655" w:rsidR="00F2501F" w:rsidRDefault="00F2501F" w:rsidP="000A006F">
      <w:pPr>
        <w:spacing w:line="336" w:lineRule="auto"/>
        <w:rPr>
          <w:rFonts w:eastAsiaTheme="majorEastAsia" w:cs="Arial"/>
          <w:b/>
          <w:bCs/>
          <w:szCs w:val="32"/>
        </w:rPr>
      </w:pPr>
    </w:p>
    <w:p w14:paraId="5D9F0118" w14:textId="6DF44EC1" w:rsidR="00F2501F" w:rsidRDefault="00E55787" w:rsidP="002B4CC8">
      <w:pPr>
        <w:tabs>
          <w:tab w:val="left" w:pos="4253"/>
        </w:tabs>
      </w:pPr>
      <w:r>
        <w:br w:type="column"/>
      </w:r>
      <w:r w:rsidRPr="004A174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99264" behindDoc="1" locked="0" layoutInCell="1" allowOverlap="1" wp14:anchorId="6D47EB65" wp14:editId="08B59F86">
                <wp:simplePos x="0" y="0"/>
                <wp:positionH relativeFrom="margin">
                  <wp:posOffset>2186940</wp:posOffset>
                </wp:positionH>
                <wp:positionV relativeFrom="paragraph">
                  <wp:posOffset>-114301</wp:posOffset>
                </wp:positionV>
                <wp:extent cx="3671570" cy="7874635"/>
                <wp:effectExtent l="0" t="0" r="5080" b="0"/>
                <wp:wrapNone/>
                <wp:docPr id="88916724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7874635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22209E41" id="Rectangle 1" o:spid="_x0000_s1026" alt="&quot;&quot;" style="position:absolute;margin-left:172.2pt;margin-top:-9pt;width:289.1pt;height:620.05pt;z-index:-25101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" fillcolor="#d9ceea" stroked="f" strokeweight="1pt">
                <w10:wrap anchorx="margin"/>
              </v:rect>
            </w:pict>
          </mc:Fallback>
        </mc:AlternateContent>
      </w:r>
      <w:r w:rsidR="00F2501F" w:rsidRPr="00E55787">
        <w:rPr>
          <w:b/>
          <w:bCs/>
          <w:noProof/>
        </w:rPr>
        <w:drawing>
          <wp:anchor distT="0" distB="0" distL="114300" distR="114300" simplePos="0" relativeHeight="252294144" behindDoc="0" locked="0" layoutInCell="1" allowOverlap="1" wp14:anchorId="3736BDA4" wp14:editId="4D4A290E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957074" cy="1311965"/>
            <wp:effectExtent l="0" t="0" r="5080" b="2540"/>
            <wp:wrapNone/>
            <wp:docPr id="1013762816" name="Picture 10137628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45685" name="Picture 1186456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074" cy="131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01F" w:rsidRPr="00E55787">
        <w:rPr>
          <w:b/>
          <w:bCs/>
        </w:rPr>
        <w:t>Te Tiriti o Waitangi</w:t>
      </w:r>
      <w:r w:rsidR="00F2501F" w:rsidRPr="005F389A">
        <w:t xml:space="preserve"> / </w:t>
      </w:r>
      <w:r w:rsidR="002B4CC8">
        <w:t xml:space="preserve">the </w:t>
      </w:r>
      <w:r w:rsidR="00F2501F" w:rsidRPr="005F389A">
        <w:t>Treaty of Waitangi</w:t>
      </w:r>
      <w:r w:rsidR="00F2501F">
        <w:t xml:space="preserve"> is an important agreement between:</w:t>
      </w:r>
    </w:p>
    <w:p w14:paraId="37F9E716" w14:textId="7D9132E7" w:rsidR="00F2501F" w:rsidRDefault="00F2501F" w:rsidP="002B4CC8">
      <w:pPr>
        <w:pStyle w:val="Listtoplevel"/>
        <w:tabs>
          <w:tab w:val="left" w:pos="4253"/>
        </w:tabs>
        <w:spacing w:line="28" w:lineRule="atLeast"/>
        <w:ind w:left="3686" w:firstLine="0"/>
      </w:pPr>
      <w:r>
        <w:t xml:space="preserve">Māori </w:t>
      </w:r>
    </w:p>
    <w:p w14:paraId="09230A04" w14:textId="4174E6AC" w:rsidR="00F2501F" w:rsidRPr="0059274E" w:rsidRDefault="00F2501F" w:rsidP="0059274E">
      <w:pPr>
        <w:pStyle w:val="Listtoplevel"/>
        <w:numPr>
          <w:ilvl w:val="0"/>
          <w:numId w:val="0"/>
        </w:numPr>
        <w:ind w:left="4253"/>
      </w:pPr>
      <w:r w:rsidRPr="0059274E">
        <w:drawing>
          <wp:anchor distT="0" distB="0" distL="114300" distR="114300" simplePos="0" relativeHeight="252295168" behindDoc="0" locked="0" layoutInCell="1" allowOverlap="1" wp14:anchorId="4CD9D35F" wp14:editId="05DB68A5">
            <wp:simplePos x="0" y="0"/>
            <wp:positionH relativeFrom="margin">
              <wp:posOffset>38100</wp:posOffset>
            </wp:positionH>
            <wp:positionV relativeFrom="paragraph">
              <wp:posOffset>414655</wp:posOffset>
            </wp:positionV>
            <wp:extent cx="1620000" cy="1011103"/>
            <wp:effectExtent l="0" t="0" r="0" b="0"/>
            <wp:wrapNone/>
            <wp:docPr id="1349799783" name="Picture 13497997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085549" name="Picture 5520855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11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274E">
        <w:t xml:space="preserve">and </w:t>
      </w:r>
    </w:p>
    <w:p w14:paraId="2043F8D2" w14:textId="388766ED" w:rsidR="00F2501F" w:rsidRDefault="00F2501F" w:rsidP="00500E5A">
      <w:pPr>
        <w:pStyle w:val="Listtoplevel"/>
        <w:tabs>
          <w:tab w:val="left" w:pos="4253"/>
        </w:tabs>
        <w:spacing w:line="28" w:lineRule="atLeast"/>
        <w:ind w:left="3686" w:firstLine="0"/>
      </w:pPr>
      <w:r>
        <w:t>the Crown.</w:t>
      </w:r>
    </w:p>
    <w:p w14:paraId="6AAD610F" w14:textId="77777777" w:rsidR="00F2501F" w:rsidRDefault="00F2501F" w:rsidP="00114566"/>
    <w:p w14:paraId="18717550" w14:textId="6B4C7864" w:rsidR="00F2501F" w:rsidRDefault="00F2501F" w:rsidP="00114566"/>
    <w:p w14:paraId="5C9B2DB5" w14:textId="5FD82131" w:rsidR="00F2501F" w:rsidRDefault="00F2501F" w:rsidP="00F7278E">
      <w:pPr>
        <w:spacing w:line="28" w:lineRule="atLeast"/>
      </w:pPr>
      <w:r>
        <w:t>The purpose of Te Tiriti is to</w:t>
      </w:r>
      <w:r w:rsidR="003D4903">
        <w:rPr>
          <w:noProof/>
        </w:rPr>
        <w:drawing>
          <wp:anchor distT="0" distB="0" distL="114300" distR="114300" simplePos="0" relativeHeight="252296192" behindDoc="0" locked="0" layoutInCell="1" allowOverlap="1" wp14:anchorId="0C3CCBCE" wp14:editId="50F5EEEA">
            <wp:simplePos x="0" y="0"/>
            <wp:positionH relativeFrom="margin">
              <wp:posOffset>38100</wp:posOffset>
            </wp:positionH>
            <wp:positionV relativeFrom="paragraph">
              <wp:posOffset>427355</wp:posOffset>
            </wp:positionV>
            <wp:extent cx="1630017" cy="1559114"/>
            <wp:effectExtent l="0" t="0" r="8890" b="3175"/>
            <wp:wrapNone/>
            <wp:docPr id="1581107404" name="Picture 15811074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102645" name="Picture 20391026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017" cy="1559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78E">
        <w:t xml:space="preserve"> </w:t>
      </w:r>
      <w:r>
        <w:t>protect Māori:</w:t>
      </w:r>
    </w:p>
    <w:p w14:paraId="48356EFE" w14:textId="4201EF55" w:rsidR="00F2501F" w:rsidRDefault="00F2501F" w:rsidP="00F7278E">
      <w:pPr>
        <w:pStyle w:val="Listtoplevel"/>
      </w:pPr>
      <w:r>
        <w:t>rights</w:t>
      </w:r>
    </w:p>
    <w:p w14:paraId="44EFD1E0" w14:textId="7D94C218" w:rsidR="003D4903" w:rsidRDefault="00F2501F" w:rsidP="00F7278E">
      <w:pPr>
        <w:pStyle w:val="Listtoplevel"/>
        <w:rPr>
          <w:b/>
          <w:bCs/>
        </w:rPr>
      </w:pPr>
      <w:r w:rsidRPr="00452BEE">
        <w:rPr>
          <w:b/>
          <w:bCs/>
        </w:rPr>
        <w:t>taonga</w:t>
      </w:r>
      <w:r w:rsidR="000A006F">
        <w:rPr>
          <w:b/>
          <w:bCs/>
        </w:rPr>
        <w:t>.</w:t>
      </w:r>
    </w:p>
    <w:p w14:paraId="5B75D5A1" w14:textId="77777777" w:rsidR="003F4118" w:rsidRDefault="003F4118" w:rsidP="003F4118"/>
    <w:p w14:paraId="42F34A07" w14:textId="77777777" w:rsidR="003F4118" w:rsidRDefault="003F4118" w:rsidP="003F4118"/>
    <w:p w14:paraId="791FE49A" w14:textId="2643A8BA" w:rsidR="003F4118" w:rsidRPr="00452BEE" w:rsidRDefault="009C2083" w:rsidP="003F4118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2297216" behindDoc="0" locked="0" layoutInCell="1" allowOverlap="1" wp14:anchorId="63F9BE52" wp14:editId="79872727">
            <wp:simplePos x="0" y="0"/>
            <wp:positionH relativeFrom="margin">
              <wp:posOffset>635</wp:posOffset>
            </wp:positionH>
            <wp:positionV relativeFrom="paragraph">
              <wp:posOffset>266700</wp:posOffset>
            </wp:positionV>
            <wp:extent cx="1729740" cy="971550"/>
            <wp:effectExtent l="0" t="0" r="3810" b="0"/>
            <wp:wrapNone/>
            <wp:docPr id="1581481238" name="Picture 15814812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327105" name="Picture 16903271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118">
        <w:t>The purpose of Te Tiriti is also to:</w:t>
      </w:r>
    </w:p>
    <w:p w14:paraId="5791F3D6" w14:textId="3CBC7E3C" w:rsidR="003F4118" w:rsidRDefault="003F4118" w:rsidP="003F4118">
      <w:pPr>
        <w:pStyle w:val="Listtoplevel"/>
        <w:ind w:left="3686" w:firstLine="0"/>
      </w:pPr>
      <w:r>
        <w:t xml:space="preserve">keep </w:t>
      </w:r>
      <w:r w:rsidRPr="00452BEE">
        <w:rPr>
          <w:b/>
          <w:bCs/>
        </w:rPr>
        <w:t>peace and order</w:t>
      </w:r>
    </w:p>
    <w:p w14:paraId="15443761" w14:textId="176C85E7" w:rsidR="003F4118" w:rsidRDefault="003F4118" w:rsidP="003F4118">
      <w:pPr>
        <w:pStyle w:val="Listtoplevel"/>
        <w:ind w:left="3686" w:firstLine="0"/>
      </w:pPr>
      <w:r>
        <w:t>set up government.</w:t>
      </w:r>
    </w:p>
    <w:p w14:paraId="6132E8F5" w14:textId="3ABDB391" w:rsidR="003F4118" w:rsidRPr="003F4118" w:rsidRDefault="003F4118" w:rsidP="003F4118"/>
    <w:p w14:paraId="66272CC5" w14:textId="2C51C5CB" w:rsidR="00711DD7" w:rsidRPr="003F4118" w:rsidRDefault="003D4903" w:rsidP="003F4118">
      <w:pPr>
        <w:rPr>
          <w:b/>
          <w:bCs/>
        </w:rPr>
      </w:pPr>
      <w:r>
        <w:rPr>
          <w:b/>
          <w:bCs/>
        </w:rPr>
        <w:br w:type="column"/>
      </w:r>
      <w:r w:rsidR="009C2083">
        <w:rPr>
          <w:noProof/>
        </w:rPr>
        <w:lastRenderedPageBreak/>
        <w:drawing>
          <wp:anchor distT="0" distB="0" distL="114300" distR="114300" simplePos="0" relativeHeight="252286976" behindDoc="0" locked="0" layoutInCell="1" allowOverlap="1" wp14:anchorId="5AC1DC96" wp14:editId="301D926D">
            <wp:simplePos x="0" y="0"/>
            <wp:positionH relativeFrom="margin">
              <wp:posOffset>0</wp:posOffset>
            </wp:positionH>
            <wp:positionV relativeFrom="paragraph">
              <wp:posOffset>-137914</wp:posOffset>
            </wp:positionV>
            <wp:extent cx="1257300" cy="1320284"/>
            <wp:effectExtent l="0" t="0" r="0" b="0"/>
            <wp:wrapNone/>
            <wp:docPr id="1044379125" name="Picture 10443791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86277" name="Picture 1832862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207" cy="1321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520" w:rsidRPr="004A174D">
        <w:rPr>
          <w:noProof/>
        </w:rPr>
        <mc:AlternateContent>
          <mc:Choice Requires="wps">
            <w:drawing>
              <wp:anchor distT="0" distB="0" distL="114300" distR="114300" simplePos="0" relativeHeight="252301312" behindDoc="1" locked="0" layoutInCell="1" allowOverlap="1" wp14:anchorId="313C6D44" wp14:editId="2BF24A04">
                <wp:simplePos x="0" y="0"/>
                <wp:positionH relativeFrom="margin">
                  <wp:posOffset>2217420</wp:posOffset>
                </wp:positionH>
                <wp:positionV relativeFrom="paragraph">
                  <wp:posOffset>-93345</wp:posOffset>
                </wp:positionV>
                <wp:extent cx="3671570" cy="830580"/>
                <wp:effectExtent l="0" t="0" r="5080" b="7620"/>
                <wp:wrapNone/>
                <wp:docPr id="1087885038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83058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3AC73029" id="Rectangle 1" o:spid="_x0000_s1026" alt="&quot;&quot;" style="position:absolute;margin-left:174.6pt;margin-top:-7.35pt;width:289.1pt;height:65.4pt;z-index:-25101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" fillcolor="#d9ceea" stroked="f" strokeweight="1pt">
                <w10:wrap anchorx="margin"/>
              </v:rect>
            </w:pict>
          </mc:Fallback>
        </mc:AlternateContent>
      </w:r>
      <w:r w:rsidR="00711DD7" w:rsidRPr="00452BEE">
        <w:rPr>
          <w:b/>
          <w:bCs/>
        </w:rPr>
        <w:t>Peace and order</w:t>
      </w:r>
      <w:r w:rsidR="00711DD7">
        <w:t xml:space="preserve"> means to follow laws / rules.</w:t>
      </w:r>
    </w:p>
    <w:p w14:paraId="07ED6A3F" w14:textId="77777777" w:rsidR="00711DD7" w:rsidRDefault="00711DD7" w:rsidP="00711DD7"/>
    <w:p w14:paraId="3A119CD9" w14:textId="24291D99" w:rsidR="00711DD7" w:rsidRDefault="000C4520" w:rsidP="00711DD7">
      <w:r w:rsidRPr="004A174D">
        <w:rPr>
          <w:noProof/>
        </w:rPr>
        <mc:AlternateContent>
          <mc:Choice Requires="wps">
            <w:drawing>
              <wp:anchor distT="0" distB="0" distL="114300" distR="114300" simplePos="0" relativeHeight="252303360" behindDoc="1" locked="0" layoutInCell="1" allowOverlap="1" wp14:anchorId="41D03A7B" wp14:editId="425ED339">
                <wp:simplePos x="0" y="0"/>
                <wp:positionH relativeFrom="margin">
                  <wp:posOffset>2255520</wp:posOffset>
                </wp:positionH>
                <wp:positionV relativeFrom="paragraph">
                  <wp:posOffset>239395</wp:posOffset>
                </wp:positionV>
                <wp:extent cx="3671570" cy="4814570"/>
                <wp:effectExtent l="0" t="0" r="5080" b="5080"/>
                <wp:wrapNone/>
                <wp:docPr id="1783126108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481457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6ADDE6A1" id="Rectangle 1" o:spid="_x0000_s1026" alt="&quot;&quot;" style="position:absolute;margin-left:177.6pt;margin-top:18.85pt;width:289.1pt;height:379.1pt;z-index:-25101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" fillcolor="#d9ceea" stroked="f" strokeweight="1pt">
                <w10:wrap anchorx="margin"/>
              </v:rect>
            </w:pict>
          </mc:Fallback>
        </mc:AlternateContent>
      </w:r>
      <w:r w:rsidR="00711DD7">
        <w:rPr>
          <w:noProof/>
        </w:rPr>
        <w:drawing>
          <wp:anchor distT="0" distB="0" distL="114300" distR="114300" simplePos="0" relativeHeight="252288000" behindDoc="0" locked="0" layoutInCell="1" allowOverlap="1" wp14:anchorId="3E157A82" wp14:editId="6B121787">
            <wp:simplePos x="0" y="0"/>
            <wp:positionH relativeFrom="margin">
              <wp:posOffset>-104775</wp:posOffset>
            </wp:positionH>
            <wp:positionV relativeFrom="paragraph">
              <wp:posOffset>347980</wp:posOffset>
            </wp:positionV>
            <wp:extent cx="1620000" cy="1067425"/>
            <wp:effectExtent l="0" t="0" r="0" b="0"/>
            <wp:wrapNone/>
            <wp:docPr id="1825482380" name="Picture 18254823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953618" name="Picture 7429536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6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AFFE1" w14:textId="4ECCDC38" w:rsidR="00711DD7" w:rsidRDefault="00711DD7" w:rsidP="00711DD7">
      <w:r w:rsidRPr="00452BEE">
        <w:rPr>
          <w:b/>
          <w:bCs/>
        </w:rPr>
        <w:t>Taonga</w:t>
      </w:r>
      <w:r>
        <w:t xml:space="preserve"> means treasures such as:</w:t>
      </w:r>
    </w:p>
    <w:p w14:paraId="30F74CC8" w14:textId="77777777" w:rsidR="00711DD7" w:rsidRDefault="00711DD7" w:rsidP="00711DD7">
      <w:pPr>
        <w:pStyle w:val="ListParagraph"/>
        <w:ind w:left="4253"/>
        <w:contextualSpacing/>
      </w:pPr>
      <w:r>
        <w:t>land / rivers</w:t>
      </w:r>
    </w:p>
    <w:p w14:paraId="1A4959AB" w14:textId="7DC37EC5" w:rsidR="00711DD7" w:rsidRDefault="00711DD7" w:rsidP="00711DD7">
      <w:pPr>
        <w:pStyle w:val="Listtoplevel"/>
      </w:pPr>
      <w:r>
        <w:t xml:space="preserve">te reo Māori / </w:t>
      </w:r>
      <w:r w:rsidR="002B4CC8">
        <w:t xml:space="preserve">the </w:t>
      </w:r>
      <w:r>
        <w:t>Māori language</w:t>
      </w:r>
    </w:p>
    <w:p w14:paraId="0B01B3C4" w14:textId="77777777" w:rsidR="00711DD7" w:rsidRDefault="00711DD7" w:rsidP="00711DD7">
      <w:pPr>
        <w:pStyle w:val="Listtoplevel"/>
      </w:pPr>
      <w:r>
        <w:drawing>
          <wp:anchor distT="0" distB="0" distL="114300" distR="114300" simplePos="0" relativeHeight="252290048" behindDoc="0" locked="0" layoutInCell="1" allowOverlap="1" wp14:anchorId="5F026F63" wp14:editId="2E576D8A">
            <wp:simplePos x="0" y="0"/>
            <wp:positionH relativeFrom="margin">
              <wp:posOffset>1361</wp:posOffset>
            </wp:positionH>
            <wp:positionV relativeFrom="paragraph">
              <wp:posOffset>88900</wp:posOffset>
            </wp:positionV>
            <wp:extent cx="1415332" cy="1462940"/>
            <wp:effectExtent l="0" t="0" r="0" b="4445"/>
            <wp:wrapNone/>
            <wp:docPr id="1595465440" name="Picture 15954654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492763" name="Picture 9134927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332" cy="14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objects like </w:t>
      </w:r>
      <w:r>
        <w:br/>
        <w:t>pounamu / greenstone</w:t>
      </w:r>
    </w:p>
    <w:p w14:paraId="5B5A13FC" w14:textId="77777777" w:rsidR="00711DD7" w:rsidRDefault="00711DD7" w:rsidP="00711DD7">
      <w:pPr>
        <w:pStyle w:val="Listtoplevel"/>
      </w:pPr>
      <w:r>
        <w:t xml:space="preserve">traditional food growing places </w:t>
      </w:r>
    </w:p>
    <w:p w14:paraId="29BD83B7" w14:textId="77777777" w:rsidR="00711DD7" w:rsidRDefault="00711DD7" w:rsidP="00711DD7">
      <w:pPr>
        <w:pStyle w:val="Listtoplevel"/>
      </w:pPr>
      <w:r>
        <w:drawing>
          <wp:anchor distT="0" distB="0" distL="114300" distR="114300" simplePos="0" relativeHeight="252289024" behindDoc="0" locked="0" layoutInCell="1" allowOverlap="1" wp14:anchorId="46106A82" wp14:editId="5B6AE170">
            <wp:simplePos x="0" y="0"/>
            <wp:positionH relativeFrom="margin">
              <wp:posOffset>-104775</wp:posOffset>
            </wp:positionH>
            <wp:positionV relativeFrom="paragraph">
              <wp:posOffset>249555</wp:posOffset>
            </wp:positionV>
            <wp:extent cx="2006097" cy="1081377"/>
            <wp:effectExtent l="0" t="0" r="0" b="5080"/>
            <wp:wrapNone/>
            <wp:docPr id="1277131283" name="Picture 12771312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03030" name="Picture 3062030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097" cy="1081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spiritual ideas</w:t>
      </w:r>
    </w:p>
    <w:p w14:paraId="6672BCCC" w14:textId="77777777" w:rsidR="00711DD7" w:rsidRPr="005F389A" w:rsidRDefault="00711DD7" w:rsidP="00711DD7">
      <w:pPr>
        <w:pStyle w:val="Listtoplevel"/>
      </w:pPr>
      <w:r>
        <w:t>ways of life.</w:t>
      </w:r>
    </w:p>
    <w:p w14:paraId="4DAC6C60" w14:textId="77777777" w:rsidR="007F71CF" w:rsidRDefault="007F71CF" w:rsidP="00A7720A"/>
    <w:p w14:paraId="5FE5C7DB" w14:textId="77777777" w:rsidR="00CC32C6" w:rsidRDefault="00CC32C6" w:rsidP="00A7720A"/>
    <w:p w14:paraId="0504DFA4" w14:textId="77466D7A" w:rsidR="00A7720A" w:rsidRPr="009F1191" w:rsidRDefault="009405AF" w:rsidP="00DE3289">
      <w:r>
        <w:br w:type="column"/>
      </w:r>
      <w:r w:rsidR="00930FA0" w:rsidRPr="009F1191">
        <w:rPr>
          <w:noProof/>
        </w:rPr>
        <w:lastRenderedPageBreak/>
        <w:drawing>
          <wp:anchor distT="0" distB="0" distL="114300" distR="114300" simplePos="0" relativeHeight="252269568" behindDoc="0" locked="0" layoutInCell="1" allowOverlap="1" wp14:anchorId="16AE7C71" wp14:editId="3783EEBF">
            <wp:simplePos x="0" y="0"/>
            <wp:positionH relativeFrom="margin">
              <wp:posOffset>-72390</wp:posOffset>
            </wp:positionH>
            <wp:positionV relativeFrom="paragraph">
              <wp:posOffset>-138430</wp:posOffset>
            </wp:positionV>
            <wp:extent cx="1620000" cy="1620000"/>
            <wp:effectExtent l="0" t="0" r="0" b="0"/>
            <wp:wrapNone/>
            <wp:docPr id="634027860" name="Picture 6340278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027860" name="Picture 6340278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6CE" w:rsidRPr="004A174D">
        <w:rPr>
          <w:noProof/>
        </w:rPr>
        <mc:AlternateContent>
          <mc:Choice Requires="wps">
            <w:drawing>
              <wp:anchor distT="0" distB="0" distL="114300" distR="114300" simplePos="0" relativeHeight="252307456" behindDoc="1" locked="0" layoutInCell="1" allowOverlap="1" wp14:anchorId="653E3295" wp14:editId="2E0E87C4">
                <wp:simplePos x="0" y="0"/>
                <wp:positionH relativeFrom="margin">
                  <wp:posOffset>2219325</wp:posOffset>
                </wp:positionH>
                <wp:positionV relativeFrom="paragraph">
                  <wp:posOffset>-142875</wp:posOffset>
                </wp:positionV>
                <wp:extent cx="3671570" cy="4419600"/>
                <wp:effectExtent l="0" t="0" r="5080" b="0"/>
                <wp:wrapNone/>
                <wp:docPr id="1004986938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441960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2557C76B" id="Rectangle 1" o:spid="_x0000_s1026" alt="&quot;&quot;" style="position:absolute;margin-left:174.75pt;margin-top:-11.25pt;width:289.1pt;height:348pt;z-index:-25100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" fillcolor="#d9ceea" stroked="f" strokeweight="1pt">
                <w10:wrap anchorx="margin"/>
              </v:rect>
            </w:pict>
          </mc:Fallback>
        </mc:AlternateContent>
      </w:r>
      <w:r w:rsidR="00A7720A" w:rsidRPr="009F1191">
        <w:t xml:space="preserve">The </w:t>
      </w:r>
      <w:r w:rsidR="00A7720A" w:rsidRPr="00F556CE">
        <w:rPr>
          <w:b/>
          <w:bCs/>
        </w:rPr>
        <w:t>United Nations Convention on the Rights of Persons with Disabilities</w:t>
      </w:r>
      <w:r w:rsidR="00A7720A" w:rsidRPr="009F1191">
        <w:t xml:space="preserve"> is </w:t>
      </w:r>
      <w:r w:rsidR="00E0504C">
        <w:t>an agreement</w:t>
      </w:r>
      <w:r w:rsidR="00A7720A" w:rsidRPr="009F1191">
        <w:t xml:space="preserve"> lots of countries have </w:t>
      </w:r>
      <w:r w:rsidR="005C3D7D">
        <w:t>said yes to</w:t>
      </w:r>
      <w:r w:rsidR="00A7720A" w:rsidRPr="009F1191">
        <w:t>.</w:t>
      </w:r>
    </w:p>
    <w:p w14:paraId="27043A78" w14:textId="44325E2D" w:rsidR="00A7720A" w:rsidRPr="009F1191" w:rsidRDefault="00A7720A" w:rsidP="00A7720A"/>
    <w:p w14:paraId="6843E7A8" w14:textId="018CA62C" w:rsidR="00A7720A" w:rsidRPr="009F1191" w:rsidRDefault="00A7720A" w:rsidP="00A7720A"/>
    <w:p w14:paraId="101AFE9D" w14:textId="0D09E28C" w:rsidR="00A7720A" w:rsidRPr="009F1191" w:rsidRDefault="005C3D7D" w:rsidP="00A7720A">
      <w:r w:rsidRPr="009F1191">
        <w:rPr>
          <w:rFonts w:eastAsia="Arial"/>
          <w:noProof/>
        </w:rPr>
        <w:drawing>
          <wp:anchor distT="0" distB="0" distL="114300" distR="114300" simplePos="0" relativeHeight="252270592" behindDoc="0" locked="0" layoutInCell="1" allowOverlap="1" wp14:anchorId="02538200" wp14:editId="55A1B404">
            <wp:simplePos x="0" y="0"/>
            <wp:positionH relativeFrom="column">
              <wp:posOffset>-139700</wp:posOffset>
            </wp:positionH>
            <wp:positionV relativeFrom="paragraph">
              <wp:posOffset>342265</wp:posOffset>
            </wp:positionV>
            <wp:extent cx="1521097" cy="1828800"/>
            <wp:effectExtent l="0" t="0" r="3175" b="0"/>
            <wp:wrapThrough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hrough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097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It</w:t>
      </w:r>
      <w:r w:rsidR="00A7720A" w:rsidRPr="009F1191">
        <w:t xml:space="preserve"> </w:t>
      </w:r>
      <w:r w:rsidR="00CB5F10">
        <w:t>is</w:t>
      </w:r>
      <w:r w:rsidR="00A7720A" w:rsidRPr="009F1191">
        <w:t xml:space="preserve"> called the </w:t>
      </w:r>
      <w:r w:rsidR="00A7720A" w:rsidRPr="009F1191">
        <w:rPr>
          <w:b/>
          <w:bCs/>
        </w:rPr>
        <w:t>UNCRPD</w:t>
      </w:r>
      <w:r>
        <w:t xml:space="preserve"> for short.</w:t>
      </w:r>
    </w:p>
    <w:p w14:paraId="76A673B2" w14:textId="6EE15CA1" w:rsidR="00A7720A" w:rsidRPr="009F1191" w:rsidRDefault="00A7720A" w:rsidP="00A7720A"/>
    <w:p w14:paraId="6AB16960" w14:textId="4CA70E2A" w:rsidR="00A7720A" w:rsidRPr="009F1191" w:rsidRDefault="00A7720A" w:rsidP="00A7720A"/>
    <w:p w14:paraId="33246F80" w14:textId="0D1C6D18" w:rsidR="00A7720A" w:rsidRPr="009F1191" w:rsidRDefault="00A7720A" w:rsidP="00A7720A">
      <w:pPr>
        <w:rPr>
          <w:rFonts w:eastAsia="Arial"/>
        </w:rPr>
      </w:pPr>
      <w:r w:rsidRPr="009F1191">
        <w:rPr>
          <w:rFonts w:eastAsia="Arial"/>
        </w:rPr>
        <w:t>It says what governments must do to make sure disabled people get the same rights as everybody else.</w:t>
      </w:r>
    </w:p>
    <w:p w14:paraId="17D6635C" w14:textId="637E3320" w:rsidR="00A7720A" w:rsidRDefault="00A7720A" w:rsidP="00A7720A"/>
    <w:p w14:paraId="248CA0BD" w14:textId="19CD24CE" w:rsidR="00DE3289" w:rsidRDefault="00CF5A3C" w:rsidP="00A7720A">
      <w:r>
        <w:rPr>
          <w:noProof/>
        </w:rPr>
        <w:drawing>
          <wp:anchor distT="0" distB="0" distL="114300" distR="114300" simplePos="0" relativeHeight="252451840" behindDoc="0" locked="0" layoutInCell="1" allowOverlap="1" wp14:anchorId="5B306382" wp14:editId="607DD002">
            <wp:simplePos x="0" y="0"/>
            <wp:positionH relativeFrom="column">
              <wp:posOffset>-74930</wp:posOffset>
            </wp:positionH>
            <wp:positionV relativeFrom="paragraph">
              <wp:posOffset>121285</wp:posOffset>
            </wp:positionV>
            <wp:extent cx="1799590" cy="1272540"/>
            <wp:effectExtent l="0" t="0" r="0" b="0"/>
            <wp:wrapNone/>
            <wp:docPr id="564480913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480913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DBFE8" w14:textId="39A806B4" w:rsidR="00DE3289" w:rsidRDefault="008311CC" w:rsidP="00DE3289">
      <w:r w:rsidRPr="008311CC">
        <w:t xml:space="preserve">Important </w:t>
      </w:r>
      <w:r w:rsidR="00DE3289" w:rsidRPr="008311CC">
        <w:t>Māori</w:t>
      </w:r>
      <w:r w:rsidR="00DE3289">
        <w:t xml:space="preserve"> </w:t>
      </w:r>
      <w:r w:rsidRPr="00500E5A">
        <w:rPr>
          <w:b/>
          <w:bCs/>
        </w:rPr>
        <w:t>values</w:t>
      </w:r>
      <w:r>
        <w:t xml:space="preserve"> </w:t>
      </w:r>
      <w:r w:rsidR="00B96641">
        <w:t xml:space="preserve">are </w:t>
      </w:r>
      <w:r>
        <w:t>part of</w:t>
      </w:r>
      <w:r w:rsidR="00DE3289">
        <w:t xml:space="preserve"> our </w:t>
      </w:r>
      <w:r w:rsidR="009C2083">
        <w:t>daily</w:t>
      </w:r>
      <w:r w:rsidR="00DE3289">
        <w:t xml:space="preserve"> life at Whaikaha like:</w:t>
      </w:r>
    </w:p>
    <w:p w14:paraId="28B8029F" w14:textId="7E6E83C8" w:rsidR="00DE3289" w:rsidRPr="009405AF" w:rsidRDefault="00DE3289" w:rsidP="00DE3289">
      <w:pPr>
        <w:pStyle w:val="Listtoplevel"/>
      </w:pPr>
      <w:r>
        <w:drawing>
          <wp:anchor distT="0" distB="0" distL="114300" distR="114300" simplePos="0" relativeHeight="252544000" behindDoc="0" locked="0" layoutInCell="1" allowOverlap="1" wp14:anchorId="06F18564" wp14:editId="13B34C2B">
            <wp:simplePos x="0" y="0"/>
            <wp:positionH relativeFrom="column">
              <wp:posOffset>2707</wp:posOffset>
            </wp:positionH>
            <wp:positionV relativeFrom="paragraph">
              <wp:posOffset>508635</wp:posOffset>
            </wp:positionV>
            <wp:extent cx="1620000" cy="1201629"/>
            <wp:effectExtent l="0" t="0" r="0" b="0"/>
            <wp:wrapNone/>
            <wp:docPr id="770884072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884072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01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CC8">
        <w:t>t</w:t>
      </w:r>
      <w:r w:rsidR="002B4CC8" w:rsidRPr="009405AF">
        <w:t xml:space="preserve">e </w:t>
      </w:r>
      <w:r w:rsidRPr="009405AF">
        <w:t>reo Māori</w:t>
      </w:r>
    </w:p>
    <w:p w14:paraId="36495159" w14:textId="77777777" w:rsidR="00DE3289" w:rsidRDefault="00DE3289" w:rsidP="00DE3289">
      <w:pPr>
        <w:pStyle w:val="Listtoplevel"/>
      </w:pPr>
      <w:r>
        <w:t>t</w:t>
      </w:r>
      <w:r w:rsidRPr="009405AF">
        <w:t>ikanga</w:t>
      </w:r>
      <w:r>
        <w:t xml:space="preserve"> / ways of doing things</w:t>
      </w:r>
    </w:p>
    <w:p w14:paraId="35C29707" w14:textId="77777777" w:rsidR="00DE3289" w:rsidRDefault="00DE3289" w:rsidP="00DE3289">
      <w:pPr>
        <w:pStyle w:val="Listtoplevel"/>
      </w:pPr>
      <w:r w:rsidRPr="009405AF">
        <w:t xml:space="preserve">whakataukī </w:t>
      </w:r>
      <w:r>
        <w:t>/ sayings</w:t>
      </w:r>
    </w:p>
    <w:p w14:paraId="0528BD44" w14:textId="77777777" w:rsidR="00DE3289" w:rsidRDefault="00DE3289" w:rsidP="00DE3289">
      <w:pPr>
        <w:pStyle w:val="Listtoplevel"/>
      </w:pPr>
      <w:r>
        <w:drawing>
          <wp:anchor distT="0" distB="0" distL="114300" distR="114300" simplePos="0" relativeHeight="252545024" behindDoc="0" locked="0" layoutInCell="1" allowOverlap="1" wp14:anchorId="0D6E575E" wp14:editId="5A65EFF4">
            <wp:simplePos x="0" y="0"/>
            <wp:positionH relativeFrom="column">
              <wp:posOffset>1905</wp:posOffset>
            </wp:positionH>
            <wp:positionV relativeFrom="paragraph">
              <wp:posOffset>35560</wp:posOffset>
            </wp:positionV>
            <wp:extent cx="1620000" cy="873177"/>
            <wp:effectExtent l="0" t="0" r="0" b="3175"/>
            <wp:wrapNone/>
            <wp:docPr id="152089830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89830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873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05AF">
        <w:t>karakia</w:t>
      </w:r>
      <w:r>
        <w:t xml:space="preserve"> / prayers</w:t>
      </w:r>
      <w:r w:rsidRPr="009405AF">
        <w:t>.</w:t>
      </w:r>
    </w:p>
    <w:p w14:paraId="745E3EC6" w14:textId="77777777" w:rsidR="00DE3289" w:rsidRDefault="00DE3289" w:rsidP="00A7720A"/>
    <w:p w14:paraId="0EBD6AF9" w14:textId="502C95F1" w:rsidR="008311CC" w:rsidRDefault="00945D2C" w:rsidP="008311CC">
      <w:r w:rsidRPr="008512BC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2547072" behindDoc="1" locked="0" layoutInCell="1" allowOverlap="1" wp14:anchorId="5F89D4B7" wp14:editId="5CE13356">
                <wp:simplePos x="0" y="0"/>
                <wp:positionH relativeFrom="margin">
                  <wp:posOffset>2168525</wp:posOffset>
                </wp:positionH>
                <wp:positionV relativeFrom="paragraph">
                  <wp:posOffset>-90805</wp:posOffset>
                </wp:positionV>
                <wp:extent cx="3671570" cy="857250"/>
                <wp:effectExtent l="0" t="0" r="5080" b="0"/>
                <wp:wrapNone/>
                <wp:docPr id="165109176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85725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169105E5" id="Rectangle 1" o:spid="_x0000_s1026" alt="&quot;&quot;" style="position:absolute;margin-left:170.75pt;margin-top:-7.15pt;width:289.1pt;height:67.5pt;z-index:-25076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" fillcolor="#d9ceea" stroked="f" strokeweight="1pt">
                <w10:wrap anchorx="margin"/>
              </v:rect>
            </w:pict>
          </mc:Fallback>
        </mc:AlternateContent>
      </w:r>
      <w:r w:rsidR="008311CC">
        <w:rPr>
          <w:noProof/>
        </w:rPr>
        <w:drawing>
          <wp:anchor distT="0" distB="0" distL="114300" distR="114300" simplePos="0" relativeHeight="252548096" behindDoc="0" locked="0" layoutInCell="1" allowOverlap="1" wp14:anchorId="13BD8E07" wp14:editId="43CE3F79">
            <wp:simplePos x="0" y="0"/>
            <wp:positionH relativeFrom="column">
              <wp:posOffset>19685</wp:posOffset>
            </wp:positionH>
            <wp:positionV relativeFrom="paragraph">
              <wp:posOffset>-353695</wp:posOffset>
            </wp:positionV>
            <wp:extent cx="1260000" cy="1483748"/>
            <wp:effectExtent l="0" t="0" r="0" b="2540"/>
            <wp:wrapNone/>
            <wp:docPr id="197655713" name="Pictur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55713" name="Picture 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483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1CC">
        <w:t xml:space="preserve">Here </w:t>
      </w:r>
      <w:r w:rsidR="008311CC" w:rsidRPr="006B4E5B">
        <w:rPr>
          <w:b/>
          <w:bCs/>
        </w:rPr>
        <w:t>values</w:t>
      </w:r>
      <w:r w:rsidR="008311CC">
        <w:t xml:space="preserve"> are beliefs that guide our work. </w:t>
      </w:r>
    </w:p>
    <w:p w14:paraId="6E7EBA49" w14:textId="77777777" w:rsidR="008311CC" w:rsidRDefault="008311CC" w:rsidP="00A7720A"/>
    <w:p w14:paraId="14C2B12A" w14:textId="6CEDE15D" w:rsidR="008311CC" w:rsidRDefault="008311CC" w:rsidP="00A7720A"/>
    <w:p w14:paraId="20E020E6" w14:textId="7CEB9B73" w:rsidR="00950083" w:rsidRDefault="0094315F" w:rsidP="00950083">
      <w:r>
        <w:rPr>
          <w:noProof/>
        </w:rPr>
        <w:drawing>
          <wp:anchor distT="0" distB="0" distL="114300" distR="114300" simplePos="0" relativeHeight="252454912" behindDoc="0" locked="0" layoutInCell="1" allowOverlap="1" wp14:anchorId="67F0BC7F" wp14:editId="3C953991">
            <wp:simplePos x="0" y="0"/>
            <wp:positionH relativeFrom="column">
              <wp:posOffset>34290</wp:posOffset>
            </wp:positionH>
            <wp:positionV relativeFrom="paragraph">
              <wp:posOffset>198120</wp:posOffset>
            </wp:positionV>
            <wp:extent cx="1620000" cy="327042"/>
            <wp:effectExtent l="0" t="0" r="0" b="0"/>
            <wp:wrapNone/>
            <wp:docPr id="1431425231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425231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327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E6C">
        <w:t xml:space="preserve">We understand the importance of </w:t>
      </w:r>
      <w:r w:rsidR="003F6315">
        <w:t xml:space="preserve">supporting </w:t>
      </w:r>
      <w:r w:rsidR="00033E6C" w:rsidRPr="00EE0EB5">
        <w:rPr>
          <w:b/>
          <w:bCs/>
        </w:rPr>
        <w:t>Enabling Good Lives</w:t>
      </w:r>
      <w:r w:rsidR="00033E6C">
        <w:t xml:space="preserve">. </w:t>
      </w:r>
    </w:p>
    <w:p w14:paraId="586E849E" w14:textId="51E44403" w:rsidR="00033E6C" w:rsidRDefault="00033E6C" w:rsidP="00950083"/>
    <w:p w14:paraId="67846EF9" w14:textId="1846DA58" w:rsidR="00033E6C" w:rsidRDefault="00945D2C" w:rsidP="00950083">
      <w:r w:rsidRPr="004A174D">
        <w:rPr>
          <w:noProof/>
        </w:rPr>
        <mc:AlternateContent>
          <mc:Choice Requires="wps">
            <w:drawing>
              <wp:anchor distT="0" distB="0" distL="114300" distR="114300" simplePos="0" relativeHeight="252445696" behindDoc="1" locked="0" layoutInCell="1" allowOverlap="1" wp14:anchorId="1D551D45" wp14:editId="696DD547">
                <wp:simplePos x="0" y="0"/>
                <wp:positionH relativeFrom="margin">
                  <wp:posOffset>2168525</wp:posOffset>
                </wp:positionH>
                <wp:positionV relativeFrom="paragraph">
                  <wp:posOffset>233045</wp:posOffset>
                </wp:positionV>
                <wp:extent cx="3671570" cy="1209675"/>
                <wp:effectExtent l="0" t="0" r="5080" b="9525"/>
                <wp:wrapNone/>
                <wp:docPr id="167547501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1209675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10250B02" id="Rectangle 1" o:spid="_x0000_s1026" alt="&quot;&quot;" style="position:absolute;margin-left:170.75pt;margin-top:18.35pt;width:289.1pt;height:95.25pt;z-index:-25087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" fillcolor="#d9ceea" stroked="f" strokeweight="1pt">
                <w10:wrap anchorx="margin"/>
              </v:rect>
            </w:pict>
          </mc:Fallback>
        </mc:AlternateContent>
      </w:r>
      <w:r w:rsidR="003F6315">
        <w:rPr>
          <w:b/>
          <w:bCs/>
          <w:noProof/>
        </w:rPr>
        <w:drawing>
          <wp:anchor distT="0" distB="0" distL="114300" distR="114300" simplePos="0" relativeHeight="252446720" behindDoc="1" locked="0" layoutInCell="1" allowOverlap="1" wp14:anchorId="5035C9B2" wp14:editId="5388A7AB">
            <wp:simplePos x="0" y="0"/>
            <wp:positionH relativeFrom="column">
              <wp:posOffset>-38100</wp:posOffset>
            </wp:positionH>
            <wp:positionV relativeFrom="paragraph">
              <wp:posOffset>71120</wp:posOffset>
            </wp:positionV>
            <wp:extent cx="1619885" cy="1619885"/>
            <wp:effectExtent l="0" t="0" r="0" b="0"/>
            <wp:wrapNone/>
            <wp:docPr id="1519523211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523211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9D426B" w14:textId="00D81562" w:rsidR="0082592B" w:rsidRDefault="0082592B" w:rsidP="00950083">
      <w:r w:rsidRPr="00072883">
        <w:rPr>
          <w:b/>
          <w:bCs/>
        </w:rPr>
        <w:t>Enabling Good Lives</w:t>
      </w:r>
      <w:r>
        <w:t xml:space="preserve"> is </w:t>
      </w:r>
      <w:r w:rsidR="00072883">
        <w:t xml:space="preserve">a way to support disabled people to have more control over their own lives. </w:t>
      </w:r>
    </w:p>
    <w:p w14:paraId="266FCC5B" w14:textId="77777777" w:rsidR="00021315" w:rsidRDefault="00021315" w:rsidP="00950083"/>
    <w:p w14:paraId="4B8B78E5" w14:textId="4F0BB6B2" w:rsidR="00021315" w:rsidRDefault="00945D2C" w:rsidP="00950083">
      <w:r>
        <w:rPr>
          <w:noProof/>
        </w:rPr>
        <w:drawing>
          <wp:anchor distT="0" distB="0" distL="114300" distR="114300" simplePos="0" relativeHeight="252354560" behindDoc="0" locked="0" layoutInCell="1" allowOverlap="1" wp14:anchorId="58B33B67" wp14:editId="3FD46DE4">
            <wp:simplePos x="0" y="0"/>
            <wp:positionH relativeFrom="column">
              <wp:posOffset>38100</wp:posOffset>
            </wp:positionH>
            <wp:positionV relativeFrom="paragraph">
              <wp:posOffset>325120</wp:posOffset>
            </wp:positionV>
            <wp:extent cx="1620000" cy="1035282"/>
            <wp:effectExtent l="0" t="0" r="0" b="0"/>
            <wp:wrapNone/>
            <wp:docPr id="36362438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62438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35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93E10" w14:textId="4FA02DD9" w:rsidR="00033E6C" w:rsidRDefault="00033E6C" w:rsidP="00950083">
      <w:r>
        <w:t xml:space="preserve">We </w:t>
      </w:r>
      <w:r w:rsidR="009E22B6">
        <w:t xml:space="preserve">work with people who have lived experience of disability like: </w:t>
      </w:r>
    </w:p>
    <w:p w14:paraId="207F2297" w14:textId="618DA11A" w:rsidR="009E22B6" w:rsidRDefault="00AD595E" w:rsidP="00AD595E">
      <w:pPr>
        <w:pStyle w:val="Listtoplevel"/>
      </w:pPr>
      <w:r>
        <w:t>d</w:t>
      </w:r>
      <w:r w:rsidR="009E22B6">
        <w:t>isabled people</w:t>
      </w:r>
    </w:p>
    <w:p w14:paraId="24A5C38E" w14:textId="116A5C95" w:rsidR="006C3CB0" w:rsidRPr="006C3CB0" w:rsidRDefault="00C86F1A" w:rsidP="00AD595E">
      <w:pPr>
        <w:pStyle w:val="Listtoplevel"/>
      </w:pPr>
      <w:r>
        <w:rPr>
          <w:lang w:val="en-NZ"/>
        </w:rPr>
        <w:drawing>
          <wp:anchor distT="0" distB="0" distL="114300" distR="114300" simplePos="0" relativeHeight="252353536" behindDoc="0" locked="0" layoutInCell="1" allowOverlap="1" wp14:anchorId="66CC43A3" wp14:editId="2377A3D2">
            <wp:simplePos x="0" y="0"/>
            <wp:positionH relativeFrom="column">
              <wp:posOffset>-35560</wp:posOffset>
            </wp:positionH>
            <wp:positionV relativeFrom="paragraph">
              <wp:posOffset>259080</wp:posOffset>
            </wp:positionV>
            <wp:extent cx="1439545" cy="1665605"/>
            <wp:effectExtent l="0" t="0" r="8255" b="0"/>
            <wp:wrapNone/>
            <wp:docPr id="1694976923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976923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95E">
        <w:rPr>
          <w:lang w:val="en-NZ"/>
        </w:rPr>
        <w:t>tāngata whaikaha Māori / disabled Māori</w:t>
      </w:r>
    </w:p>
    <w:p w14:paraId="7302FFCE" w14:textId="4EE29E95" w:rsidR="00AD595E" w:rsidRDefault="006C3CB0" w:rsidP="00AD595E">
      <w:pPr>
        <w:pStyle w:val="Listtoplevel"/>
      </w:pPr>
      <w:r>
        <w:rPr>
          <w:lang w:val="en-NZ"/>
        </w:rPr>
        <w:t>whānau / families of disabled people</w:t>
      </w:r>
      <w:r w:rsidR="00024441">
        <w:rPr>
          <w:lang w:val="en-NZ"/>
        </w:rPr>
        <w:t>.</w:t>
      </w:r>
    </w:p>
    <w:p w14:paraId="26FFCC29" w14:textId="06DC3F1D" w:rsidR="009E22B6" w:rsidRDefault="009E22B6" w:rsidP="00950083"/>
    <w:p w14:paraId="1F4CAAA4" w14:textId="5D47D331" w:rsidR="00D20C74" w:rsidRDefault="00D20C74" w:rsidP="00D20C74">
      <w:pPr>
        <w:pStyle w:val="Heading1"/>
      </w:pPr>
      <w:bookmarkStart w:id="3" w:name="_Our_team"/>
      <w:bookmarkEnd w:id="3"/>
      <w:r>
        <w:br w:type="column"/>
      </w:r>
      <w:r>
        <w:lastRenderedPageBreak/>
        <w:t>Our team</w:t>
      </w:r>
    </w:p>
    <w:p w14:paraId="5B3B157E" w14:textId="1A3D8C10" w:rsidR="00D20C74" w:rsidRDefault="00D20C74" w:rsidP="00D20C74"/>
    <w:p w14:paraId="7AC36075" w14:textId="674827EA" w:rsidR="00D20C74" w:rsidRDefault="00DB2E3B" w:rsidP="00D20C74">
      <w:r>
        <w:rPr>
          <w:noProof/>
        </w:rPr>
        <w:drawing>
          <wp:anchor distT="0" distB="0" distL="114300" distR="114300" simplePos="0" relativeHeight="252487680" behindDoc="0" locked="0" layoutInCell="1" allowOverlap="1" wp14:anchorId="65023086" wp14:editId="1A53FF58">
            <wp:simplePos x="0" y="0"/>
            <wp:positionH relativeFrom="column">
              <wp:posOffset>-57150</wp:posOffset>
            </wp:positionH>
            <wp:positionV relativeFrom="paragraph">
              <wp:posOffset>193040</wp:posOffset>
            </wp:positionV>
            <wp:extent cx="1620000" cy="1620000"/>
            <wp:effectExtent l="0" t="0" r="0" b="0"/>
            <wp:wrapNone/>
            <wp:docPr id="728838466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838466" name="Picture 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45A4B" w14:textId="0D3E39C5" w:rsidR="00D20C74" w:rsidRDefault="00D20C74" w:rsidP="00D20C74">
      <w:r>
        <w:t>We have about 80 staff members.</w:t>
      </w:r>
    </w:p>
    <w:p w14:paraId="15F8A8B8" w14:textId="624B49A0" w:rsidR="00D20C74" w:rsidRDefault="00D20C74" w:rsidP="00D20C74"/>
    <w:p w14:paraId="7F6D5A87" w14:textId="69ED02DE" w:rsidR="00D20C74" w:rsidRDefault="00D20C74" w:rsidP="00D20C74"/>
    <w:p w14:paraId="2136FC62" w14:textId="2B9ECEE6" w:rsidR="00D20C74" w:rsidRDefault="00D20C74" w:rsidP="00D20C74">
      <w:r>
        <w:t xml:space="preserve">About </w:t>
      </w:r>
      <w:r w:rsidR="00374D9E">
        <w:t xml:space="preserve">6 out of </w:t>
      </w:r>
      <w:r w:rsidR="00032A93">
        <w:t xml:space="preserve">every </w:t>
      </w:r>
      <w:r w:rsidR="00374D9E">
        <w:t>10</w:t>
      </w:r>
      <w:r>
        <w:t xml:space="preserve"> of our staff are disabled. </w:t>
      </w:r>
    </w:p>
    <w:p w14:paraId="557D0182" w14:textId="213D51CD" w:rsidR="00D20C74" w:rsidRDefault="00D20C74" w:rsidP="00D20C74"/>
    <w:p w14:paraId="37AFC420" w14:textId="207CF90F" w:rsidR="00D20C74" w:rsidRDefault="00DB2E3B" w:rsidP="00D20C74">
      <w:r>
        <w:rPr>
          <w:noProof/>
        </w:rPr>
        <w:drawing>
          <wp:anchor distT="0" distB="0" distL="114300" distR="114300" simplePos="0" relativeHeight="252488704" behindDoc="0" locked="0" layoutInCell="1" allowOverlap="1" wp14:anchorId="1B6E866C" wp14:editId="010AE731">
            <wp:simplePos x="0" y="0"/>
            <wp:positionH relativeFrom="column">
              <wp:posOffset>-123825</wp:posOffset>
            </wp:positionH>
            <wp:positionV relativeFrom="paragraph">
              <wp:posOffset>63500</wp:posOffset>
            </wp:positionV>
            <wp:extent cx="1620000" cy="1097170"/>
            <wp:effectExtent l="0" t="0" r="0" b="8255"/>
            <wp:wrapNone/>
            <wp:docPr id="130278483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78483" name="Pictur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9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3C8AD" w14:textId="2CE4BEBE" w:rsidR="00D20C74" w:rsidRDefault="00D20C74" w:rsidP="00D20C74">
      <w:r>
        <w:t xml:space="preserve">We provide </w:t>
      </w:r>
      <w:r w:rsidRPr="00E160D0">
        <w:rPr>
          <w:b/>
          <w:bCs/>
        </w:rPr>
        <w:t>reasonable accommodations</w:t>
      </w:r>
      <w:r>
        <w:t xml:space="preserve"> for our staff.</w:t>
      </w:r>
    </w:p>
    <w:p w14:paraId="453698DF" w14:textId="4ED1899E" w:rsidR="00D20C74" w:rsidRDefault="00D20C74" w:rsidP="00D20C74"/>
    <w:p w14:paraId="5A937EF3" w14:textId="68EE1270" w:rsidR="00D20C74" w:rsidRDefault="0063239F" w:rsidP="00D20C74">
      <w:pPr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1" locked="0" layoutInCell="1" allowOverlap="1" wp14:anchorId="577B2D89" wp14:editId="4E7B2E27">
                <wp:simplePos x="0" y="0"/>
                <wp:positionH relativeFrom="margin">
                  <wp:posOffset>2171700</wp:posOffset>
                </wp:positionH>
                <wp:positionV relativeFrom="paragraph">
                  <wp:posOffset>234950</wp:posOffset>
                </wp:positionV>
                <wp:extent cx="3671570" cy="1590675"/>
                <wp:effectExtent l="0" t="0" r="5080" b="9525"/>
                <wp:wrapNone/>
                <wp:docPr id="95342766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1590675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6BC73C41" id="Rectangle 1" o:spid="_x0000_s1026" alt="&quot;&quot;" style="position:absolute;margin-left:171pt;margin-top:18.5pt;width:289.1pt;height:125.25pt;z-index:-25083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" fillcolor="#d9ceea" stroked="f" strokeweight="1pt">
                <w10:wrap anchorx="margin"/>
              </v:rect>
            </w:pict>
          </mc:Fallback>
        </mc:AlternateContent>
      </w:r>
      <w:r w:rsidR="00DB2E3B">
        <w:rPr>
          <w:bCs/>
          <w:noProof/>
        </w:rPr>
        <w:drawing>
          <wp:anchor distT="0" distB="0" distL="114300" distR="114300" simplePos="0" relativeHeight="252486656" behindDoc="0" locked="0" layoutInCell="1" allowOverlap="1" wp14:anchorId="49CD868D" wp14:editId="1B9011E3">
            <wp:simplePos x="0" y="0"/>
            <wp:positionH relativeFrom="column">
              <wp:posOffset>-19050</wp:posOffset>
            </wp:positionH>
            <wp:positionV relativeFrom="paragraph">
              <wp:posOffset>233680</wp:posOffset>
            </wp:positionV>
            <wp:extent cx="1620000" cy="1620000"/>
            <wp:effectExtent l="0" t="0" r="0" b="0"/>
            <wp:wrapNone/>
            <wp:docPr id="213176795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76795" name="Pictur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7A053E" w14:textId="4D1BA4F7" w:rsidR="00D20C74" w:rsidRDefault="00D20C74" w:rsidP="00D20C74">
      <w:pPr>
        <w:rPr>
          <w:bCs/>
        </w:rPr>
      </w:pPr>
      <w:r>
        <w:rPr>
          <w:bCs/>
        </w:rPr>
        <w:t xml:space="preserve">Here </w:t>
      </w:r>
      <w:r w:rsidRPr="00CC35B2">
        <w:rPr>
          <w:b/>
        </w:rPr>
        <w:t>reasonable accommodation</w:t>
      </w:r>
      <w:r w:rsidR="00032A93">
        <w:rPr>
          <w:b/>
        </w:rPr>
        <w:t>s</w:t>
      </w:r>
      <w:r>
        <w:rPr>
          <w:bCs/>
        </w:rPr>
        <w:t xml:space="preserve"> </w:t>
      </w:r>
      <w:r w:rsidR="00032A93">
        <w:rPr>
          <w:bCs/>
        </w:rPr>
        <w:t xml:space="preserve">are </w:t>
      </w:r>
      <w:r>
        <w:rPr>
          <w:bCs/>
        </w:rPr>
        <w:t>where change</w:t>
      </w:r>
      <w:r w:rsidR="00032A93">
        <w:rPr>
          <w:bCs/>
        </w:rPr>
        <w:t>s</w:t>
      </w:r>
      <w:r>
        <w:rPr>
          <w:bCs/>
        </w:rPr>
        <w:t xml:space="preserve"> </w:t>
      </w:r>
      <w:r w:rsidR="00032A93">
        <w:rPr>
          <w:bCs/>
        </w:rPr>
        <w:t xml:space="preserve">are </w:t>
      </w:r>
      <w:r>
        <w:rPr>
          <w:bCs/>
        </w:rPr>
        <w:t xml:space="preserve">made to something like a service so disabled people can use it. </w:t>
      </w:r>
    </w:p>
    <w:p w14:paraId="4F281AFA" w14:textId="02E6E014" w:rsidR="00D20C74" w:rsidRDefault="00D20C74" w:rsidP="00D20C74">
      <w:pPr>
        <w:rPr>
          <w:bCs/>
        </w:rPr>
      </w:pPr>
    </w:p>
    <w:p w14:paraId="509FC189" w14:textId="7F1AE289" w:rsidR="00D20C74" w:rsidRDefault="00141E71" w:rsidP="00D20C74">
      <w:r>
        <w:rPr>
          <w:noProof/>
        </w:rPr>
        <w:drawing>
          <wp:anchor distT="0" distB="0" distL="114300" distR="114300" simplePos="0" relativeHeight="252489728" behindDoc="0" locked="0" layoutInCell="1" allowOverlap="1" wp14:anchorId="1979868C" wp14:editId="2F66F349">
            <wp:simplePos x="0" y="0"/>
            <wp:positionH relativeFrom="column">
              <wp:posOffset>57250</wp:posOffset>
            </wp:positionH>
            <wp:positionV relativeFrom="paragraph">
              <wp:posOffset>45720</wp:posOffset>
            </wp:positionV>
            <wp:extent cx="1047750" cy="1404119"/>
            <wp:effectExtent l="0" t="0" r="0" b="0"/>
            <wp:wrapNone/>
            <wp:docPr id="1446340207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340207" name="Picture 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404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08102" w14:textId="0BBBBE80" w:rsidR="00D20C74" w:rsidRDefault="00D20C74" w:rsidP="00D20C74">
      <w:r>
        <w:t xml:space="preserve">The work of our team is guided by our </w:t>
      </w:r>
      <w:r w:rsidRPr="008311CC">
        <w:t>values</w:t>
      </w:r>
      <w:r>
        <w:t xml:space="preserve">. </w:t>
      </w:r>
    </w:p>
    <w:p w14:paraId="28F1F435" w14:textId="77777777" w:rsidR="00D20C74" w:rsidRDefault="00D20C74" w:rsidP="00D20C74"/>
    <w:p w14:paraId="65325DDC" w14:textId="38B3EC12" w:rsidR="00D20C74" w:rsidRPr="008512BC" w:rsidRDefault="00D20C74" w:rsidP="00D20C74">
      <w:pPr>
        <w:rPr>
          <w:b/>
          <w:bCs/>
        </w:rPr>
      </w:pPr>
    </w:p>
    <w:p w14:paraId="43B22A6C" w14:textId="49CF4967" w:rsidR="00D20C74" w:rsidRDefault="00070D02" w:rsidP="008311CC">
      <w:r>
        <w:rPr>
          <w:noProof/>
        </w:rPr>
        <w:lastRenderedPageBreak/>
        <w:drawing>
          <wp:anchor distT="0" distB="0" distL="114300" distR="114300" simplePos="0" relativeHeight="252519424" behindDoc="0" locked="0" layoutInCell="1" allowOverlap="1" wp14:anchorId="42CE0B9E" wp14:editId="0464F065">
            <wp:simplePos x="0" y="0"/>
            <wp:positionH relativeFrom="column">
              <wp:posOffset>67310</wp:posOffset>
            </wp:positionH>
            <wp:positionV relativeFrom="paragraph">
              <wp:posOffset>-260985</wp:posOffset>
            </wp:positionV>
            <wp:extent cx="1440000" cy="1635577"/>
            <wp:effectExtent l="0" t="0" r="8255" b="3175"/>
            <wp:wrapNone/>
            <wp:docPr id="1522766846" name="Picture 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766846" name="Picture 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35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C74">
        <w:t xml:space="preserve">Our 3 main </w:t>
      </w:r>
      <w:r w:rsidR="00D20C74" w:rsidRPr="00BC35AF">
        <w:t>values</w:t>
      </w:r>
      <w:r w:rsidR="00D20C74">
        <w:t xml:space="preserve"> are:</w:t>
      </w:r>
    </w:p>
    <w:p w14:paraId="251251D2" w14:textId="51798ADB" w:rsidR="00D20C74" w:rsidRDefault="00D20C74" w:rsidP="00D20C74">
      <w:pPr>
        <w:pStyle w:val="Listtoplevel"/>
      </w:pPr>
      <w:r>
        <w:t xml:space="preserve">Mana taurite / </w:t>
      </w:r>
      <w:r w:rsidRPr="00E662E4">
        <w:rPr>
          <w:b/>
          <w:bCs/>
        </w:rPr>
        <w:t>Equity</w:t>
      </w:r>
      <w:r>
        <w:t xml:space="preserve"> drives us</w:t>
      </w:r>
    </w:p>
    <w:p w14:paraId="4AD99DEF" w14:textId="3306140B" w:rsidR="00D20C74" w:rsidRDefault="00AB23CE" w:rsidP="00D20C74">
      <w:pPr>
        <w:pStyle w:val="Listtoplevel"/>
      </w:pPr>
      <w:r>
        <w:drawing>
          <wp:anchor distT="0" distB="0" distL="114300" distR="114300" simplePos="0" relativeHeight="252518400" behindDoc="0" locked="0" layoutInCell="1" allowOverlap="1" wp14:anchorId="3361AC82" wp14:editId="7AF0D694">
            <wp:simplePos x="0" y="0"/>
            <wp:positionH relativeFrom="column">
              <wp:posOffset>19050</wp:posOffset>
            </wp:positionH>
            <wp:positionV relativeFrom="paragraph">
              <wp:posOffset>893445</wp:posOffset>
            </wp:positionV>
            <wp:extent cx="1620000" cy="1201629"/>
            <wp:effectExtent l="0" t="0" r="0" b="0"/>
            <wp:wrapNone/>
            <wp:docPr id="950844100" name="Picture 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844100" name="Picture 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01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C74">
        <w:t>Mana kaha / We strengthen and support</w:t>
      </w:r>
    </w:p>
    <w:p w14:paraId="198CBFF4" w14:textId="77777777" w:rsidR="00D20C74" w:rsidRPr="00245CF2" w:rsidRDefault="00D20C74" w:rsidP="00D20C74">
      <w:pPr>
        <w:pStyle w:val="Listtoplevel"/>
      </w:pPr>
      <w:r>
        <w:t>Mana tīhura / We explore and learn.</w:t>
      </w:r>
    </w:p>
    <w:p w14:paraId="47ACBD38" w14:textId="77777777" w:rsidR="00D20C74" w:rsidRDefault="00D20C74" w:rsidP="00D20C74"/>
    <w:p w14:paraId="48E3F56B" w14:textId="035C4DBF" w:rsidR="00D20C74" w:rsidRDefault="00021AE0" w:rsidP="00D20C74">
      <w:r>
        <w:rPr>
          <w:noProof/>
        </w:rPr>
        <w:drawing>
          <wp:anchor distT="0" distB="0" distL="114300" distR="114300" simplePos="0" relativeHeight="252491776" behindDoc="0" locked="0" layoutInCell="1" allowOverlap="1" wp14:anchorId="7ABB251A" wp14:editId="66E504AA">
            <wp:simplePos x="0" y="0"/>
            <wp:positionH relativeFrom="column">
              <wp:posOffset>-76200</wp:posOffset>
            </wp:positionH>
            <wp:positionV relativeFrom="paragraph">
              <wp:posOffset>247015</wp:posOffset>
            </wp:positionV>
            <wp:extent cx="1620000" cy="1158526"/>
            <wp:effectExtent l="0" t="0" r="0" b="3810"/>
            <wp:wrapNone/>
            <wp:docPr id="706018239" name="Pictur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018239" name="Picture 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58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C74" w:rsidRPr="004A174D">
        <w:rPr>
          <w:noProof/>
        </w:rPr>
        <mc:AlternateContent>
          <mc:Choice Requires="wps">
            <w:drawing>
              <wp:anchor distT="0" distB="0" distL="114300" distR="114300" simplePos="0" relativeHeight="252484608" behindDoc="1" locked="0" layoutInCell="1" allowOverlap="1" wp14:anchorId="076F6ADD" wp14:editId="5863551C">
                <wp:simplePos x="0" y="0"/>
                <wp:positionH relativeFrom="margin">
                  <wp:posOffset>2181225</wp:posOffset>
                </wp:positionH>
                <wp:positionV relativeFrom="paragraph">
                  <wp:posOffset>247015</wp:posOffset>
                </wp:positionV>
                <wp:extent cx="3671570" cy="847725"/>
                <wp:effectExtent l="0" t="0" r="5080" b="9525"/>
                <wp:wrapNone/>
                <wp:docPr id="1512327550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847725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324EDD2E" id="Rectangle 1" o:spid="_x0000_s1026" alt="&quot;&quot;" style="position:absolute;margin-left:171.75pt;margin-top:19.45pt;width:289.1pt;height:66.75pt;z-index:-25083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" fillcolor="#d9ceea" stroked="f" strokeweight="1pt">
                <w10:wrap anchorx="margin"/>
              </v:rect>
            </w:pict>
          </mc:Fallback>
        </mc:AlternateContent>
      </w:r>
    </w:p>
    <w:p w14:paraId="6C4AEF2C" w14:textId="69552AEA" w:rsidR="00D20C74" w:rsidRDefault="00D20C74" w:rsidP="00D20C74">
      <w:r>
        <w:t xml:space="preserve">Here </w:t>
      </w:r>
      <w:r>
        <w:rPr>
          <w:b/>
          <w:bCs/>
        </w:rPr>
        <w:t>e</w:t>
      </w:r>
      <w:r w:rsidRPr="006B4E5B">
        <w:rPr>
          <w:b/>
          <w:bCs/>
        </w:rPr>
        <w:t>quity</w:t>
      </w:r>
      <w:r>
        <w:t xml:space="preserve"> is where everyone is equal / treated the same way. </w:t>
      </w:r>
    </w:p>
    <w:p w14:paraId="11C65B01" w14:textId="77777777" w:rsidR="00D20C74" w:rsidRDefault="00D20C74" w:rsidP="00D20C74"/>
    <w:p w14:paraId="019DFE1F" w14:textId="77777777" w:rsidR="00D20C74" w:rsidRDefault="00D20C74" w:rsidP="00D20C74"/>
    <w:p w14:paraId="252AAD0D" w14:textId="77777777" w:rsidR="00D20C74" w:rsidRDefault="00D20C74" w:rsidP="00D20C74"/>
    <w:p w14:paraId="713D91A1" w14:textId="77777777" w:rsidR="00D20C74" w:rsidRDefault="00D20C74" w:rsidP="00D20C74">
      <w:r>
        <w:br w:type="column"/>
      </w:r>
      <w:r>
        <w:rPr>
          <w:noProof/>
        </w:rPr>
        <w:lastRenderedPageBreak/>
        <w:drawing>
          <wp:anchor distT="0" distB="0" distL="114300" distR="114300" simplePos="0" relativeHeight="252479488" behindDoc="0" locked="0" layoutInCell="1" allowOverlap="1" wp14:anchorId="75C4EF2E" wp14:editId="30EBF364">
            <wp:simplePos x="0" y="0"/>
            <wp:positionH relativeFrom="column">
              <wp:posOffset>0</wp:posOffset>
            </wp:positionH>
            <wp:positionV relativeFrom="paragraph">
              <wp:posOffset>-38100</wp:posOffset>
            </wp:positionV>
            <wp:extent cx="1260000" cy="1260000"/>
            <wp:effectExtent l="0" t="0" r="0" b="0"/>
            <wp:wrapNone/>
            <wp:docPr id="943654869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79131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Our leaders are:</w:t>
      </w:r>
    </w:p>
    <w:p w14:paraId="6208C4E2" w14:textId="0A17F742" w:rsidR="00D20C74" w:rsidRDefault="00D20C74" w:rsidP="00D20C74">
      <w:pPr>
        <w:pStyle w:val="Listtoplevel"/>
      </w:pPr>
      <w:r>
        <w:t>Paula</w:t>
      </w:r>
      <w:r w:rsidRPr="002F01C5">
        <w:t xml:space="preserve"> Tesoriero</w:t>
      </w:r>
      <w:r w:rsidR="002D1C67">
        <w:t xml:space="preserve"> who is</w:t>
      </w:r>
      <w:r>
        <w:br/>
        <w:t>Chief Executive</w:t>
      </w:r>
    </w:p>
    <w:p w14:paraId="05761036" w14:textId="22B5CC9D" w:rsidR="00D20C74" w:rsidRDefault="00D20C74" w:rsidP="00D20C74">
      <w:pPr>
        <w:pStyle w:val="Listtoplevel"/>
      </w:pPr>
      <w:r>
        <w:drawing>
          <wp:anchor distT="0" distB="0" distL="114300" distR="114300" simplePos="0" relativeHeight="252480512" behindDoc="0" locked="0" layoutInCell="1" allowOverlap="1" wp14:anchorId="12A4DA23" wp14:editId="41C80170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1260000" cy="1260000"/>
            <wp:effectExtent l="0" t="0" r="0" b="0"/>
            <wp:wrapNone/>
            <wp:docPr id="1626897917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756743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Ginny Baddeley</w:t>
      </w:r>
      <w:r w:rsidR="002D1C67">
        <w:t xml:space="preserve"> who is</w:t>
      </w:r>
      <w:r>
        <w:br/>
        <w:t>Deputy Chief Executive</w:t>
      </w:r>
      <w:r w:rsidR="00FE087B">
        <w:br/>
      </w:r>
      <w:r>
        <w:t>Strategy and Enablement</w:t>
      </w:r>
    </w:p>
    <w:p w14:paraId="1D588FA2" w14:textId="14731295" w:rsidR="00D20C74" w:rsidRDefault="00D20C74" w:rsidP="00D20C74">
      <w:pPr>
        <w:pStyle w:val="Listtoplevel"/>
      </w:pPr>
      <w:r>
        <w:drawing>
          <wp:anchor distT="0" distB="0" distL="114300" distR="114300" simplePos="0" relativeHeight="252481536" behindDoc="0" locked="0" layoutInCell="1" allowOverlap="1" wp14:anchorId="19D4D2BE" wp14:editId="431618F3">
            <wp:simplePos x="0" y="0"/>
            <wp:positionH relativeFrom="column">
              <wp:posOffset>1270</wp:posOffset>
            </wp:positionH>
            <wp:positionV relativeFrom="paragraph">
              <wp:posOffset>193675</wp:posOffset>
            </wp:positionV>
            <wp:extent cx="1259205" cy="1152525"/>
            <wp:effectExtent l="0" t="0" r="0" b="9525"/>
            <wp:wrapNone/>
            <wp:docPr id="816458748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844769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Ben O’Meara</w:t>
      </w:r>
      <w:r w:rsidR="002D1C67">
        <w:t xml:space="preserve"> who is</w:t>
      </w:r>
      <w:r>
        <w:br/>
        <w:t xml:space="preserve">Deputy Chief Executive </w:t>
      </w:r>
      <w:r>
        <w:br/>
        <w:t>Policy and Insights</w:t>
      </w:r>
    </w:p>
    <w:p w14:paraId="698AED2D" w14:textId="03311FB4" w:rsidR="00D20C74" w:rsidRDefault="00D20C74" w:rsidP="00D20C74">
      <w:pPr>
        <w:pStyle w:val="Listtoplevel"/>
      </w:pPr>
      <w:r>
        <w:drawing>
          <wp:anchor distT="0" distB="0" distL="114300" distR="114300" simplePos="0" relativeHeight="252482560" behindDoc="0" locked="0" layoutInCell="1" allowOverlap="1" wp14:anchorId="2B2A3963" wp14:editId="116DF9D5">
            <wp:simplePos x="0" y="0"/>
            <wp:positionH relativeFrom="column">
              <wp:posOffset>0</wp:posOffset>
            </wp:positionH>
            <wp:positionV relativeFrom="paragraph">
              <wp:posOffset>147955</wp:posOffset>
            </wp:positionV>
            <wp:extent cx="1260000" cy="1260000"/>
            <wp:effectExtent l="0" t="0" r="0" b="0"/>
            <wp:wrapNone/>
            <wp:docPr id="1045464579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005821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Rebecca Elvy</w:t>
      </w:r>
      <w:r w:rsidR="002D1C67">
        <w:t xml:space="preserve"> who is</w:t>
      </w:r>
      <w:r>
        <w:br/>
        <w:t>Deputy Chief Executive Outreach and Innovation</w:t>
      </w:r>
    </w:p>
    <w:p w14:paraId="11B9C173" w14:textId="7FCBFA61" w:rsidR="00D20C74" w:rsidRDefault="00D20C74" w:rsidP="00D20C74">
      <w:pPr>
        <w:pStyle w:val="Listtoplevel"/>
      </w:pPr>
      <w:r>
        <w:drawing>
          <wp:anchor distT="0" distB="0" distL="114300" distR="114300" simplePos="0" relativeHeight="252483584" behindDoc="0" locked="0" layoutInCell="1" allowOverlap="1" wp14:anchorId="2784239B" wp14:editId="17ED9B5D">
            <wp:simplePos x="0" y="0"/>
            <wp:positionH relativeFrom="column">
              <wp:posOffset>635</wp:posOffset>
            </wp:positionH>
            <wp:positionV relativeFrom="paragraph">
              <wp:posOffset>368300</wp:posOffset>
            </wp:positionV>
            <wp:extent cx="1260000" cy="1321967"/>
            <wp:effectExtent l="0" t="0" r="0" b="0"/>
            <wp:wrapNone/>
            <wp:docPr id="748460172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97858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321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Ronelle Baker</w:t>
      </w:r>
      <w:r w:rsidR="002D1C67">
        <w:t xml:space="preserve"> who is</w:t>
      </w:r>
      <w:r>
        <w:br/>
        <w:t>Kauhautū – Chief Advisor Māori</w:t>
      </w:r>
      <w:r w:rsidR="00351D7D">
        <w:t>.</w:t>
      </w:r>
    </w:p>
    <w:p w14:paraId="1E3F140C" w14:textId="77777777" w:rsidR="00D20C74" w:rsidRDefault="00D20C74" w:rsidP="00D20C74"/>
    <w:p w14:paraId="3D2C8359" w14:textId="74F0DDD5" w:rsidR="00077E77" w:rsidRDefault="00077E77" w:rsidP="00950083"/>
    <w:p w14:paraId="79B9A522" w14:textId="435CF79B" w:rsidR="00077E77" w:rsidRDefault="00021315" w:rsidP="00A61865">
      <w:pPr>
        <w:pStyle w:val="Heading1"/>
      </w:pPr>
      <w:bookmarkStart w:id="4" w:name="_Why_we_need"/>
      <w:bookmarkEnd w:id="4"/>
      <w:r>
        <w:br w:type="column"/>
      </w:r>
      <w:r w:rsidR="00077E77">
        <w:lastRenderedPageBreak/>
        <w:t xml:space="preserve">Why </w:t>
      </w:r>
      <w:r w:rsidR="00F46471">
        <w:t>we</w:t>
      </w:r>
      <w:r w:rsidR="00077E77">
        <w:t xml:space="preserve"> need </w:t>
      </w:r>
      <w:r w:rsidR="00E86655">
        <w:t xml:space="preserve">a </w:t>
      </w:r>
      <w:r w:rsidR="00A61865">
        <w:br/>
      </w:r>
      <w:r w:rsidR="00E86655">
        <w:t>Ministry of Disabled People</w:t>
      </w:r>
    </w:p>
    <w:p w14:paraId="6536CA27" w14:textId="561CDF6E" w:rsidR="00077E77" w:rsidRDefault="002D1C67" w:rsidP="00950083">
      <w:r>
        <w:rPr>
          <w:noProof/>
        </w:rPr>
        <w:drawing>
          <wp:anchor distT="0" distB="0" distL="114300" distR="114300" simplePos="0" relativeHeight="252455936" behindDoc="0" locked="0" layoutInCell="1" allowOverlap="1" wp14:anchorId="5C3F9220" wp14:editId="1775A953">
            <wp:simplePos x="0" y="0"/>
            <wp:positionH relativeFrom="column">
              <wp:posOffset>-24765</wp:posOffset>
            </wp:positionH>
            <wp:positionV relativeFrom="paragraph">
              <wp:posOffset>110490</wp:posOffset>
            </wp:positionV>
            <wp:extent cx="1620000" cy="1620000"/>
            <wp:effectExtent l="0" t="0" r="0" b="0"/>
            <wp:wrapNone/>
            <wp:docPr id="195762301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623014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FD386" w14:textId="06E33961" w:rsidR="00A61865" w:rsidRDefault="00A61865" w:rsidP="00950083"/>
    <w:p w14:paraId="5DBA053A" w14:textId="16D1817C" w:rsidR="00077E77" w:rsidRDefault="005C522D" w:rsidP="00950083">
      <w:r>
        <w:t xml:space="preserve">1 in </w:t>
      </w:r>
      <w:r w:rsidR="000A10E0">
        <w:t xml:space="preserve">every </w:t>
      </w:r>
      <w:r>
        <w:t xml:space="preserve">6 New Zealanders </w:t>
      </w:r>
      <w:r w:rsidR="00CB5F10">
        <w:t>are</w:t>
      </w:r>
      <w:r>
        <w:t xml:space="preserve"> disabled. </w:t>
      </w:r>
    </w:p>
    <w:p w14:paraId="52B7A607" w14:textId="2813C17D" w:rsidR="008B6360" w:rsidRDefault="008B6360" w:rsidP="00950083"/>
    <w:p w14:paraId="2915AE41" w14:textId="49CEE57F" w:rsidR="00C8082F" w:rsidRDefault="003F1167" w:rsidP="00950083">
      <w:r>
        <w:rPr>
          <w:noProof/>
        </w:rPr>
        <mc:AlternateContent>
          <mc:Choice Requires="wpg">
            <w:drawing>
              <wp:anchor distT="0" distB="0" distL="114300" distR="114300" simplePos="0" relativeHeight="252459008" behindDoc="0" locked="0" layoutInCell="1" allowOverlap="1" wp14:anchorId="21472111" wp14:editId="17579ED9">
                <wp:simplePos x="0" y="0"/>
                <wp:positionH relativeFrom="column">
                  <wp:posOffset>-3810</wp:posOffset>
                </wp:positionH>
                <wp:positionV relativeFrom="paragraph">
                  <wp:posOffset>325755</wp:posOffset>
                </wp:positionV>
                <wp:extent cx="1143000" cy="1084580"/>
                <wp:effectExtent l="0" t="0" r="0" b="1270"/>
                <wp:wrapNone/>
                <wp:docPr id="1511501348" name="Group 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1084580"/>
                          <a:chOff x="0" y="0"/>
                          <a:chExt cx="1143000" cy="1084580"/>
                        </a:xfrm>
                      </wpg:grpSpPr>
                      <pic:pic xmlns:pic="http://schemas.openxmlformats.org/drawingml/2006/picture">
                        <pic:nvPicPr>
                          <pic:cNvPr id="390473083" name="Picture 4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72965" name="Picture 4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466725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2510B151" id="Group 47" o:spid="_x0000_s1026" alt="&quot;&quot;" style="position:absolute;margin-left:-.3pt;margin-top:25.65pt;width:90pt;height:85.4pt;z-index:252459008" coordsize="11430,10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7" type="#_x0000_t75" alt="&quot;&quot;" style="position:absolute;width:8953;height:10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">
                  <v:imagedata r:id="rId94" o:title="" croptop="22297f" cropbottom="-29f" cropleft="15360f" cropright="14478f"/>
                </v:shape>
                <v:shape id="Picture 46" o:spid="_x0000_s1028" type="#_x0000_t75" alt="&quot;&quot;" style="position:absolute;left:6477;top:4667;width:4953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">
                  <v:imagedata r:id="rId95" o:title=""/>
                </v:shape>
              </v:group>
            </w:pict>
          </mc:Fallback>
        </mc:AlternateContent>
      </w:r>
    </w:p>
    <w:p w14:paraId="63C8C5B7" w14:textId="38F7679B" w:rsidR="008B6360" w:rsidRDefault="00362DF5" w:rsidP="00950083">
      <w:r>
        <w:t xml:space="preserve">There is no </w:t>
      </w:r>
      <w:r w:rsidR="00EE2C3C">
        <w:t>1</w:t>
      </w:r>
      <w:r>
        <w:t xml:space="preserve"> word to say what disability is. </w:t>
      </w:r>
    </w:p>
    <w:p w14:paraId="6A28CBA1" w14:textId="15F4A442" w:rsidR="00632897" w:rsidRDefault="00632897" w:rsidP="00950083"/>
    <w:p w14:paraId="6478DB6E" w14:textId="27611B98" w:rsidR="00632897" w:rsidRDefault="00632897" w:rsidP="00950083"/>
    <w:p w14:paraId="178FB612" w14:textId="074FB516" w:rsidR="004439A3" w:rsidRDefault="00865032" w:rsidP="00950083">
      <w:r>
        <w:rPr>
          <w:noProof/>
        </w:rPr>
        <w:drawing>
          <wp:anchor distT="0" distB="0" distL="114300" distR="114300" simplePos="0" relativeHeight="252356608" behindDoc="0" locked="0" layoutInCell="1" allowOverlap="1" wp14:anchorId="550AB124" wp14:editId="227255F0">
            <wp:simplePos x="0" y="0"/>
            <wp:positionH relativeFrom="column">
              <wp:posOffset>-2540</wp:posOffset>
            </wp:positionH>
            <wp:positionV relativeFrom="paragraph">
              <wp:posOffset>207645</wp:posOffset>
            </wp:positionV>
            <wp:extent cx="1620000" cy="1626886"/>
            <wp:effectExtent l="0" t="0" r="0" b="0"/>
            <wp:wrapNone/>
            <wp:docPr id="1348095754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095754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6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192">
        <w:t xml:space="preserve">Some people do not like </w:t>
      </w:r>
      <w:r w:rsidR="00021315">
        <w:t xml:space="preserve">using </w:t>
      </w:r>
      <w:r w:rsidR="00AB78B7">
        <w:t>some</w:t>
      </w:r>
      <w:r w:rsidR="001A3192">
        <w:t xml:space="preserve"> word</w:t>
      </w:r>
      <w:r w:rsidR="004439A3">
        <w:t>s to say who they are like:</w:t>
      </w:r>
    </w:p>
    <w:p w14:paraId="0B5F006E" w14:textId="17E2C0B2" w:rsidR="004439A3" w:rsidRDefault="001A3192" w:rsidP="004439A3">
      <w:pPr>
        <w:pStyle w:val="Listtoplevel"/>
      </w:pPr>
      <w:r>
        <w:t xml:space="preserve">disabled </w:t>
      </w:r>
    </w:p>
    <w:p w14:paraId="0A5C20A8" w14:textId="207826D5" w:rsidR="001A3192" w:rsidRDefault="00AB78B7" w:rsidP="004439A3">
      <w:pPr>
        <w:pStyle w:val="Listtoplevel"/>
      </w:pPr>
      <w:r>
        <w:t xml:space="preserve">have a </w:t>
      </w:r>
      <w:r w:rsidR="001A3192">
        <w:t xml:space="preserve">disability. </w:t>
      </w:r>
    </w:p>
    <w:p w14:paraId="2025A9B9" w14:textId="46B6F639" w:rsidR="001A3192" w:rsidRDefault="001A3192" w:rsidP="00950083"/>
    <w:p w14:paraId="78FCF10A" w14:textId="77777777" w:rsidR="00C8082F" w:rsidRDefault="00C8082F" w:rsidP="00950083"/>
    <w:p w14:paraId="5D8FB7E1" w14:textId="295FA7BD" w:rsidR="00362DF5" w:rsidRDefault="00711B94" w:rsidP="00AB78B7">
      <w:r>
        <w:rPr>
          <w:noProof/>
        </w:rPr>
        <w:drawing>
          <wp:anchor distT="0" distB="0" distL="114300" distR="114300" simplePos="0" relativeHeight="252312576" behindDoc="0" locked="0" layoutInCell="1" allowOverlap="1" wp14:anchorId="70CAC554" wp14:editId="2C24FFB4">
            <wp:simplePos x="0" y="0"/>
            <wp:positionH relativeFrom="column">
              <wp:posOffset>-60960</wp:posOffset>
            </wp:positionH>
            <wp:positionV relativeFrom="paragraph">
              <wp:posOffset>-90805</wp:posOffset>
            </wp:positionV>
            <wp:extent cx="1620000" cy="1035282"/>
            <wp:effectExtent l="0" t="0" r="0" b="0"/>
            <wp:wrapNone/>
            <wp:docPr id="278271113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271113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35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DF5">
        <w:t>Disabled people</w:t>
      </w:r>
      <w:r w:rsidR="004439A3">
        <w:t xml:space="preserve"> may</w:t>
      </w:r>
      <w:r w:rsidR="00362DF5">
        <w:t xml:space="preserve"> use different words to </w:t>
      </w:r>
      <w:r w:rsidR="008816A3">
        <w:t>say who they are</w:t>
      </w:r>
      <w:r w:rsidR="00362DF5">
        <w:t xml:space="preserve">. </w:t>
      </w:r>
    </w:p>
    <w:p w14:paraId="51DD8795" w14:textId="6B6B3F5B" w:rsidR="00362DF5" w:rsidRDefault="00362DF5" w:rsidP="00950083"/>
    <w:p w14:paraId="53ECEF12" w14:textId="77777777" w:rsidR="0019594A" w:rsidRDefault="0019594A" w:rsidP="00950083"/>
    <w:p w14:paraId="566B719F" w14:textId="7C490010" w:rsidR="00362DF5" w:rsidRDefault="002D1C67" w:rsidP="00950083">
      <w:r>
        <w:br w:type="column"/>
      </w:r>
      <w:r w:rsidR="006D5572">
        <w:rPr>
          <w:noProof/>
        </w:rPr>
        <w:lastRenderedPageBreak/>
        <w:drawing>
          <wp:anchor distT="0" distB="0" distL="114300" distR="114300" simplePos="0" relativeHeight="252311552" behindDoc="0" locked="0" layoutInCell="1" allowOverlap="1" wp14:anchorId="3C249D2A" wp14:editId="6847F8E9">
            <wp:simplePos x="0" y="0"/>
            <wp:positionH relativeFrom="column">
              <wp:posOffset>-60325</wp:posOffset>
            </wp:positionH>
            <wp:positionV relativeFrom="paragraph">
              <wp:posOffset>-72390</wp:posOffset>
            </wp:positionV>
            <wp:extent cx="1196340" cy="1532480"/>
            <wp:effectExtent l="0" t="0" r="0" b="0"/>
            <wp:wrapNone/>
            <wp:docPr id="1995383523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383523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53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DF5">
        <w:t xml:space="preserve">These words can </w:t>
      </w:r>
      <w:r w:rsidR="008816A3">
        <w:t>be like:</w:t>
      </w:r>
    </w:p>
    <w:p w14:paraId="4A8563C0" w14:textId="0F33B72F" w:rsidR="008816A3" w:rsidRDefault="00204868" w:rsidP="000542BF">
      <w:pPr>
        <w:pStyle w:val="Listtoplevel"/>
      </w:pPr>
      <w:r>
        <w:t xml:space="preserve">Deaf </w:t>
      </w:r>
    </w:p>
    <w:p w14:paraId="226CBAF6" w14:textId="3DFDD6FF" w:rsidR="00204868" w:rsidRDefault="00204868" w:rsidP="000542BF">
      <w:pPr>
        <w:pStyle w:val="Listtoplevel"/>
      </w:pPr>
      <w:r>
        <w:t>Turi M</w:t>
      </w:r>
      <w:r w:rsidR="000542BF">
        <w:rPr>
          <w:rFonts w:cs="Arial"/>
        </w:rPr>
        <w:t>ā</w:t>
      </w:r>
      <w:r>
        <w:t>ori</w:t>
      </w:r>
      <w:r w:rsidR="009A3060">
        <w:t xml:space="preserve"> / Deaf M</w:t>
      </w:r>
      <w:r w:rsidR="009A3060">
        <w:rPr>
          <w:rFonts w:cs="Arial"/>
        </w:rPr>
        <w:t>ā</w:t>
      </w:r>
      <w:r w:rsidR="009A3060">
        <w:t>ori</w:t>
      </w:r>
      <w:r>
        <w:t xml:space="preserve">. </w:t>
      </w:r>
    </w:p>
    <w:p w14:paraId="711058EF" w14:textId="6133C3DD" w:rsidR="004439A3" w:rsidRDefault="006D5572" w:rsidP="004439A3">
      <w:r>
        <w:rPr>
          <w:noProof/>
        </w:rPr>
        <w:drawing>
          <wp:anchor distT="0" distB="0" distL="114300" distR="114300" simplePos="0" relativeHeight="252313600" behindDoc="0" locked="0" layoutInCell="1" allowOverlap="1" wp14:anchorId="4B6D6DD6" wp14:editId="201532BB">
            <wp:simplePos x="0" y="0"/>
            <wp:positionH relativeFrom="column">
              <wp:posOffset>-9525</wp:posOffset>
            </wp:positionH>
            <wp:positionV relativeFrom="paragraph">
              <wp:posOffset>56515</wp:posOffset>
            </wp:positionV>
            <wp:extent cx="1440000" cy="1440000"/>
            <wp:effectExtent l="0" t="0" r="0" b="8255"/>
            <wp:wrapNone/>
            <wp:docPr id="232753359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753359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A699D" w14:textId="21C72986" w:rsidR="00F010D9" w:rsidRDefault="00F010D9" w:rsidP="00F010D9"/>
    <w:p w14:paraId="202A59B7" w14:textId="12CE5575" w:rsidR="004439A3" w:rsidRDefault="004439A3" w:rsidP="00F010D9">
      <w:r>
        <w:t xml:space="preserve">Everyone is different. </w:t>
      </w:r>
    </w:p>
    <w:p w14:paraId="70A201FC" w14:textId="78F74C71" w:rsidR="004439A3" w:rsidRDefault="004439A3" w:rsidP="004439A3"/>
    <w:p w14:paraId="4F73D0CE" w14:textId="1B9F5436" w:rsidR="003E332D" w:rsidRDefault="003E332D" w:rsidP="004439A3"/>
    <w:p w14:paraId="4D42E5AB" w14:textId="4A6E4C3F" w:rsidR="004439A3" w:rsidRDefault="0019594A" w:rsidP="004439A3">
      <w:r>
        <w:rPr>
          <w:noProof/>
        </w:rPr>
        <w:drawing>
          <wp:anchor distT="0" distB="0" distL="114300" distR="114300" simplePos="0" relativeHeight="252492800" behindDoc="0" locked="0" layoutInCell="1" allowOverlap="1" wp14:anchorId="0F0A9996" wp14:editId="231CB9EB">
            <wp:simplePos x="0" y="0"/>
            <wp:positionH relativeFrom="column">
              <wp:posOffset>-56061</wp:posOffset>
            </wp:positionH>
            <wp:positionV relativeFrom="paragraph">
              <wp:posOffset>186055</wp:posOffset>
            </wp:positionV>
            <wp:extent cx="1620000" cy="594802"/>
            <wp:effectExtent l="0" t="0" r="0" b="0"/>
            <wp:wrapNone/>
            <wp:docPr id="970048803" name="Picture 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048803" name="Picture 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594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8F1">
        <w:t xml:space="preserve">A survey in 2023 by Stats </w:t>
      </w:r>
      <w:r w:rsidR="00F010D9">
        <w:br/>
      </w:r>
      <w:r w:rsidR="006F38F1">
        <w:t xml:space="preserve">New Zealand </w:t>
      </w:r>
      <w:r w:rsidR="00295BD2">
        <w:t xml:space="preserve">asked disabled people about their lives. </w:t>
      </w:r>
      <w:r w:rsidR="006F38F1">
        <w:t xml:space="preserve"> </w:t>
      </w:r>
    </w:p>
    <w:p w14:paraId="5421456F" w14:textId="41A670E9" w:rsidR="006D5572" w:rsidRDefault="00744632" w:rsidP="004439A3">
      <w:r>
        <w:rPr>
          <w:noProof/>
        </w:rPr>
        <w:drawing>
          <wp:anchor distT="0" distB="0" distL="114300" distR="114300" simplePos="0" relativeHeight="252559360" behindDoc="0" locked="0" layoutInCell="1" allowOverlap="1" wp14:anchorId="22212B07" wp14:editId="1B799A2F">
            <wp:simplePos x="0" y="0"/>
            <wp:positionH relativeFrom="column">
              <wp:posOffset>-233680</wp:posOffset>
            </wp:positionH>
            <wp:positionV relativeFrom="paragraph">
              <wp:posOffset>211455</wp:posOffset>
            </wp:positionV>
            <wp:extent cx="1440000" cy="1440000"/>
            <wp:effectExtent l="0" t="0" r="8255" b="8255"/>
            <wp:wrapNone/>
            <wp:docPr id="289770983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770983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D9841" w14:textId="695CE2C4" w:rsidR="006D5572" w:rsidRDefault="006D5572" w:rsidP="004439A3"/>
    <w:p w14:paraId="3681385D" w14:textId="29467B01" w:rsidR="0094118D" w:rsidRDefault="0094118D" w:rsidP="0094118D">
      <w:pPr>
        <w:spacing w:line="336" w:lineRule="auto"/>
      </w:pPr>
      <w:r>
        <w:t xml:space="preserve">The survey found many disabled people face </w:t>
      </w:r>
      <w:r w:rsidRPr="007A65E2">
        <w:rPr>
          <w:b/>
          <w:bCs/>
        </w:rPr>
        <w:t>barriers</w:t>
      </w:r>
      <w:r>
        <w:t xml:space="preserve"> every day. </w:t>
      </w:r>
    </w:p>
    <w:p w14:paraId="165C09BA" w14:textId="27977339" w:rsidR="0094118D" w:rsidRDefault="0094118D" w:rsidP="0094118D">
      <w:pPr>
        <w:spacing w:line="336" w:lineRule="auto"/>
      </w:pPr>
    </w:p>
    <w:p w14:paraId="63EDD20D" w14:textId="76E31C82" w:rsidR="0094118D" w:rsidRDefault="0094118D" w:rsidP="0094118D">
      <w:pPr>
        <w:spacing w:line="336" w:lineRule="auto"/>
      </w:pPr>
      <w:r>
        <w:rPr>
          <w:b/>
          <w:bCs/>
          <w:noProof/>
        </w:rPr>
        <w:drawing>
          <wp:anchor distT="0" distB="0" distL="114300" distR="114300" simplePos="0" relativeHeight="252558336" behindDoc="0" locked="0" layoutInCell="1" allowOverlap="1" wp14:anchorId="34A6C39D" wp14:editId="2FEC68B4">
            <wp:simplePos x="0" y="0"/>
            <wp:positionH relativeFrom="column">
              <wp:posOffset>-58420</wp:posOffset>
            </wp:positionH>
            <wp:positionV relativeFrom="paragraph">
              <wp:posOffset>141605</wp:posOffset>
            </wp:positionV>
            <wp:extent cx="1440000" cy="1516770"/>
            <wp:effectExtent l="0" t="0" r="8255" b="7620"/>
            <wp:wrapNone/>
            <wp:docPr id="191029693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29693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1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1" locked="0" layoutInCell="1" allowOverlap="1" wp14:anchorId="4F68DF99" wp14:editId="0556D537">
                <wp:simplePos x="0" y="0"/>
                <wp:positionH relativeFrom="margin">
                  <wp:posOffset>2247900</wp:posOffset>
                </wp:positionH>
                <wp:positionV relativeFrom="paragraph">
                  <wp:posOffset>247015</wp:posOffset>
                </wp:positionV>
                <wp:extent cx="3671570" cy="1051560"/>
                <wp:effectExtent l="0" t="0" r="5080" b="0"/>
                <wp:wrapNone/>
                <wp:docPr id="1333543868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105156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0122CEF1" id="Rectangle 1" o:spid="_x0000_s1026" alt="&quot;&quot;" style="position:absolute;margin-left:177pt;margin-top:19.45pt;width:289.1pt;height:82.8pt;z-index:-25075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" fillcolor="#d9ceea" stroked="f" strokeweight="1pt">
                <w10:wrap anchorx="margin"/>
              </v:rect>
            </w:pict>
          </mc:Fallback>
        </mc:AlternateContent>
      </w:r>
    </w:p>
    <w:p w14:paraId="35A02061" w14:textId="77777777" w:rsidR="0094118D" w:rsidRDefault="0094118D" w:rsidP="0094118D">
      <w:pPr>
        <w:spacing w:line="336" w:lineRule="auto"/>
      </w:pPr>
      <w:r w:rsidRPr="00674781">
        <w:rPr>
          <w:b/>
          <w:bCs/>
        </w:rPr>
        <w:t>Barriers</w:t>
      </w:r>
      <w:r>
        <w:t xml:space="preserve"> are things that stop people doing the things they need or want to do. </w:t>
      </w:r>
    </w:p>
    <w:p w14:paraId="026D4F30" w14:textId="77777777" w:rsidR="00C955CC" w:rsidRDefault="00C955CC" w:rsidP="006D47CF">
      <w:pPr>
        <w:spacing w:line="336" w:lineRule="auto"/>
      </w:pPr>
    </w:p>
    <w:p w14:paraId="727E9122" w14:textId="77777777" w:rsidR="00C955CC" w:rsidRDefault="00C955CC" w:rsidP="006D47CF">
      <w:pPr>
        <w:spacing w:line="336" w:lineRule="auto"/>
      </w:pPr>
    </w:p>
    <w:p w14:paraId="434224FC" w14:textId="2B1CC311" w:rsidR="006D47CF" w:rsidRDefault="00C955CC" w:rsidP="006D47CF">
      <w:pPr>
        <w:spacing w:line="336" w:lineRule="auto"/>
      </w:pPr>
      <w:r>
        <w:br w:type="column"/>
      </w:r>
      <w:r w:rsidR="000C166E">
        <w:rPr>
          <w:noProof/>
        </w:rPr>
        <w:lastRenderedPageBreak/>
        <w:drawing>
          <wp:anchor distT="0" distB="0" distL="114300" distR="114300" simplePos="0" relativeHeight="252562432" behindDoc="0" locked="0" layoutInCell="1" allowOverlap="1" wp14:anchorId="5116F5BF" wp14:editId="3C15EB30">
            <wp:simplePos x="0" y="0"/>
            <wp:positionH relativeFrom="column">
              <wp:posOffset>76200</wp:posOffset>
            </wp:positionH>
            <wp:positionV relativeFrom="paragraph">
              <wp:posOffset>-190500</wp:posOffset>
            </wp:positionV>
            <wp:extent cx="1440000" cy="1440000"/>
            <wp:effectExtent l="0" t="0" r="8255" b="8255"/>
            <wp:wrapNone/>
            <wp:docPr id="85690295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90295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7CF">
        <w:t>The survey found t</w:t>
      </w:r>
      <w:r w:rsidR="006D47CF">
        <w:rPr>
          <w:rFonts w:cs="Arial"/>
        </w:rPr>
        <w:t>ā</w:t>
      </w:r>
      <w:r w:rsidR="006D47CF">
        <w:t>ngata whaikaha M</w:t>
      </w:r>
      <w:r w:rsidR="006D47CF">
        <w:rPr>
          <w:rFonts w:cs="Arial"/>
        </w:rPr>
        <w:t>ā</w:t>
      </w:r>
      <w:r w:rsidR="006D47CF">
        <w:t>ori</w:t>
      </w:r>
      <w:r>
        <w:t xml:space="preserve"> / disabled M</w:t>
      </w:r>
      <w:r>
        <w:rPr>
          <w:rFonts w:cs="Arial"/>
        </w:rPr>
        <w:t>ā</w:t>
      </w:r>
      <w:r>
        <w:t xml:space="preserve">ori </w:t>
      </w:r>
      <w:r w:rsidR="006D47CF">
        <w:t>face more barriers than non-M</w:t>
      </w:r>
      <w:r w:rsidR="006D47CF">
        <w:rPr>
          <w:rFonts w:cs="Arial"/>
        </w:rPr>
        <w:t>ā</w:t>
      </w:r>
      <w:r w:rsidR="006D47CF">
        <w:t xml:space="preserve">ori disabled people. </w:t>
      </w:r>
    </w:p>
    <w:p w14:paraId="5B91A313" w14:textId="603F667B" w:rsidR="006D47CF" w:rsidRDefault="007D40E8" w:rsidP="006D47CF">
      <w:pPr>
        <w:spacing w:line="336" w:lineRule="auto"/>
      </w:pPr>
      <w:r>
        <w:rPr>
          <w:noProof/>
        </w:rPr>
        <w:drawing>
          <wp:anchor distT="0" distB="0" distL="114300" distR="114300" simplePos="0" relativeHeight="252561408" behindDoc="0" locked="0" layoutInCell="1" allowOverlap="1" wp14:anchorId="6BB0F1F3" wp14:editId="224B4154">
            <wp:simplePos x="0" y="0"/>
            <wp:positionH relativeFrom="column">
              <wp:posOffset>-56515</wp:posOffset>
            </wp:positionH>
            <wp:positionV relativeFrom="paragraph">
              <wp:posOffset>330200</wp:posOffset>
            </wp:positionV>
            <wp:extent cx="1440000" cy="1440000"/>
            <wp:effectExtent l="0" t="0" r="0" b="8255"/>
            <wp:wrapNone/>
            <wp:docPr id="425376311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376311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9ED56" w14:textId="544B1A5E" w:rsidR="006D47CF" w:rsidRDefault="006D47CF" w:rsidP="006D47CF">
      <w:pPr>
        <w:spacing w:line="336" w:lineRule="auto"/>
      </w:pPr>
    </w:p>
    <w:p w14:paraId="4C82E97D" w14:textId="6FAA9670" w:rsidR="006D47CF" w:rsidRDefault="006D47CF" w:rsidP="006D47CF">
      <w:pPr>
        <w:spacing w:line="336" w:lineRule="auto"/>
      </w:pPr>
      <w:r>
        <w:t xml:space="preserve">The survey also found disabled people do not do very well in </w:t>
      </w:r>
      <w:r w:rsidR="00C955CC">
        <w:t xml:space="preserve">things </w:t>
      </w:r>
      <w:r>
        <w:t>like:</w:t>
      </w:r>
    </w:p>
    <w:p w14:paraId="554433F4" w14:textId="3FC2A2D5" w:rsidR="006D47CF" w:rsidRDefault="007D40E8" w:rsidP="006D47CF">
      <w:pPr>
        <w:pStyle w:val="ListParagraph"/>
      </w:pPr>
      <w:r w:rsidRPr="007D40E8">
        <w:rPr>
          <w:noProof/>
        </w:rPr>
        <w:drawing>
          <wp:anchor distT="0" distB="0" distL="114300" distR="114300" simplePos="0" relativeHeight="252611584" behindDoc="0" locked="0" layoutInCell="1" allowOverlap="1" wp14:anchorId="2F4028C3" wp14:editId="20135FB4">
            <wp:simplePos x="0" y="0"/>
            <wp:positionH relativeFrom="column">
              <wp:posOffset>67945</wp:posOffset>
            </wp:positionH>
            <wp:positionV relativeFrom="paragraph">
              <wp:posOffset>468630</wp:posOffset>
            </wp:positionV>
            <wp:extent cx="1440000" cy="1282909"/>
            <wp:effectExtent l="0" t="0" r="8255" b="0"/>
            <wp:wrapNone/>
            <wp:docPr id="93349274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41033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82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7CF">
        <w:t>employment / getting jobs</w:t>
      </w:r>
    </w:p>
    <w:p w14:paraId="348A05C9" w14:textId="513029DB" w:rsidR="006D47CF" w:rsidRDefault="006D47CF" w:rsidP="006D47CF">
      <w:pPr>
        <w:pStyle w:val="ListParagraph"/>
      </w:pPr>
      <w:r>
        <w:t xml:space="preserve">health. </w:t>
      </w:r>
    </w:p>
    <w:p w14:paraId="244D2DD0" w14:textId="77777777" w:rsidR="00885C7A" w:rsidRDefault="00885C7A" w:rsidP="00950083"/>
    <w:p w14:paraId="33063A82" w14:textId="17BA8B43" w:rsidR="00885C7A" w:rsidRDefault="0075789D" w:rsidP="00950083">
      <w:r>
        <w:rPr>
          <w:noProof/>
        </w:rPr>
        <w:drawing>
          <wp:anchor distT="0" distB="0" distL="114300" distR="114300" simplePos="0" relativeHeight="252350464" behindDoc="0" locked="0" layoutInCell="1" allowOverlap="1" wp14:anchorId="64F0F5FA" wp14:editId="6530E6CE">
            <wp:simplePos x="0" y="0"/>
            <wp:positionH relativeFrom="column">
              <wp:posOffset>-53975</wp:posOffset>
            </wp:positionH>
            <wp:positionV relativeFrom="paragraph">
              <wp:posOffset>382270</wp:posOffset>
            </wp:positionV>
            <wp:extent cx="1440000" cy="1440000"/>
            <wp:effectExtent l="0" t="0" r="8255" b="8255"/>
            <wp:wrapNone/>
            <wp:docPr id="1679397844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397844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6FFB1" w14:textId="38946A3A" w:rsidR="00204868" w:rsidRDefault="00FF535A" w:rsidP="00950083">
      <w:r>
        <w:t xml:space="preserve">The survey found there </w:t>
      </w:r>
      <w:r w:rsidR="000A10E0">
        <w:t xml:space="preserve">are </w:t>
      </w:r>
      <w:r w:rsidR="007B0923">
        <w:t>more disabled people in some communities like:</w:t>
      </w:r>
    </w:p>
    <w:p w14:paraId="4745579B" w14:textId="06D6F28D" w:rsidR="007B0923" w:rsidRDefault="003D09B4" w:rsidP="001A4668">
      <w:pPr>
        <w:pStyle w:val="ListParagraph"/>
      </w:pPr>
      <w:r>
        <w:rPr>
          <w:noProof/>
        </w:rPr>
        <w:drawing>
          <wp:anchor distT="0" distB="0" distL="114300" distR="114300" simplePos="0" relativeHeight="252309504" behindDoc="0" locked="0" layoutInCell="1" allowOverlap="1" wp14:anchorId="302F4F8F" wp14:editId="675C90EE">
            <wp:simplePos x="0" y="0"/>
            <wp:positionH relativeFrom="column">
              <wp:posOffset>-216479</wp:posOffset>
            </wp:positionH>
            <wp:positionV relativeFrom="paragraph">
              <wp:posOffset>701040</wp:posOffset>
            </wp:positionV>
            <wp:extent cx="1440000" cy="1452125"/>
            <wp:effectExtent l="0" t="0" r="0" b="0"/>
            <wp:wrapNone/>
            <wp:docPr id="1354067259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067259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5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923">
        <w:t>M</w:t>
      </w:r>
      <w:r w:rsidR="007B0923">
        <w:rPr>
          <w:rFonts w:cs="Arial"/>
        </w:rPr>
        <w:t>ā</w:t>
      </w:r>
      <w:r w:rsidR="007B0923">
        <w:t>ori</w:t>
      </w:r>
    </w:p>
    <w:p w14:paraId="43A4C9E8" w14:textId="43D61456" w:rsidR="007B0923" w:rsidRDefault="001A4668" w:rsidP="001A4668">
      <w:pPr>
        <w:pStyle w:val="ListParagraph"/>
      </w:pPr>
      <w:r>
        <w:t>p</w:t>
      </w:r>
      <w:r w:rsidR="007B0923">
        <w:t xml:space="preserve">eople living in Northland </w:t>
      </w:r>
    </w:p>
    <w:p w14:paraId="77FB1E22" w14:textId="04C5C559" w:rsidR="007B0923" w:rsidRDefault="007B0923" w:rsidP="001A4668">
      <w:pPr>
        <w:pStyle w:val="ListParagraph"/>
      </w:pPr>
      <w:r>
        <w:t>LGBTQIA+ people</w:t>
      </w:r>
      <w:r w:rsidR="00FA5A25">
        <w:t>.</w:t>
      </w:r>
      <w:r>
        <w:t xml:space="preserve"> </w:t>
      </w:r>
    </w:p>
    <w:p w14:paraId="7D15407A" w14:textId="77777777" w:rsidR="00362DF5" w:rsidRDefault="00362DF5" w:rsidP="00950083"/>
    <w:p w14:paraId="799EAED4" w14:textId="77777777" w:rsidR="00C8082F" w:rsidRDefault="00C8082F" w:rsidP="00950083"/>
    <w:p w14:paraId="3D88E6BE" w14:textId="51DB142C" w:rsidR="00675A12" w:rsidRDefault="00C53073" w:rsidP="002F7A05">
      <w:pPr>
        <w:spacing w:line="312" w:lineRule="auto"/>
      </w:pPr>
      <w:r>
        <w:rPr>
          <w:noProof/>
        </w:rPr>
        <w:lastRenderedPageBreak/>
        <w:drawing>
          <wp:anchor distT="0" distB="0" distL="114300" distR="114300" simplePos="0" relativeHeight="252461056" behindDoc="0" locked="0" layoutInCell="1" allowOverlap="1" wp14:anchorId="3EE84400" wp14:editId="1FE32058">
            <wp:simplePos x="0" y="0"/>
            <wp:positionH relativeFrom="column">
              <wp:posOffset>-171389</wp:posOffset>
            </wp:positionH>
            <wp:positionV relativeFrom="paragraph">
              <wp:posOffset>-238125</wp:posOffset>
            </wp:positionV>
            <wp:extent cx="1620000" cy="1524801"/>
            <wp:effectExtent l="0" t="0" r="0" b="0"/>
            <wp:wrapNone/>
            <wp:docPr id="1413986368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986368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524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82F">
        <w:t xml:space="preserve">The survey also found </w:t>
      </w:r>
      <w:r w:rsidR="00911724">
        <w:t>carers of disabled children</w:t>
      </w:r>
      <w:r w:rsidR="00675A12">
        <w:t>:</w:t>
      </w:r>
    </w:p>
    <w:p w14:paraId="145BB3D6" w14:textId="5393CC86" w:rsidR="00C8082F" w:rsidRDefault="00A66E33" w:rsidP="002F7A05">
      <w:pPr>
        <w:pStyle w:val="Listtoplevel"/>
        <w:spacing w:line="312" w:lineRule="auto"/>
      </w:pPr>
      <w:r>
        <w:t>feel</w:t>
      </w:r>
      <w:r w:rsidR="00911724">
        <w:t xml:space="preserve"> very stressed</w:t>
      </w:r>
    </w:p>
    <w:p w14:paraId="459972EB" w14:textId="7294E09F" w:rsidR="00911724" w:rsidRDefault="008D3D7E" w:rsidP="002F7A05">
      <w:pPr>
        <w:pStyle w:val="Listtoplevel"/>
        <w:spacing w:line="312" w:lineRule="auto"/>
      </w:pPr>
      <w:r>
        <w:drawing>
          <wp:anchor distT="0" distB="0" distL="114300" distR="114300" simplePos="0" relativeHeight="252465152" behindDoc="0" locked="0" layoutInCell="1" allowOverlap="1" wp14:anchorId="1CAAD065" wp14:editId="44C6F649">
            <wp:simplePos x="0" y="0"/>
            <wp:positionH relativeFrom="column">
              <wp:posOffset>57150</wp:posOffset>
            </wp:positionH>
            <wp:positionV relativeFrom="paragraph">
              <wp:posOffset>274955</wp:posOffset>
            </wp:positionV>
            <wp:extent cx="1619885" cy="662940"/>
            <wp:effectExtent l="0" t="0" r="0" b="3810"/>
            <wp:wrapNone/>
            <wp:docPr id="2109786991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786991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1724">
        <w:t>d</w:t>
      </w:r>
      <w:r w:rsidR="00A96CD2">
        <w:t xml:space="preserve">o not have jobs that pay </w:t>
      </w:r>
      <w:r w:rsidR="00653D88">
        <w:t xml:space="preserve">them </w:t>
      </w:r>
      <w:r w:rsidR="00A96CD2">
        <w:t>money</w:t>
      </w:r>
    </w:p>
    <w:p w14:paraId="44364517" w14:textId="48E99733" w:rsidR="00A96CD2" w:rsidRDefault="00C53073" w:rsidP="002F7A05">
      <w:pPr>
        <w:pStyle w:val="Listtoplevel"/>
        <w:spacing w:line="312" w:lineRule="auto"/>
      </w:pPr>
      <w:r>
        <w:drawing>
          <wp:anchor distT="0" distB="0" distL="114300" distR="114300" simplePos="0" relativeHeight="252460032" behindDoc="0" locked="0" layoutInCell="1" allowOverlap="1" wp14:anchorId="218BBD77" wp14:editId="563184F8">
            <wp:simplePos x="0" y="0"/>
            <wp:positionH relativeFrom="column">
              <wp:posOffset>-171450</wp:posOffset>
            </wp:positionH>
            <wp:positionV relativeFrom="paragraph">
              <wp:posOffset>605155</wp:posOffset>
            </wp:positionV>
            <wp:extent cx="1620000" cy="1234363"/>
            <wp:effectExtent l="0" t="0" r="0" b="4445"/>
            <wp:wrapNone/>
            <wp:docPr id="994942112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942112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34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CD2">
        <w:t>do not have much spare time</w:t>
      </w:r>
    </w:p>
    <w:p w14:paraId="03C65AF3" w14:textId="57F9233B" w:rsidR="006F51DC" w:rsidRDefault="00A66E33" w:rsidP="002F7A05">
      <w:pPr>
        <w:pStyle w:val="Listtoplevel"/>
        <w:spacing w:line="312" w:lineRule="auto"/>
      </w:pPr>
      <w:r>
        <w:t>find</w:t>
      </w:r>
      <w:r w:rsidR="006F51DC">
        <w:t xml:space="preserve"> it hard to get other people to support them </w:t>
      </w:r>
      <w:r w:rsidR="00653D88">
        <w:t xml:space="preserve">with care. </w:t>
      </w:r>
    </w:p>
    <w:p w14:paraId="335DCA1C" w14:textId="77777777" w:rsidR="005D69CA" w:rsidRDefault="005D69CA" w:rsidP="002F7A05">
      <w:pPr>
        <w:spacing w:line="312" w:lineRule="auto"/>
      </w:pPr>
    </w:p>
    <w:p w14:paraId="418FBD78" w14:textId="77777777" w:rsidR="005D69CA" w:rsidRDefault="005D69CA" w:rsidP="002F7A05">
      <w:pPr>
        <w:spacing w:line="312" w:lineRule="auto"/>
      </w:pPr>
    </w:p>
    <w:p w14:paraId="7CB03600" w14:textId="32CEF388" w:rsidR="00A32A44" w:rsidRDefault="007B5BD3" w:rsidP="002F7A05">
      <w:pPr>
        <w:spacing w:line="312" w:lineRule="auto"/>
      </w:pPr>
      <w:r>
        <w:rPr>
          <w:noProof/>
        </w:rPr>
        <w:drawing>
          <wp:anchor distT="0" distB="0" distL="114300" distR="114300" simplePos="0" relativeHeight="252418048" behindDoc="0" locked="0" layoutInCell="1" allowOverlap="1" wp14:anchorId="486185B1" wp14:editId="501524CC">
            <wp:simplePos x="0" y="0"/>
            <wp:positionH relativeFrom="column">
              <wp:posOffset>-76200</wp:posOffset>
            </wp:positionH>
            <wp:positionV relativeFrom="paragraph">
              <wp:posOffset>76200</wp:posOffset>
            </wp:positionV>
            <wp:extent cx="1440000" cy="1440000"/>
            <wp:effectExtent l="0" t="0" r="8255" b="8255"/>
            <wp:wrapNone/>
            <wp:docPr id="1693332712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332712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42C">
        <w:t xml:space="preserve">Our job </w:t>
      </w:r>
      <w:r w:rsidR="00A32A44">
        <w:t xml:space="preserve">at Whaikaha </w:t>
      </w:r>
      <w:r w:rsidR="007E542C">
        <w:t xml:space="preserve">is to </w:t>
      </w:r>
      <w:r w:rsidR="00862840">
        <w:t xml:space="preserve">make the lives of </w:t>
      </w:r>
      <w:r w:rsidR="007E542C">
        <w:t xml:space="preserve">disabled New Zealanders </w:t>
      </w:r>
      <w:r w:rsidR="00862840">
        <w:t>better</w:t>
      </w:r>
      <w:r w:rsidR="00A32A44">
        <w:t xml:space="preserve">. </w:t>
      </w:r>
    </w:p>
    <w:p w14:paraId="21B328EC" w14:textId="7F1A59C3" w:rsidR="00A32A44" w:rsidRDefault="00A32A44" w:rsidP="002F7A05">
      <w:pPr>
        <w:spacing w:line="312" w:lineRule="auto"/>
      </w:pPr>
    </w:p>
    <w:p w14:paraId="3012A07D" w14:textId="28AF36D2" w:rsidR="00A32A44" w:rsidRDefault="00A32A44" w:rsidP="002F7A05">
      <w:pPr>
        <w:spacing w:line="312" w:lineRule="auto"/>
      </w:pPr>
    </w:p>
    <w:p w14:paraId="24392230" w14:textId="7202F98B" w:rsidR="003B6368" w:rsidRDefault="00A32A44" w:rsidP="002F7A05">
      <w:pPr>
        <w:spacing w:line="312" w:lineRule="auto"/>
      </w:pPr>
      <w:r>
        <w:t>To do this we will need to</w:t>
      </w:r>
      <w:r w:rsidR="003B6368">
        <w:t>:</w:t>
      </w:r>
    </w:p>
    <w:p w14:paraId="66FFF196" w14:textId="4D82EDC5" w:rsidR="003B6368" w:rsidRDefault="003B6368" w:rsidP="002F7A05">
      <w:pPr>
        <w:pStyle w:val="Listtoplevel"/>
        <w:spacing w:line="312" w:lineRule="auto"/>
      </w:pPr>
      <w:r>
        <w:t>follow what the UNCRPD says</w:t>
      </w:r>
    </w:p>
    <w:p w14:paraId="1E6863D0" w14:textId="32E8903C" w:rsidR="008A3FAC" w:rsidRDefault="008D3D7E" w:rsidP="002F7A05">
      <w:pPr>
        <w:pStyle w:val="Listtoplevel"/>
        <w:spacing w:line="312" w:lineRule="auto"/>
      </w:pPr>
      <w:r w:rsidRPr="009F1191">
        <w:drawing>
          <wp:anchor distT="0" distB="0" distL="114300" distR="114300" simplePos="0" relativeHeight="252371968" behindDoc="0" locked="0" layoutInCell="1" allowOverlap="1" wp14:anchorId="44D2D43B" wp14:editId="66CFE1C5">
            <wp:simplePos x="0" y="0"/>
            <wp:positionH relativeFrom="margin">
              <wp:posOffset>31750</wp:posOffset>
            </wp:positionH>
            <wp:positionV relativeFrom="paragraph">
              <wp:posOffset>34925</wp:posOffset>
            </wp:positionV>
            <wp:extent cx="1620000" cy="1620000"/>
            <wp:effectExtent l="0" t="0" r="0" b="0"/>
            <wp:wrapNone/>
            <wp:docPr id="476008668" name="Picture 4760086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008668" name="Picture 4760086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A44">
        <w:t xml:space="preserve">support changes to </w:t>
      </w:r>
      <w:r w:rsidR="00031A46">
        <w:t>make this happen</w:t>
      </w:r>
    </w:p>
    <w:p w14:paraId="1EEDCEC8" w14:textId="6E427E6B" w:rsidR="007E542C" w:rsidRDefault="008A3FAC" w:rsidP="002F7A05">
      <w:pPr>
        <w:pStyle w:val="Listtoplevel"/>
        <w:spacing w:line="312" w:lineRule="auto"/>
      </w:pPr>
      <w:r>
        <w:t>find out what disabled people need to make their lives better</w:t>
      </w:r>
      <w:r w:rsidR="00862840">
        <w:t xml:space="preserve">. </w:t>
      </w:r>
    </w:p>
    <w:p w14:paraId="15C532C4" w14:textId="1B782CFC" w:rsidR="00171FB4" w:rsidRDefault="00171FB4" w:rsidP="002C1608"/>
    <w:p w14:paraId="417FDC9F" w14:textId="4AAF1F18" w:rsidR="00171FB4" w:rsidRDefault="00A61865" w:rsidP="00CC12AC">
      <w:pPr>
        <w:pStyle w:val="Heading1"/>
      </w:pPr>
      <w:bookmarkStart w:id="5" w:name="_Our_5_main"/>
      <w:bookmarkEnd w:id="5"/>
      <w:r>
        <w:br w:type="column"/>
      </w:r>
      <w:r w:rsidR="00171FB4">
        <w:lastRenderedPageBreak/>
        <w:t xml:space="preserve">Our </w:t>
      </w:r>
      <w:r w:rsidR="00C05374">
        <w:t xml:space="preserve">5 </w:t>
      </w:r>
      <w:r w:rsidR="00CC12AC">
        <w:t xml:space="preserve">main </w:t>
      </w:r>
      <w:r w:rsidR="00171FB4">
        <w:t>functions</w:t>
      </w:r>
    </w:p>
    <w:p w14:paraId="133DC51C" w14:textId="77777777" w:rsidR="00CC12AC" w:rsidRDefault="00CC12AC" w:rsidP="00CC12AC">
      <w:pPr>
        <w:spacing w:line="336" w:lineRule="auto"/>
      </w:pPr>
    </w:p>
    <w:p w14:paraId="362D423C" w14:textId="686815B9" w:rsidR="00171FB4" w:rsidRDefault="00C03E12" w:rsidP="00CC12AC">
      <w:pPr>
        <w:spacing w:line="336" w:lineRule="auto"/>
      </w:pPr>
      <w:r w:rsidRPr="004A174D">
        <w:rPr>
          <w:noProof/>
        </w:rPr>
        <mc:AlternateContent>
          <mc:Choice Requires="wps">
            <w:drawing>
              <wp:anchor distT="0" distB="0" distL="114300" distR="114300" simplePos="0" relativeHeight="252358656" behindDoc="1" locked="0" layoutInCell="1" allowOverlap="1" wp14:anchorId="7CA561C8" wp14:editId="050BD6FE">
                <wp:simplePos x="0" y="0"/>
                <wp:positionH relativeFrom="margin">
                  <wp:posOffset>2171700</wp:posOffset>
                </wp:positionH>
                <wp:positionV relativeFrom="paragraph">
                  <wp:posOffset>254635</wp:posOffset>
                </wp:positionV>
                <wp:extent cx="3671570" cy="1085850"/>
                <wp:effectExtent l="0" t="0" r="5080" b="0"/>
                <wp:wrapNone/>
                <wp:docPr id="70105280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108585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155709FA" id="Rectangle 1" o:spid="_x0000_s1026" alt="&quot;&quot;" style="position:absolute;margin-left:171pt;margin-top:20.05pt;width:289.1pt;height:85.5pt;z-index:-25095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" fillcolor="#d9ceea" stroked="f" strokeweight="1pt">
                <w10:wrap anchorx="margin"/>
              </v:rect>
            </w:pict>
          </mc:Fallback>
        </mc:AlternateContent>
      </w:r>
      <w:r w:rsidR="00CC12AC">
        <w:rPr>
          <w:noProof/>
        </w:rPr>
        <w:drawing>
          <wp:anchor distT="0" distB="0" distL="114300" distR="114300" simplePos="0" relativeHeight="252372992" behindDoc="0" locked="0" layoutInCell="1" allowOverlap="1" wp14:anchorId="5B6E02AE" wp14:editId="5CE20B14">
            <wp:simplePos x="0" y="0"/>
            <wp:positionH relativeFrom="column">
              <wp:posOffset>-63500</wp:posOffset>
            </wp:positionH>
            <wp:positionV relativeFrom="paragraph">
              <wp:posOffset>133985</wp:posOffset>
            </wp:positionV>
            <wp:extent cx="1260000" cy="1260000"/>
            <wp:effectExtent l="0" t="0" r="0" b="0"/>
            <wp:wrapNone/>
            <wp:docPr id="946785850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785850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E4C04" w14:textId="604FCEBE" w:rsidR="00171FB4" w:rsidRDefault="00C50C4F" w:rsidP="00CC12AC">
      <w:pPr>
        <w:spacing w:line="336" w:lineRule="auto"/>
      </w:pPr>
      <w:r>
        <w:t xml:space="preserve">Here </w:t>
      </w:r>
      <w:r w:rsidRPr="00C50C4F">
        <w:rPr>
          <w:b/>
          <w:bCs/>
        </w:rPr>
        <w:t>functions</w:t>
      </w:r>
      <w:r>
        <w:t xml:space="preserve"> means the </w:t>
      </w:r>
      <w:r w:rsidR="00E20AB4">
        <w:t>work</w:t>
      </w:r>
      <w:r>
        <w:t xml:space="preserve"> we </w:t>
      </w:r>
      <w:r w:rsidR="00E20AB4">
        <w:t>need</w:t>
      </w:r>
      <w:r>
        <w:t xml:space="preserve"> to do as </w:t>
      </w:r>
      <w:r w:rsidR="00ED3861">
        <w:t xml:space="preserve">a </w:t>
      </w:r>
      <w:r w:rsidR="00100289">
        <w:t xml:space="preserve">Ministry </w:t>
      </w:r>
      <w:r w:rsidR="00E20AB4">
        <w:t xml:space="preserve">to make lives </w:t>
      </w:r>
      <w:r w:rsidR="003E3381">
        <w:t>for</w:t>
      </w:r>
      <w:r w:rsidR="00100289">
        <w:t xml:space="preserve"> disabled people</w:t>
      </w:r>
      <w:r w:rsidR="00E20AB4">
        <w:t xml:space="preserve"> better</w:t>
      </w:r>
      <w:r>
        <w:t xml:space="preserve">. </w:t>
      </w:r>
    </w:p>
    <w:p w14:paraId="5F5F0157" w14:textId="0E28C026" w:rsidR="00171FB4" w:rsidRDefault="00171FB4" w:rsidP="00CC12AC">
      <w:pPr>
        <w:spacing w:line="336" w:lineRule="auto"/>
      </w:pPr>
    </w:p>
    <w:p w14:paraId="56C78491" w14:textId="43DDA9DA" w:rsidR="00031A46" w:rsidRDefault="005F2830" w:rsidP="00CC12AC">
      <w:pPr>
        <w:spacing w:line="336" w:lineRule="auto"/>
      </w:pPr>
      <w:r>
        <w:rPr>
          <w:noProof/>
        </w:rPr>
        <w:drawing>
          <wp:anchor distT="0" distB="0" distL="114300" distR="114300" simplePos="0" relativeHeight="252472320" behindDoc="0" locked="0" layoutInCell="1" allowOverlap="1" wp14:anchorId="3B379340" wp14:editId="4B24C68E">
            <wp:simplePos x="0" y="0"/>
            <wp:positionH relativeFrom="column">
              <wp:posOffset>-129540</wp:posOffset>
            </wp:positionH>
            <wp:positionV relativeFrom="paragraph">
              <wp:posOffset>225425</wp:posOffset>
            </wp:positionV>
            <wp:extent cx="1619885" cy="991870"/>
            <wp:effectExtent l="0" t="0" r="0" b="0"/>
            <wp:wrapNone/>
            <wp:docPr id="83726361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263618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991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D183D" w14:textId="78B009C8" w:rsidR="00400EA1" w:rsidRDefault="00534647" w:rsidP="00110BED">
      <w:r>
        <w:t xml:space="preserve">We have 5 </w:t>
      </w:r>
      <w:r w:rsidR="000C3A25">
        <w:t xml:space="preserve">main </w:t>
      </w:r>
      <w:r>
        <w:t>functions</w:t>
      </w:r>
      <w:r w:rsidR="00400EA1">
        <w:t>:</w:t>
      </w:r>
    </w:p>
    <w:p w14:paraId="23324519" w14:textId="30BC0C63" w:rsidR="00400EA1" w:rsidRDefault="000A10E0" w:rsidP="00AB3672">
      <w:pPr>
        <w:pStyle w:val="Listtoplevel"/>
      </w:pPr>
      <w:r>
        <w:t xml:space="preserve">leadership </w:t>
      </w:r>
      <w:r w:rsidR="00400EA1">
        <w:t>and making changes</w:t>
      </w:r>
    </w:p>
    <w:p w14:paraId="520FBF4A" w14:textId="3C2959EB" w:rsidR="00400EA1" w:rsidRDefault="000A10E0" w:rsidP="00AB3672">
      <w:pPr>
        <w:pStyle w:val="Listtoplevel"/>
      </w:pPr>
      <w:r>
        <w:drawing>
          <wp:anchor distT="0" distB="0" distL="114300" distR="114300" simplePos="0" relativeHeight="252630016" behindDoc="0" locked="0" layoutInCell="1" allowOverlap="1" wp14:anchorId="383A53AA" wp14:editId="6E4794CF">
            <wp:simplePos x="0" y="0"/>
            <wp:positionH relativeFrom="column">
              <wp:posOffset>-65405</wp:posOffset>
            </wp:positionH>
            <wp:positionV relativeFrom="paragraph">
              <wp:posOffset>63228</wp:posOffset>
            </wp:positionV>
            <wp:extent cx="1440000" cy="1440000"/>
            <wp:effectExtent l="0" t="0" r="0" b="8255"/>
            <wp:wrapNone/>
            <wp:docPr id="1221742387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120042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strategic </w:t>
      </w:r>
      <w:r w:rsidR="00400EA1">
        <w:t>policy</w:t>
      </w:r>
    </w:p>
    <w:p w14:paraId="3417C968" w14:textId="00F6525D" w:rsidR="00AB3672" w:rsidRDefault="000A10E0" w:rsidP="00AB3672">
      <w:pPr>
        <w:pStyle w:val="Listtoplevel"/>
      </w:pPr>
      <w:r>
        <w:t>monitoring</w:t>
      </w:r>
    </w:p>
    <w:p w14:paraId="0827D13B" w14:textId="7394852D" w:rsidR="00116D27" w:rsidRDefault="000A10E0" w:rsidP="00AB3672">
      <w:pPr>
        <w:pStyle w:val="Listtoplevel"/>
      </w:pPr>
      <w:r>
        <w:drawing>
          <wp:anchor distT="0" distB="0" distL="114300" distR="114300" simplePos="0" relativeHeight="252632064" behindDoc="0" locked="0" layoutInCell="1" allowOverlap="1" wp14:anchorId="6DD1DB3B" wp14:editId="2B18B795">
            <wp:simplePos x="0" y="0"/>
            <wp:positionH relativeFrom="column">
              <wp:posOffset>-1905</wp:posOffset>
            </wp:positionH>
            <wp:positionV relativeFrom="paragraph">
              <wp:posOffset>537754</wp:posOffset>
            </wp:positionV>
            <wp:extent cx="1619885" cy="1619885"/>
            <wp:effectExtent l="0" t="0" r="0" b="0"/>
            <wp:wrapNone/>
            <wp:docPr id="1642861097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223971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disability </w:t>
      </w:r>
      <w:r w:rsidR="00116D27">
        <w:t>information and advice</w:t>
      </w:r>
    </w:p>
    <w:p w14:paraId="16E663A6" w14:textId="14E38FF9" w:rsidR="00AB3672" w:rsidRDefault="000A10E0" w:rsidP="00AB3672">
      <w:pPr>
        <w:pStyle w:val="Listtoplevel"/>
      </w:pPr>
      <w:r>
        <w:t xml:space="preserve">building </w:t>
      </w:r>
      <w:r w:rsidR="00AB3672">
        <w:t xml:space="preserve">strong relationships with disability </w:t>
      </w:r>
      <w:r w:rsidR="00032A93">
        <w:t>communities</w:t>
      </w:r>
      <w:r w:rsidR="00AB3672">
        <w:t xml:space="preserve">. </w:t>
      </w:r>
    </w:p>
    <w:p w14:paraId="2688E5B1" w14:textId="43B9AB93" w:rsidR="00534647" w:rsidRPr="005400C9" w:rsidRDefault="00400EA1" w:rsidP="00F71BD1">
      <w:pPr>
        <w:pStyle w:val="Heading2"/>
        <w:numPr>
          <w:ilvl w:val="0"/>
          <w:numId w:val="32"/>
        </w:numPr>
      </w:pPr>
      <w:r>
        <w:br w:type="column"/>
      </w:r>
      <w:r w:rsidR="00E35831">
        <w:rPr>
          <w:noProof/>
        </w:rPr>
        <w:lastRenderedPageBreak/>
        <w:drawing>
          <wp:anchor distT="0" distB="0" distL="114300" distR="114300" simplePos="0" relativeHeight="252467200" behindDoc="0" locked="0" layoutInCell="1" allowOverlap="1" wp14:anchorId="08D9B6D8" wp14:editId="1D8FA77A">
            <wp:simplePos x="0" y="0"/>
            <wp:positionH relativeFrom="column">
              <wp:posOffset>-51435</wp:posOffset>
            </wp:positionH>
            <wp:positionV relativeFrom="paragraph">
              <wp:posOffset>-635</wp:posOffset>
            </wp:positionV>
            <wp:extent cx="1260000" cy="1052058"/>
            <wp:effectExtent l="0" t="0" r="0" b="0"/>
            <wp:wrapNone/>
            <wp:docPr id="845575682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575682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052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647" w:rsidRPr="005400C9">
        <w:t>Leadership and making changes</w:t>
      </w:r>
    </w:p>
    <w:p w14:paraId="4B900CBA" w14:textId="13169049" w:rsidR="006C48BB" w:rsidRDefault="006C48BB" w:rsidP="00110BED"/>
    <w:p w14:paraId="2BEACB44" w14:textId="7916EE3D" w:rsidR="00534647" w:rsidRDefault="002B2CE1" w:rsidP="000A10E0">
      <w:r>
        <w:t>Here at Whaikaha w</w:t>
      </w:r>
      <w:r w:rsidR="003B0036">
        <w:t xml:space="preserve">e are leaders </w:t>
      </w:r>
      <w:r w:rsidR="007E618B">
        <w:t>in</w:t>
      </w:r>
      <w:r w:rsidR="003B0036">
        <w:t xml:space="preserve"> disability issues in </w:t>
      </w:r>
      <w:r w:rsidR="000A10E0">
        <w:t>Government</w:t>
      </w:r>
      <w:r w:rsidR="003B0036">
        <w:t xml:space="preserve">. </w:t>
      </w:r>
    </w:p>
    <w:p w14:paraId="34348BE0" w14:textId="2D3F72F6" w:rsidR="003B0036" w:rsidRDefault="003B0036" w:rsidP="00110BED"/>
    <w:p w14:paraId="579DC0BA" w14:textId="762A1E95" w:rsidR="003B0036" w:rsidRDefault="00C8198B" w:rsidP="00110BED">
      <w:r>
        <w:rPr>
          <w:noProof/>
        </w:rPr>
        <w:drawing>
          <wp:anchor distT="0" distB="0" distL="114300" distR="114300" simplePos="0" relativeHeight="252471296" behindDoc="0" locked="0" layoutInCell="1" allowOverlap="1" wp14:anchorId="6CEB983A" wp14:editId="51A40CE6">
            <wp:simplePos x="0" y="0"/>
            <wp:positionH relativeFrom="column">
              <wp:posOffset>-3810</wp:posOffset>
            </wp:positionH>
            <wp:positionV relativeFrom="paragraph">
              <wp:posOffset>97155</wp:posOffset>
            </wp:positionV>
            <wp:extent cx="1619885" cy="1318260"/>
            <wp:effectExtent l="0" t="0" r="0" b="0"/>
            <wp:wrapNone/>
            <wp:docPr id="433933021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933021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0C0BF" w14:textId="2CC67505" w:rsidR="006412D1" w:rsidRDefault="006412D1" w:rsidP="00110BED">
      <w:r>
        <w:t xml:space="preserve">We support other government agencies to make sure their work supports disabled people. </w:t>
      </w:r>
    </w:p>
    <w:p w14:paraId="60962BE3" w14:textId="081BECF2" w:rsidR="006412D1" w:rsidRDefault="006412D1" w:rsidP="00110BED"/>
    <w:p w14:paraId="3874EE1D" w14:textId="325DC081" w:rsidR="006412D1" w:rsidRDefault="00092EB7" w:rsidP="00110BED">
      <w:r>
        <w:rPr>
          <w:noProof/>
        </w:rPr>
        <w:drawing>
          <wp:anchor distT="0" distB="0" distL="114300" distR="114300" simplePos="0" relativeHeight="252476416" behindDoc="0" locked="0" layoutInCell="1" allowOverlap="1" wp14:anchorId="36139641" wp14:editId="21E10C5D">
            <wp:simplePos x="0" y="0"/>
            <wp:positionH relativeFrom="column">
              <wp:posOffset>-569595</wp:posOffset>
            </wp:positionH>
            <wp:positionV relativeFrom="paragraph">
              <wp:posOffset>165735</wp:posOffset>
            </wp:positionV>
            <wp:extent cx="2060575" cy="1457325"/>
            <wp:effectExtent l="0" t="0" r="0" b="0"/>
            <wp:wrapNone/>
            <wp:docPr id="1903534750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534750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374E9" w14:textId="79135977" w:rsidR="009E00B8" w:rsidRDefault="00B12B17" w:rsidP="00110BED">
      <w:r>
        <w:t>To</w:t>
      </w:r>
      <w:r w:rsidR="002B2CE1">
        <w:t xml:space="preserve"> </w:t>
      </w:r>
      <w:r w:rsidR="005E6E20">
        <w:t xml:space="preserve">support our work we </w:t>
      </w:r>
      <w:r w:rsidR="002B2CE1">
        <w:t>follow 2 important strategies</w:t>
      </w:r>
      <w:r w:rsidR="009E00B8">
        <w:t xml:space="preserve">. </w:t>
      </w:r>
    </w:p>
    <w:p w14:paraId="584199F8" w14:textId="616771EB" w:rsidR="009E00B8" w:rsidRDefault="009E00B8" w:rsidP="00110BED"/>
    <w:p w14:paraId="4B2F6462" w14:textId="47A6E3BA" w:rsidR="009E00B8" w:rsidRDefault="009E00B8" w:rsidP="00110BED"/>
    <w:p w14:paraId="48AC33C4" w14:textId="4F21A65C" w:rsidR="002B2CE1" w:rsidRDefault="009E00B8" w:rsidP="00110BED">
      <w:r>
        <w:t>These strategies are the</w:t>
      </w:r>
      <w:r w:rsidR="00B67C54">
        <w:t>:</w:t>
      </w:r>
    </w:p>
    <w:p w14:paraId="39047CC0" w14:textId="7198D76F" w:rsidR="00B67C54" w:rsidRPr="001C173A" w:rsidRDefault="00480430" w:rsidP="00110BED">
      <w:pPr>
        <w:pStyle w:val="Listtoplevel"/>
        <w:rPr>
          <w:b/>
          <w:bCs/>
        </w:rPr>
      </w:pPr>
      <w:r>
        <w:rPr>
          <w:b/>
          <w:bCs/>
        </w:rPr>
        <w:drawing>
          <wp:anchor distT="0" distB="0" distL="114300" distR="114300" simplePos="0" relativeHeight="252475392" behindDoc="0" locked="0" layoutInCell="1" allowOverlap="1" wp14:anchorId="6BBFD229" wp14:editId="374309F0">
            <wp:simplePos x="0" y="0"/>
            <wp:positionH relativeFrom="column">
              <wp:posOffset>-54610</wp:posOffset>
            </wp:positionH>
            <wp:positionV relativeFrom="paragraph">
              <wp:posOffset>526415</wp:posOffset>
            </wp:positionV>
            <wp:extent cx="1828442" cy="1219200"/>
            <wp:effectExtent l="0" t="0" r="635" b="0"/>
            <wp:wrapNone/>
            <wp:docPr id="1460684259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684259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442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C54" w:rsidRPr="001C173A">
        <w:rPr>
          <w:b/>
          <w:bCs/>
        </w:rPr>
        <w:t>New Zealand Disability Strategy</w:t>
      </w:r>
    </w:p>
    <w:p w14:paraId="33CBE1CC" w14:textId="0ABF8D35" w:rsidR="00B67C54" w:rsidRDefault="00B67C54" w:rsidP="00110BED">
      <w:pPr>
        <w:pStyle w:val="Listtoplevel"/>
      </w:pPr>
      <w:r w:rsidRPr="001C173A">
        <w:rPr>
          <w:b/>
          <w:bCs/>
        </w:rPr>
        <w:t>New Zealand Sign Language Strategy</w:t>
      </w:r>
      <w:r>
        <w:t>.</w:t>
      </w:r>
    </w:p>
    <w:p w14:paraId="437735E2" w14:textId="62B653DC" w:rsidR="0050677E" w:rsidRDefault="00C8198B" w:rsidP="00C54813">
      <w:r>
        <w:br w:type="column"/>
      </w:r>
      <w:r w:rsidR="00425DCD">
        <w:rPr>
          <w:noProof/>
          <w:lang w:eastAsia="en-NZ"/>
        </w:rPr>
        <w:lastRenderedPageBreak/>
        <w:drawing>
          <wp:anchor distT="0" distB="0" distL="114300" distR="114300" simplePos="0" relativeHeight="252383232" behindDoc="0" locked="0" layoutInCell="1" allowOverlap="1" wp14:anchorId="67DB765F" wp14:editId="6913CA41">
            <wp:simplePos x="0" y="0"/>
            <wp:positionH relativeFrom="column">
              <wp:posOffset>-63500</wp:posOffset>
            </wp:positionH>
            <wp:positionV relativeFrom="paragraph">
              <wp:posOffset>-76200</wp:posOffset>
            </wp:positionV>
            <wp:extent cx="1619885" cy="1619885"/>
            <wp:effectExtent l="0" t="0" r="0" b="0"/>
            <wp:wrapNone/>
            <wp:docPr id="185885272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85272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6D7" w:rsidRPr="004A174D">
        <w:rPr>
          <w:noProof/>
        </w:rPr>
        <mc:AlternateContent>
          <mc:Choice Requires="wps">
            <w:drawing>
              <wp:anchor distT="0" distB="0" distL="114300" distR="114300" simplePos="0" relativeHeight="252379136" behindDoc="1" locked="0" layoutInCell="1" allowOverlap="1" wp14:anchorId="4CD32F69" wp14:editId="474709FE">
                <wp:simplePos x="0" y="0"/>
                <wp:positionH relativeFrom="margin">
                  <wp:posOffset>2133600</wp:posOffset>
                </wp:positionH>
                <wp:positionV relativeFrom="paragraph">
                  <wp:posOffset>-76200</wp:posOffset>
                </wp:positionV>
                <wp:extent cx="3671570" cy="3975100"/>
                <wp:effectExtent l="0" t="0" r="5080" b="6350"/>
                <wp:wrapNone/>
                <wp:docPr id="321194817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397510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2DC28C87" id="Rectangle 1" o:spid="_x0000_s1026" alt="&quot;&quot;" style="position:absolute;margin-left:168pt;margin-top:-6pt;width:289.1pt;height:313pt;z-index:-25093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" fillcolor="#d9ceea" stroked="f" strokeweight="1pt">
                <w10:wrap anchorx="margin"/>
              </v:rect>
            </w:pict>
          </mc:Fallback>
        </mc:AlternateContent>
      </w:r>
      <w:r w:rsidR="00C0100F">
        <w:t xml:space="preserve">The </w:t>
      </w:r>
      <w:r w:rsidR="00C0100F" w:rsidRPr="00E30515">
        <w:rPr>
          <w:b/>
          <w:bCs/>
        </w:rPr>
        <w:t>New Zealand Disability Strategy</w:t>
      </w:r>
      <w:r w:rsidR="000C5758">
        <w:t xml:space="preserve"> is the </w:t>
      </w:r>
      <w:r w:rsidR="00407EF9">
        <w:t xml:space="preserve">long term </w:t>
      </w:r>
    </w:p>
    <w:p w14:paraId="4DA7BCF3" w14:textId="31CF91ED" w:rsidR="00C0100F" w:rsidRDefault="000C5758" w:rsidP="00C54813">
      <w:r>
        <w:t xml:space="preserve">plan </w:t>
      </w:r>
      <w:r w:rsidR="00E30515">
        <w:t xml:space="preserve">to make lives better for all disabled </w:t>
      </w:r>
      <w:r w:rsidR="00477821">
        <w:t>New Zealanders</w:t>
      </w:r>
      <w:r w:rsidR="00E30515">
        <w:t xml:space="preserve">. </w:t>
      </w:r>
    </w:p>
    <w:p w14:paraId="62115817" w14:textId="43E3785F" w:rsidR="00C0100F" w:rsidRDefault="00C0100F" w:rsidP="00C54813"/>
    <w:p w14:paraId="1BF2F387" w14:textId="5565AFE0" w:rsidR="000C5758" w:rsidRDefault="000C5758" w:rsidP="00C54813"/>
    <w:p w14:paraId="1B359B7F" w14:textId="24C61E82" w:rsidR="005A16D7" w:rsidRDefault="005A16D7" w:rsidP="005A16D7">
      <w:r w:rsidRPr="00913E8B">
        <w:rPr>
          <w:noProof/>
        </w:rPr>
        <w:drawing>
          <wp:anchor distT="0" distB="0" distL="114300" distR="114300" simplePos="0" relativeHeight="252377088" behindDoc="0" locked="0" layoutInCell="1" allowOverlap="1" wp14:anchorId="5125109F" wp14:editId="06403A93">
            <wp:simplePos x="0" y="0"/>
            <wp:positionH relativeFrom="margin">
              <wp:posOffset>213</wp:posOffset>
            </wp:positionH>
            <wp:positionV relativeFrom="paragraph">
              <wp:posOffset>49530</wp:posOffset>
            </wp:positionV>
            <wp:extent cx="1371600" cy="1427702"/>
            <wp:effectExtent l="0" t="0" r="0" b="1270"/>
            <wp:wrapNone/>
            <wp:docPr id="1862163435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163435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2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You can read more about the New Zealand Disability Strategy at this </w:t>
      </w:r>
      <w:r w:rsidRPr="00CF394B">
        <w:rPr>
          <w:b/>
          <w:bCs/>
        </w:rPr>
        <w:t>website</w:t>
      </w:r>
      <w:r>
        <w:t>:</w:t>
      </w:r>
    </w:p>
    <w:p w14:paraId="729B1A6B" w14:textId="1DB0AFA7" w:rsidR="005A16D7" w:rsidRDefault="005A16D7" w:rsidP="005A16D7"/>
    <w:p w14:paraId="43517F6B" w14:textId="43E18BDE" w:rsidR="005A16D7" w:rsidRPr="00AA3848" w:rsidRDefault="005A16D7" w:rsidP="005A16D7">
      <w:pPr>
        <w:rPr>
          <w:b/>
          <w:bCs/>
          <w:color w:val="000000" w:themeColor="text1"/>
        </w:rPr>
      </w:pPr>
      <w:r w:rsidRPr="00AA3848">
        <w:rPr>
          <w:b/>
          <w:bCs/>
          <w:color w:val="000000" w:themeColor="text1"/>
        </w:rPr>
        <w:fldChar w:fldCharType="begin"/>
      </w:r>
      <w:r w:rsidRPr="00AA3848">
        <w:rPr>
          <w:b/>
          <w:bCs/>
          <w:color w:val="000000" w:themeColor="text1"/>
        </w:rPr>
        <w:instrText>HYPERLINK "https://bit.ly/3XmWUtx</w:instrText>
      </w:r>
    </w:p>
    <w:p w14:paraId="28921226" w14:textId="77777777" w:rsidR="005A16D7" w:rsidRPr="00AA3848" w:rsidRDefault="005A16D7" w:rsidP="005A16D7">
      <w:pPr>
        <w:rPr>
          <w:rStyle w:val="Hyperlink"/>
          <w:b/>
          <w:bCs/>
          <w:color w:val="000000" w:themeColor="text1"/>
          <w:u w:val="none"/>
        </w:rPr>
      </w:pPr>
      <w:r w:rsidRPr="00AA3848">
        <w:rPr>
          <w:b/>
          <w:bCs/>
          <w:color w:val="000000" w:themeColor="text1"/>
        </w:rPr>
        <w:instrText>"</w:instrText>
      </w:r>
      <w:r w:rsidRPr="00AA3848">
        <w:rPr>
          <w:b/>
          <w:bCs/>
          <w:color w:val="000000" w:themeColor="text1"/>
        </w:rPr>
      </w:r>
      <w:r w:rsidRPr="00AA3848">
        <w:rPr>
          <w:b/>
          <w:bCs/>
          <w:color w:val="000000" w:themeColor="text1"/>
        </w:rPr>
        <w:fldChar w:fldCharType="separate"/>
      </w:r>
      <w:r w:rsidRPr="00AA3848">
        <w:rPr>
          <w:rStyle w:val="Hyperlink"/>
          <w:b/>
          <w:bCs/>
          <w:color w:val="000000" w:themeColor="text1"/>
          <w:u w:val="none"/>
        </w:rPr>
        <w:t>https://bit.ly/3XmWUtx</w:t>
      </w:r>
    </w:p>
    <w:p w14:paraId="079B092D" w14:textId="4D744015" w:rsidR="000C5758" w:rsidRDefault="005A16D7" w:rsidP="005A16D7">
      <w:r w:rsidRPr="00AA3848">
        <w:rPr>
          <w:b/>
          <w:bCs/>
          <w:color w:val="000000" w:themeColor="text1"/>
        </w:rPr>
        <w:fldChar w:fldCharType="end"/>
      </w:r>
    </w:p>
    <w:p w14:paraId="52F78BA7" w14:textId="0367867B" w:rsidR="00C0100F" w:rsidRDefault="00C0608F" w:rsidP="00C54813">
      <w:r w:rsidRPr="004A174D">
        <w:rPr>
          <w:noProof/>
        </w:rPr>
        <mc:AlternateContent>
          <mc:Choice Requires="wps">
            <w:drawing>
              <wp:anchor distT="0" distB="0" distL="114300" distR="114300" simplePos="0" relativeHeight="252381184" behindDoc="1" locked="0" layoutInCell="1" allowOverlap="1" wp14:anchorId="6ECA839C" wp14:editId="099ECD5D">
                <wp:simplePos x="0" y="0"/>
                <wp:positionH relativeFrom="margin">
                  <wp:posOffset>2133600</wp:posOffset>
                </wp:positionH>
                <wp:positionV relativeFrom="paragraph">
                  <wp:posOffset>252095</wp:posOffset>
                </wp:positionV>
                <wp:extent cx="3671570" cy="4000500"/>
                <wp:effectExtent l="0" t="0" r="5080" b="0"/>
                <wp:wrapNone/>
                <wp:docPr id="1557069807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400050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0F845F" w14:textId="74133814" w:rsidR="00702DF2" w:rsidRPr="00702DF2" w:rsidRDefault="00702DF2" w:rsidP="00702DF2">
                            <w:pPr>
                              <w:ind w:left="0"/>
                              <w:jc w:val="center"/>
                              <w:rPr>
                                <w:lang w:val="en-N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A839C" id="Rectangle 1" o:spid="_x0000_s1026" alt="&quot;&quot;" style="position:absolute;left:0;text-align:left;margin-left:168pt;margin-top:19.85pt;width:289.1pt;height:315pt;z-index:-25093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" fillcolor="#d9ceea" stroked="f" strokeweight="1pt">
                <v:textbox>
                  <w:txbxContent>
                    <w:p w14:paraId="690F845F" w14:textId="74133814" w:rsidR="00702DF2" w:rsidRPr="00702DF2" w:rsidRDefault="00702DF2" w:rsidP="00702DF2">
                      <w:pPr>
                        <w:ind w:left="0"/>
                        <w:jc w:val="center"/>
                        <w:rPr>
                          <w:lang w:val="en-NZ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D5D57">
        <w:rPr>
          <w:noProof/>
        </w:rPr>
        <w:drawing>
          <wp:anchor distT="0" distB="0" distL="114300" distR="114300" simplePos="0" relativeHeight="252382208" behindDoc="0" locked="0" layoutInCell="1" allowOverlap="1" wp14:anchorId="1012C99E" wp14:editId="4227A70B">
            <wp:simplePos x="0" y="0"/>
            <wp:positionH relativeFrom="column">
              <wp:posOffset>-62212</wp:posOffset>
            </wp:positionH>
            <wp:positionV relativeFrom="paragraph">
              <wp:posOffset>328295</wp:posOffset>
            </wp:positionV>
            <wp:extent cx="1620000" cy="1219935"/>
            <wp:effectExtent l="0" t="0" r="0" b="0"/>
            <wp:wrapNone/>
            <wp:docPr id="1098123309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123309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1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28634" w14:textId="0179B978" w:rsidR="00C54813" w:rsidRDefault="009434AC" w:rsidP="00C54813">
      <w:r>
        <w:t xml:space="preserve">The </w:t>
      </w:r>
      <w:r w:rsidRPr="00D3637F">
        <w:rPr>
          <w:b/>
          <w:bCs/>
        </w:rPr>
        <w:t>New Zealand Sign Language Strategy</w:t>
      </w:r>
      <w:r>
        <w:t xml:space="preserve"> </w:t>
      </w:r>
      <w:r w:rsidR="00B21AEB">
        <w:t xml:space="preserve">is a </w:t>
      </w:r>
      <w:r w:rsidR="00315F20">
        <w:t>plan</w:t>
      </w:r>
      <w:r w:rsidR="00B21AEB">
        <w:t xml:space="preserve"> to grow the use of New Zealand Sign Language here in New Zealand. </w:t>
      </w:r>
    </w:p>
    <w:p w14:paraId="292FA045" w14:textId="77777777" w:rsidR="009434AC" w:rsidRDefault="009434AC" w:rsidP="00C54813"/>
    <w:p w14:paraId="3246533F" w14:textId="77777777" w:rsidR="00D3637F" w:rsidRDefault="00D3637F" w:rsidP="00D3637F">
      <w:pPr>
        <w:rPr>
          <w:lang w:eastAsia="en-NZ"/>
        </w:rPr>
      </w:pPr>
    </w:p>
    <w:p w14:paraId="4EF459E6" w14:textId="66C56695" w:rsidR="00D3637F" w:rsidRDefault="00D3637F" w:rsidP="00D3637F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375040" behindDoc="0" locked="0" layoutInCell="1" allowOverlap="1" wp14:anchorId="354F23C1" wp14:editId="74998F9E">
            <wp:simplePos x="0" y="0"/>
            <wp:positionH relativeFrom="margin">
              <wp:posOffset>96</wp:posOffset>
            </wp:positionH>
            <wp:positionV relativeFrom="paragraph">
              <wp:posOffset>147955</wp:posOffset>
            </wp:positionV>
            <wp:extent cx="1562100" cy="1626335"/>
            <wp:effectExtent l="0" t="0" r="0" b="0"/>
            <wp:wrapNone/>
            <wp:docPr id="1271246609" name="Picture 12712466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246609" name="Picture 12712466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62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NZ"/>
        </w:rPr>
        <w:t xml:space="preserve">You can find out more information about the New Zealand Sign Language </w:t>
      </w:r>
      <w:r w:rsidR="00702DF2">
        <w:rPr>
          <w:lang w:eastAsia="en-NZ"/>
        </w:rPr>
        <w:t>Strategy</w:t>
      </w:r>
      <w:r>
        <w:rPr>
          <w:lang w:eastAsia="en-NZ"/>
        </w:rPr>
        <w:t xml:space="preserve"> at this </w:t>
      </w:r>
      <w:r w:rsidRPr="0010516C">
        <w:rPr>
          <w:b/>
          <w:bCs/>
          <w:lang w:eastAsia="en-NZ"/>
        </w:rPr>
        <w:t>website</w:t>
      </w:r>
      <w:r>
        <w:rPr>
          <w:lang w:eastAsia="en-NZ"/>
        </w:rPr>
        <w:t>:</w:t>
      </w:r>
    </w:p>
    <w:p w14:paraId="0F29A75F" w14:textId="77777777" w:rsidR="00D3637F" w:rsidRPr="00C0608F" w:rsidRDefault="00D3637F" w:rsidP="00D3637F">
      <w:pPr>
        <w:rPr>
          <w:lang w:eastAsia="en-NZ"/>
        </w:rPr>
      </w:pPr>
    </w:p>
    <w:p w14:paraId="4C06A0AE" w14:textId="055AFD2D" w:rsidR="00D3637F" w:rsidRPr="00C0608F" w:rsidRDefault="00000000" w:rsidP="00D3637F">
      <w:pPr>
        <w:rPr>
          <w:b/>
          <w:bCs/>
          <w:lang w:eastAsia="en-NZ"/>
        </w:rPr>
      </w:pPr>
      <w:hyperlink r:id="rId121" w:history="1">
        <w:r w:rsidR="00D3637F" w:rsidRPr="00C0608F">
          <w:rPr>
            <w:rStyle w:val="Hyperlink"/>
            <w:b/>
            <w:bCs/>
            <w:color w:val="auto"/>
            <w:u w:val="none"/>
            <w:lang w:eastAsia="en-NZ"/>
          </w:rPr>
          <w:t>www.nzsl.govt.nz</w:t>
        </w:r>
        <w:r w:rsidR="0030175C" w:rsidRPr="00C0608F">
          <w:rPr>
            <w:rStyle w:val="Hyperlink"/>
            <w:b/>
            <w:bCs/>
            <w:color w:val="auto"/>
            <w:u w:val="none"/>
          </w:rPr>
          <w:t>/strategy</w:t>
        </w:r>
      </w:hyperlink>
    </w:p>
    <w:p w14:paraId="70D8A654" w14:textId="4A7CDE37" w:rsidR="00630A0B" w:rsidRDefault="00630A0B" w:rsidP="00F71BD1">
      <w:pPr>
        <w:pStyle w:val="Heading2"/>
        <w:numPr>
          <w:ilvl w:val="0"/>
          <w:numId w:val="32"/>
        </w:numPr>
      </w:pPr>
      <w:r>
        <w:rPr>
          <w:b w:val="0"/>
          <w:noProof/>
        </w:rPr>
        <w:lastRenderedPageBreak/>
        <w:drawing>
          <wp:anchor distT="0" distB="0" distL="114300" distR="114300" simplePos="0" relativeHeight="252397568" behindDoc="0" locked="0" layoutInCell="1" allowOverlap="1" wp14:anchorId="1A89B03A" wp14:editId="201F8762">
            <wp:simplePos x="0" y="0"/>
            <wp:positionH relativeFrom="column">
              <wp:posOffset>22225</wp:posOffset>
            </wp:positionH>
            <wp:positionV relativeFrom="paragraph">
              <wp:posOffset>132080</wp:posOffset>
            </wp:positionV>
            <wp:extent cx="1260000" cy="1260000"/>
            <wp:effectExtent l="0" t="0" r="0" b="0"/>
            <wp:wrapNone/>
            <wp:docPr id="166320511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205110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Strategic policy</w:t>
      </w:r>
    </w:p>
    <w:p w14:paraId="4BF0DA8A" w14:textId="5E819EF0" w:rsidR="00FB1DF3" w:rsidRDefault="005F2DA5" w:rsidP="00630A0B">
      <w:r w:rsidRPr="004A174D">
        <w:rPr>
          <w:noProof/>
        </w:rPr>
        <mc:AlternateContent>
          <mc:Choice Requires="wps">
            <w:drawing>
              <wp:anchor distT="0" distB="0" distL="114300" distR="114300" simplePos="0" relativeHeight="252360704" behindDoc="1" locked="0" layoutInCell="1" allowOverlap="1" wp14:anchorId="26A3F3FD" wp14:editId="10C6CDF2">
                <wp:simplePos x="0" y="0"/>
                <wp:positionH relativeFrom="margin">
                  <wp:posOffset>2197100</wp:posOffset>
                </wp:positionH>
                <wp:positionV relativeFrom="paragraph">
                  <wp:posOffset>248920</wp:posOffset>
                </wp:positionV>
                <wp:extent cx="3671570" cy="876300"/>
                <wp:effectExtent l="0" t="0" r="5080" b="0"/>
                <wp:wrapNone/>
                <wp:docPr id="194329067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87630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0AA99DD5" id="Rectangle 1" o:spid="_x0000_s1026" alt="&quot;&quot;" style="position:absolute;margin-left:173pt;margin-top:19.6pt;width:289.1pt;height:69pt;z-index:-25095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" fillcolor="#d9ceea" stroked="f" strokeweight="1pt">
                <w10:wrap anchorx="margin"/>
              </v:rect>
            </w:pict>
          </mc:Fallback>
        </mc:AlternateContent>
      </w:r>
    </w:p>
    <w:p w14:paraId="0AB05204" w14:textId="020084B0" w:rsidR="00FB1DF3" w:rsidRDefault="009017EC" w:rsidP="00C54813">
      <w:r w:rsidRPr="009017EC">
        <w:t>Here a</w:t>
      </w:r>
      <w:r>
        <w:rPr>
          <w:b/>
          <w:bCs/>
        </w:rPr>
        <w:t xml:space="preserve"> p</w:t>
      </w:r>
      <w:r w:rsidR="00FB1DF3" w:rsidRPr="005F2DA5">
        <w:rPr>
          <w:b/>
          <w:bCs/>
        </w:rPr>
        <w:t>olicy</w:t>
      </w:r>
      <w:r w:rsidR="00FB1DF3">
        <w:t xml:space="preserve"> is </w:t>
      </w:r>
      <w:r>
        <w:t xml:space="preserve">a set of rules to guide us </w:t>
      </w:r>
      <w:r w:rsidR="000812D4">
        <w:t xml:space="preserve">to do our work. </w:t>
      </w:r>
    </w:p>
    <w:p w14:paraId="722EF17D" w14:textId="035D8C4D" w:rsidR="00A63A14" w:rsidRDefault="00A63A14" w:rsidP="002C1608"/>
    <w:p w14:paraId="488628BF" w14:textId="36DC0AFD" w:rsidR="00A63A14" w:rsidRDefault="008370C6" w:rsidP="002C1608">
      <w:r>
        <w:rPr>
          <w:noProof/>
        </w:rPr>
        <w:drawing>
          <wp:anchor distT="0" distB="0" distL="114300" distR="114300" simplePos="0" relativeHeight="252394496" behindDoc="0" locked="0" layoutInCell="1" allowOverlap="1" wp14:anchorId="7E70050B" wp14:editId="063E53BF">
            <wp:simplePos x="0" y="0"/>
            <wp:positionH relativeFrom="column">
              <wp:posOffset>-25400</wp:posOffset>
            </wp:positionH>
            <wp:positionV relativeFrom="paragraph">
              <wp:posOffset>44450</wp:posOffset>
            </wp:positionV>
            <wp:extent cx="1440000" cy="1440000"/>
            <wp:effectExtent l="0" t="0" r="8255" b="0"/>
            <wp:wrapNone/>
            <wp:docPr id="966940000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940000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F6123" w14:textId="3B793DEB" w:rsidR="00C20B64" w:rsidRDefault="006434A5" w:rsidP="002C1608">
      <w:r>
        <w:t xml:space="preserve">We work with government agencies to make sure they think about disabled people in areas like: </w:t>
      </w:r>
    </w:p>
    <w:p w14:paraId="329D986E" w14:textId="6A241EC2" w:rsidR="006434A5" w:rsidRDefault="00D63DFC" w:rsidP="006434A5">
      <w:pPr>
        <w:pStyle w:val="Listtoplevel"/>
      </w:pPr>
      <w:r>
        <w:drawing>
          <wp:anchor distT="0" distB="0" distL="114300" distR="114300" simplePos="0" relativeHeight="252393472" behindDoc="0" locked="0" layoutInCell="1" allowOverlap="1" wp14:anchorId="2438B979" wp14:editId="03E51409">
            <wp:simplePos x="0" y="0"/>
            <wp:positionH relativeFrom="column">
              <wp:posOffset>-25400</wp:posOffset>
            </wp:positionH>
            <wp:positionV relativeFrom="paragraph">
              <wp:posOffset>417830</wp:posOffset>
            </wp:positionV>
            <wp:extent cx="1440000" cy="1044662"/>
            <wp:effectExtent l="0" t="0" r="8255" b="3175"/>
            <wp:wrapNone/>
            <wp:docPr id="723258769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258769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44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4A5">
        <w:t>health</w:t>
      </w:r>
    </w:p>
    <w:p w14:paraId="7912054B" w14:textId="72743CCB" w:rsidR="006434A5" w:rsidRDefault="006434A5" w:rsidP="006434A5">
      <w:pPr>
        <w:pStyle w:val="Listtoplevel"/>
      </w:pPr>
      <w:r>
        <w:t>education</w:t>
      </w:r>
      <w:r w:rsidR="00FC1322">
        <w:t>.</w:t>
      </w:r>
    </w:p>
    <w:p w14:paraId="684EAB88" w14:textId="20DB30B1" w:rsidR="006434A5" w:rsidRDefault="006434A5" w:rsidP="002C1608"/>
    <w:p w14:paraId="2ED66454" w14:textId="6CD1718B" w:rsidR="006434A5" w:rsidRDefault="00070D02" w:rsidP="002C1608">
      <w:r>
        <w:rPr>
          <w:noProof/>
        </w:rPr>
        <w:drawing>
          <wp:anchor distT="0" distB="0" distL="114300" distR="114300" simplePos="0" relativeHeight="252395520" behindDoc="0" locked="0" layoutInCell="1" allowOverlap="1" wp14:anchorId="3B35DABE" wp14:editId="00A638FE">
            <wp:simplePos x="0" y="0"/>
            <wp:positionH relativeFrom="column">
              <wp:posOffset>15240</wp:posOffset>
            </wp:positionH>
            <wp:positionV relativeFrom="paragraph">
              <wp:posOffset>316865</wp:posOffset>
            </wp:positionV>
            <wp:extent cx="1440000" cy="1094342"/>
            <wp:effectExtent l="0" t="0" r="8255" b="0"/>
            <wp:wrapNone/>
            <wp:docPr id="445921383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21383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94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53862" w14:textId="4C34AD9B" w:rsidR="00FC1322" w:rsidRDefault="00FC1322" w:rsidP="002C1608">
      <w:r>
        <w:t xml:space="preserve">We need government agencies to find </w:t>
      </w:r>
      <w:r w:rsidR="00C42F66">
        <w:t>what is missing</w:t>
      </w:r>
      <w:r>
        <w:t xml:space="preserve"> in their services for disabled people. </w:t>
      </w:r>
    </w:p>
    <w:p w14:paraId="4F3E06AD" w14:textId="349AFAB4" w:rsidR="00FC1322" w:rsidRDefault="00FC1322" w:rsidP="002C1608"/>
    <w:p w14:paraId="52D8D036" w14:textId="21479D30" w:rsidR="00075599" w:rsidRDefault="002E25F6" w:rsidP="00355EE9">
      <w:r>
        <w:rPr>
          <w:noProof/>
        </w:rPr>
        <w:drawing>
          <wp:anchor distT="0" distB="0" distL="114300" distR="114300" simplePos="0" relativeHeight="252384256" behindDoc="0" locked="0" layoutInCell="1" allowOverlap="1" wp14:anchorId="518A8C28" wp14:editId="56B88A80">
            <wp:simplePos x="0" y="0"/>
            <wp:positionH relativeFrom="column">
              <wp:posOffset>-25400</wp:posOffset>
            </wp:positionH>
            <wp:positionV relativeFrom="paragraph">
              <wp:posOffset>-230505</wp:posOffset>
            </wp:positionV>
            <wp:extent cx="1619885" cy="1619885"/>
            <wp:effectExtent l="0" t="0" r="0" b="0"/>
            <wp:wrapNone/>
            <wp:docPr id="42405657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056570" name="Picture 424056570"/>
                    <pic:cNvPicPr/>
                  </pic:nvPicPr>
                  <pic:blipFill>
                    <a:blip r:embed="rId8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599">
        <w:t xml:space="preserve">We will support </w:t>
      </w:r>
      <w:r w:rsidR="006E78C0">
        <w:t>government agencies to make sure they work for everyone</w:t>
      </w:r>
      <w:r w:rsidR="00796BF7">
        <w:t xml:space="preserve"> including disabled people</w:t>
      </w:r>
      <w:r w:rsidR="006E78C0">
        <w:t xml:space="preserve">. </w:t>
      </w:r>
    </w:p>
    <w:p w14:paraId="3898D5A8" w14:textId="5E05AE9B" w:rsidR="00FC1322" w:rsidRDefault="00FC1322" w:rsidP="002C1608"/>
    <w:p w14:paraId="7BCAA907" w14:textId="35843379" w:rsidR="004E22AD" w:rsidRDefault="004E22AD" w:rsidP="002C1608"/>
    <w:p w14:paraId="35235CC8" w14:textId="52A530C5" w:rsidR="00F06573" w:rsidRPr="005400C9" w:rsidRDefault="00796BF7" w:rsidP="00F71BD1">
      <w:pPr>
        <w:pStyle w:val="Heading2"/>
        <w:numPr>
          <w:ilvl w:val="0"/>
          <w:numId w:val="32"/>
        </w:numPr>
      </w:pPr>
      <w:r>
        <w:rPr>
          <w:b w:val="0"/>
          <w:bCs/>
          <w:noProof/>
        </w:rPr>
        <w:lastRenderedPageBreak/>
        <w:drawing>
          <wp:anchor distT="0" distB="0" distL="114300" distR="114300" simplePos="0" relativeHeight="252385280" behindDoc="0" locked="0" layoutInCell="1" allowOverlap="1" wp14:anchorId="39C4FEC7" wp14:editId="201813B3">
            <wp:simplePos x="0" y="0"/>
            <wp:positionH relativeFrom="column">
              <wp:posOffset>-96520</wp:posOffset>
            </wp:positionH>
            <wp:positionV relativeFrom="paragraph">
              <wp:posOffset>-1905</wp:posOffset>
            </wp:positionV>
            <wp:extent cx="1619885" cy="1619885"/>
            <wp:effectExtent l="0" t="0" r="0" b="0"/>
            <wp:wrapNone/>
            <wp:docPr id="1067518701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518701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573" w:rsidRPr="005400C9">
        <w:t>Monitoring</w:t>
      </w:r>
    </w:p>
    <w:p w14:paraId="08508F3D" w14:textId="2B46B547" w:rsidR="00F06573" w:rsidRDefault="00F06573" w:rsidP="00F06573"/>
    <w:p w14:paraId="085BB302" w14:textId="68EB6722" w:rsidR="00F06573" w:rsidRDefault="00F06573" w:rsidP="00F06573">
      <w:r w:rsidRPr="00F0657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362752" behindDoc="1" locked="0" layoutInCell="1" allowOverlap="1" wp14:anchorId="45377DC2" wp14:editId="35D7775C">
                <wp:simplePos x="0" y="0"/>
                <wp:positionH relativeFrom="margin">
                  <wp:posOffset>2171700</wp:posOffset>
                </wp:positionH>
                <wp:positionV relativeFrom="paragraph">
                  <wp:posOffset>-76200</wp:posOffset>
                </wp:positionV>
                <wp:extent cx="3671570" cy="1143000"/>
                <wp:effectExtent l="0" t="0" r="5080" b="0"/>
                <wp:wrapNone/>
                <wp:docPr id="730185133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114300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33B5CD97" id="Rectangle 1" o:spid="_x0000_s1026" alt="&quot;&quot;" style="position:absolute;margin-left:171pt;margin-top:-6pt;width:289.1pt;height:90pt;z-index:-25095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" fillcolor="#d9ceea" stroked="f" strokeweight="1pt">
                <w10:wrap anchorx="margin"/>
              </v:rect>
            </w:pict>
          </mc:Fallback>
        </mc:AlternateContent>
      </w:r>
      <w:r w:rsidRPr="00F06573">
        <w:rPr>
          <w:b/>
          <w:bCs/>
        </w:rPr>
        <w:t xml:space="preserve">Monitoring </w:t>
      </w:r>
      <w:r>
        <w:t xml:space="preserve">is looking at something to </w:t>
      </w:r>
      <w:r w:rsidR="008268E0">
        <w:t xml:space="preserve">find out if changes are needed to make it better. </w:t>
      </w:r>
    </w:p>
    <w:p w14:paraId="052015E6" w14:textId="6F39BEA5" w:rsidR="008268E0" w:rsidRDefault="008268E0" w:rsidP="00F06573"/>
    <w:p w14:paraId="5ED38317" w14:textId="0072CEDC" w:rsidR="008268E0" w:rsidRDefault="00236F57" w:rsidP="00F06573">
      <w:r>
        <w:rPr>
          <w:noProof/>
        </w:rPr>
        <w:drawing>
          <wp:anchor distT="0" distB="0" distL="114300" distR="114300" simplePos="0" relativeHeight="252597248" behindDoc="0" locked="0" layoutInCell="1" allowOverlap="1" wp14:anchorId="25847960" wp14:editId="006E3C9D">
            <wp:simplePos x="0" y="0"/>
            <wp:positionH relativeFrom="column">
              <wp:posOffset>-22860</wp:posOffset>
            </wp:positionH>
            <wp:positionV relativeFrom="paragraph">
              <wp:posOffset>24765</wp:posOffset>
            </wp:positionV>
            <wp:extent cx="1439545" cy="1439545"/>
            <wp:effectExtent l="0" t="0" r="8255" b="8255"/>
            <wp:wrapNone/>
            <wp:docPr id="1307865999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865999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FDB8D" w14:textId="0C49A605" w:rsidR="00162012" w:rsidRDefault="00162012" w:rsidP="00643FDA">
      <w:r>
        <w:t>We look to see if</w:t>
      </w:r>
      <w:r w:rsidR="009C00E4">
        <w:t xml:space="preserve"> the</w:t>
      </w:r>
      <w:r w:rsidR="00643FDA">
        <w:t xml:space="preserve"> </w:t>
      </w:r>
      <w:r>
        <w:t>lives of disabled people are getting better</w:t>
      </w:r>
      <w:r w:rsidR="00643FDA">
        <w:t xml:space="preserve">. </w:t>
      </w:r>
    </w:p>
    <w:p w14:paraId="4FE2018B" w14:textId="5B21F896" w:rsidR="006C1D41" w:rsidRDefault="006C1D41" w:rsidP="00643FDA"/>
    <w:p w14:paraId="1DC69855" w14:textId="178DF820" w:rsidR="006C1D41" w:rsidRDefault="00C46748" w:rsidP="00643FDA">
      <w:r>
        <w:rPr>
          <w:noProof/>
        </w:rPr>
        <w:drawing>
          <wp:anchor distT="0" distB="0" distL="114300" distR="114300" simplePos="0" relativeHeight="252588032" behindDoc="0" locked="0" layoutInCell="1" allowOverlap="1" wp14:anchorId="27179E96" wp14:editId="6C4DD195">
            <wp:simplePos x="0" y="0"/>
            <wp:positionH relativeFrom="column">
              <wp:posOffset>0</wp:posOffset>
            </wp:positionH>
            <wp:positionV relativeFrom="paragraph">
              <wp:posOffset>106680</wp:posOffset>
            </wp:positionV>
            <wp:extent cx="1260000" cy="1410485"/>
            <wp:effectExtent l="0" t="0" r="0" b="0"/>
            <wp:wrapNone/>
            <wp:docPr id="1992693213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693213" name="Pictur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4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3C848" w14:textId="4C93E65C" w:rsidR="00A45AF2" w:rsidRDefault="00076523" w:rsidP="009857CE">
      <w:r>
        <w:t xml:space="preserve">We find out </w:t>
      </w:r>
      <w:r w:rsidR="00643FDA">
        <w:t xml:space="preserve">if the work the </w:t>
      </w:r>
      <w:r w:rsidR="000A10E0">
        <w:t>G</w:t>
      </w:r>
      <w:r w:rsidR="00643FDA">
        <w:t xml:space="preserve">overnment is doing is making life better for disabled people. </w:t>
      </w:r>
      <w:r w:rsidR="009857CE">
        <w:br/>
      </w:r>
    </w:p>
    <w:p w14:paraId="71D54119" w14:textId="3CA8F292" w:rsidR="00A45AF2" w:rsidRPr="005400C9" w:rsidRDefault="006C1D41" w:rsidP="00F71BD1">
      <w:pPr>
        <w:pStyle w:val="Heading2"/>
        <w:numPr>
          <w:ilvl w:val="0"/>
          <w:numId w:val="32"/>
        </w:numPr>
      </w:pPr>
      <w:r>
        <w:br w:type="column"/>
      </w:r>
      <w:r w:rsidR="005126A6" w:rsidRPr="00BE22BC">
        <w:rPr>
          <w:rFonts w:cs="Arial"/>
          <w:iCs/>
          <w:noProof/>
          <w:szCs w:val="32"/>
        </w:rPr>
        <w:lastRenderedPageBreak/>
        <w:drawing>
          <wp:anchor distT="0" distB="0" distL="114300" distR="114300" simplePos="0" relativeHeight="252625920" behindDoc="0" locked="0" layoutInCell="1" allowOverlap="1" wp14:anchorId="53116A36" wp14:editId="567547BC">
            <wp:simplePos x="0" y="0"/>
            <wp:positionH relativeFrom="column">
              <wp:posOffset>121920</wp:posOffset>
            </wp:positionH>
            <wp:positionV relativeFrom="paragraph">
              <wp:posOffset>41275</wp:posOffset>
            </wp:positionV>
            <wp:extent cx="1620000" cy="1296036"/>
            <wp:effectExtent l="0" t="0" r="0" b="0"/>
            <wp:wrapNone/>
            <wp:docPr id="205856133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52669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96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AF2" w:rsidRPr="005400C9">
        <w:t>Disa</w:t>
      </w:r>
      <w:r w:rsidR="00917A16">
        <w:t>bility</w:t>
      </w:r>
      <w:r w:rsidR="00A45AF2" w:rsidRPr="005400C9">
        <w:t xml:space="preserve"> information and advice</w:t>
      </w:r>
    </w:p>
    <w:p w14:paraId="3CC7E3EB" w14:textId="0AD05C18" w:rsidR="00A45AF2" w:rsidRDefault="00A45AF2" w:rsidP="009857CE"/>
    <w:p w14:paraId="5EAE5E8C" w14:textId="01C41E66" w:rsidR="00A45AF2" w:rsidRDefault="005126A6" w:rsidP="009857CE">
      <w:r>
        <w:rPr>
          <w:noProof/>
        </w:rPr>
        <w:drawing>
          <wp:anchor distT="0" distB="0" distL="114300" distR="114300" simplePos="0" relativeHeight="252398592" behindDoc="0" locked="0" layoutInCell="1" allowOverlap="1" wp14:anchorId="4940BC49" wp14:editId="7FC22794">
            <wp:simplePos x="0" y="0"/>
            <wp:positionH relativeFrom="column">
              <wp:posOffset>124340</wp:posOffset>
            </wp:positionH>
            <wp:positionV relativeFrom="paragraph">
              <wp:posOffset>994410</wp:posOffset>
            </wp:positionV>
            <wp:extent cx="1620000" cy="1108506"/>
            <wp:effectExtent l="0" t="0" r="0" b="0"/>
            <wp:wrapNone/>
            <wp:docPr id="1469921639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921639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08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65A">
        <w:t>Whaikaha will</w:t>
      </w:r>
      <w:r w:rsidR="00A45AF2">
        <w:t xml:space="preserve"> </w:t>
      </w:r>
      <w:r w:rsidR="00FA0BC8">
        <w:t xml:space="preserve">be the place that brings all the information together about disability. </w:t>
      </w:r>
    </w:p>
    <w:p w14:paraId="2D3CAB9A" w14:textId="1FF23D09" w:rsidR="00FA0BC8" w:rsidRDefault="00FA0BC8" w:rsidP="009857CE"/>
    <w:p w14:paraId="2E64626B" w14:textId="4001025A" w:rsidR="00FA0BC8" w:rsidRDefault="00FA0BC8" w:rsidP="009857CE"/>
    <w:p w14:paraId="6590E176" w14:textId="00F0CD6B" w:rsidR="00FA0BC8" w:rsidRDefault="002854D1" w:rsidP="009857CE">
      <w:r>
        <w:t xml:space="preserve">We will also run the </w:t>
      </w:r>
      <w:r w:rsidR="00767946">
        <w:br/>
      </w:r>
      <w:r w:rsidR="00032A93">
        <w:rPr>
          <w:b/>
          <w:bCs/>
        </w:rPr>
        <w:t>a</w:t>
      </w:r>
      <w:r w:rsidR="00032A93" w:rsidRPr="002854D1">
        <w:rPr>
          <w:b/>
          <w:bCs/>
        </w:rPr>
        <w:t xml:space="preserve">lternate </w:t>
      </w:r>
      <w:r w:rsidR="00032A93">
        <w:rPr>
          <w:b/>
          <w:bCs/>
        </w:rPr>
        <w:t>f</w:t>
      </w:r>
      <w:r w:rsidR="00032A93" w:rsidRPr="002854D1">
        <w:rPr>
          <w:b/>
          <w:bCs/>
        </w:rPr>
        <w:t>ormats</w:t>
      </w:r>
      <w:r w:rsidR="00032A93">
        <w:t xml:space="preserve"> </w:t>
      </w:r>
      <w:r>
        <w:t xml:space="preserve">service. </w:t>
      </w:r>
    </w:p>
    <w:p w14:paraId="20DC36EA" w14:textId="3B921C05" w:rsidR="00273E5E" w:rsidRDefault="00273E5E" w:rsidP="009857CE"/>
    <w:p w14:paraId="411EC5FD" w14:textId="68F8306A" w:rsidR="00A46DE8" w:rsidRDefault="00A46DE8" w:rsidP="009857CE"/>
    <w:p w14:paraId="398EA100" w14:textId="3105429C" w:rsidR="00A46DE8" w:rsidRDefault="00093B9A" w:rsidP="009857CE"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2366848" behindDoc="0" locked="0" layoutInCell="1" allowOverlap="1" wp14:anchorId="4D019383" wp14:editId="34CB8BE2">
            <wp:simplePos x="0" y="0"/>
            <wp:positionH relativeFrom="margin">
              <wp:posOffset>0</wp:posOffset>
            </wp:positionH>
            <wp:positionV relativeFrom="paragraph">
              <wp:posOffset>81915</wp:posOffset>
            </wp:positionV>
            <wp:extent cx="1413510" cy="1647825"/>
            <wp:effectExtent l="0" t="0" r="0" b="9525"/>
            <wp:wrapThrough wrapText="bothSides">
              <wp:wrapPolygon edited="0">
                <wp:start x="0" y="0"/>
                <wp:lineTo x="0" y="21475"/>
                <wp:lineTo x="21251" y="21475"/>
                <wp:lineTo x="21251" y="0"/>
                <wp:lineTo x="0" y="0"/>
              </wp:wrapPolygon>
            </wp:wrapThrough>
            <wp:docPr id="698589430" name="Picture 6985894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51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3DD">
        <w:rPr>
          <w:noProof/>
        </w:rPr>
        <mc:AlternateContent>
          <mc:Choice Requires="wps">
            <w:drawing>
              <wp:anchor distT="0" distB="0" distL="114300" distR="114300" simplePos="0" relativeHeight="252368896" behindDoc="1" locked="0" layoutInCell="1" allowOverlap="1" wp14:anchorId="2D2CC341" wp14:editId="3855B069">
                <wp:simplePos x="0" y="0"/>
                <wp:positionH relativeFrom="margin">
                  <wp:posOffset>2222500</wp:posOffset>
                </wp:positionH>
                <wp:positionV relativeFrom="paragraph">
                  <wp:posOffset>-127000</wp:posOffset>
                </wp:positionV>
                <wp:extent cx="3504565" cy="4241800"/>
                <wp:effectExtent l="0" t="0" r="635" b="6350"/>
                <wp:wrapNone/>
                <wp:docPr id="210719488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4565" cy="424180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5A711235" id="Rectangle 1" o:spid="_x0000_s1026" alt="&quot;&quot;" style="position:absolute;margin-left:175pt;margin-top:-10pt;width:275.95pt;height:334pt;z-index:-25094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" fillcolor="#d9ceea" stroked="f" strokeweight="1pt">
                <w10:wrap anchorx="margin"/>
              </v:rect>
            </w:pict>
          </mc:Fallback>
        </mc:AlternateContent>
      </w:r>
      <w:r w:rsidR="00A46DE8" w:rsidRPr="000F5622">
        <w:rPr>
          <w:b/>
          <w:bCs/>
        </w:rPr>
        <w:t xml:space="preserve">Alternate </w:t>
      </w:r>
      <w:r w:rsidR="00032A93">
        <w:rPr>
          <w:b/>
          <w:bCs/>
        </w:rPr>
        <w:t>f</w:t>
      </w:r>
      <w:r w:rsidR="00032A93" w:rsidRPr="000F5622">
        <w:rPr>
          <w:b/>
          <w:bCs/>
        </w:rPr>
        <w:t xml:space="preserve">ormats </w:t>
      </w:r>
      <w:r w:rsidR="00A46DE8">
        <w:t>are ways people can get information they can understand.</w:t>
      </w:r>
    </w:p>
    <w:p w14:paraId="2FC3557E" w14:textId="66FE6426" w:rsidR="00A46DE8" w:rsidRDefault="00A46DE8" w:rsidP="009857CE"/>
    <w:p w14:paraId="73B38A1A" w14:textId="194C4251" w:rsidR="00A46DE8" w:rsidRDefault="00A46DE8" w:rsidP="009857CE"/>
    <w:p w14:paraId="49C604A6" w14:textId="77777777" w:rsidR="00A46DE8" w:rsidRDefault="00A46DE8" w:rsidP="009857CE">
      <w:r>
        <w:t>The alternate formats include:</w:t>
      </w:r>
    </w:p>
    <w:p w14:paraId="4CAD4239" w14:textId="2586851D" w:rsidR="00A46DE8" w:rsidRPr="001E2755" w:rsidRDefault="00093B9A" w:rsidP="009857CE">
      <w:pPr>
        <w:pStyle w:val="ListParagraph"/>
        <w:numPr>
          <w:ilvl w:val="0"/>
          <w:numId w:val="14"/>
        </w:numPr>
        <w:ind w:left="4253" w:hanging="567"/>
        <w:rPr>
          <w:rFonts w:cs="Arial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2367872" behindDoc="0" locked="0" layoutInCell="1" allowOverlap="1" wp14:anchorId="153184A9" wp14:editId="202489EA">
            <wp:simplePos x="0" y="0"/>
            <wp:positionH relativeFrom="margin">
              <wp:posOffset>-57150</wp:posOffset>
            </wp:positionH>
            <wp:positionV relativeFrom="paragraph">
              <wp:posOffset>346075</wp:posOffset>
            </wp:positionV>
            <wp:extent cx="1489075" cy="1489075"/>
            <wp:effectExtent l="0" t="0" r="0" b="0"/>
            <wp:wrapThrough wrapText="bothSides">
              <wp:wrapPolygon edited="0">
                <wp:start x="1105" y="0"/>
                <wp:lineTo x="1105" y="20449"/>
                <wp:lineTo x="3592" y="21278"/>
                <wp:lineTo x="10777" y="21278"/>
                <wp:lineTo x="19896" y="21278"/>
                <wp:lineTo x="19067" y="0"/>
                <wp:lineTo x="1105" y="0"/>
              </wp:wrapPolygon>
            </wp:wrapThrough>
            <wp:docPr id="2033495899" name="Picture 20334958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DE8" w:rsidRPr="001E2755">
        <w:rPr>
          <w:rFonts w:cs="Arial"/>
        </w:rPr>
        <w:t>Easy Read</w:t>
      </w:r>
    </w:p>
    <w:p w14:paraId="2D921B0E" w14:textId="4CCE2C33" w:rsidR="009857CE" w:rsidRDefault="00A46DE8" w:rsidP="009857CE">
      <w:pPr>
        <w:pStyle w:val="ListParagraph"/>
        <w:numPr>
          <w:ilvl w:val="0"/>
          <w:numId w:val="14"/>
        </w:numPr>
        <w:ind w:left="4253" w:hanging="567"/>
        <w:rPr>
          <w:rFonts w:cs="Arial"/>
        </w:rPr>
      </w:pPr>
      <w:r w:rsidRPr="009857CE">
        <w:rPr>
          <w:rFonts w:cs="Arial"/>
        </w:rPr>
        <w:t>New Zealand Sign Language</w:t>
      </w:r>
    </w:p>
    <w:p w14:paraId="02D13142" w14:textId="237F795C" w:rsidR="00093B9A" w:rsidRDefault="00093B9A" w:rsidP="009857CE">
      <w:pPr>
        <w:pStyle w:val="ListParagraph"/>
        <w:numPr>
          <w:ilvl w:val="0"/>
          <w:numId w:val="14"/>
        </w:numPr>
        <w:ind w:left="4253" w:hanging="567"/>
        <w:rPr>
          <w:rFonts w:cs="Arial"/>
        </w:rPr>
      </w:pPr>
      <w:r>
        <w:rPr>
          <w:rFonts w:cs="Arial"/>
        </w:rPr>
        <w:t>Braille.</w:t>
      </w:r>
    </w:p>
    <w:p w14:paraId="71775907" w14:textId="77777777" w:rsidR="002854D1" w:rsidRDefault="002854D1" w:rsidP="00A45AF2"/>
    <w:p w14:paraId="737A9576" w14:textId="10FB6ED5" w:rsidR="00072EE3" w:rsidRPr="002E25F6" w:rsidRDefault="009857CE" w:rsidP="00D736D4">
      <w:pPr>
        <w:pStyle w:val="Heading2"/>
        <w:numPr>
          <w:ilvl w:val="0"/>
          <w:numId w:val="32"/>
        </w:numPr>
        <w:spacing w:line="336" w:lineRule="auto"/>
      </w:pPr>
      <w:r>
        <w:br w:type="column"/>
      </w:r>
      <w:r w:rsidR="00C13D03">
        <w:rPr>
          <w:noProof/>
        </w:rPr>
        <w:lastRenderedPageBreak/>
        <w:drawing>
          <wp:anchor distT="0" distB="0" distL="114300" distR="114300" simplePos="0" relativeHeight="252386304" behindDoc="0" locked="0" layoutInCell="1" allowOverlap="1" wp14:anchorId="09E5EEAE" wp14:editId="4696BEDA">
            <wp:simplePos x="0" y="0"/>
            <wp:positionH relativeFrom="column">
              <wp:posOffset>25400</wp:posOffset>
            </wp:positionH>
            <wp:positionV relativeFrom="paragraph">
              <wp:posOffset>0</wp:posOffset>
            </wp:positionV>
            <wp:extent cx="1620000" cy="1620000"/>
            <wp:effectExtent l="0" t="0" r="0" b="0"/>
            <wp:wrapNone/>
            <wp:docPr id="209611789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117891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E96" w:rsidRPr="002E25F6">
        <w:t>Building strong</w:t>
      </w:r>
      <w:r w:rsidR="006E4E96">
        <w:t xml:space="preserve"> </w:t>
      </w:r>
      <w:r w:rsidR="006E4E96" w:rsidRPr="002E25F6">
        <w:t>r</w:t>
      </w:r>
      <w:r w:rsidR="00072EE3" w:rsidRPr="002E25F6">
        <w:t>elationship</w:t>
      </w:r>
      <w:r w:rsidR="00C13D03" w:rsidRPr="002E25F6">
        <w:t>s</w:t>
      </w:r>
      <w:r w:rsidR="00072EE3" w:rsidRPr="002E25F6">
        <w:t xml:space="preserve"> with disab</w:t>
      </w:r>
      <w:r w:rsidR="006E4E96" w:rsidRPr="002E25F6">
        <w:t>ility</w:t>
      </w:r>
      <w:r w:rsidR="00072EE3" w:rsidRPr="002E25F6">
        <w:t xml:space="preserve"> communities</w:t>
      </w:r>
    </w:p>
    <w:p w14:paraId="496D6034" w14:textId="29F5A88A" w:rsidR="00072EE3" w:rsidRDefault="00072EE3" w:rsidP="00D736D4">
      <w:pPr>
        <w:spacing w:line="336" w:lineRule="auto"/>
      </w:pPr>
    </w:p>
    <w:p w14:paraId="2E7535CC" w14:textId="08B03509" w:rsidR="00072EE3" w:rsidRDefault="00DB2A0B" w:rsidP="00D736D4">
      <w:pPr>
        <w:spacing w:line="336" w:lineRule="auto"/>
      </w:pPr>
      <w:r>
        <w:rPr>
          <w:noProof/>
        </w:rPr>
        <w:drawing>
          <wp:anchor distT="0" distB="0" distL="114300" distR="114300" simplePos="0" relativeHeight="252590080" behindDoc="0" locked="0" layoutInCell="1" allowOverlap="1" wp14:anchorId="6A8502EE" wp14:editId="5FB53A9F">
            <wp:simplePos x="0" y="0"/>
            <wp:positionH relativeFrom="column">
              <wp:posOffset>25648</wp:posOffset>
            </wp:positionH>
            <wp:positionV relativeFrom="paragraph">
              <wp:posOffset>638175</wp:posOffset>
            </wp:positionV>
            <wp:extent cx="1620000" cy="1035282"/>
            <wp:effectExtent l="0" t="0" r="0" b="0"/>
            <wp:wrapNone/>
            <wp:docPr id="212346066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46066" name="Pictur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35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4E1">
        <w:t xml:space="preserve">We will </w:t>
      </w:r>
      <w:r w:rsidR="00F40FCA">
        <w:t xml:space="preserve">build </w:t>
      </w:r>
      <w:r w:rsidR="00C13D03">
        <w:t>strong</w:t>
      </w:r>
      <w:r w:rsidR="00F40FCA">
        <w:t xml:space="preserve"> relationships between:</w:t>
      </w:r>
    </w:p>
    <w:p w14:paraId="06421B64" w14:textId="74E4CD98" w:rsidR="00F40FCA" w:rsidRDefault="00F40FCA" w:rsidP="00D736D4">
      <w:pPr>
        <w:pStyle w:val="Listtoplevel"/>
        <w:spacing w:line="336" w:lineRule="auto"/>
      </w:pPr>
      <w:r>
        <w:t xml:space="preserve">disabled people </w:t>
      </w:r>
    </w:p>
    <w:p w14:paraId="30B315D2" w14:textId="2EB1F3FA" w:rsidR="00F40FCA" w:rsidRPr="00972C13" w:rsidRDefault="00D736D4" w:rsidP="00D736D4">
      <w:pPr>
        <w:pStyle w:val="Listtoplevel"/>
        <w:numPr>
          <w:ilvl w:val="0"/>
          <w:numId w:val="0"/>
        </w:numPr>
        <w:spacing w:line="336" w:lineRule="auto"/>
        <w:ind w:left="4253"/>
        <w:rPr>
          <w:b/>
          <w:bCs/>
        </w:rPr>
      </w:pPr>
      <w:r>
        <w:drawing>
          <wp:anchor distT="0" distB="0" distL="114300" distR="114300" simplePos="0" relativeHeight="252387328" behindDoc="0" locked="0" layoutInCell="1" allowOverlap="1" wp14:anchorId="26833CCC" wp14:editId="6E8782E3">
            <wp:simplePos x="0" y="0"/>
            <wp:positionH relativeFrom="column">
              <wp:posOffset>25400</wp:posOffset>
            </wp:positionH>
            <wp:positionV relativeFrom="paragraph">
              <wp:posOffset>582930</wp:posOffset>
            </wp:positionV>
            <wp:extent cx="1440000" cy="898758"/>
            <wp:effectExtent l="0" t="0" r="8255" b="0"/>
            <wp:wrapNone/>
            <wp:docPr id="1855370308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370308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98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FCA" w:rsidRPr="00972C13">
        <w:rPr>
          <w:b/>
          <w:bCs/>
        </w:rPr>
        <w:t>and</w:t>
      </w:r>
    </w:p>
    <w:p w14:paraId="11187D16" w14:textId="31D9321E" w:rsidR="00F40FCA" w:rsidRDefault="00F40FCA" w:rsidP="00D736D4">
      <w:pPr>
        <w:pStyle w:val="Listtoplevel"/>
        <w:spacing w:line="336" w:lineRule="auto"/>
      </w:pPr>
      <w:r>
        <w:t xml:space="preserve">the </w:t>
      </w:r>
      <w:r w:rsidR="00B061B8">
        <w:t>Government</w:t>
      </w:r>
      <w:r>
        <w:t xml:space="preserve">. </w:t>
      </w:r>
    </w:p>
    <w:p w14:paraId="6CDA287C" w14:textId="69024926" w:rsidR="00206C9A" w:rsidRDefault="00206C9A" w:rsidP="00D736D4">
      <w:pPr>
        <w:spacing w:line="336" w:lineRule="auto"/>
      </w:pPr>
    </w:p>
    <w:p w14:paraId="7C4998C1" w14:textId="7813FF1F" w:rsidR="00206C9A" w:rsidRDefault="00206C9A" w:rsidP="00D736D4">
      <w:pPr>
        <w:spacing w:line="336" w:lineRule="auto"/>
      </w:pPr>
    </w:p>
    <w:p w14:paraId="659F9247" w14:textId="302006A4" w:rsidR="00D736D4" w:rsidRDefault="00A00306" w:rsidP="00D736D4">
      <w:pPr>
        <w:spacing w:line="336" w:lineRule="auto"/>
      </w:pPr>
      <w:r>
        <w:rPr>
          <w:noProof/>
        </w:rPr>
        <w:drawing>
          <wp:anchor distT="0" distB="0" distL="114300" distR="114300" simplePos="0" relativeHeight="252388352" behindDoc="0" locked="0" layoutInCell="1" allowOverlap="1" wp14:anchorId="7B6C8090" wp14:editId="7E99D4D9">
            <wp:simplePos x="0" y="0"/>
            <wp:positionH relativeFrom="column">
              <wp:posOffset>25400</wp:posOffset>
            </wp:positionH>
            <wp:positionV relativeFrom="paragraph">
              <wp:posOffset>48895</wp:posOffset>
            </wp:positionV>
            <wp:extent cx="1620000" cy="1203244"/>
            <wp:effectExtent l="0" t="0" r="0" b="0"/>
            <wp:wrapNone/>
            <wp:docPr id="154098008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98008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03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AB3">
        <w:t>We want to</w:t>
      </w:r>
      <w:r w:rsidR="005400C9">
        <w:t xml:space="preserve"> </w:t>
      </w:r>
      <w:r w:rsidR="00E1408E">
        <w:t>see</w:t>
      </w:r>
      <w:r w:rsidR="00206C9A">
        <w:t xml:space="preserve"> disabled people </w:t>
      </w:r>
      <w:r w:rsidR="001302F0">
        <w:t xml:space="preserve">work with </w:t>
      </w:r>
      <w:r w:rsidR="00206C9A">
        <w:t>government agencies</w:t>
      </w:r>
      <w:r w:rsidR="00D736D4">
        <w:t xml:space="preserve">. </w:t>
      </w:r>
    </w:p>
    <w:p w14:paraId="7B11ECB0" w14:textId="77777777" w:rsidR="00D736D4" w:rsidRDefault="00D736D4" w:rsidP="00D736D4">
      <w:pPr>
        <w:spacing w:line="336" w:lineRule="auto"/>
      </w:pPr>
    </w:p>
    <w:p w14:paraId="3DB847D0" w14:textId="77777777" w:rsidR="00D736D4" w:rsidRDefault="00D736D4" w:rsidP="00D736D4">
      <w:pPr>
        <w:spacing w:line="336" w:lineRule="auto"/>
      </w:pPr>
    </w:p>
    <w:p w14:paraId="01FDAFF9" w14:textId="529E05F7" w:rsidR="00206C9A" w:rsidRDefault="00D736D4" w:rsidP="00D736D4">
      <w:pPr>
        <w:spacing w:line="336" w:lineRule="auto"/>
      </w:pPr>
      <w:r>
        <w:rPr>
          <w:noProof/>
        </w:rPr>
        <w:drawing>
          <wp:anchor distT="0" distB="0" distL="114300" distR="114300" simplePos="0" relativeHeight="252389376" behindDoc="0" locked="0" layoutInCell="1" allowOverlap="1" wp14:anchorId="3A76CD42" wp14:editId="46AD3A13">
            <wp:simplePos x="0" y="0"/>
            <wp:positionH relativeFrom="column">
              <wp:posOffset>25400</wp:posOffset>
            </wp:positionH>
            <wp:positionV relativeFrom="paragraph">
              <wp:posOffset>547370</wp:posOffset>
            </wp:positionV>
            <wp:extent cx="1619885" cy="1619885"/>
            <wp:effectExtent l="0" t="0" r="0" b="0"/>
            <wp:wrapNone/>
            <wp:docPr id="2060410238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410238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This will support government agencies to</w:t>
      </w:r>
      <w:r w:rsidR="005155A2">
        <w:t xml:space="preserve"> understand what</w:t>
      </w:r>
      <w:r w:rsidR="005400C9">
        <w:t>:</w:t>
      </w:r>
    </w:p>
    <w:p w14:paraId="51D9BF0C" w14:textId="2929E402" w:rsidR="005400C9" w:rsidRDefault="005400C9" w:rsidP="00D736D4">
      <w:pPr>
        <w:pStyle w:val="Listtoplevel"/>
        <w:spacing w:line="336" w:lineRule="auto"/>
      </w:pPr>
      <w:r>
        <w:t>disabled people need</w:t>
      </w:r>
    </w:p>
    <w:p w14:paraId="49BEBB0C" w14:textId="7BF3CA1F" w:rsidR="001E4F02" w:rsidRDefault="001E4F02" w:rsidP="00D736D4">
      <w:pPr>
        <w:pStyle w:val="Listtoplevel"/>
        <w:spacing w:line="336" w:lineRule="auto"/>
      </w:pPr>
      <w:r>
        <w:t xml:space="preserve">changes </w:t>
      </w:r>
      <w:r w:rsidR="005155A2">
        <w:t xml:space="preserve">need to be made </w:t>
      </w:r>
      <w:r>
        <w:t xml:space="preserve">to </w:t>
      </w:r>
      <w:r w:rsidR="005155A2">
        <w:t>make the lives of disabled people better</w:t>
      </w:r>
      <w:r>
        <w:t xml:space="preserve">. </w:t>
      </w:r>
    </w:p>
    <w:p w14:paraId="7BBE1CBC" w14:textId="20B4ADB5" w:rsidR="005155A2" w:rsidRDefault="008F01D6" w:rsidP="008F01D6">
      <w:pPr>
        <w:pStyle w:val="Heading1"/>
      </w:pPr>
      <w:bookmarkStart w:id="6" w:name="_Our_6_strategic"/>
      <w:bookmarkEnd w:id="6"/>
      <w:r>
        <w:lastRenderedPageBreak/>
        <w:t xml:space="preserve">Our </w:t>
      </w:r>
      <w:r w:rsidR="00061283">
        <w:t xml:space="preserve">6 </w:t>
      </w:r>
      <w:r>
        <w:t xml:space="preserve">strategic </w:t>
      </w:r>
      <w:r w:rsidR="005602CF">
        <w:t>outcomes</w:t>
      </w:r>
    </w:p>
    <w:p w14:paraId="504815A8" w14:textId="77777777" w:rsidR="008F01D6" w:rsidRDefault="008F01D6" w:rsidP="008F01D6"/>
    <w:p w14:paraId="0829E59E" w14:textId="77777777" w:rsidR="008F01D6" w:rsidRDefault="008F01D6" w:rsidP="008F01D6"/>
    <w:p w14:paraId="79BA3316" w14:textId="31FE590A" w:rsidR="008F01D6" w:rsidRDefault="00B24E57" w:rsidP="008F01D6">
      <w:r w:rsidRPr="00316DBA">
        <w:rPr>
          <w:rFonts w:eastAsia="Times New Roman" w:cs="Arial"/>
          <w:i/>
          <w:iCs/>
          <w:noProof/>
          <w:sz w:val="28"/>
          <w:szCs w:val="28"/>
          <w:lang w:eastAsia="en-NZ"/>
        </w:rPr>
        <w:drawing>
          <wp:anchor distT="0" distB="0" distL="114300" distR="114300" simplePos="0" relativeHeight="252400640" behindDoc="0" locked="0" layoutInCell="1" allowOverlap="1" wp14:anchorId="0A95C48B" wp14:editId="3D60D3E1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943100" cy="384408"/>
            <wp:effectExtent l="0" t="0" r="0" b="0"/>
            <wp:wrapNone/>
            <wp:docPr id="1806182312" name="Picture 18061823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client logo placeholder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384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0CE">
        <w:t>Whaikaha has 6</w:t>
      </w:r>
      <w:r w:rsidR="001C0A61">
        <w:t xml:space="preserve"> </w:t>
      </w:r>
      <w:r w:rsidR="007B64C9">
        <w:t>strategic outcomes we think are important</w:t>
      </w:r>
      <w:r w:rsidR="008D255A">
        <w:t xml:space="preserve">. </w:t>
      </w:r>
    </w:p>
    <w:p w14:paraId="1609C7FA" w14:textId="4FA57204" w:rsidR="00C205A0" w:rsidRDefault="00C205A0" w:rsidP="008F01D6"/>
    <w:p w14:paraId="01CD58A0" w14:textId="58BE000E" w:rsidR="00671D60" w:rsidRDefault="0013628E" w:rsidP="008F01D6"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1" locked="0" layoutInCell="1" allowOverlap="1" wp14:anchorId="61528B33" wp14:editId="27ABBC60">
                <wp:simplePos x="0" y="0"/>
                <wp:positionH relativeFrom="margin">
                  <wp:posOffset>2197100</wp:posOffset>
                </wp:positionH>
                <wp:positionV relativeFrom="paragraph">
                  <wp:posOffset>236220</wp:posOffset>
                </wp:positionV>
                <wp:extent cx="3672000" cy="2527300"/>
                <wp:effectExtent l="0" t="0" r="5080" b="6350"/>
                <wp:wrapNone/>
                <wp:docPr id="469743848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52730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0B2E9A36" id="Rectangle 1" o:spid="_x0000_s1026" alt="&quot;&quot;" style="position:absolute;margin-left:173pt;margin-top:18.6pt;width:289.15pt;height:199pt;z-index:-25092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" fillcolor="#d9ceea" stroked="f" strokeweight="1pt">
                <w10:wrap anchorx="margin"/>
              </v:rect>
            </w:pict>
          </mc:Fallback>
        </mc:AlternateContent>
      </w:r>
    </w:p>
    <w:p w14:paraId="750083EC" w14:textId="77777777" w:rsidR="00C003EF" w:rsidRDefault="00671D60" w:rsidP="008F01D6">
      <w:r>
        <w:t xml:space="preserve">Here </w:t>
      </w:r>
      <w:r w:rsidRPr="00215201">
        <w:rPr>
          <w:b/>
          <w:bCs/>
        </w:rPr>
        <w:t>strategic outcomes</w:t>
      </w:r>
      <w:r>
        <w:t xml:space="preserve"> are the</w:t>
      </w:r>
      <w:r w:rsidR="00C003EF">
        <w:t>:</w:t>
      </w:r>
    </w:p>
    <w:p w14:paraId="24219359" w14:textId="2E05FDE2" w:rsidR="00C003EF" w:rsidRDefault="00340EB1" w:rsidP="009A61D2">
      <w:pPr>
        <w:pStyle w:val="Listtoplevel"/>
      </w:pPr>
      <w:r>
        <w:drawing>
          <wp:anchor distT="0" distB="0" distL="114300" distR="114300" simplePos="0" relativeHeight="252591104" behindDoc="0" locked="0" layoutInCell="1" allowOverlap="1" wp14:anchorId="36E9945A" wp14:editId="6EFB650F">
            <wp:simplePos x="0" y="0"/>
            <wp:positionH relativeFrom="column">
              <wp:posOffset>140</wp:posOffset>
            </wp:positionH>
            <wp:positionV relativeFrom="paragraph">
              <wp:posOffset>55880</wp:posOffset>
            </wp:positionV>
            <wp:extent cx="1620000" cy="1491850"/>
            <wp:effectExtent l="0" t="0" r="0" b="0"/>
            <wp:wrapNone/>
            <wp:docPr id="476592908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592908" name="Picture 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49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3EF">
        <w:t>g</w:t>
      </w:r>
      <w:r w:rsidR="00671D60">
        <w:t>oals</w:t>
      </w:r>
      <w:r w:rsidR="009A61D2">
        <w:t xml:space="preserve"> to make life better for disabled people</w:t>
      </w:r>
    </w:p>
    <w:p w14:paraId="12A215CA" w14:textId="1E11F796" w:rsidR="00671D60" w:rsidRDefault="00045CEC" w:rsidP="009A61D2">
      <w:pPr>
        <w:pStyle w:val="Listtoplevel"/>
      </w:pPr>
      <w:r>
        <w:t xml:space="preserve">changes needed to </w:t>
      </w:r>
      <w:r w:rsidR="00DA68DB">
        <w:t>reach these goals</w:t>
      </w:r>
      <w:r w:rsidR="0013628E">
        <w:t>.</w:t>
      </w:r>
    </w:p>
    <w:p w14:paraId="6F6A5C28" w14:textId="0245A57F" w:rsidR="00C205A0" w:rsidRDefault="00C205A0" w:rsidP="008F01D6"/>
    <w:p w14:paraId="0C0654F8" w14:textId="77777777" w:rsidR="0013628E" w:rsidRDefault="0013628E" w:rsidP="008F01D6"/>
    <w:p w14:paraId="57A88093" w14:textId="2D321C24" w:rsidR="00A730CE" w:rsidRDefault="001E071E" w:rsidP="00956DA1">
      <w:pPr>
        <w:pStyle w:val="Heading2"/>
        <w:numPr>
          <w:ilvl w:val="0"/>
          <w:numId w:val="24"/>
        </w:numPr>
      </w:pPr>
      <w:r>
        <w:br w:type="column"/>
      </w:r>
      <w:r w:rsidR="004D01F4" w:rsidRPr="00E92821">
        <w:rPr>
          <w:noProof/>
        </w:rPr>
        <w:lastRenderedPageBreak/>
        <w:drawing>
          <wp:anchor distT="0" distB="0" distL="114300" distR="114300" simplePos="0" relativeHeight="252618752" behindDoc="0" locked="0" layoutInCell="1" allowOverlap="1" wp14:anchorId="42A9FBD5" wp14:editId="5386A1D6">
            <wp:simplePos x="0" y="0"/>
            <wp:positionH relativeFrom="column">
              <wp:posOffset>180340</wp:posOffset>
            </wp:positionH>
            <wp:positionV relativeFrom="paragraph">
              <wp:posOffset>0</wp:posOffset>
            </wp:positionV>
            <wp:extent cx="1440000" cy="1542552"/>
            <wp:effectExtent l="0" t="0" r="8255" b="635"/>
            <wp:wrapNone/>
            <wp:docPr id="176555774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55774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42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5A0">
        <w:t>Accessibility</w:t>
      </w:r>
      <w:r w:rsidR="00114F4D">
        <w:t xml:space="preserve"> – </w:t>
      </w:r>
      <w:r w:rsidR="00537B05">
        <w:t>a</w:t>
      </w:r>
      <w:r w:rsidR="00151058">
        <w:t>ll disabled people can access the things they</w:t>
      </w:r>
      <w:r w:rsidR="005602CF">
        <w:t xml:space="preserve"> need</w:t>
      </w:r>
      <w:r w:rsidR="00151058">
        <w:t xml:space="preserve"> </w:t>
      </w:r>
      <w:r w:rsidR="00537B05">
        <w:t>to</w:t>
      </w:r>
      <w:r w:rsidR="00151058">
        <w:t xml:space="preserve"> </w:t>
      </w:r>
    </w:p>
    <w:p w14:paraId="02D801B8" w14:textId="5441E527" w:rsidR="00537B05" w:rsidRDefault="00537B05" w:rsidP="00537B05"/>
    <w:p w14:paraId="5D77E87E" w14:textId="7586B6E2" w:rsidR="00537B05" w:rsidRDefault="00537B05" w:rsidP="00537B05">
      <w:r>
        <w:t>Disabled people should be able to access:</w:t>
      </w:r>
    </w:p>
    <w:p w14:paraId="660D63B3" w14:textId="33FCC32A" w:rsidR="00151058" w:rsidRDefault="00D63DFC" w:rsidP="00FE0554">
      <w:pPr>
        <w:pStyle w:val="Listtoplevel"/>
      </w:pPr>
      <w:r>
        <w:drawing>
          <wp:anchor distT="0" distB="0" distL="114300" distR="114300" simplePos="0" relativeHeight="252392448" behindDoc="0" locked="0" layoutInCell="1" allowOverlap="1" wp14:anchorId="048F4901" wp14:editId="267AE3EC">
            <wp:simplePos x="0" y="0"/>
            <wp:positionH relativeFrom="column">
              <wp:posOffset>-2540</wp:posOffset>
            </wp:positionH>
            <wp:positionV relativeFrom="paragraph">
              <wp:posOffset>395605</wp:posOffset>
            </wp:positionV>
            <wp:extent cx="1620000" cy="1620000"/>
            <wp:effectExtent l="0" t="0" r="0" b="0"/>
            <wp:wrapNone/>
            <wp:docPr id="2116017347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017347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269">
        <w:t>p</w:t>
      </w:r>
      <w:r w:rsidR="00D16C37">
        <w:t>laces</w:t>
      </w:r>
      <w:r w:rsidR="009D451A">
        <w:t xml:space="preserve"> like</w:t>
      </w:r>
      <w:r w:rsidR="000F6269">
        <w:t xml:space="preserve"> the</w:t>
      </w:r>
      <w:r w:rsidR="009D451A">
        <w:t>:</w:t>
      </w:r>
    </w:p>
    <w:p w14:paraId="279D8066" w14:textId="1D781B8D" w:rsidR="009D451A" w:rsidRDefault="00967F2B" w:rsidP="00967F2B">
      <w:pPr>
        <w:pStyle w:val="Listsecondlevel"/>
      </w:pPr>
      <w:r>
        <w:t>d</w:t>
      </w:r>
      <w:r w:rsidR="009D451A">
        <w:t>octor</w:t>
      </w:r>
    </w:p>
    <w:p w14:paraId="7F5CFD30" w14:textId="3859BA06" w:rsidR="009D451A" w:rsidRDefault="00967F2B" w:rsidP="00967F2B">
      <w:pPr>
        <w:pStyle w:val="Listsecondlevel"/>
      </w:pPr>
      <w:r>
        <w:t>s</w:t>
      </w:r>
      <w:r w:rsidR="009D451A">
        <w:t>upermarket</w:t>
      </w:r>
    </w:p>
    <w:p w14:paraId="52C6EC66" w14:textId="27899F3D" w:rsidR="00967F2B" w:rsidRDefault="008140A0" w:rsidP="00967F2B">
      <w:pPr>
        <w:pStyle w:val="Listsecondlevel"/>
      </w:pPr>
      <w:r>
        <w:rPr>
          <w:noProof/>
        </w:rPr>
        <w:drawing>
          <wp:anchor distT="0" distB="0" distL="114300" distR="114300" simplePos="0" relativeHeight="252403712" behindDoc="0" locked="0" layoutInCell="1" allowOverlap="1" wp14:anchorId="3CB585EE" wp14:editId="397A5E27">
            <wp:simplePos x="0" y="0"/>
            <wp:positionH relativeFrom="column">
              <wp:posOffset>-114300</wp:posOffset>
            </wp:positionH>
            <wp:positionV relativeFrom="paragraph">
              <wp:posOffset>626110</wp:posOffset>
            </wp:positionV>
            <wp:extent cx="1620000" cy="1620000"/>
            <wp:effectExtent l="0" t="0" r="0" b="0"/>
            <wp:wrapNone/>
            <wp:docPr id="749898030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898030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F2B">
        <w:t>park</w:t>
      </w:r>
    </w:p>
    <w:p w14:paraId="2CDDD6BE" w14:textId="62CEA86E" w:rsidR="00D16C37" w:rsidRDefault="004B0BB2" w:rsidP="00FE0554">
      <w:pPr>
        <w:pStyle w:val="Listtoplevel"/>
      </w:pPr>
      <w:r>
        <w:t>g</w:t>
      </w:r>
      <w:r w:rsidR="00537B05">
        <w:t xml:space="preserve">overnment </w:t>
      </w:r>
      <w:r w:rsidR="00DF4384">
        <w:t>s</w:t>
      </w:r>
      <w:r w:rsidR="00D16C37">
        <w:t>ervices</w:t>
      </w:r>
      <w:r w:rsidR="00537B05">
        <w:t xml:space="preserve"> like health</w:t>
      </w:r>
    </w:p>
    <w:p w14:paraId="1A4E7EC1" w14:textId="30E922A4" w:rsidR="00D16C37" w:rsidRDefault="00FE0554" w:rsidP="00FE0554">
      <w:pPr>
        <w:pStyle w:val="Listtoplevel"/>
      </w:pPr>
      <w:r>
        <w:t>i</w:t>
      </w:r>
      <w:r w:rsidR="00D16C37">
        <w:t xml:space="preserve">nformation. </w:t>
      </w:r>
    </w:p>
    <w:p w14:paraId="5E2F4681" w14:textId="5A1DA1A2" w:rsidR="00A730CE" w:rsidRDefault="00A730CE" w:rsidP="008F01D6"/>
    <w:p w14:paraId="058D9470" w14:textId="65AEABF1" w:rsidR="00FD211C" w:rsidRDefault="000625AC" w:rsidP="008F01D6">
      <w:r>
        <w:rPr>
          <w:noProof/>
        </w:rPr>
        <w:drawing>
          <wp:anchor distT="0" distB="0" distL="114300" distR="114300" simplePos="0" relativeHeight="252404736" behindDoc="0" locked="0" layoutInCell="1" allowOverlap="1" wp14:anchorId="275FB601" wp14:editId="3440EABF">
            <wp:simplePos x="0" y="0"/>
            <wp:positionH relativeFrom="column">
              <wp:posOffset>48895</wp:posOffset>
            </wp:positionH>
            <wp:positionV relativeFrom="paragraph">
              <wp:posOffset>34925</wp:posOffset>
            </wp:positionV>
            <wp:extent cx="1439545" cy="1439545"/>
            <wp:effectExtent l="0" t="0" r="8255" b="0"/>
            <wp:wrapNone/>
            <wp:docPr id="1155542283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542283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B72A9" w14:textId="14FF87B6" w:rsidR="00FD211C" w:rsidRDefault="005A7AEC" w:rsidP="008F01D6">
      <w:r>
        <w:t>It is important a</w:t>
      </w:r>
      <w:r w:rsidR="00FD211C">
        <w:t xml:space="preserve">ll disabled people can take part </w:t>
      </w:r>
      <w:r w:rsidR="009D451A">
        <w:t xml:space="preserve">in their community life. </w:t>
      </w:r>
    </w:p>
    <w:p w14:paraId="576FF4A9" w14:textId="77777777" w:rsidR="009D451A" w:rsidRDefault="009D451A" w:rsidP="008F01D6"/>
    <w:p w14:paraId="193C052F" w14:textId="77777777" w:rsidR="0076143C" w:rsidRDefault="0076143C" w:rsidP="006E43DD"/>
    <w:p w14:paraId="4136EE4B" w14:textId="36D45DC5" w:rsidR="0076143C" w:rsidRDefault="00353A81" w:rsidP="00C835AD">
      <w:pPr>
        <w:spacing w:line="336" w:lineRule="auto"/>
      </w:pPr>
      <w:r>
        <w:rPr>
          <w:noProof/>
        </w:rPr>
        <w:lastRenderedPageBreak/>
        <w:drawing>
          <wp:anchor distT="0" distB="0" distL="114300" distR="114300" simplePos="0" relativeHeight="252420096" behindDoc="0" locked="0" layoutInCell="1" allowOverlap="1" wp14:anchorId="4751426D" wp14:editId="529EE195">
            <wp:simplePos x="0" y="0"/>
            <wp:positionH relativeFrom="column">
              <wp:posOffset>-225425</wp:posOffset>
            </wp:positionH>
            <wp:positionV relativeFrom="paragraph">
              <wp:posOffset>-111125</wp:posOffset>
            </wp:positionV>
            <wp:extent cx="1440000" cy="1440000"/>
            <wp:effectExtent l="0" t="0" r="0" b="0"/>
            <wp:wrapNone/>
            <wp:docPr id="127163481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634812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43C">
        <w:t xml:space="preserve">We have an </w:t>
      </w:r>
      <w:r w:rsidR="00820001">
        <w:t>accessibility w</w:t>
      </w:r>
      <w:r w:rsidR="0076143C">
        <w:t xml:space="preserve">ork </w:t>
      </w:r>
      <w:r w:rsidR="00820001">
        <w:t xml:space="preserve">programme </w:t>
      </w:r>
      <w:r w:rsidR="00A1277C">
        <w:t>/ plan</w:t>
      </w:r>
      <w:r w:rsidR="0076143C">
        <w:t xml:space="preserve"> </w:t>
      </w:r>
      <w:r w:rsidR="0095468A">
        <w:t>to support government agencies to remove barriers</w:t>
      </w:r>
      <w:r w:rsidR="008E353A">
        <w:t xml:space="preserve"> for disabled people</w:t>
      </w:r>
      <w:r w:rsidR="003C4F5F">
        <w:t xml:space="preserve">. </w:t>
      </w:r>
    </w:p>
    <w:p w14:paraId="329B9738" w14:textId="77777777" w:rsidR="0037089B" w:rsidRDefault="0037089B" w:rsidP="00C835AD">
      <w:pPr>
        <w:spacing w:line="336" w:lineRule="auto"/>
      </w:pPr>
    </w:p>
    <w:p w14:paraId="59A19467" w14:textId="231B1F7D" w:rsidR="0037089B" w:rsidRDefault="0037089B" w:rsidP="00C835AD">
      <w:pPr>
        <w:spacing w:line="336" w:lineRule="auto"/>
      </w:pPr>
    </w:p>
    <w:p w14:paraId="3F831425" w14:textId="0E851D55" w:rsidR="0076143C" w:rsidRDefault="00353A81" w:rsidP="00C835AD">
      <w:pPr>
        <w:spacing w:line="336" w:lineRule="auto"/>
      </w:pPr>
      <w:r>
        <w:rPr>
          <w:noProof/>
        </w:rPr>
        <w:drawing>
          <wp:anchor distT="0" distB="0" distL="114300" distR="114300" simplePos="0" relativeHeight="252419072" behindDoc="0" locked="0" layoutInCell="1" allowOverlap="1" wp14:anchorId="12336811" wp14:editId="36CC31CA">
            <wp:simplePos x="0" y="0"/>
            <wp:positionH relativeFrom="column">
              <wp:posOffset>-172357</wp:posOffset>
            </wp:positionH>
            <wp:positionV relativeFrom="paragraph">
              <wp:posOffset>276769</wp:posOffset>
            </wp:positionV>
            <wp:extent cx="1800000" cy="342810"/>
            <wp:effectExtent l="0" t="0" r="0" b="635"/>
            <wp:wrapNone/>
            <wp:docPr id="1658306979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306979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F5F">
        <w:t xml:space="preserve">We also work with the Ministry of Transport </w:t>
      </w:r>
      <w:r w:rsidR="008E5B56">
        <w:t>to support</w:t>
      </w:r>
      <w:r w:rsidR="003C4F5F">
        <w:t xml:space="preserve"> disabled people </w:t>
      </w:r>
      <w:r w:rsidR="00D438C9">
        <w:t>t</w:t>
      </w:r>
      <w:r w:rsidR="008E5B56">
        <w:t>o use</w:t>
      </w:r>
      <w:r w:rsidR="003C4F5F">
        <w:t xml:space="preserve"> pu</w:t>
      </w:r>
      <w:r w:rsidR="00E6779A">
        <w:t>blic transport</w:t>
      </w:r>
      <w:r w:rsidR="008E5B56">
        <w:t xml:space="preserve"> easily</w:t>
      </w:r>
      <w:r w:rsidR="00E6779A">
        <w:t xml:space="preserve">. </w:t>
      </w:r>
    </w:p>
    <w:p w14:paraId="597067EB" w14:textId="77777777" w:rsidR="00E6779A" w:rsidRDefault="00E6779A" w:rsidP="00C835AD">
      <w:pPr>
        <w:spacing w:line="336" w:lineRule="auto"/>
      </w:pPr>
    </w:p>
    <w:p w14:paraId="32862E37" w14:textId="77777777" w:rsidR="00471673" w:rsidRDefault="00471673" w:rsidP="00C835AD">
      <w:pPr>
        <w:spacing w:line="336" w:lineRule="auto"/>
      </w:pPr>
    </w:p>
    <w:p w14:paraId="0A1042DE" w14:textId="66553C81" w:rsidR="002045E7" w:rsidRDefault="0067345C" w:rsidP="00C835AD">
      <w:pPr>
        <w:pStyle w:val="Heading2"/>
        <w:numPr>
          <w:ilvl w:val="0"/>
          <w:numId w:val="24"/>
        </w:numPr>
      </w:pPr>
      <w:r>
        <w:br w:type="column"/>
      </w:r>
      <w:r w:rsidR="00EF1AE9" w:rsidRPr="007D40E8">
        <w:rPr>
          <w:noProof/>
        </w:rPr>
        <w:lastRenderedPageBreak/>
        <w:drawing>
          <wp:anchor distT="0" distB="0" distL="114300" distR="114300" simplePos="0" relativeHeight="252617728" behindDoc="0" locked="0" layoutInCell="1" allowOverlap="1" wp14:anchorId="6EFF16CC" wp14:editId="4A36E3C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40000" cy="1282909"/>
            <wp:effectExtent l="0" t="0" r="8255" b="0"/>
            <wp:wrapNone/>
            <wp:docPr id="183897025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41033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82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9A">
        <w:t>Education</w:t>
      </w:r>
      <w:r w:rsidR="004B0BB2">
        <w:t xml:space="preserve"> – d</w:t>
      </w:r>
      <w:r w:rsidR="008039F3">
        <w:t xml:space="preserve">isabled people should </w:t>
      </w:r>
      <w:r w:rsidR="00C736F2">
        <w:t>be able to get</w:t>
      </w:r>
      <w:r w:rsidR="008039F3">
        <w:t xml:space="preserve"> good education </w:t>
      </w:r>
    </w:p>
    <w:p w14:paraId="748C88B7" w14:textId="68C2E802" w:rsidR="002045E7" w:rsidRDefault="002045E7" w:rsidP="00C835AD"/>
    <w:p w14:paraId="17FF3225" w14:textId="3FB25F82" w:rsidR="00E6779A" w:rsidRDefault="00837B45" w:rsidP="00C835AD">
      <w:r>
        <w:rPr>
          <w:noProof/>
        </w:rPr>
        <w:drawing>
          <wp:anchor distT="0" distB="0" distL="114300" distR="114300" simplePos="0" relativeHeight="252495872" behindDoc="0" locked="0" layoutInCell="1" allowOverlap="1" wp14:anchorId="158D3509" wp14:editId="03E6D99C">
            <wp:simplePos x="0" y="0"/>
            <wp:positionH relativeFrom="column">
              <wp:posOffset>-47058</wp:posOffset>
            </wp:positionH>
            <wp:positionV relativeFrom="paragraph">
              <wp:posOffset>264160</wp:posOffset>
            </wp:positionV>
            <wp:extent cx="1620000" cy="1175245"/>
            <wp:effectExtent l="0" t="0" r="0" b="6350"/>
            <wp:wrapNone/>
            <wp:docPr id="1508339827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339827" name="Picture 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7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5E7">
        <w:t>Disabled people should be able to take part</w:t>
      </w:r>
      <w:r w:rsidR="008039F3">
        <w:t xml:space="preserve"> in </w:t>
      </w:r>
      <w:r w:rsidR="006E2138">
        <w:t>all areas of education like:</w:t>
      </w:r>
    </w:p>
    <w:p w14:paraId="0CFA6864" w14:textId="4A8ABC80" w:rsidR="006E2138" w:rsidRDefault="004C491E" w:rsidP="00C835AD">
      <w:pPr>
        <w:pStyle w:val="Listtoplevel"/>
        <w:spacing w:line="28" w:lineRule="atLeast"/>
      </w:pPr>
      <w:r>
        <w:t>s</w:t>
      </w:r>
      <w:r w:rsidR="006E2138">
        <w:t>chool</w:t>
      </w:r>
    </w:p>
    <w:p w14:paraId="610AB375" w14:textId="06A6114C" w:rsidR="006E2138" w:rsidRDefault="00E01823" w:rsidP="00C835AD">
      <w:pPr>
        <w:pStyle w:val="Listtoplevel"/>
        <w:spacing w:line="28" w:lineRule="atLeast"/>
      </w:pPr>
      <w:r>
        <w:drawing>
          <wp:anchor distT="0" distB="0" distL="114300" distR="114300" simplePos="0" relativeHeight="252409856" behindDoc="0" locked="0" layoutInCell="1" allowOverlap="1" wp14:anchorId="29F241B8" wp14:editId="76C1CD1D">
            <wp:simplePos x="0" y="0"/>
            <wp:positionH relativeFrom="column">
              <wp:posOffset>25400</wp:posOffset>
            </wp:positionH>
            <wp:positionV relativeFrom="paragraph">
              <wp:posOffset>497840</wp:posOffset>
            </wp:positionV>
            <wp:extent cx="1440000" cy="1440000"/>
            <wp:effectExtent l="0" t="0" r="8255" b="8255"/>
            <wp:wrapNone/>
            <wp:docPr id="72165833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65833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91E">
        <w:t>t</w:t>
      </w:r>
      <w:r w:rsidR="006E2138">
        <w:t>er</w:t>
      </w:r>
      <w:r w:rsidR="004C491E">
        <w:t>tiary education like:</w:t>
      </w:r>
    </w:p>
    <w:p w14:paraId="7EEC6F93" w14:textId="0AFC2863" w:rsidR="006B7EF2" w:rsidRDefault="006B7EF2" w:rsidP="00C835AD">
      <w:pPr>
        <w:pStyle w:val="Listsecondlevel"/>
        <w:spacing w:line="28" w:lineRule="atLeast"/>
      </w:pPr>
      <w:r>
        <w:t>training places</w:t>
      </w:r>
    </w:p>
    <w:p w14:paraId="0E1F2367" w14:textId="38567BE6" w:rsidR="004C491E" w:rsidRDefault="00A460C6" w:rsidP="00C835AD">
      <w:pPr>
        <w:pStyle w:val="Listsecondlevel"/>
        <w:spacing w:line="28" w:lineRule="atLeast"/>
      </w:pPr>
      <w:r>
        <w:t>u</w:t>
      </w:r>
      <w:r w:rsidR="004C491E">
        <w:t>niversit</w:t>
      </w:r>
      <w:r w:rsidR="00F12DBF">
        <w:t>ies</w:t>
      </w:r>
    </w:p>
    <w:p w14:paraId="6A97FBBE" w14:textId="32AEB2DC" w:rsidR="007956D1" w:rsidRPr="007956D1" w:rsidRDefault="00A460C6" w:rsidP="00C835AD">
      <w:pPr>
        <w:pStyle w:val="Listparagraph2"/>
        <w:spacing w:line="28" w:lineRule="atLeast"/>
        <w:rPr>
          <w:lang w:eastAsia="en-US"/>
        </w:rPr>
      </w:pPr>
      <w:r>
        <w:rPr>
          <w:lang w:eastAsia="en-US"/>
        </w:rPr>
        <w:t>w</w:t>
      </w:r>
      <w:r>
        <w:rPr>
          <w:rFonts w:cs="Arial"/>
          <w:lang w:eastAsia="en-US"/>
        </w:rPr>
        <w:t>ā</w:t>
      </w:r>
      <w:r>
        <w:rPr>
          <w:lang w:eastAsia="en-US"/>
        </w:rPr>
        <w:t>na</w:t>
      </w:r>
      <w:r w:rsidR="001A0B0A">
        <w:rPr>
          <w:lang w:eastAsia="en-US"/>
        </w:rPr>
        <w:t>n</w:t>
      </w:r>
      <w:r>
        <w:rPr>
          <w:lang w:eastAsia="en-US"/>
        </w:rPr>
        <w:t>ga</w:t>
      </w:r>
      <w:r w:rsidR="00F12DBF">
        <w:rPr>
          <w:lang w:eastAsia="en-US"/>
        </w:rPr>
        <w:t xml:space="preserve">. </w:t>
      </w:r>
    </w:p>
    <w:p w14:paraId="4B515AD0" w14:textId="611D95E0" w:rsidR="004C491E" w:rsidRDefault="004C491E" w:rsidP="00E6779A"/>
    <w:p w14:paraId="0CA49242" w14:textId="77777777" w:rsidR="00872328" w:rsidRDefault="00872328" w:rsidP="00E6779A"/>
    <w:p w14:paraId="59615F01" w14:textId="7A1EDA2B" w:rsidR="00921876" w:rsidRDefault="006E65B1" w:rsidP="00E6779A">
      <w:r>
        <w:rPr>
          <w:noProof/>
        </w:rPr>
        <w:drawing>
          <wp:anchor distT="0" distB="0" distL="114300" distR="114300" simplePos="0" relativeHeight="252408832" behindDoc="0" locked="0" layoutInCell="1" allowOverlap="1" wp14:anchorId="71A043FE" wp14:editId="35A785B9">
            <wp:simplePos x="0" y="0"/>
            <wp:positionH relativeFrom="column">
              <wp:posOffset>-127000</wp:posOffset>
            </wp:positionH>
            <wp:positionV relativeFrom="paragraph">
              <wp:posOffset>-303530</wp:posOffset>
            </wp:positionV>
            <wp:extent cx="1260000" cy="1410622"/>
            <wp:effectExtent l="0" t="0" r="0" b="0"/>
            <wp:wrapNone/>
            <wp:docPr id="652222048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222048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410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EDF">
        <w:t xml:space="preserve">A good education is important </w:t>
      </w:r>
      <w:r w:rsidR="001775C3">
        <w:t>for</w:t>
      </w:r>
      <w:r w:rsidR="006F2EDF">
        <w:t xml:space="preserve"> disabled people </w:t>
      </w:r>
      <w:r w:rsidR="009D70FC">
        <w:t>to have</w:t>
      </w:r>
      <w:r w:rsidR="006F2EDF">
        <w:t xml:space="preserve"> good lives. </w:t>
      </w:r>
    </w:p>
    <w:p w14:paraId="12EDF96A" w14:textId="17045183" w:rsidR="006F2EDF" w:rsidRDefault="006F2EDF" w:rsidP="00E6779A"/>
    <w:p w14:paraId="7EBEA0AE" w14:textId="0F8367AA" w:rsidR="0037089B" w:rsidRDefault="0037089B" w:rsidP="00E6779A"/>
    <w:p w14:paraId="7D6775D1" w14:textId="0C1E2B42" w:rsidR="0037089B" w:rsidRDefault="005347B4" w:rsidP="0037089B">
      <w:r>
        <w:rPr>
          <w:noProof/>
        </w:rPr>
        <w:drawing>
          <wp:anchor distT="0" distB="0" distL="114300" distR="114300" simplePos="0" relativeHeight="252410880" behindDoc="0" locked="0" layoutInCell="1" allowOverlap="1" wp14:anchorId="19F80CCE" wp14:editId="764E51DD">
            <wp:simplePos x="0" y="0"/>
            <wp:positionH relativeFrom="column">
              <wp:posOffset>-154940</wp:posOffset>
            </wp:positionH>
            <wp:positionV relativeFrom="paragraph">
              <wp:posOffset>-394970</wp:posOffset>
            </wp:positionV>
            <wp:extent cx="1620000" cy="1620000"/>
            <wp:effectExtent l="0" t="0" r="0" b="0"/>
            <wp:wrapNone/>
            <wp:docPr id="1239056972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056972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89B">
        <w:t>Disabled students should be supported to reach their education goals</w:t>
      </w:r>
      <w:r w:rsidR="00820001">
        <w:t>.</w:t>
      </w:r>
    </w:p>
    <w:p w14:paraId="3FEFC1F5" w14:textId="77777777" w:rsidR="005347B4" w:rsidRDefault="005347B4" w:rsidP="0037089B"/>
    <w:p w14:paraId="11CC7B1E" w14:textId="1EC58CD7" w:rsidR="006F2EDF" w:rsidRPr="00FB0564" w:rsidRDefault="00837B45" w:rsidP="00E6779A">
      <w:r>
        <w:rPr>
          <w:noProof/>
        </w:rPr>
        <w:lastRenderedPageBreak/>
        <w:drawing>
          <wp:anchor distT="0" distB="0" distL="114300" distR="114300" simplePos="0" relativeHeight="252496896" behindDoc="0" locked="0" layoutInCell="1" allowOverlap="1" wp14:anchorId="3B9E0716" wp14:editId="02AB0793">
            <wp:simplePos x="0" y="0"/>
            <wp:positionH relativeFrom="column">
              <wp:posOffset>-104775</wp:posOffset>
            </wp:positionH>
            <wp:positionV relativeFrom="paragraph">
              <wp:posOffset>-133350</wp:posOffset>
            </wp:positionV>
            <wp:extent cx="1620000" cy="1176322"/>
            <wp:effectExtent l="0" t="0" r="0" b="0"/>
            <wp:wrapNone/>
            <wp:docPr id="1604012977" name="Pictur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012977" name="Pictur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76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CDE" w:rsidRPr="00FB0564">
        <w:t>We</w:t>
      </w:r>
      <w:r w:rsidR="00872328">
        <w:t xml:space="preserve"> will</w:t>
      </w:r>
      <w:r w:rsidR="00BE1CDE" w:rsidRPr="00FB0564">
        <w:t xml:space="preserve"> work with government education </w:t>
      </w:r>
      <w:r w:rsidR="00B54470" w:rsidRPr="00FB0564">
        <w:t>agencies</w:t>
      </w:r>
      <w:r w:rsidR="00BE1CDE" w:rsidRPr="00FB0564">
        <w:t xml:space="preserve"> to</w:t>
      </w:r>
      <w:r w:rsidR="001B4B0C" w:rsidRPr="00FB0564">
        <w:t xml:space="preserve"> remove barriers</w:t>
      </w:r>
      <w:r w:rsidR="00BE1CDE" w:rsidRPr="00FB0564">
        <w:t>:</w:t>
      </w:r>
    </w:p>
    <w:p w14:paraId="3CEB1F18" w14:textId="34245F82" w:rsidR="00BE1CDE" w:rsidRPr="00FB0564" w:rsidRDefault="00B53730" w:rsidP="00E16CBE">
      <w:pPr>
        <w:pStyle w:val="Listtoplevel"/>
      </w:pPr>
      <w:r>
        <w:drawing>
          <wp:anchor distT="0" distB="0" distL="114300" distR="114300" simplePos="0" relativeHeight="252497920" behindDoc="0" locked="0" layoutInCell="1" allowOverlap="1" wp14:anchorId="3641ACB0" wp14:editId="7D495E13">
            <wp:simplePos x="0" y="0"/>
            <wp:positionH relativeFrom="column">
              <wp:posOffset>0</wp:posOffset>
            </wp:positionH>
            <wp:positionV relativeFrom="paragraph">
              <wp:posOffset>603250</wp:posOffset>
            </wp:positionV>
            <wp:extent cx="1440000" cy="1440000"/>
            <wp:effectExtent l="0" t="0" r="8255" b="8255"/>
            <wp:wrapNone/>
            <wp:docPr id="1776206850" name="Pictur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206850" name="Picture 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CDE" w:rsidRPr="00FB0564">
        <w:t xml:space="preserve">in education </w:t>
      </w:r>
    </w:p>
    <w:p w14:paraId="78A1B835" w14:textId="2A9513C6" w:rsidR="00B54470" w:rsidRPr="00FB0564" w:rsidRDefault="00FB0564" w:rsidP="00E16CBE">
      <w:pPr>
        <w:pStyle w:val="Listtoplevel"/>
      </w:pPr>
      <w:r w:rsidRPr="00FB0564">
        <w:t>for students to</w:t>
      </w:r>
      <w:r w:rsidR="00A75D45" w:rsidRPr="00FB0564">
        <w:t xml:space="preserve"> </w:t>
      </w:r>
      <w:r w:rsidR="00A75D45" w:rsidRPr="00FB0564">
        <w:rPr>
          <w:b/>
          <w:bCs/>
        </w:rPr>
        <w:t>enrol</w:t>
      </w:r>
      <w:r w:rsidR="00A75D45" w:rsidRPr="00FB0564">
        <w:t xml:space="preserve"> at </w:t>
      </w:r>
      <w:r w:rsidRPr="00FB0564">
        <w:t>an education place like a school</w:t>
      </w:r>
    </w:p>
    <w:p w14:paraId="6FAA3261" w14:textId="2198F4A8" w:rsidR="00A75D45" w:rsidRPr="00FB0564" w:rsidRDefault="00A75D45" w:rsidP="00E16CBE">
      <w:pPr>
        <w:pStyle w:val="Listtoplevel"/>
      </w:pPr>
      <w:r w:rsidRPr="00FB0564">
        <w:t>to go to school</w:t>
      </w:r>
    </w:p>
    <w:p w14:paraId="537BA420" w14:textId="03EE869C" w:rsidR="00292C83" w:rsidRPr="00FB0564" w:rsidRDefault="00B53730" w:rsidP="00E16CBE">
      <w:pPr>
        <w:pStyle w:val="Listtoplevel"/>
      </w:pPr>
      <w:r>
        <w:drawing>
          <wp:anchor distT="0" distB="0" distL="114300" distR="114300" simplePos="0" relativeHeight="252498944" behindDoc="0" locked="0" layoutInCell="1" allowOverlap="1" wp14:anchorId="08A37900" wp14:editId="410F269E">
            <wp:simplePos x="0" y="0"/>
            <wp:positionH relativeFrom="column">
              <wp:posOffset>-104068</wp:posOffset>
            </wp:positionH>
            <wp:positionV relativeFrom="paragraph">
              <wp:posOffset>113665</wp:posOffset>
            </wp:positionV>
            <wp:extent cx="1620000" cy="1158374"/>
            <wp:effectExtent l="0" t="0" r="0" b="3810"/>
            <wp:wrapNone/>
            <wp:docPr id="1115021722" name="Pictur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021722" name="Picture 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58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C83" w:rsidRPr="00FB0564">
        <w:t>to getting the right learning support</w:t>
      </w:r>
      <w:r w:rsidR="00426328">
        <w:t xml:space="preserve"> for disabled students.</w:t>
      </w:r>
      <w:r w:rsidR="00292C83" w:rsidRPr="00FB0564">
        <w:t xml:space="preserve"> </w:t>
      </w:r>
    </w:p>
    <w:p w14:paraId="683D1C22" w14:textId="77777777" w:rsidR="00292C83" w:rsidRDefault="00292C83" w:rsidP="00292C83"/>
    <w:p w14:paraId="0B6D42FC" w14:textId="2524A799" w:rsidR="00292C83" w:rsidRDefault="009010FD" w:rsidP="00292C83">
      <w:r>
        <w:rPr>
          <w:noProof/>
        </w:rPr>
        <w:drawing>
          <wp:anchor distT="0" distB="0" distL="114300" distR="114300" simplePos="0" relativeHeight="252407808" behindDoc="0" locked="0" layoutInCell="1" allowOverlap="1" wp14:anchorId="50A5EE1D" wp14:editId="0A92E95C">
            <wp:simplePos x="0" y="0"/>
            <wp:positionH relativeFrom="column">
              <wp:posOffset>-162560</wp:posOffset>
            </wp:positionH>
            <wp:positionV relativeFrom="paragraph">
              <wp:posOffset>257810</wp:posOffset>
            </wp:positionV>
            <wp:extent cx="1440000" cy="1440000"/>
            <wp:effectExtent l="0" t="0" r="0" b="8255"/>
            <wp:wrapNone/>
            <wp:docPr id="1558493585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493585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F6FF8" w14:textId="690782C2" w:rsidR="00292C83" w:rsidRDefault="006E65B1" w:rsidP="00292C83"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1" locked="0" layoutInCell="1" allowOverlap="1" wp14:anchorId="65FD376E" wp14:editId="75652F0F">
                <wp:simplePos x="0" y="0"/>
                <wp:positionH relativeFrom="margin">
                  <wp:posOffset>2197100</wp:posOffset>
                </wp:positionH>
                <wp:positionV relativeFrom="paragraph">
                  <wp:posOffset>-98425</wp:posOffset>
                </wp:positionV>
                <wp:extent cx="3672000" cy="1206500"/>
                <wp:effectExtent l="0" t="0" r="5080" b="0"/>
                <wp:wrapNone/>
                <wp:docPr id="1961479518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20650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79AE876F" id="Rectangle 1" o:spid="_x0000_s1026" alt="&quot;&quot;" style="position:absolute;margin-left:173pt;margin-top:-7.75pt;width:289.15pt;height:95pt;z-index:-25090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" fillcolor="#d9ceea" stroked="f" strokeweight="1pt">
                <w10:wrap anchorx="margin"/>
              </v:rect>
            </w:pict>
          </mc:Fallback>
        </mc:AlternateContent>
      </w:r>
      <w:r w:rsidR="00292C83">
        <w:t xml:space="preserve">Here </w:t>
      </w:r>
      <w:r w:rsidR="00292C83" w:rsidRPr="008D0ECE">
        <w:rPr>
          <w:b/>
          <w:bCs/>
        </w:rPr>
        <w:t>enrol</w:t>
      </w:r>
      <w:r w:rsidR="00292C83">
        <w:t xml:space="preserve"> means you put your name on a list so you can go to something like a school </w:t>
      </w:r>
      <w:r w:rsidR="001A0B0A">
        <w:t>/</w:t>
      </w:r>
      <w:r w:rsidR="00292C83">
        <w:t xml:space="preserve"> university. </w:t>
      </w:r>
    </w:p>
    <w:p w14:paraId="5A6786A9" w14:textId="77777777" w:rsidR="00292C83" w:rsidRDefault="00292C83" w:rsidP="00292C83"/>
    <w:p w14:paraId="07A1E0E3" w14:textId="0F9A802D" w:rsidR="00292C83" w:rsidRDefault="00292C83" w:rsidP="00292C83">
      <w:pPr>
        <w:rPr>
          <w:highlight w:val="yellow"/>
        </w:rPr>
      </w:pPr>
    </w:p>
    <w:p w14:paraId="1760688D" w14:textId="77777777" w:rsidR="001A0B0A" w:rsidRDefault="00BA7949" w:rsidP="00292C83">
      <w:r>
        <w:rPr>
          <w:noProof/>
        </w:rPr>
        <w:drawing>
          <wp:anchor distT="0" distB="0" distL="114300" distR="114300" simplePos="0" relativeHeight="252500992" behindDoc="0" locked="0" layoutInCell="1" allowOverlap="1" wp14:anchorId="329D6320" wp14:editId="05E3ADE5">
            <wp:simplePos x="0" y="0"/>
            <wp:positionH relativeFrom="column">
              <wp:posOffset>585</wp:posOffset>
            </wp:positionH>
            <wp:positionV relativeFrom="paragraph">
              <wp:posOffset>75565</wp:posOffset>
            </wp:positionV>
            <wp:extent cx="1620000" cy="1318830"/>
            <wp:effectExtent l="0" t="0" r="0" b="0"/>
            <wp:wrapNone/>
            <wp:docPr id="1975634428" name="Picture 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601652" name="Picture 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31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C83" w:rsidRPr="00FB0564">
        <w:t xml:space="preserve">We </w:t>
      </w:r>
      <w:r w:rsidR="00112BF5">
        <w:t>will also</w:t>
      </w:r>
      <w:r w:rsidR="00292C83" w:rsidRPr="00FB0564">
        <w:t xml:space="preserve"> work </w:t>
      </w:r>
      <w:r w:rsidR="00112BF5">
        <w:t xml:space="preserve">with government agencies </w:t>
      </w:r>
      <w:r w:rsidR="00761E28">
        <w:t>to train</w:t>
      </w:r>
      <w:r w:rsidR="00292C83" w:rsidRPr="00FB0564">
        <w:t xml:space="preserve"> teachers</w:t>
      </w:r>
      <w:r w:rsidR="001A0B0A">
        <w:t xml:space="preserve">. </w:t>
      </w:r>
    </w:p>
    <w:p w14:paraId="1EB06AAE" w14:textId="77777777" w:rsidR="001A0B0A" w:rsidRDefault="001A0B0A" w:rsidP="00292C83"/>
    <w:p w14:paraId="28BC3EB6" w14:textId="77777777" w:rsidR="001A0B0A" w:rsidRDefault="001A0B0A" w:rsidP="00292C83"/>
    <w:p w14:paraId="70DDF60A" w14:textId="695DC26A" w:rsidR="00292C83" w:rsidRPr="00FB0564" w:rsidRDefault="00675AD2" w:rsidP="00292C83">
      <w:r>
        <w:rPr>
          <w:noProof/>
        </w:rPr>
        <w:lastRenderedPageBreak/>
        <w:drawing>
          <wp:anchor distT="0" distB="0" distL="114300" distR="114300" simplePos="0" relativeHeight="252598272" behindDoc="0" locked="0" layoutInCell="1" allowOverlap="1" wp14:anchorId="2AC5A637" wp14:editId="6B2BAEF4">
            <wp:simplePos x="0" y="0"/>
            <wp:positionH relativeFrom="column">
              <wp:posOffset>45720</wp:posOffset>
            </wp:positionH>
            <wp:positionV relativeFrom="paragraph">
              <wp:posOffset>-228600</wp:posOffset>
            </wp:positionV>
            <wp:extent cx="1620000" cy="1219936"/>
            <wp:effectExtent l="0" t="0" r="0" b="0"/>
            <wp:wrapNone/>
            <wp:docPr id="1931765907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765907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19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66B">
        <w:t xml:space="preserve">This is so </w:t>
      </w:r>
      <w:r w:rsidR="00FF459E">
        <w:t>teachers</w:t>
      </w:r>
      <w:r w:rsidR="0067666B">
        <w:t xml:space="preserve"> can </w:t>
      </w:r>
      <w:r w:rsidR="00292C83" w:rsidRPr="00FB0564">
        <w:t xml:space="preserve">learn more skills to support their disabled students. </w:t>
      </w:r>
    </w:p>
    <w:p w14:paraId="787B30FA" w14:textId="77777777" w:rsidR="0067666B" w:rsidRDefault="0067666B" w:rsidP="00292C83"/>
    <w:p w14:paraId="56DF0FC9" w14:textId="7E136919" w:rsidR="0067666B" w:rsidRDefault="00675AD2" w:rsidP="00292C83">
      <w:r>
        <w:rPr>
          <w:noProof/>
        </w:rPr>
        <w:drawing>
          <wp:anchor distT="0" distB="0" distL="114300" distR="114300" simplePos="0" relativeHeight="252502016" behindDoc="0" locked="0" layoutInCell="1" allowOverlap="1" wp14:anchorId="3B80D790" wp14:editId="10280A9C">
            <wp:simplePos x="0" y="0"/>
            <wp:positionH relativeFrom="column">
              <wp:posOffset>-18535</wp:posOffset>
            </wp:positionH>
            <wp:positionV relativeFrom="paragraph">
              <wp:posOffset>302895</wp:posOffset>
            </wp:positionV>
            <wp:extent cx="1620000" cy="1108506"/>
            <wp:effectExtent l="0" t="0" r="0" b="0"/>
            <wp:wrapNone/>
            <wp:docPr id="1188093453" name="Pictur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093453" name="Picture 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08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A5B4F" w14:textId="5AE0D334" w:rsidR="00E16CBE" w:rsidRPr="00EC1EE8" w:rsidRDefault="00292C83" w:rsidP="00292C83">
      <w:r w:rsidRPr="00EC1EE8">
        <w:t xml:space="preserve">It is also important we </w:t>
      </w:r>
      <w:r w:rsidR="00E16CBE" w:rsidRPr="00EC1EE8">
        <w:t>collect</w:t>
      </w:r>
      <w:r w:rsidR="00324A46" w:rsidRPr="00EC1EE8">
        <w:t xml:space="preserve"> more</w:t>
      </w:r>
      <w:r w:rsidR="00E16CBE" w:rsidRPr="00EC1EE8">
        <w:t xml:space="preserve"> information about disabled students. </w:t>
      </w:r>
    </w:p>
    <w:p w14:paraId="61314346" w14:textId="77777777" w:rsidR="00BB0B8C" w:rsidRPr="00EC1EE8" w:rsidRDefault="00BB0B8C" w:rsidP="00292C83"/>
    <w:p w14:paraId="3E476500" w14:textId="3C65C6F0" w:rsidR="00EC1EE8" w:rsidRPr="00EC1EE8" w:rsidRDefault="00CF1304" w:rsidP="00292C83">
      <w:r>
        <w:rPr>
          <w:noProof/>
        </w:rPr>
        <w:drawing>
          <wp:anchor distT="0" distB="0" distL="114300" distR="114300" simplePos="0" relativeHeight="252503040" behindDoc="0" locked="0" layoutInCell="1" allowOverlap="1" wp14:anchorId="15C3FAEF" wp14:editId="773039D8">
            <wp:simplePos x="0" y="0"/>
            <wp:positionH relativeFrom="column">
              <wp:posOffset>-118110</wp:posOffset>
            </wp:positionH>
            <wp:positionV relativeFrom="paragraph">
              <wp:posOffset>243840</wp:posOffset>
            </wp:positionV>
            <wp:extent cx="1620000" cy="1445365"/>
            <wp:effectExtent l="0" t="0" r="0" b="0"/>
            <wp:wrapNone/>
            <wp:docPr id="1028254329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254329" name="Picture 1028254329"/>
                    <pic:cNvPicPr/>
                  </pic:nvPicPr>
                  <pic:blipFill>
                    <a:blip r:embed="rId1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44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426D1" w14:textId="36CB9D7E" w:rsidR="00BB0B8C" w:rsidRPr="00EC1EE8" w:rsidRDefault="00BB0B8C" w:rsidP="00292C83">
      <w:r w:rsidRPr="00EC1EE8">
        <w:t xml:space="preserve">Having this information will </w:t>
      </w:r>
      <w:r w:rsidR="00401C55">
        <w:t>support us to</w:t>
      </w:r>
      <w:r w:rsidR="00EC1EE8" w:rsidRPr="00EC1EE8">
        <w:t xml:space="preserve"> know where to make changes. </w:t>
      </w:r>
    </w:p>
    <w:p w14:paraId="3B508261" w14:textId="77777777" w:rsidR="0076143C" w:rsidRDefault="0076143C" w:rsidP="006E43DD"/>
    <w:p w14:paraId="421F9901" w14:textId="77777777" w:rsidR="0046350E" w:rsidRDefault="0046350E" w:rsidP="006E43DD"/>
    <w:p w14:paraId="253AB866" w14:textId="6B22BFEF" w:rsidR="0046350E" w:rsidRDefault="006E65B1" w:rsidP="007257AD">
      <w:pPr>
        <w:pStyle w:val="Heading2"/>
        <w:numPr>
          <w:ilvl w:val="0"/>
          <w:numId w:val="24"/>
        </w:numPr>
      </w:pPr>
      <w:r>
        <w:br w:type="column"/>
      </w:r>
      <w:r w:rsidR="0048680D" w:rsidRPr="0048680D">
        <w:rPr>
          <w:noProof/>
        </w:rPr>
        <w:lastRenderedPageBreak/>
        <w:drawing>
          <wp:anchor distT="0" distB="0" distL="114300" distR="114300" simplePos="0" relativeHeight="252619776" behindDoc="0" locked="0" layoutInCell="1" allowOverlap="1" wp14:anchorId="35DBF9B9" wp14:editId="198750B7">
            <wp:simplePos x="0" y="0"/>
            <wp:positionH relativeFrom="column">
              <wp:posOffset>75770</wp:posOffset>
            </wp:positionH>
            <wp:positionV relativeFrom="paragraph">
              <wp:posOffset>-47625</wp:posOffset>
            </wp:positionV>
            <wp:extent cx="1440000" cy="1370323"/>
            <wp:effectExtent l="0" t="0" r="8255" b="1905"/>
            <wp:wrapNone/>
            <wp:docPr id="186388725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88725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70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7B4">
        <w:t xml:space="preserve">Employment – disabled people </w:t>
      </w:r>
      <w:r w:rsidR="00A8369B">
        <w:t xml:space="preserve">can </w:t>
      </w:r>
      <w:r>
        <w:t xml:space="preserve">have the same </w:t>
      </w:r>
      <w:r w:rsidR="007257AD">
        <w:t>access to jobs as everybody else</w:t>
      </w:r>
    </w:p>
    <w:p w14:paraId="416D02A4" w14:textId="2F2A2E2F" w:rsidR="007257AD" w:rsidRDefault="0048680D" w:rsidP="007257AD">
      <w:r>
        <w:rPr>
          <w:noProof/>
        </w:rPr>
        <w:drawing>
          <wp:anchor distT="0" distB="0" distL="114300" distR="114300" simplePos="0" relativeHeight="252566528" behindDoc="0" locked="0" layoutInCell="1" allowOverlap="1" wp14:anchorId="39587C4E" wp14:editId="254D1765">
            <wp:simplePos x="0" y="0"/>
            <wp:positionH relativeFrom="column">
              <wp:posOffset>-90170</wp:posOffset>
            </wp:positionH>
            <wp:positionV relativeFrom="paragraph">
              <wp:posOffset>251460</wp:posOffset>
            </wp:positionV>
            <wp:extent cx="1620000" cy="1445365"/>
            <wp:effectExtent l="0" t="0" r="0" b="0"/>
            <wp:wrapNone/>
            <wp:docPr id="18570601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06017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44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F1738" w14:textId="4B059962" w:rsidR="007257AD" w:rsidRDefault="002749F2" w:rsidP="007257AD">
      <w:r>
        <w:t xml:space="preserve">Having a job is very important for disabled people. </w:t>
      </w:r>
    </w:p>
    <w:p w14:paraId="4590FF3B" w14:textId="28CE249D" w:rsidR="002749F2" w:rsidRDefault="002749F2" w:rsidP="007257AD"/>
    <w:p w14:paraId="155CDE7C" w14:textId="7237A315" w:rsidR="002749F2" w:rsidRDefault="002749F2" w:rsidP="007257AD"/>
    <w:p w14:paraId="1487FF20" w14:textId="00F45AE3" w:rsidR="002749F2" w:rsidRDefault="00320A70" w:rsidP="007257AD">
      <w:r>
        <w:t>Having a job supports disabled people to:</w:t>
      </w:r>
    </w:p>
    <w:p w14:paraId="21F98624" w14:textId="5F3E1BF4" w:rsidR="00320A70" w:rsidRDefault="009D4866" w:rsidP="00320A70">
      <w:pPr>
        <w:pStyle w:val="Listtoplevel"/>
      </w:pPr>
      <w:r>
        <w:drawing>
          <wp:anchor distT="0" distB="0" distL="114300" distR="114300" simplePos="0" relativeHeight="252564480" behindDoc="0" locked="0" layoutInCell="1" allowOverlap="1" wp14:anchorId="2B642F7D" wp14:editId="615F6FB3">
            <wp:simplePos x="0" y="0"/>
            <wp:positionH relativeFrom="column">
              <wp:posOffset>97790</wp:posOffset>
            </wp:positionH>
            <wp:positionV relativeFrom="paragraph">
              <wp:posOffset>100330</wp:posOffset>
            </wp:positionV>
            <wp:extent cx="1440000" cy="1482353"/>
            <wp:effectExtent l="0" t="0" r="8255" b="3810"/>
            <wp:wrapNone/>
            <wp:docPr id="43416470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164704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82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A70">
        <w:t>have money to buy the things they need to have a good life</w:t>
      </w:r>
    </w:p>
    <w:p w14:paraId="08F50E29" w14:textId="5BC4EB99" w:rsidR="00320A70" w:rsidRDefault="00320A70" w:rsidP="00320A70">
      <w:pPr>
        <w:pStyle w:val="Listtoplevel"/>
      </w:pPr>
      <w:r>
        <w:t xml:space="preserve">make choices about their lives. </w:t>
      </w:r>
    </w:p>
    <w:p w14:paraId="5380B922" w14:textId="433061B1" w:rsidR="007257AD" w:rsidRDefault="007257AD" w:rsidP="007257AD"/>
    <w:p w14:paraId="194AB00B" w14:textId="3A41CE16" w:rsidR="006F2A2E" w:rsidRDefault="009D4866" w:rsidP="007257AD">
      <w:r>
        <w:rPr>
          <w:noProof/>
        </w:rPr>
        <w:drawing>
          <wp:anchor distT="0" distB="0" distL="114300" distR="114300" simplePos="0" relativeHeight="252568576" behindDoc="0" locked="0" layoutInCell="1" allowOverlap="1" wp14:anchorId="02480179" wp14:editId="3D11726C">
            <wp:simplePos x="0" y="0"/>
            <wp:positionH relativeFrom="column">
              <wp:posOffset>-88265</wp:posOffset>
            </wp:positionH>
            <wp:positionV relativeFrom="paragraph">
              <wp:posOffset>340995</wp:posOffset>
            </wp:positionV>
            <wp:extent cx="1619885" cy="1077595"/>
            <wp:effectExtent l="0" t="0" r="0" b="8255"/>
            <wp:wrapNone/>
            <wp:docPr id="193740601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406010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62B9A" w14:textId="7C6E2A89" w:rsidR="002A6751" w:rsidRDefault="006C1F08" w:rsidP="007257AD">
      <w:r>
        <w:t>Disabled people:</w:t>
      </w:r>
    </w:p>
    <w:p w14:paraId="70895865" w14:textId="11A41D64" w:rsidR="006C1F08" w:rsidRDefault="00820001" w:rsidP="00A650F2">
      <w:pPr>
        <w:pStyle w:val="ListParagraph"/>
      </w:pPr>
      <w:r>
        <w:t xml:space="preserve">are </w:t>
      </w:r>
      <w:r w:rsidR="00A650F2">
        <w:t>l</w:t>
      </w:r>
      <w:r w:rsidR="006C1F08">
        <w:t>ess likely to have a job</w:t>
      </w:r>
      <w:r w:rsidR="00B8215E">
        <w:t xml:space="preserve"> than </w:t>
      </w:r>
      <w:r w:rsidR="000D5503">
        <w:br/>
      </w:r>
      <w:r w:rsidR="00B8215E">
        <w:t>non-disabled people</w:t>
      </w:r>
    </w:p>
    <w:p w14:paraId="2F0E4509" w14:textId="0FC9F348" w:rsidR="006C1F08" w:rsidRDefault="00255456" w:rsidP="00A650F2">
      <w:pPr>
        <w:pStyle w:val="ListParagraph"/>
      </w:pPr>
      <w:r>
        <w:rPr>
          <w:noProof/>
        </w:rPr>
        <w:drawing>
          <wp:anchor distT="0" distB="0" distL="114300" distR="114300" simplePos="0" relativeHeight="252567552" behindDoc="0" locked="0" layoutInCell="1" allowOverlap="1" wp14:anchorId="541E6FBC" wp14:editId="3A8FE358">
            <wp:simplePos x="0" y="0"/>
            <wp:positionH relativeFrom="column">
              <wp:posOffset>124460</wp:posOffset>
            </wp:positionH>
            <wp:positionV relativeFrom="paragraph">
              <wp:posOffset>372110</wp:posOffset>
            </wp:positionV>
            <wp:extent cx="1620000" cy="663004"/>
            <wp:effectExtent l="0" t="0" r="0" b="3810"/>
            <wp:wrapNone/>
            <wp:docPr id="244753131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753131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663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15E">
        <w:t>do not get as much</w:t>
      </w:r>
      <w:r w:rsidR="006C1F08">
        <w:t xml:space="preserve"> money </w:t>
      </w:r>
      <w:r w:rsidR="00B8215E">
        <w:t xml:space="preserve">for jobs as </w:t>
      </w:r>
      <w:r w:rsidR="006C1F08">
        <w:t>non-disabled people</w:t>
      </w:r>
      <w:r>
        <w:t xml:space="preserve">. </w:t>
      </w:r>
    </w:p>
    <w:p w14:paraId="393B17A5" w14:textId="579A2DC5" w:rsidR="00255456" w:rsidRDefault="00D16D25" w:rsidP="00255456">
      <w:r>
        <w:rPr>
          <w:noProof/>
        </w:rPr>
        <w:lastRenderedPageBreak/>
        <w:drawing>
          <wp:anchor distT="0" distB="0" distL="114300" distR="114300" simplePos="0" relativeHeight="252636160" behindDoc="0" locked="0" layoutInCell="1" allowOverlap="1" wp14:anchorId="72857AAF" wp14:editId="0E6457FB">
            <wp:simplePos x="0" y="0"/>
            <wp:positionH relativeFrom="column">
              <wp:posOffset>-390525</wp:posOffset>
            </wp:positionH>
            <wp:positionV relativeFrom="paragraph">
              <wp:posOffset>0</wp:posOffset>
            </wp:positionV>
            <wp:extent cx="2228850" cy="737235"/>
            <wp:effectExtent l="0" t="0" r="0" b="5715"/>
            <wp:wrapThrough wrapText="bothSides">
              <wp:wrapPolygon edited="0">
                <wp:start x="0" y="0"/>
                <wp:lineTo x="0" y="21209"/>
                <wp:lineTo x="21415" y="21209"/>
                <wp:lineTo x="21415" y="0"/>
                <wp:lineTo x="0" y="0"/>
              </wp:wrapPolygon>
            </wp:wrapThrough>
            <wp:docPr id="174301840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01840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456">
        <w:t xml:space="preserve">We are </w:t>
      </w:r>
      <w:r w:rsidR="00B652BD">
        <w:t xml:space="preserve">working with the Public Service Commission to make more </w:t>
      </w:r>
      <w:r w:rsidR="00E95262">
        <w:t xml:space="preserve">job </w:t>
      </w:r>
      <w:r w:rsidR="00303F54" w:rsidRPr="00303F54">
        <w:rPr>
          <w:b/>
          <w:bCs/>
        </w:rPr>
        <w:t>opportunities</w:t>
      </w:r>
      <w:r w:rsidR="00392514">
        <w:rPr>
          <w:b/>
          <w:bCs/>
        </w:rPr>
        <w:t xml:space="preserve"> </w:t>
      </w:r>
      <w:r w:rsidR="00392514" w:rsidRPr="00392514">
        <w:t>in the</w:t>
      </w:r>
      <w:r w:rsidR="00392514">
        <w:rPr>
          <w:b/>
          <w:bCs/>
        </w:rPr>
        <w:t xml:space="preserve"> </w:t>
      </w:r>
      <w:r w:rsidR="00392514">
        <w:rPr>
          <w:b/>
          <w:bCs/>
        </w:rPr>
        <w:br/>
        <w:t>Public Service</w:t>
      </w:r>
      <w:r w:rsidR="00B652BD">
        <w:t xml:space="preserve">. </w:t>
      </w:r>
    </w:p>
    <w:p w14:paraId="15F07135" w14:textId="2A63F426" w:rsidR="00B652BD" w:rsidRDefault="00B652BD" w:rsidP="00255456"/>
    <w:p w14:paraId="407BE154" w14:textId="20D25A0B" w:rsidR="00303F54" w:rsidRDefault="009010FD" w:rsidP="00255456"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1" locked="0" layoutInCell="1" allowOverlap="1" wp14:anchorId="7A1E08A8" wp14:editId="5F923A58">
                <wp:simplePos x="0" y="0"/>
                <wp:positionH relativeFrom="margin">
                  <wp:posOffset>2179320</wp:posOffset>
                </wp:positionH>
                <wp:positionV relativeFrom="paragraph">
                  <wp:posOffset>270510</wp:posOffset>
                </wp:positionV>
                <wp:extent cx="3672000" cy="1120140"/>
                <wp:effectExtent l="0" t="0" r="5080" b="3810"/>
                <wp:wrapNone/>
                <wp:docPr id="48212584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12014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5373B2C2" id="Rectangle 1" o:spid="_x0000_s1026" alt="&quot;&quot;" style="position:absolute;margin-left:171.6pt;margin-top:21.3pt;width:289.15pt;height:88.2pt;z-index:-25074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" fillcolor="#d9ceea" stroked="f" strokeweight="1pt">
                <w10:wrap anchorx="margin"/>
              </v:rect>
            </w:pict>
          </mc:Fallback>
        </mc:AlternateContent>
      </w:r>
      <w:r w:rsidR="00C853B5">
        <w:rPr>
          <w:noProof/>
        </w:rPr>
        <w:drawing>
          <wp:anchor distT="0" distB="0" distL="114300" distR="114300" simplePos="0" relativeHeight="252576768" behindDoc="0" locked="0" layoutInCell="1" allowOverlap="1" wp14:anchorId="12C00599" wp14:editId="5A0F0CA1">
            <wp:simplePos x="0" y="0"/>
            <wp:positionH relativeFrom="column">
              <wp:posOffset>-85722</wp:posOffset>
            </wp:positionH>
            <wp:positionV relativeFrom="paragraph">
              <wp:posOffset>64135</wp:posOffset>
            </wp:positionV>
            <wp:extent cx="1620000" cy="1445365"/>
            <wp:effectExtent l="0" t="0" r="0" b="0"/>
            <wp:wrapNone/>
            <wp:docPr id="1234537396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06017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44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64F49" w14:textId="3E6E1DF5" w:rsidR="00303F54" w:rsidRDefault="00303F54" w:rsidP="00255456">
      <w:r>
        <w:t xml:space="preserve">Here </w:t>
      </w:r>
      <w:r w:rsidRPr="00303F54">
        <w:rPr>
          <w:b/>
          <w:bCs/>
        </w:rPr>
        <w:t>opportunities</w:t>
      </w:r>
      <w:r>
        <w:t xml:space="preserve"> are </w:t>
      </w:r>
      <w:r w:rsidR="00070955">
        <w:t>having more chances to do something like get a job</w:t>
      </w:r>
      <w:r>
        <w:t xml:space="preserve">. </w:t>
      </w:r>
    </w:p>
    <w:p w14:paraId="114CA10B" w14:textId="77777777" w:rsidR="00B652BD" w:rsidRDefault="00B652BD" w:rsidP="00255456"/>
    <w:p w14:paraId="46FD3BC2" w14:textId="77777777" w:rsidR="00392514" w:rsidRDefault="00392514" w:rsidP="00392514">
      <w:pPr>
        <w:rPr>
          <w:bCs/>
        </w:rPr>
      </w:pPr>
      <w:r>
        <w:rPr>
          <w:noProof/>
        </w:rPr>
        <w:drawing>
          <wp:anchor distT="0" distB="0" distL="114300" distR="114300" simplePos="0" relativeHeight="252595200" behindDoc="0" locked="0" layoutInCell="1" allowOverlap="1" wp14:anchorId="6B2DC808" wp14:editId="737E9460">
            <wp:simplePos x="0" y="0"/>
            <wp:positionH relativeFrom="column">
              <wp:posOffset>53975</wp:posOffset>
            </wp:positionH>
            <wp:positionV relativeFrom="paragraph">
              <wp:posOffset>325120</wp:posOffset>
            </wp:positionV>
            <wp:extent cx="1619885" cy="1010920"/>
            <wp:effectExtent l="0" t="0" r="0" b="0"/>
            <wp:wrapNone/>
            <wp:docPr id="1955473870" name="Picture 1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473870" name="Picture 1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1" locked="0" layoutInCell="1" allowOverlap="1" wp14:anchorId="348E2821" wp14:editId="4CA64BA9">
                <wp:simplePos x="0" y="0"/>
                <wp:positionH relativeFrom="margin">
                  <wp:posOffset>2174875</wp:posOffset>
                </wp:positionH>
                <wp:positionV relativeFrom="paragraph">
                  <wp:posOffset>264160</wp:posOffset>
                </wp:positionV>
                <wp:extent cx="3671570" cy="1209675"/>
                <wp:effectExtent l="0" t="0" r="5080" b="9525"/>
                <wp:wrapNone/>
                <wp:docPr id="1378188672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1209675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6CA16998" id="Rectangle 1" o:spid="_x0000_s1026" alt="&quot;&quot;" style="position:absolute;margin-left:171.25pt;margin-top:20.8pt;width:289.1pt;height:95.25pt;z-index:-25072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" fillcolor="#d9ceea" stroked="f" strokeweight="1pt">
                <w10:wrap anchorx="margin"/>
              </v:rect>
            </w:pict>
          </mc:Fallback>
        </mc:AlternateContent>
      </w:r>
    </w:p>
    <w:p w14:paraId="57C272D2" w14:textId="7137749B" w:rsidR="00392514" w:rsidRDefault="00392514" w:rsidP="00392514">
      <w:r>
        <w:t xml:space="preserve">The </w:t>
      </w:r>
      <w:r w:rsidRPr="00D62487">
        <w:rPr>
          <w:b/>
          <w:bCs/>
        </w:rPr>
        <w:t>Public Service</w:t>
      </w:r>
      <w:r>
        <w:t xml:space="preserve"> is made up of organisations that support the </w:t>
      </w:r>
      <w:r w:rsidR="00CD0DDA">
        <w:t>G</w:t>
      </w:r>
      <w:r>
        <w:t>overnment</w:t>
      </w:r>
      <w:r w:rsidR="00CD0DDA">
        <w:t xml:space="preserve"> to do its work.</w:t>
      </w:r>
    </w:p>
    <w:p w14:paraId="114FB99F" w14:textId="77777777" w:rsidR="00392514" w:rsidRDefault="00392514" w:rsidP="00255456"/>
    <w:p w14:paraId="5F1090A1" w14:textId="77777777" w:rsidR="00392514" w:rsidRDefault="00392514" w:rsidP="00255456"/>
    <w:p w14:paraId="5A24F403" w14:textId="1B6882E5" w:rsidR="00B652BD" w:rsidRDefault="00C853B5" w:rsidP="00255456">
      <w:r>
        <w:rPr>
          <w:noProof/>
        </w:rPr>
        <w:drawing>
          <wp:anchor distT="0" distB="0" distL="114300" distR="114300" simplePos="0" relativeHeight="252574720" behindDoc="0" locked="0" layoutInCell="1" allowOverlap="1" wp14:anchorId="76CE92B3" wp14:editId="0031044C">
            <wp:simplePos x="0" y="0"/>
            <wp:positionH relativeFrom="column">
              <wp:posOffset>-95250</wp:posOffset>
            </wp:positionH>
            <wp:positionV relativeFrom="paragraph">
              <wp:posOffset>161925</wp:posOffset>
            </wp:positionV>
            <wp:extent cx="1620000" cy="1133785"/>
            <wp:effectExtent l="0" t="0" r="0" b="0"/>
            <wp:wrapNone/>
            <wp:docPr id="218619703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619703" name="Picture 218619703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3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2BD">
        <w:t>We will also work with government agencies to make getting jobs easier for disabled people</w:t>
      </w:r>
      <w:r>
        <w:t xml:space="preserve"> in the </w:t>
      </w:r>
      <w:r w:rsidR="00392514">
        <w:t>P</w:t>
      </w:r>
      <w:r>
        <w:t xml:space="preserve">ublic </w:t>
      </w:r>
      <w:r w:rsidR="00392514">
        <w:t>S</w:t>
      </w:r>
      <w:r w:rsidR="000D5503">
        <w:t>ervice</w:t>
      </w:r>
      <w:r w:rsidR="00B652BD">
        <w:t xml:space="preserve">. </w:t>
      </w:r>
    </w:p>
    <w:p w14:paraId="34B9FC52" w14:textId="425156AC" w:rsidR="00324A46" w:rsidRDefault="00535077" w:rsidP="00500E5A">
      <w:pPr>
        <w:pStyle w:val="Heading2"/>
        <w:numPr>
          <w:ilvl w:val="0"/>
          <w:numId w:val="24"/>
        </w:numPr>
        <w:spacing w:line="336" w:lineRule="auto"/>
      </w:pPr>
      <w:r>
        <w:br w:type="column"/>
      </w:r>
      <w:bookmarkStart w:id="7" w:name="_Hlk53559738"/>
      <w:r w:rsidR="00EE38B6" w:rsidRPr="00EE38B6">
        <w:rPr>
          <w:noProof/>
        </w:rPr>
        <w:lastRenderedPageBreak/>
        <w:drawing>
          <wp:anchor distT="0" distB="0" distL="114300" distR="114300" simplePos="0" relativeHeight="252615680" behindDoc="0" locked="0" layoutInCell="1" allowOverlap="1" wp14:anchorId="7E94E479" wp14:editId="71630E85">
            <wp:simplePos x="0" y="0"/>
            <wp:positionH relativeFrom="column">
              <wp:posOffset>47156</wp:posOffset>
            </wp:positionH>
            <wp:positionV relativeFrom="paragraph">
              <wp:posOffset>-85725</wp:posOffset>
            </wp:positionV>
            <wp:extent cx="1440000" cy="1443978"/>
            <wp:effectExtent l="0" t="0" r="8255" b="4445"/>
            <wp:wrapNone/>
            <wp:docPr id="36648772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48772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3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A46" w:rsidRPr="00324A46">
        <w:t>Health</w:t>
      </w:r>
      <w:r w:rsidR="00C87402">
        <w:t xml:space="preserve"> </w:t>
      </w:r>
      <w:r w:rsidR="000B4908">
        <w:t>–</w:t>
      </w:r>
      <w:r w:rsidR="00C87402">
        <w:t xml:space="preserve"> </w:t>
      </w:r>
      <w:r w:rsidR="00333EFA">
        <w:t>d</w:t>
      </w:r>
      <w:r w:rsidR="00324A46">
        <w:t>isab</w:t>
      </w:r>
      <w:r w:rsidR="005A6041">
        <w:t xml:space="preserve">led people </w:t>
      </w:r>
      <w:r w:rsidR="00F924D0">
        <w:t xml:space="preserve">can </w:t>
      </w:r>
      <w:r w:rsidR="005A6041">
        <w:t xml:space="preserve">get </w:t>
      </w:r>
      <w:r w:rsidR="00044EA4">
        <w:t>th</w:t>
      </w:r>
      <w:r w:rsidR="005A6041">
        <w:t>e best healthcare</w:t>
      </w:r>
      <w:r w:rsidR="00044EA4">
        <w:t xml:space="preserve"> to support their wellbeing </w:t>
      </w:r>
    </w:p>
    <w:p w14:paraId="24BC8445" w14:textId="2F0B6865" w:rsidR="00044EA4" w:rsidRDefault="00044EA4" w:rsidP="00E1004C">
      <w:pPr>
        <w:spacing w:line="336" w:lineRule="auto"/>
      </w:pPr>
    </w:p>
    <w:p w14:paraId="0EA61CE9" w14:textId="276A83AA" w:rsidR="00044EA4" w:rsidRDefault="00FB00A3" w:rsidP="00E1004C">
      <w:pPr>
        <w:spacing w:line="336" w:lineRule="auto"/>
      </w:pPr>
      <w:r>
        <w:rPr>
          <w:noProof/>
        </w:rPr>
        <w:drawing>
          <wp:anchor distT="0" distB="0" distL="114300" distR="114300" simplePos="0" relativeHeight="252505088" behindDoc="0" locked="0" layoutInCell="1" allowOverlap="1" wp14:anchorId="1B619BC2" wp14:editId="2628416F">
            <wp:simplePos x="0" y="0"/>
            <wp:positionH relativeFrom="column">
              <wp:posOffset>-133350</wp:posOffset>
            </wp:positionH>
            <wp:positionV relativeFrom="paragraph">
              <wp:posOffset>665480</wp:posOffset>
            </wp:positionV>
            <wp:extent cx="1620000" cy="1620000"/>
            <wp:effectExtent l="0" t="0" r="0" b="0"/>
            <wp:wrapNone/>
            <wp:docPr id="979618352" name="Picture 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618352" name="Picture 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EA4">
        <w:t xml:space="preserve">Good health is one of the main things that support people to have good lives. </w:t>
      </w:r>
    </w:p>
    <w:p w14:paraId="36978877" w14:textId="3C49CC7A" w:rsidR="00044EA4" w:rsidRDefault="00044EA4" w:rsidP="00E1004C">
      <w:pPr>
        <w:spacing w:line="336" w:lineRule="auto"/>
      </w:pPr>
    </w:p>
    <w:p w14:paraId="374062D5" w14:textId="28CBD2EE" w:rsidR="00044EA4" w:rsidRDefault="00044EA4" w:rsidP="00E1004C">
      <w:pPr>
        <w:spacing w:line="336" w:lineRule="auto"/>
      </w:pPr>
    </w:p>
    <w:p w14:paraId="277DB904" w14:textId="5E8DB687" w:rsidR="00044EA4" w:rsidRDefault="002A3968" w:rsidP="00E1004C">
      <w:pPr>
        <w:spacing w:line="336" w:lineRule="auto"/>
      </w:pPr>
      <w:r>
        <w:t>Non-d</w:t>
      </w:r>
      <w:r w:rsidR="00A31DAD">
        <w:t xml:space="preserve">isabled people </w:t>
      </w:r>
      <w:r>
        <w:t xml:space="preserve">have better health outcomes than disabled people. </w:t>
      </w:r>
    </w:p>
    <w:p w14:paraId="28740ED1" w14:textId="2EC2E775" w:rsidR="002A3968" w:rsidRDefault="00FB00A3" w:rsidP="00E1004C">
      <w:pPr>
        <w:spacing w:line="336" w:lineRule="auto"/>
      </w:pPr>
      <w:r>
        <w:rPr>
          <w:noProof/>
        </w:rPr>
        <w:drawing>
          <wp:anchor distT="0" distB="0" distL="114300" distR="114300" simplePos="0" relativeHeight="252507136" behindDoc="0" locked="0" layoutInCell="1" allowOverlap="1" wp14:anchorId="6456C293" wp14:editId="72AE5CBA">
            <wp:simplePos x="0" y="0"/>
            <wp:positionH relativeFrom="column">
              <wp:posOffset>38100</wp:posOffset>
            </wp:positionH>
            <wp:positionV relativeFrom="paragraph">
              <wp:posOffset>121920</wp:posOffset>
            </wp:positionV>
            <wp:extent cx="1620000" cy="1620000"/>
            <wp:effectExtent l="0" t="0" r="0" b="0"/>
            <wp:wrapNone/>
            <wp:docPr id="586560460" name="Picture 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560460" name="Picture 8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31A8C" w14:textId="1329342A" w:rsidR="002A3968" w:rsidRDefault="002A3968" w:rsidP="00E1004C">
      <w:pPr>
        <w:spacing w:line="336" w:lineRule="auto"/>
      </w:pPr>
    </w:p>
    <w:p w14:paraId="3C341FF9" w14:textId="46911561" w:rsidR="002A3968" w:rsidRDefault="00874C98" w:rsidP="00E1004C">
      <w:pPr>
        <w:spacing w:line="336" w:lineRule="auto"/>
      </w:pPr>
      <w:r>
        <w:t>Disabled people</w:t>
      </w:r>
      <w:r w:rsidR="00F91E46">
        <w:t>:</w:t>
      </w:r>
    </w:p>
    <w:p w14:paraId="72A983B2" w14:textId="4D99E2AA" w:rsidR="00324A46" w:rsidRDefault="00F91E46" w:rsidP="00E1004C">
      <w:pPr>
        <w:pStyle w:val="Listtoplevel"/>
        <w:spacing w:line="336" w:lineRule="auto"/>
      </w:pPr>
      <w:r>
        <w:t xml:space="preserve">make more </w:t>
      </w:r>
      <w:r w:rsidR="00874C98">
        <w:t>emergency visits to the hospital</w:t>
      </w:r>
    </w:p>
    <w:p w14:paraId="5D5E41D2" w14:textId="2D315551" w:rsidR="00874C98" w:rsidRDefault="00FB00A3" w:rsidP="00E1004C">
      <w:pPr>
        <w:pStyle w:val="Listtoplevel"/>
        <w:spacing w:line="336" w:lineRule="auto"/>
      </w:pPr>
      <w:r>
        <w:drawing>
          <wp:anchor distT="0" distB="0" distL="114300" distR="114300" simplePos="0" relativeHeight="252508160" behindDoc="0" locked="0" layoutInCell="1" allowOverlap="1" wp14:anchorId="6D89E0F7" wp14:editId="4634CD22">
            <wp:simplePos x="0" y="0"/>
            <wp:positionH relativeFrom="column">
              <wp:posOffset>2540</wp:posOffset>
            </wp:positionH>
            <wp:positionV relativeFrom="paragraph">
              <wp:posOffset>262890</wp:posOffset>
            </wp:positionV>
            <wp:extent cx="1620000" cy="1077849"/>
            <wp:effectExtent l="0" t="0" r="0" b="8255"/>
            <wp:wrapNone/>
            <wp:docPr id="1900777889" name="Picture 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777889" name="Picture 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77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C98">
        <w:t xml:space="preserve">spend </w:t>
      </w:r>
      <w:r w:rsidR="00F91E46">
        <w:t>longer in hospital</w:t>
      </w:r>
    </w:p>
    <w:p w14:paraId="08EA3FE9" w14:textId="552951BB" w:rsidR="008C3147" w:rsidRDefault="000173D4" w:rsidP="00E1004C">
      <w:pPr>
        <w:pStyle w:val="Listtoplevel"/>
        <w:spacing w:line="336" w:lineRule="auto"/>
      </w:pPr>
      <w:r>
        <w:t xml:space="preserve">find it hard to get their health problems sorted out. </w:t>
      </w:r>
    </w:p>
    <w:p w14:paraId="6C806D99" w14:textId="18A8DD33" w:rsidR="00E1004C" w:rsidRDefault="00E1004C" w:rsidP="006E43DD">
      <w:pPr>
        <w:rPr>
          <w:rFonts w:cs="Arial"/>
          <w:iCs/>
          <w:szCs w:val="32"/>
        </w:rPr>
      </w:pPr>
    </w:p>
    <w:p w14:paraId="2FA79042" w14:textId="213AB59C" w:rsidR="00916043" w:rsidRDefault="006A68D5" w:rsidP="006E43DD">
      <w:pPr>
        <w:rPr>
          <w:rFonts w:cs="Arial"/>
          <w:iCs/>
          <w:szCs w:val="32"/>
        </w:rPr>
      </w:pPr>
      <w:r>
        <w:rPr>
          <w:rFonts w:cs="Arial"/>
          <w:iCs/>
          <w:szCs w:val="32"/>
        </w:rPr>
        <w:br w:type="column"/>
      </w:r>
      <w:r>
        <w:rPr>
          <w:rFonts w:cs="Arial"/>
          <w:iCs/>
          <w:noProof/>
          <w:szCs w:val="32"/>
        </w:rPr>
        <w:lastRenderedPageBreak/>
        <w:drawing>
          <wp:anchor distT="0" distB="0" distL="114300" distR="114300" simplePos="0" relativeHeight="252509184" behindDoc="0" locked="0" layoutInCell="1" allowOverlap="1" wp14:anchorId="2623C550" wp14:editId="666B875C">
            <wp:simplePos x="0" y="0"/>
            <wp:positionH relativeFrom="column">
              <wp:posOffset>1270</wp:posOffset>
            </wp:positionH>
            <wp:positionV relativeFrom="paragraph">
              <wp:posOffset>-6350</wp:posOffset>
            </wp:positionV>
            <wp:extent cx="1440000" cy="898758"/>
            <wp:effectExtent l="0" t="0" r="8255" b="0"/>
            <wp:wrapNone/>
            <wp:docPr id="797457063" name="Picture 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457063" name="Picture 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98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043">
        <w:rPr>
          <w:rFonts w:cs="Arial"/>
          <w:iCs/>
          <w:szCs w:val="32"/>
        </w:rPr>
        <w:t xml:space="preserve">To make health services better we </w:t>
      </w:r>
      <w:r w:rsidR="00514CC4">
        <w:rPr>
          <w:rFonts w:cs="Arial"/>
          <w:iCs/>
          <w:szCs w:val="32"/>
        </w:rPr>
        <w:t xml:space="preserve">will </w:t>
      </w:r>
      <w:r w:rsidR="00916043">
        <w:rPr>
          <w:rFonts w:cs="Arial"/>
          <w:iCs/>
          <w:szCs w:val="32"/>
        </w:rPr>
        <w:t>work with:</w:t>
      </w:r>
    </w:p>
    <w:p w14:paraId="33B00F32" w14:textId="40712F7B" w:rsidR="00916043" w:rsidRDefault="00916043" w:rsidP="00916043">
      <w:pPr>
        <w:pStyle w:val="Listtoplevel"/>
      </w:pPr>
      <w:r>
        <w:t xml:space="preserve">other </w:t>
      </w:r>
      <w:r w:rsidR="009C2D85">
        <w:t xml:space="preserve">government agencies </w:t>
      </w:r>
    </w:p>
    <w:p w14:paraId="62910C9B" w14:textId="4D923E55" w:rsidR="00916043" w:rsidRPr="00916043" w:rsidRDefault="00BE22BC" w:rsidP="00916043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>
        <w:rPr>
          <w:rFonts w:cs="Arial"/>
          <w:iCs/>
          <w:szCs w:val="32"/>
        </w:rPr>
        <w:drawing>
          <wp:anchor distT="0" distB="0" distL="114300" distR="114300" simplePos="0" relativeHeight="252511232" behindDoc="0" locked="0" layoutInCell="1" allowOverlap="1" wp14:anchorId="215B3E3E" wp14:editId="0EA837A6">
            <wp:simplePos x="0" y="0"/>
            <wp:positionH relativeFrom="column">
              <wp:posOffset>34290</wp:posOffset>
            </wp:positionH>
            <wp:positionV relativeFrom="paragraph">
              <wp:posOffset>40005</wp:posOffset>
            </wp:positionV>
            <wp:extent cx="1440000" cy="1440000"/>
            <wp:effectExtent l="0" t="0" r="8255" b="0"/>
            <wp:wrapNone/>
            <wp:docPr id="1241749808" name="Pictur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749808" name="Picture 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043" w:rsidRPr="00916043">
        <w:rPr>
          <w:b/>
          <w:bCs/>
        </w:rPr>
        <w:t xml:space="preserve">and </w:t>
      </w:r>
    </w:p>
    <w:p w14:paraId="4B163B8F" w14:textId="0EDED233" w:rsidR="00916043" w:rsidRDefault="00916043" w:rsidP="00916043">
      <w:pPr>
        <w:pStyle w:val="Listtoplevel"/>
      </w:pPr>
      <w:r>
        <w:t xml:space="preserve">disabled people. </w:t>
      </w:r>
    </w:p>
    <w:p w14:paraId="34A51B82" w14:textId="63DADD52" w:rsidR="00916043" w:rsidRDefault="00916043" w:rsidP="006E43DD">
      <w:pPr>
        <w:rPr>
          <w:rFonts w:cs="Arial"/>
          <w:iCs/>
          <w:szCs w:val="32"/>
        </w:rPr>
      </w:pPr>
    </w:p>
    <w:p w14:paraId="5A0BFFC9" w14:textId="7FA84713" w:rsidR="00916043" w:rsidRDefault="00BE22BC" w:rsidP="006E43DD">
      <w:pPr>
        <w:rPr>
          <w:rFonts w:cs="Arial"/>
          <w:iCs/>
          <w:szCs w:val="32"/>
        </w:rPr>
      </w:pPr>
      <w:r w:rsidRPr="00BE22BC">
        <w:rPr>
          <w:rFonts w:cs="Arial"/>
          <w:iCs/>
          <w:noProof/>
          <w:szCs w:val="32"/>
        </w:rPr>
        <w:drawing>
          <wp:anchor distT="0" distB="0" distL="114300" distR="114300" simplePos="0" relativeHeight="252623872" behindDoc="0" locked="0" layoutInCell="1" allowOverlap="1" wp14:anchorId="112A7D01" wp14:editId="5F5D057B">
            <wp:simplePos x="0" y="0"/>
            <wp:positionH relativeFrom="column">
              <wp:posOffset>38100</wp:posOffset>
            </wp:positionH>
            <wp:positionV relativeFrom="paragraph">
              <wp:posOffset>279400</wp:posOffset>
            </wp:positionV>
            <wp:extent cx="1620000" cy="1296036"/>
            <wp:effectExtent l="0" t="0" r="0" b="0"/>
            <wp:wrapNone/>
            <wp:docPr id="94552669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52669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96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67142" w14:textId="01ED176C" w:rsidR="00916043" w:rsidRDefault="00916043" w:rsidP="006E43DD">
      <w:pPr>
        <w:rPr>
          <w:rFonts w:cs="Arial"/>
          <w:iCs/>
          <w:szCs w:val="32"/>
        </w:rPr>
      </w:pPr>
      <w:r>
        <w:rPr>
          <w:rFonts w:cs="Arial"/>
          <w:iCs/>
          <w:szCs w:val="32"/>
        </w:rPr>
        <w:t xml:space="preserve">It is important </w:t>
      </w:r>
      <w:r w:rsidR="0046350E">
        <w:rPr>
          <w:rFonts w:cs="Arial"/>
          <w:iCs/>
          <w:szCs w:val="32"/>
        </w:rPr>
        <w:t xml:space="preserve">disabled people get the </w:t>
      </w:r>
      <w:r>
        <w:rPr>
          <w:rFonts w:cs="Arial"/>
          <w:iCs/>
          <w:szCs w:val="32"/>
        </w:rPr>
        <w:t xml:space="preserve">health services </w:t>
      </w:r>
      <w:r w:rsidR="0046350E">
        <w:rPr>
          <w:rFonts w:cs="Arial"/>
          <w:iCs/>
          <w:szCs w:val="32"/>
        </w:rPr>
        <w:t xml:space="preserve">they need to have a good life. </w:t>
      </w:r>
    </w:p>
    <w:p w14:paraId="7852BA75" w14:textId="77777777" w:rsidR="00916043" w:rsidRDefault="00916043" w:rsidP="006E43DD">
      <w:pPr>
        <w:rPr>
          <w:rFonts w:cs="Arial"/>
          <w:iCs/>
          <w:szCs w:val="32"/>
        </w:rPr>
      </w:pPr>
    </w:p>
    <w:p w14:paraId="6185C92E" w14:textId="77777777" w:rsidR="0046350E" w:rsidRDefault="0046350E" w:rsidP="006E43DD">
      <w:pPr>
        <w:rPr>
          <w:rFonts w:cs="Arial"/>
          <w:iCs/>
          <w:szCs w:val="32"/>
        </w:rPr>
      </w:pPr>
    </w:p>
    <w:p w14:paraId="30954B81" w14:textId="745D335E" w:rsidR="0046350E" w:rsidRPr="00072F32" w:rsidRDefault="00CB0FAC" w:rsidP="00E407C4">
      <w:pPr>
        <w:pStyle w:val="Heading2"/>
        <w:numPr>
          <w:ilvl w:val="0"/>
          <w:numId w:val="24"/>
        </w:numPr>
        <w:spacing w:line="336" w:lineRule="auto"/>
      </w:pPr>
      <w:r>
        <w:br w:type="column"/>
      </w:r>
      <w:r w:rsidR="0079523F" w:rsidRPr="0079523F">
        <w:rPr>
          <w:noProof/>
        </w:rPr>
        <w:lastRenderedPageBreak/>
        <w:drawing>
          <wp:anchor distT="0" distB="0" distL="114300" distR="114300" simplePos="0" relativeHeight="252614656" behindDoc="0" locked="0" layoutInCell="1" allowOverlap="1" wp14:anchorId="36889D34" wp14:editId="4E4244FA">
            <wp:simplePos x="0" y="0"/>
            <wp:positionH relativeFrom="column">
              <wp:posOffset>114300</wp:posOffset>
            </wp:positionH>
            <wp:positionV relativeFrom="paragraph">
              <wp:posOffset>-152400</wp:posOffset>
            </wp:positionV>
            <wp:extent cx="1440000" cy="1494260"/>
            <wp:effectExtent l="0" t="0" r="8255" b="0"/>
            <wp:wrapNone/>
            <wp:docPr id="146827332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27332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9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FE8" w:rsidRPr="00072F32">
        <w:t xml:space="preserve">Housing – disabled people can </w:t>
      </w:r>
      <w:r w:rsidR="00072F32">
        <w:t>choose</w:t>
      </w:r>
      <w:r w:rsidR="00072F32" w:rsidRPr="00072F32">
        <w:t xml:space="preserve"> where they</w:t>
      </w:r>
      <w:r w:rsidR="00072F32">
        <w:t xml:space="preserve"> want to</w:t>
      </w:r>
      <w:r w:rsidR="00072F32" w:rsidRPr="00072F32">
        <w:t xml:space="preserve"> live</w:t>
      </w:r>
    </w:p>
    <w:p w14:paraId="4D98FBD0" w14:textId="67237693" w:rsidR="00916043" w:rsidRDefault="00916043" w:rsidP="00E407C4">
      <w:pPr>
        <w:spacing w:line="336" w:lineRule="auto"/>
        <w:rPr>
          <w:rFonts w:cs="Arial"/>
          <w:iCs/>
          <w:szCs w:val="32"/>
        </w:rPr>
      </w:pPr>
    </w:p>
    <w:p w14:paraId="3C491EE0" w14:textId="5048CB77" w:rsidR="00072F32" w:rsidRDefault="00E2049E" w:rsidP="00E407C4">
      <w:pPr>
        <w:spacing w:line="336" w:lineRule="auto"/>
        <w:rPr>
          <w:rFonts w:cs="Arial"/>
          <w:iCs/>
          <w:szCs w:val="32"/>
        </w:rPr>
      </w:pPr>
      <w:r>
        <w:rPr>
          <w:noProof/>
        </w:rPr>
        <w:drawing>
          <wp:anchor distT="0" distB="0" distL="114300" distR="114300" simplePos="0" relativeHeight="252599296" behindDoc="0" locked="0" layoutInCell="1" allowOverlap="1" wp14:anchorId="1D0CC254" wp14:editId="1E08AF85">
            <wp:simplePos x="0" y="0"/>
            <wp:positionH relativeFrom="column">
              <wp:posOffset>-15240</wp:posOffset>
            </wp:positionH>
            <wp:positionV relativeFrom="paragraph">
              <wp:posOffset>397510</wp:posOffset>
            </wp:positionV>
            <wp:extent cx="1440000" cy="1440000"/>
            <wp:effectExtent l="0" t="0" r="8255" b="8255"/>
            <wp:wrapNone/>
            <wp:docPr id="1419230306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230306" name="Picture 1419230306"/>
                    <pic:cNvPicPr/>
                  </pic:nvPicPr>
                  <pic:blipFill>
                    <a:blip r:embed="rId1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94C">
        <w:rPr>
          <w:rFonts w:cs="Arial"/>
          <w:iCs/>
          <w:szCs w:val="32"/>
        </w:rPr>
        <w:t>Disabled people should be able to live in places:</w:t>
      </w:r>
    </w:p>
    <w:p w14:paraId="66C60930" w14:textId="4D97B6B3" w:rsidR="00D2594C" w:rsidRDefault="00E8197B" w:rsidP="00E407C4">
      <w:pPr>
        <w:pStyle w:val="Listtoplevel"/>
        <w:spacing w:line="336" w:lineRule="auto"/>
      </w:pPr>
      <w:r>
        <w:t>that a</w:t>
      </w:r>
      <w:r w:rsidR="00713052">
        <w:t>re healthy</w:t>
      </w:r>
    </w:p>
    <w:p w14:paraId="4D644F57" w14:textId="6F3EDCE5" w:rsidR="00D2594C" w:rsidRDefault="006D4B25" w:rsidP="00E407C4">
      <w:pPr>
        <w:pStyle w:val="Listtoplevel"/>
        <w:spacing w:line="336" w:lineRule="auto"/>
      </w:pPr>
      <w:r>
        <w:drawing>
          <wp:anchor distT="0" distB="0" distL="114300" distR="114300" simplePos="0" relativeHeight="252413952" behindDoc="0" locked="0" layoutInCell="1" allowOverlap="1" wp14:anchorId="11F931B0" wp14:editId="4AC5B6F5">
            <wp:simplePos x="0" y="0"/>
            <wp:positionH relativeFrom="column">
              <wp:posOffset>-12700</wp:posOffset>
            </wp:positionH>
            <wp:positionV relativeFrom="paragraph">
              <wp:posOffset>585470</wp:posOffset>
            </wp:positionV>
            <wp:extent cx="1440000" cy="1527273"/>
            <wp:effectExtent l="0" t="0" r="8255" b="0"/>
            <wp:wrapNone/>
            <wp:docPr id="1635416046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416046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27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97B">
        <w:t>that a</w:t>
      </w:r>
      <w:r w:rsidR="00713052">
        <w:t>re safe</w:t>
      </w:r>
    </w:p>
    <w:p w14:paraId="336AF493" w14:textId="14DD48FE" w:rsidR="00E8197B" w:rsidRDefault="00820001" w:rsidP="00E407C4">
      <w:pPr>
        <w:pStyle w:val="Listtoplevel"/>
        <w:spacing w:line="336" w:lineRule="auto"/>
      </w:pPr>
      <w:r>
        <w:t xml:space="preserve">where </w:t>
      </w:r>
      <w:r w:rsidR="00E8197B">
        <w:t>they choose to live</w:t>
      </w:r>
    </w:p>
    <w:p w14:paraId="138C249E" w14:textId="19533BDF" w:rsidR="00713052" w:rsidRDefault="003E3500" w:rsidP="00E407C4">
      <w:pPr>
        <w:pStyle w:val="Listtoplevel"/>
        <w:spacing w:line="336" w:lineRule="auto"/>
      </w:pPr>
      <w:r>
        <w:t>that s</w:t>
      </w:r>
      <w:r w:rsidR="00713052">
        <w:t xml:space="preserve">upport </w:t>
      </w:r>
      <w:r w:rsidR="00593558">
        <w:t xml:space="preserve">them to live </w:t>
      </w:r>
      <w:r w:rsidR="00593558" w:rsidRPr="003E3500">
        <w:rPr>
          <w:b/>
          <w:bCs/>
        </w:rPr>
        <w:t xml:space="preserve">independent </w:t>
      </w:r>
      <w:r w:rsidR="00593558">
        <w:t xml:space="preserve">lives. </w:t>
      </w:r>
    </w:p>
    <w:p w14:paraId="21717D47" w14:textId="734D3077" w:rsidR="003E3500" w:rsidRDefault="006D4B25" w:rsidP="00E407C4">
      <w:pPr>
        <w:spacing w:line="336" w:lineRule="auto"/>
        <w:rPr>
          <w:rFonts w:cs="Arial"/>
          <w:iCs/>
          <w:szCs w:val="32"/>
        </w:rPr>
      </w:pPr>
      <w:r>
        <w:rPr>
          <w:rFonts w:cs="Arial"/>
          <w:iCs/>
          <w:noProof/>
          <w:szCs w:val="32"/>
        </w:rPr>
        <w:drawing>
          <wp:anchor distT="0" distB="0" distL="114300" distR="114300" simplePos="0" relativeHeight="252416000" behindDoc="0" locked="0" layoutInCell="1" allowOverlap="1" wp14:anchorId="70B2C623" wp14:editId="098191DE">
            <wp:simplePos x="0" y="0"/>
            <wp:positionH relativeFrom="column">
              <wp:posOffset>-50800</wp:posOffset>
            </wp:positionH>
            <wp:positionV relativeFrom="paragraph">
              <wp:posOffset>114935</wp:posOffset>
            </wp:positionV>
            <wp:extent cx="1619885" cy="1619885"/>
            <wp:effectExtent l="0" t="0" r="0" b="0"/>
            <wp:wrapNone/>
            <wp:docPr id="1116920470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920470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E2E94" w14:textId="0B4E1089" w:rsidR="003E3500" w:rsidRDefault="003E3500" w:rsidP="00E407C4">
      <w:pPr>
        <w:spacing w:line="336" w:lineRule="auto"/>
        <w:rPr>
          <w:rFonts w:cs="Arial"/>
          <w:iCs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1" locked="0" layoutInCell="1" allowOverlap="1" wp14:anchorId="46B1DE59" wp14:editId="638BC019">
                <wp:simplePos x="0" y="0"/>
                <wp:positionH relativeFrom="margin">
                  <wp:posOffset>2220686</wp:posOffset>
                </wp:positionH>
                <wp:positionV relativeFrom="paragraph">
                  <wp:posOffset>251551</wp:posOffset>
                </wp:positionV>
                <wp:extent cx="3672000" cy="3069771"/>
                <wp:effectExtent l="0" t="0" r="5080" b="0"/>
                <wp:wrapNone/>
                <wp:docPr id="85811713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3069771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1AC67F44" id="Rectangle 1" o:spid="_x0000_s1026" alt="&quot;&quot;" style="position:absolute;margin-left:174.85pt;margin-top:19.8pt;width:289.15pt;height:241.7pt;z-index:-25090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" fillcolor="#d9ceea" stroked="f" strokeweight="1pt">
                <w10:wrap anchorx="margin"/>
              </v:rect>
            </w:pict>
          </mc:Fallback>
        </mc:AlternateContent>
      </w:r>
    </w:p>
    <w:p w14:paraId="471E7181" w14:textId="6BD52E86" w:rsidR="003E3500" w:rsidRDefault="003E3500" w:rsidP="00E407C4">
      <w:pPr>
        <w:spacing w:line="336" w:lineRule="auto"/>
        <w:rPr>
          <w:rFonts w:cs="Arial"/>
          <w:iCs/>
          <w:szCs w:val="32"/>
        </w:rPr>
      </w:pPr>
      <w:r>
        <w:rPr>
          <w:rFonts w:cs="Arial"/>
          <w:iCs/>
          <w:szCs w:val="32"/>
        </w:rPr>
        <w:t xml:space="preserve">Here </w:t>
      </w:r>
      <w:r w:rsidRPr="003E3500">
        <w:rPr>
          <w:rFonts w:cs="Arial"/>
          <w:b/>
          <w:bCs/>
          <w:iCs/>
          <w:szCs w:val="32"/>
        </w:rPr>
        <w:t xml:space="preserve">independent </w:t>
      </w:r>
      <w:r>
        <w:rPr>
          <w:rFonts w:cs="Arial"/>
          <w:iCs/>
          <w:szCs w:val="32"/>
        </w:rPr>
        <w:t xml:space="preserve">means </w:t>
      </w:r>
      <w:r w:rsidR="00832ECC">
        <w:rPr>
          <w:rFonts w:cs="Arial"/>
          <w:iCs/>
          <w:szCs w:val="32"/>
        </w:rPr>
        <w:t>being able</w:t>
      </w:r>
      <w:r w:rsidR="00A907E6">
        <w:rPr>
          <w:rFonts w:cs="Arial"/>
          <w:iCs/>
          <w:szCs w:val="32"/>
        </w:rPr>
        <w:t xml:space="preserve"> to:</w:t>
      </w:r>
    </w:p>
    <w:p w14:paraId="0DC2C344" w14:textId="77777777" w:rsidR="006D4B25" w:rsidRDefault="006D4B25" w:rsidP="00E407C4">
      <w:pPr>
        <w:pStyle w:val="Listtoplevel"/>
        <w:spacing w:line="336" w:lineRule="auto"/>
      </w:pPr>
      <w:r>
        <w:t>make your own decisions</w:t>
      </w:r>
    </w:p>
    <w:p w14:paraId="6CF38289" w14:textId="2239E507" w:rsidR="00A907E6" w:rsidRDefault="006D4B25" w:rsidP="00E407C4">
      <w:pPr>
        <w:pStyle w:val="Listtoplevel"/>
        <w:spacing w:line="336" w:lineRule="auto"/>
      </w:pPr>
      <w:r>
        <w:drawing>
          <wp:anchor distT="0" distB="0" distL="114300" distR="114300" simplePos="0" relativeHeight="252414976" behindDoc="0" locked="0" layoutInCell="1" allowOverlap="1" wp14:anchorId="10A20291" wp14:editId="51B0DFAB">
            <wp:simplePos x="0" y="0"/>
            <wp:positionH relativeFrom="column">
              <wp:posOffset>-165100</wp:posOffset>
            </wp:positionH>
            <wp:positionV relativeFrom="paragraph">
              <wp:posOffset>212090</wp:posOffset>
            </wp:positionV>
            <wp:extent cx="1619885" cy="1619885"/>
            <wp:effectExtent l="0" t="0" r="0" b="0"/>
            <wp:wrapNone/>
            <wp:docPr id="1735399702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399702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7E6">
        <w:t>live where you want to live</w:t>
      </w:r>
    </w:p>
    <w:p w14:paraId="5F7121E4" w14:textId="019DEA80" w:rsidR="00A907E6" w:rsidRDefault="00A907E6" w:rsidP="00E407C4">
      <w:pPr>
        <w:pStyle w:val="Listtoplevel"/>
        <w:spacing w:line="336" w:lineRule="auto"/>
      </w:pPr>
      <w:r>
        <w:t xml:space="preserve">live with who you want to live with. </w:t>
      </w:r>
    </w:p>
    <w:p w14:paraId="5D8168BB" w14:textId="2553FD44" w:rsidR="003E3500" w:rsidRDefault="003E3500" w:rsidP="006E43DD">
      <w:pPr>
        <w:rPr>
          <w:rFonts w:cs="Arial"/>
          <w:iCs/>
          <w:szCs w:val="32"/>
        </w:rPr>
      </w:pPr>
    </w:p>
    <w:p w14:paraId="2FFC15F1" w14:textId="0BA03569" w:rsidR="00916043" w:rsidRDefault="00A9358B" w:rsidP="006E43DD">
      <w:pPr>
        <w:rPr>
          <w:rFonts w:cs="Arial"/>
          <w:iCs/>
          <w:szCs w:val="32"/>
        </w:rPr>
      </w:pPr>
      <w:r>
        <w:rPr>
          <w:rFonts w:cs="Arial"/>
          <w:iCs/>
          <w:noProof/>
          <w:szCs w:val="32"/>
        </w:rPr>
        <w:lastRenderedPageBreak/>
        <w:drawing>
          <wp:anchor distT="0" distB="0" distL="114300" distR="114300" simplePos="0" relativeHeight="252422144" behindDoc="0" locked="0" layoutInCell="1" allowOverlap="1" wp14:anchorId="1C2DBB30" wp14:editId="38167C71">
            <wp:simplePos x="0" y="0"/>
            <wp:positionH relativeFrom="column">
              <wp:posOffset>22225</wp:posOffset>
            </wp:positionH>
            <wp:positionV relativeFrom="paragraph">
              <wp:posOffset>0</wp:posOffset>
            </wp:positionV>
            <wp:extent cx="1620000" cy="955739"/>
            <wp:effectExtent l="0" t="0" r="0" b="0"/>
            <wp:wrapNone/>
            <wp:docPr id="1425057425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057425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955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052">
        <w:rPr>
          <w:rFonts w:cs="Arial"/>
          <w:iCs/>
          <w:szCs w:val="32"/>
        </w:rPr>
        <w:t xml:space="preserve">Good housing </w:t>
      </w:r>
      <w:r w:rsidR="00796FBF">
        <w:rPr>
          <w:rFonts w:cs="Arial"/>
          <w:iCs/>
          <w:szCs w:val="32"/>
        </w:rPr>
        <w:t xml:space="preserve">supports </w:t>
      </w:r>
      <w:r w:rsidR="00713052">
        <w:rPr>
          <w:rFonts w:cs="Arial"/>
          <w:iCs/>
          <w:szCs w:val="32"/>
        </w:rPr>
        <w:t>disabled people</w:t>
      </w:r>
      <w:r w:rsidR="00AA2C20">
        <w:rPr>
          <w:rFonts w:cs="Arial"/>
          <w:iCs/>
          <w:szCs w:val="32"/>
        </w:rPr>
        <w:t xml:space="preserve"> to have good health</w:t>
      </w:r>
      <w:r w:rsidR="00713052">
        <w:rPr>
          <w:rFonts w:cs="Arial"/>
          <w:iCs/>
          <w:szCs w:val="32"/>
        </w:rPr>
        <w:t xml:space="preserve">. </w:t>
      </w:r>
    </w:p>
    <w:p w14:paraId="44E5801C" w14:textId="77777777" w:rsidR="00796FBF" w:rsidRDefault="00796FBF" w:rsidP="006E43DD">
      <w:pPr>
        <w:rPr>
          <w:rFonts w:cs="Arial"/>
          <w:iCs/>
          <w:szCs w:val="32"/>
        </w:rPr>
      </w:pPr>
    </w:p>
    <w:p w14:paraId="7F7BC379" w14:textId="77777777" w:rsidR="00796FBF" w:rsidRDefault="00796FBF" w:rsidP="006E43DD">
      <w:pPr>
        <w:rPr>
          <w:rFonts w:cs="Arial"/>
          <w:iCs/>
          <w:szCs w:val="32"/>
        </w:rPr>
      </w:pPr>
    </w:p>
    <w:p w14:paraId="6474A9F0" w14:textId="199A3A11" w:rsidR="00681A89" w:rsidRDefault="00930E50" w:rsidP="006E43DD">
      <w:pPr>
        <w:rPr>
          <w:rFonts w:cs="Arial"/>
          <w:iCs/>
          <w:szCs w:val="32"/>
        </w:rPr>
      </w:pPr>
      <w:r>
        <w:rPr>
          <w:noProof/>
        </w:rPr>
        <w:drawing>
          <wp:anchor distT="0" distB="0" distL="114300" distR="114300" simplePos="0" relativeHeight="252421120" behindDoc="0" locked="0" layoutInCell="1" allowOverlap="1" wp14:anchorId="59945CA3" wp14:editId="0818BCFA">
            <wp:simplePos x="0" y="0"/>
            <wp:positionH relativeFrom="column">
              <wp:posOffset>-28575</wp:posOffset>
            </wp:positionH>
            <wp:positionV relativeFrom="paragraph">
              <wp:posOffset>388620</wp:posOffset>
            </wp:positionV>
            <wp:extent cx="1620000" cy="1620000"/>
            <wp:effectExtent l="0" t="0" r="0" b="0"/>
            <wp:wrapNone/>
            <wp:docPr id="825616109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616109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A89">
        <w:rPr>
          <w:rFonts w:cs="Arial"/>
          <w:iCs/>
          <w:szCs w:val="32"/>
        </w:rPr>
        <w:t>Disabled people are more likely</w:t>
      </w:r>
      <w:r w:rsidR="00BB263C">
        <w:rPr>
          <w:rFonts w:cs="Arial"/>
          <w:iCs/>
          <w:szCs w:val="32"/>
        </w:rPr>
        <w:t xml:space="preserve"> than non-disabled people</w:t>
      </w:r>
      <w:r w:rsidR="00681A89">
        <w:rPr>
          <w:rFonts w:cs="Arial"/>
          <w:iCs/>
          <w:szCs w:val="32"/>
        </w:rPr>
        <w:t xml:space="preserve"> to live in:</w:t>
      </w:r>
    </w:p>
    <w:p w14:paraId="71AEE737" w14:textId="5F122703" w:rsidR="00681A89" w:rsidRDefault="00681A89" w:rsidP="00681A89">
      <w:pPr>
        <w:pStyle w:val="Listtoplevel"/>
      </w:pPr>
      <w:r>
        <w:t>damp houses</w:t>
      </w:r>
    </w:p>
    <w:p w14:paraId="0CC3984F" w14:textId="7105C363" w:rsidR="00681A89" w:rsidRDefault="00681A89" w:rsidP="00681A89">
      <w:pPr>
        <w:pStyle w:val="Listtoplevel"/>
      </w:pPr>
      <w:r>
        <w:t xml:space="preserve">mouldy houses. </w:t>
      </w:r>
    </w:p>
    <w:p w14:paraId="1FD9B675" w14:textId="77777777" w:rsidR="002C0875" w:rsidRDefault="002C0875" w:rsidP="002C0875"/>
    <w:p w14:paraId="3B8B0D47" w14:textId="17E9B935" w:rsidR="002C0875" w:rsidRDefault="002C0875" w:rsidP="002C0875"/>
    <w:p w14:paraId="089981B8" w14:textId="7C72D83A" w:rsidR="00CA78A4" w:rsidRDefault="009B26EF" w:rsidP="002C0875">
      <w:r>
        <w:rPr>
          <w:noProof/>
        </w:rPr>
        <w:drawing>
          <wp:anchor distT="0" distB="0" distL="114300" distR="114300" simplePos="0" relativeHeight="252512256" behindDoc="0" locked="0" layoutInCell="1" allowOverlap="1" wp14:anchorId="23402DE4" wp14:editId="02A17BD8">
            <wp:simplePos x="0" y="0"/>
            <wp:positionH relativeFrom="column">
              <wp:posOffset>28575</wp:posOffset>
            </wp:positionH>
            <wp:positionV relativeFrom="paragraph">
              <wp:posOffset>48895</wp:posOffset>
            </wp:positionV>
            <wp:extent cx="1620000" cy="810538"/>
            <wp:effectExtent l="0" t="0" r="0" b="8890"/>
            <wp:wrapNone/>
            <wp:docPr id="1605003987" name="Picture 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003987" name="Picture 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810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875">
        <w:t>We work with housing agencies to</w:t>
      </w:r>
      <w:r w:rsidR="00CA78A4">
        <w:t>:</w:t>
      </w:r>
    </w:p>
    <w:p w14:paraId="7091D964" w14:textId="40759B02" w:rsidR="002C0875" w:rsidRDefault="002C0875" w:rsidP="00CA78A4">
      <w:pPr>
        <w:pStyle w:val="Listtoplevel"/>
      </w:pPr>
      <w:r>
        <w:t>support disabled people to get better housing</w:t>
      </w:r>
    </w:p>
    <w:p w14:paraId="33152C40" w14:textId="7AC879C2" w:rsidR="00CA78A4" w:rsidRDefault="008D016E" w:rsidP="00CA78A4">
      <w:pPr>
        <w:pStyle w:val="Listtoplevel"/>
      </w:pPr>
      <w:r>
        <w:drawing>
          <wp:anchor distT="0" distB="0" distL="114300" distR="114300" simplePos="0" relativeHeight="252513280" behindDoc="0" locked="0" layoutInCell="1" allowOverlap="1" wp14:anchorId="38D710BB" wp14:editId="0445BE48">
            <wp:simplePos x="0" y="0"/>
            <wp:positionH relativeFrom="column">
              <wp:posOffset>-191135</wp:posOffset>
            </wp:positionH>
            <wp:positionV relativeFrom="paragraph">
              <wp:posOffset>78740</wp:posOffset>
            </wp:positionV>
            <wp:extent cx="1562735" cy="1562735"/>
            <wp:effectExtent l="0" t="0" r="0" b="0"/>
            <wp:wrapNone/>
            <wp:docPr id="979396098" name="Pictur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396098" name="Picture 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49E">
        <w:t>lower</w:t>
      </w:r>
      <w:r w:rsidR="00CA78A4">
        <w:t xml:space="preserve"> the number of disabled people living in </w:t>
      </w:r>
      <w:r w:rsidR="00E727F1">
        <w:t xml:space="preserve">emergency housing. </w:t>
      </w:r>
    </w:p>
    <w:p w14:paraId="596B1801" w14:textId="77777777" w:rsidR="00CA78A4" w:rsidRDefault="00CA78A4" w:rsidP="002C0875"/>
    <w:p w14:paraId="3EB63BE3" w14:textId="77777777" w:rsidR="00CA78A4" w:rsidRDefault="00CA78A4" w:rsidP="002C0875"/>
    <w:p w14:paraId="3F489BB6" w14:textId="74CE0E12" w:rsidR="007B32FA" w:rsidRPr="00814502" w:rsidRDefault="007B32FA" w:rsidP="00691526">
      <w:pPr>
        <w:pStyle w:val="Heading2"/>
        <w:numPr>
          <w:ilvl w:val="0"/>
          <w:numId w:val="24"/>
        </w:numPr>
      </w:pPr>
      <w:bookmarkStart w:id="8" w:name="_Where_to_get"/>
      <w:bookmarkStart w:id="9" w:name="_Toc179201520"/>
      <w:bookmarkStart w:id="10" w:name="_Toc193964760"/>
      <w:bookmarkEnd w:id="8"/>
      <w:r w:rsidRPr="007B32FA">
        <w:br w:type="column"/>
      </w:r>
      <w:r w:rsidR="006D48F7" w:rsidRPr="006D48F7">
        <w:rPr>
          <w:noProof/>
        </w:rPr>
        <w:lastRenderedPageBreak/>
        <w:drawing>
          <wp:anchor distT="0" distB="0" distL="114300" distR="114300" simplePos="0" relativeHeight="252620800" behindDoc="0" locked="0" layoutInCell="1" allowOverlap="1" wp14:anchorId="55F38A12" wp14:editId="73BF12EB">
            <wp:simplePos x="0" y="0"/>
            <wp:positionH relativeFrom="column">
              <wp:posOffset>189865</wp:posOffset>
            </wp:positionH>
            <wp:positionV relativeFrom="paragraph">
              <wp:posOffset>0</wp:posOffset>
            </wp:positionV>
            <wp:extent cx="1440000" cy="1440000"/>
            <wp:effectExtent l="0" t="0" r="8255" b="8255"/>
            <wp:wrapNone/>
            <wp:docPr id="113682103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82103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4502">
        <w:t xml:space="preserve">Justice </w:t>
      </w:r>
      <w:r w:rsidR="00255DCC" w:rsidRPr="00814502">
        <w:t>–</w:t>
      </w:r>
      <w:r w:rsidRPr="00814502">
        <w:t xml:space="preserve"> </w:t>
      </w:r>
      <w:r w:rsidR="00255DCC" w:rsidRPr="00814502">
        <w:t>the justice system works for disabled people</w:t>
      </w:r>
    </w:p>
    <w:p w14:paraId="5A59FAFF" w14:textId="1BBE8C8A" w:rsidR="007B32FA" w:rsidRPr="007B32FA" w:rsidRDefault="007B32FA" w:rsidP="007B32FA">
      <w:pPr>
        <w:rPr>
          <w:bCs/>
        </w:rPr>
      </w:pPr>
    </w:p>
    <w:p w14:paraId="783731FA" w14:textId="0757058D" w:rsidR="007B32FA" w:rsidRDefault="00FD16CA" w:rsidP="007B32FA">
      <w:pPr>
        <w:rPr>
          <w:bCs/>
        </w:rPr>
      </w:pPr>
      <w:r>
        <w:rPr>
          <w:bCs/>
        </w:rPr>
        <w:t>D</w:t>
      </w:r>
      <w:r w:rsidR="00464DCC">
        <w:rPr>
          <w:bCs/>
        </w:rPr>
        <w:t xml:space="preserve">isabled people </w:t>
      </w:r>
      <w:r>
        <w:rPr>
          <w:bCs/>
        </w:rPr>
        <w:t xml:space="preserve">need to use the justice system in a way that works for them. </w:t>
      </w:r>
    </w:p>
    <w:p w14:paraId="55C7A12B" w14:textId="0E9AEFFE" w:rsidR="00FD16CA" w:rsidRDefault="002F6DAA" w:rsidP="007B32FA">
      <w:pPr>
        <w:rPr>
          <w:bCs/>
        </w:rPr>
      </w:pPr>
      <w:r>
        <w:rPr>
          <w:bCs/>
          <w:noProof/>
        </w:rPr>
        <w:drawing>
          <wp:anchor distT="0" distB="0" distL="114300" distR="114300" simplePos="0" relativeHeight="252515328" behindDoc="0" locked="0" layoutInCell="1" allowOverlap="1" wp14:anchorId="29F392A4" wp14:editId="25F2EEC7">
            <wp:simplePos x="0" y="0"/>
            <wp:positionH relativeFrom="column">
              <wp:posOffset>66675</wp:posOffset>
            </wp:positionH>
            <wp:positionV relativeFrom="paragraph">
              <wp:posOffset>182880</wp:posOffset>
            </wp:positionV>
            <wp:extent cx="1620000" cy="1620000"/>
            <wp:effectExtent l="0" t="0" r="0" b="0"/>
            <wp:wrapNone/>
            <wp:docPr id="1823191778" name="Picture 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191778" name="Picture 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E46A8" w14:textId="38DAF165" w:rsidR="00FD16CA" w:rsidRPr="007B32FA" w:rsidRDefault="00FD16CA" w:rsidP="007B32FA">
      <w:pPr>
        <w:rPr>
          <w:bCs/>
        </w:rPr>
      </w:pPr>
    </w:p>
    <w:p w14:paraId="2A0B5D50" w14:textId="308254C7" w:rsidR="007B32FA" w:rsidRDefault="00BE7787" w:rsidP="007B32FA">
      <w:pPr>
        <w:rPr>
          <w:bCs/>
        </w:rPr>
      </w:pPr>
      <w:r>
        <w:rPr>
          <w:bCs/>
        </w:rPr>
        <w:t>Dealing</w:t>
      </w:r>
      <w:r w:rsidR="00176D99">
        <w:rPr>
          <w:bCs/>
        </w:rPr>
        <w:t xml:space="preserve"> with the justice system can be very hard. </w:t>
      </w:r>
    </w:p>
    <w:p w14:paraId="43BB3F28" w14:textId="6CE87BB0" w:rsidR="00D675CF" w:rsidRDefault="00D675CF" w:rsidP="007B32FA">
      <w:pPr>
        <w:rPr>
          <w:bCs/>
        </w:rPr>
      </w:pPr>
    </w:p>
    <w:p w14:paraId="294E9FE7" w14:textId="50F8FEDD" w:rsidR="00D675CF" w:rsidRDefault="00D675CF" w:rsidP="007B32FA">
      <w:pPr>
        <w:rPr>
          <w:bCs/>
        </w:rPr>
      </w:pPr>
    </w:p>
    <w:p w14:paraId="1DD793B4" w14:textId="5577050F" w:rsidR="00D675CF" w:rsidRDefault="001272A1" w:rsidP="007B32FA">
      <w:pPr>
        <w:rPr>
          <w:bCs/>
        </w:rPr>
      </w:pPr>
      <w:r>
        <w:rPr>
          <w:noProof/>
        </w:rPr>
        <w:drawing>
          <wp:anchor distT="0" distB="0" distL="114300" distR="114300" simplePos="0" relativeHeight="252516352" behindDoc="0" locked="0" layoutInCell="1" allowOverlap="1" wp14:anchorId="792CCBE6" wp14:editId="5BCEC1F0">
            <wp:simplePos x="0" y="0"/>
            <wp:positionH relativeFrom="column">
              <wp:posOffset>9525</wp:posOffset>
            </wp:positionH>
            <wp:positionV relativeFrom="paragraph">
              <wp:posOffset>452755</wp:posOffset>
            </wp:positionV>
            <wp:extent cx="1619885" cy="1873250"/>
            <wp:effectExtent l="0" t="0" r="0" b="0"/>
            <wp:wrapNone/>
            <wp:docPr id="1514126483" name="Picture 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126483" name="Picture 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5CF">
        <w:rPr>
          <w:bCs/>
        </w:rPr>
        <w:t>It is important for the wellbeing of disabled peopl</w:t>
      </w:r>
      <w:r w:rsidR="005F06DD">
        <w:rPr>
          <w:bCs/>
        </w:rPr>
        <w:t>e</w:t>
      </w:r>
      <w:r w:rsidR="008D2758">
        <w:rPr>
          <w:bCs/>
        </w:rPr>
        <w:t xml:space="preserve"> </w:t>
      </w:r>
      <w:r w:rsidR="00820001">
        <w:rPr>
          <w:bCs/>
        </w:rPr>
        <w:t xml:space="preserve">that </w:t>
      </w:r>
      <w:r w:rsidR="008D2758">
        <w:rPr>
          <w:bCs/>
        </w:rPr>
        <w:t>they</w:t>
      </w:r>
      <w:r w:rsidR="005F06DD">
        <w:rPr>
          <w:bCs/>
        </w:rPr>
        <w:t>:</w:t>
      </w:r>
    </w:p>
    <w:p w14:paraId="2526718E" w14:textId="3EA49885" w:rsidR="005F06DD" w:rsidRDefault="008D2758" w:rsidP="005F06DD">
      <w:pPr>
        <w:pStyle w:val="Listtoplevel"/>
      </w:pPr>
      <w:r>
        <w:t>have</w:t>
      </w:r>
      <w:r w:rsidR="005F06DD">
        <w:t xml:space="preserve"> their rights protected</w:t>
      </w:r>
    </w:p>
    <w:p w14:paraId="331C421C" w14:textId="3C5E4188" w:rsidR="00FD63E4" w:rsidRDefault="008D2758" w:rsidP="005F06DD">
      <w:pPr>
        <w:pStyle w:val="Listtoplevel"/>
      </w:pPr>
      <w:r>
        <w:t>are treated fairly</w:t>
      </w:r>
    </w:p>
    <w:p w14:paraId="5F3511CA" w14:textId="59DF37D1" w:rsidR="0083413D" w:rsidRDefault="0083413D" w:rsidP="005F06DD">
      <w:pPr>
        <w:pStyle w:val="Listtoplevel"/>
      </w:pPr>
      <w:r>
        <w:t xml:space="preserve">can get the </w:t>
      </w:r>
      <w:r w:rsidRPr="0083413D">
        <w:rPr>
          <w:b/>
          <w:bCs/>
        </w:rPr>
        <w:t xml:space="preserve">legal </w:t>
      </w:r>
      <w:r>
        <w:t xml:space="preserve">support they need. </w:t>
      </w:r>
    </w:p>
    <w:p w14:paraId="309C2B9E" w14:textId="25DFDA39" w:rsidR="005F06DD" w:rsidRDefault="00397B6E" w:rsidP="007B32FA">
      <w:pPr>
        <w:rPr>
          <w:bCs/>
        </w:rPr>
      </w:pPr>
      <w:r>
        <w:rPr>
          <w:bCs/>
          <w:noProof/>
        </w:rPr>
        <w:drawing>
          <wp:anchor distT="0" distB="0" distL="114300" distR="114300" simplePos="0" relativeHeight="252633088" behindDoc="0" locked="0" layoutInCell="1" allowOverlap="1" wp14:anchorId="261CC22A" wp14:editId="5068B403">
            <wp:simplePos x="0" y="0"/>
            <wp:positionH relativeFrom="column">
              <wp:posOffset>190500</wp:posOffset>
            </wp:positionH>
            <wp:positionV relativeFrom="paragraph">
              <wp:posOffset>60325</wp:posOffset>
            </wp:positionV>
            <wp:extent cx="1028700" cy="1379345"/>
            <wp:effectExtent l="0" t="0" r="0" b="0"/>
            <wp:wrapNone/>
            <wp:docPr id="14836690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66909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37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5AF35" w14:textId="60653645" w:rsidR="0083413D" w:rsidRDefault="00C83407" w:rsidP="007B32FA">
      <w:pPr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1" locked="0" layoutInCell="1" allowOverlap="1" wp14:anchorId="4EF8314A" wp14:editId="629066DD">
                <wp:simplePos x="0" y="0"/>
                <wp:positionH relativeFrom="margin">
                  <wp:posOffset>2190750</wp:posOffset>
                </wp:positionH>
                <wp:positionV relativeFrom="paragraph">
                  <wp:posOffset>224155</wp:posOffset>
                </wp:positionV>
                <wp:extent cx="3671570" cy="866775"/>
                <wp:effectExtent l="0" t="0" r="5080" b="9525"/>
                <wp:wrapNone/>
                <wp:docPr id="1356393820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866775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008CE62D" id="Rectangle 1" o:spid="_x0000_s1026" alt="&quot;&quot;" style="position:absolute;margin-left:172.5pt;margin-top:17.65pt;width:289.1pt;height:68.25pt;z-index:-25089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" fillcolor="#d9ceea" stroked="f" strokeweight="1pt">
                <w10:wrap anchorx="margin"/>
              </v:rect>
            </w:pict>
          </mc:Fallback>
        </mc:AlternateContent>
      </w:r>
    </w:p>
    <w:p w14:paraId="7601DAE1" w14:textId="669A9A6A" w:rsidR="0083413D" w:rsidRDefault="0083413D" w:rsidP="007B32FA">
      <w:pPr>
        <w:rPr>
          <w:bCs/>
        </w:rPr>
      </w:pPr>
      <w:r w:rsidRPr="00C83407">
        <w:rPr>
          <w:b/>
        </w:rPr>
        <w:t>Legal</w:t>
      </w:r>
      <w:r>
        <w:rPr>
          <w:bCs/>
        </w:rPr>
        <w:t xml:space="preserve"> is </w:t>
      </w:r>
      <w:r w:rsidR="00C83407">
        <w:rPr>
          <w:bCs/>
        </w:rPr>
        <w:t xml:space="preserve">about things to do with the law. </w:t>
      </w:r>
    </w:p>
    <w:p w14:paraId="08F43F32" w14:textId="6429FDE8" w:rsidR="00101A71" w:rsidRDefault="008B33BC" w:rsidP="00101A71">
      <w:pPr>
        <w:rPr>
          <w:bCs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2521472" behindDoc="0" locked="0" layoutInCell="1" allowOverlap="1" wp14:anchorId="68C02C54" wp14:editId="07F801C6">
            <wp:simplePos x="0" y="0"/>
            <wp:positionH relativeFrom="column">
              <wp:posOffset>3175</wp:posOffset>
            </wp:positionH>
            <wp:positionV relativeFrom="paragraph">
              <wp:posOffset>-3175</wp:posOffset>
            </wp:positionV>
            <wp:extent cx="1028700" cy="1389579"/>
            <wp:effectExtent l="0" t="0" r="0" b="1270"/>
            <wp:wrapNone/>
            <wp:docPr id="1040456715" name="Picture 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456715" name="Picture 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389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0BF">
        <w:rPr>
          <w:bCs/>
        </w:rPr>
        <w:t>We support justice agencies to know what the</w:t>
      </w:r>
      <w:r w:rsidR="006359F7">
        <w:rPr>
          <w:bCs/>
        </w:rPr>
        <w:t>y</w:t>
      </w:r>
      <w:r w:rsidR="003770BF">
        <w:rPr>
          <w:bCs/>
        </w:rPr>
        <w:t xml:space="preserve"> need to do </w:t>
      </w:r>
      <w:r w:rsidR="00101A71">
        <w:rPr>
          <w:bCs/>
        </w:rPr>
        <w:t xml:space="preserve">to follow the UNCRPD. </w:t>
      </w:r>
    </w:p>
    <w:p w14:paraId="7E3407DA" w14:textId="239C45FA" w:rsidR="006359F7" w:rsidRDefault="006359F7" w:rsidP="00101A71">
      <w:pPr>
        <w:rPr>
          <w:bCs/>
        </w:rPr>
      </w:pPr>
    </w:p>
    <w:p w14:paraId="7BF14F2C" w14:textId="13B2C1BB" w:rsidR="006359F7" w:rsidRDefault="00D6006F" w:rsidP="00101A71">
      <w:pPr>
        <w:rPr>
          <w:bCs/>
        </w:rPr>
      </w:pPr>
      <w:r>
        <w:rPr>
          <w:bCs/>
          <w:noProof/>
        </w:rPr>
        <w:drawing>
          <wp:anchor distT="0" distB="0" distL="114300" distR="114300" simplePos="0" relativeHeight="252520448" behindDoc="0" locked="0" layoutInCell="1" allowOverlap="1" wp14:anchorId="76D740D0" wp14:editId="740BE909">
            <wp:simplePos x="0" y="0"/>
            <wp:positionH relativeFrom="column">
              <wp:posOffset>19050</wp:posOffset>
            </wp:positionH>
            <wp:positionV relativeFrom="paragraph">
              <wp:posOffset>321945</wp:posOffset>
            </wp:positionV>
            <wp:extent cx="1620000" cy="1176322"/>
            <wp:effectExtent l="0" t="0" r="0" b="0"/>
            <wp:wrapNone/>
            <wp:docPr id="597433170" name="Picture 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433170" name="Picture 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76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DC61B1" w14:textId="6D132D03" w:rsidR="00967E3A" w:rsidRDefault="006359F7" w:rsidP="00101A71">
      <w:pPr>
        <w:rPr>
          <w:bCs/>
        </w:rPr>
      </w:pPr>
      <w:r>
        <w:rPr>
          <w:bCs/>
        </w:rPr>
        <w:t>We work with justice agencies to make sure the</w:t>
      </w:r>
      <w:r w:rsidR="00EA2E7A">
        <w:rPr>
          <w:bCs/>
        </w:rPr>
        <w:t>ir services</w:t>
      </w:r>
      <w:r w:rsidR="00967E3A">
        <w:rPr>
          <w:bCs/>
        </w:rPr>
        <w:t>:</w:t>
      </w:r>
    </w:p>
    <w:p w14:paraId="2D3B2EE4" w14:textId="748B96F8" w:rsidR="00967E3A" w:rsidRDefault="00967E3A" w:rsidP="00967E3A">
      <w:pPr>
        <w:pStyle w:val="Listtoplevel"/>
      </w:pPr>
      <w:r>
        <w:t>are accessible</w:t>
      </w:r>
    </w:p>
    <w:p w14:paraId="1D64329B" w14:textId="2A2BA381" w:rsidR="00967E3A" w:rsidRPr="00E160D0" w:rsidRDefault="008B33BC" w:rsidP="00967E3A">
      <w:pPr>
        <w:pStyle w:val="Listtoplevel"/>
      </w:pPr>
      <w:r>
        <w:drawing>
          <wp:anchor distT="0" distB="0" distL="114300" distR="114300" simplePos="0" relativeHeight="252522496" behindDoc="0" locked="0" layoutInCell="1" allowOverlap="1" wp14:anchorId="77D175B5" wp14:editId="451C91A3">
            <wp:simplePos x="0" y="0"/>
            <wp:positionH relativeFrom="column">
              <wp:posOffset>22225</wp:posOffset>
            </wp:positionH>
            <wp:positionV relativeFrom="paragraph">
              <wp:posOffset>160655</wp:posOffset>
            </wp:positionV>
            <wp:extent cx="1440000" cy="1440000"/>
            <wp:effectExtent l="0" t="0" r="8255" b="8255"/>
            <wp:wrapNone/>
            <wp:docPr id="5475015" name="Picture 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5015" name="Picture 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E3A">
        <w:t xml:space="preserve">provide </w:t>
      </w:r>
      <w:r w:rsidR="00967E3A" w:rsidRPr="00E160D0">
        <w:t xml:space="preserve">reasonable accommodation. </w:t>
      </w:r>
    </w:p>
    <w:p w14:paraId="2B6D987B" w14:textId="77777777" w:rsidR="00967E3A" w:rsidRDefault="00967E3A" w:rsidP="00101A71">
      <w:pPr>
        <w:rPr>
          <w:bCs/>
        </w:rPr>
      </w:pPr>
    </w:p>
    <w:p w14:paraId="420D6820" w14:textId="286CFB07" w:rsidR="00101A71" w:rsidRDefault="00101A71" w:rsidP="00E160D0">
      <w:pPr>
        <w:rPr>
          <w:bCs/>
        </w:rPr>
      </w:pPr>
    </w:p>
    <w:p w14:paraId="6AEF4D68" w14:textId="77777777" w:rsidR="00101A71" w:rsidRDefault="00101A71" w:rsidP="00101A71">
      <w:pPr>
        <w:rPr>
          <w:bCs/>
        </w:rPr>
      </w:pPr>
    </w:p>
    <w:p w14:paraId="454A23EC" w14:textId="33008B2C" w:rsidR="00101A71" w:rsidRDefault="00685D80" w:rsidP="000B19C7">
      <w:pPr>
        <w:pStyle w:val="Heading1"/>
      </w:pPr>
      <w:bookmarkStart w:id="11" w:name="_Our_7_main"/>
      <w:bookmarkEnd w:id="11"/>
      <w:r>
        <w:br w:type="column"/>
      </w:r>
      <w:r w:rsidR="00871798">
        <w:lastRenderedPageBreak/>
        <w:t>Our 7 main projects</w:t>
      </w:r>
    </w:p>
    <w:p w14:paraId="2D35A08F" w14:textId="77777777" w:rsidR="003770BF" w:rsidRDefault="003770BF" w:rsidP="007B32FA">
      <w:pPr>
        <w:rPr>
          <w:bCs/>
        </w:rPr>
      </w:pPr>
    </w:p>
    <w:p w14:paraId="5B7E10E8" w14:textId="3C1650D5" w:rsidR="000B19C7" w:rsidRDefault="008A263D" w:rsidP="007B32FA">
      <w:pPr>
        <w:rPr>
          <w:bCs/>
        </w:rPr>
      </w:pPr>
      <w:r>
        <w:rPr>
          <w:bCs/>
          <w:noProof/>
        </w:rPr>
        <w:drawing>
          <wp:anchor distT="0" distB="0" distL="114300" distR="114300" simplePos="0" relativeHeight="252528640" behindDoc="0" locked="0" layoutInCell="1" allowOverlap="1" wp14:anchorId="5DD07474" wp14:editId="48C83EC3">
            <wp:simplePos x="0" y="0"/>
            <wp:positionH relativeFrom="column">
              <wp:posOffset>-94740</wp:posOffset>
            </wp:positionH>
            <wp:positionV relativeFrom="paragraph">
              <wp:posOffset>88265</wp:posOffset>
            </wp:positionV>
            <wp:extent cx="1620000" cy="1623051"/>
            <wp:effectExtent l="0" t="0" r="0" b="0"/>
            <wp:wrapNone/>
            <wp:docPr id="1536037450" name="Picture 1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037450" name="Picture 1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3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9A1DE" w14:textId="5FE417A4" w:rsidR="000B19C7" w:rsidRDefault="000C372E" w:rsidP="007B32FA">
      <w:pPr>
        <w:rPr>
          <w:bCs/>
        </w:rPr>
      </w:pPr>
      <w:r>
        <w:rPr>
          <w:bCs/>
        </w:rPr>
        <w:t xml:space="preserve">We have 7 main projects we </w:t>
      </w:r>
      <w:r w:rsidR="00AA74D0">
        <w:rPr>
          <w:bCs/>
        </w:rPr>
        <w:t xml:space="preserve">will be </w:t>
      </w:r>
      <w:r w:rsidR="00482C39">
        <w:rPr>
          <w:bCs/>
        </w:rPr>
        <w:t>w</w:t>
      </w:r>
      <w:r>
        <w:rPr>
          <w:bCs/>
        </w:rPr>
        <w:t>orking</w:t>
      </w:r>
      <w:r w:rsidR="00482C39">
        <w:rPr>
          <w:bCs/>
        </w:rPr>
        <w:t xml:space="preserve"> on. </w:t>
      </w:r>
    </w:p>
    <w:p w14:paraId="488A7C85" w14:textId="77777777" w:rsidR="00482C39" w:rsidRDefault="00482C39" w:rsidP="007B32FA">
      <w:pPr>
        <w:rPr>
          <w:bCs/>
        </w:rPr>
      </w:pPr>
    </w:p>
    <w:p w14:paraId="181445C5" w14:textId="04F8687B" w:rsidR="00DC31FC" w:rsidRDefault="00DC31FC" w:rsidP="007B32FA">
      <w:pPr>
        <w:rPr>
          <w:bCs/>
        </w:rPr>
      </w:pPr>
    </w:p>
    <w:p w14:paraId="0BB34008" w14:textId="452606E1" w:rsidR="00482C39" w:rsidRDefault="00925C2B" w:rsidP="007B32FA">
      <w:pPr>
        <w:rPr>
          <w:bCs/>
        </w:rPr>
      </w:pPr>
      <w:r>
        <w:rPr>
          <w:bCs/>
          <w:noProof/>
        </w:rPr>
        <w:drawing>
          <wp:anchor distT="0" distB="0" distL="114300" distR="114300" simplePos="0" relativeHeight="252527616" behindDoc="0" locked="0" layoutInCell="1" allowOverlap="1" wp14:anchorId="2E8D3295" wp14:editId="51586FDC">
            <wp:simplePos x="0" y="0"/>
            <wp:positionH relativeFrom="column">
              <wp:posOffset>0</wp:posOffset>
            </wp:positionH>
            <wp:positionV relativeFrom="paragraph">
              <wp:posOffset>202565</wp:posOffset>
            </wp:positionV>
            <wp:extent cx="1788556" cy="1143000"/>
            <wp:effectExtent l="0" t="0" r="2540" b="0"/>
            <wp:wrapNone/>
            <wp:docPr id="503761789" name="Picture 1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761789" name="Picture 1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556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C39">
        <w:rPr>
          <w:bCs/>
        </w:rPr>
        <w:t xml:space="preserve">The </w:t>
      </w:r>
      <w:r w:rsidR="00AA74D0">
        <w:rPr>
          <w:bCs/>
        </w:rPr>
        <w:t>first 4</w:t>
      </w:r>
      <w:r w:rsidR="00482C39">
        <w:rPr>
          <w:bCs/>
        </w:rPr>
        <w:t xml:space="preserve"> projects </w:t>
      </w:r>
      <w:r w:rsidR="00565602">
        <w:rPr>
          <w:bCs/>
        </w:rPr>
        <w:t>include</w:t>
      </w:r>
      <w:r w:rsidR="00482C39">
        <w:rPr>
          <w:bCs/>
        </w:rPr>
        <w:t xml:space="preserve">: </w:t>
      </w:r>
    </w:p>
    <w:p w14:paraId="354456E0" w14:textId="0AFB13BE" w:rsidR="00482C39" w:rsidRDefault="00B77C56" w:rsidP="00DC31FC">
      <w:pPr>
        <w:pStyle w:val="Listtoplevel"/>
      </w:pPr>
      <w:r>
        <w:t>refreshing the New Zealand Disability Strategy</w:t>
      </w:r>
      <w:r w:rsidR="00DC31FC">
        <w:t xml:space="preserve"> which will be </w:t>
      </w:r>
      <w:r w:rsidR="00755D8E">
        <w:t>finished</w:t>
      </w:r>
      <w:r w:rsidR="00DC31FC">
        <w:t xml:space="preserve"> later in 2025</w:t>
      </w:r>
    </w:p>
    <w:p w14:paraId="3CCEDDCE" w14:textId="3BCC2284" w:rsidR="00755D8E" w:rsidRDefault="008A7F55" w:rsidP="00DC31FC">
      <w:pPr>
        <w:pStyle w:val="Listtoplevel"/>
      </w:pPr>
      <w:r>
        <w:drawing>
          <wp:anchor distT="0" distB="0" distL="114300" distR="114300" simplePos="0" relativeHeight="252526592" behindDoc="0" locked="0" layoutInCell="1" allowOverlap="1" wp14:anchorId="2154EA43" wp14:editId="52F30D77">
            <wp:simplePos x="0" y="0"/>
            <wp:positionH relativeFrom="column">
              <wp:posOffset>-42545</wp:posOffset>
            </wp:positionH>
            <wp:positionV relativeFrom="paragraph">
              <wp:posOffset>82550</wp:posOffset>
            </wp:positionV>
            <wp:extent cx="1620000" cy="1080658"/>
            <wp:effectExtent l="0" t="0" r="0" b="5715"/>
            <wp:wrapNone/>
            <wp:docPr id="61840981" name="Picture 1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40981" name="Picture 1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80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D8E">
        <w:t>refreshing the New Zealand Sign Language Strategy which will be finished later in 2025</w:t>
      </w:r>
    </w:p>
    <w:p w14:paraId="1CBDF054" w14:textId="0F915C92" w:rsidR="00755D8E" w:rsidRDefault="008A7F55" w:rsidP="00DC31FC">
      <w:pPr>
        <w:pStyle w:val="Listtoplevel"/>
      </w:pPr>
      <w:r>
        <w:rPr>
          <w:bCs/>
        </w:rPr>
        <w:drawing>
          <wp:anchor distT="0" distB="0" distL="114300" distR="114300" simplePos="0" relativeHeight="252524544" behindDoc="0" locked="0" layoutInCell="1" allowOverlap="1" wp14:anchorId="70618CD9" wp14:editId="3B65FEF7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1440000" cy="1045620"/>
            <wp:effectExtent l="0" t="0" r="8255" b="0"/>
            <wp:wrapNone/>
            <wp:docPr id="463357219" name="Picture 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357219" name="Picture 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4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915">
        <w:t>supporting government agencies to follow what the UNCRPD says</w:t>
      </w:r>
    </w:p>
    <w:p w14:paraId="1F514FC1" w14:textId="2EA46B57" w:rsidR="00964915" w:rsidRDefault="008A7F55" w:rsidP="00DC31FC">
      <w:pPr>
        <w:pStyle w:val="Listtoplevel"/>
      </w:pPr>
      <w:r>
        <w:drawing>
          <wp:anchor distT="0" distB="0" distL="114300" distR="114300" simplePos="0" relativeHeight="252525568" behindDoc="0" locked="0" layoutInCell="1" allowOverlap="1" wp14:anchorId="2D1F066F" wp14:editId="5F0419FE">
            <wp:simplePos x="0" y="0"/>
            <wp:positionH relativeFrom="column">
              <wp:posOffset>75565</wp:posOffset>
            </wp:positionH>
            <wp:positionV relativeFrom="paragraph">
              <wp:posOffset>643890</wp:posOffset>
            </wp:positionV>
            <wp:extent cx="1889507" cy="342900"/>
            <wp:effectExtent l="0" t="0" r="0" b="0"/>
            <wp:wrapNone/>
            <wp:docPr id="636646001" name="Picture 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646001" name="Picture 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507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915">
        <w:t xml:space="preserve">following the </w:t>
      </w:r>
      <w:r w:rsidR="00964915" w:rsidRPr="00061F4A">
        <w:rPr>
          <w:b/>
          <w:bCs/>
        </w:rPr>
        <w:t>Royal Commission of Inquiry in</w:t>
      </w:r>
      <w:r w:rsidR="00820001">
        <w:rPr>
          <w:b/>
          <w:bCs/>
        </w:rPr>
        <w:t>to</w:t>
      </w:r>
      <w:r w:rsidR="00964915" w:rsidRPr="00061F4A">
        <w:rPr>
          <w:b/>
          <w:bCs/>
        </w:rPr>
        <w:t xml:space="preserve"> Abuse in Care</w:t>
      </w:r>
      <w:r w:rsidR="00061F4A">
        <w:t xml:space="preserve"> </w:t>
      </w:r>
      <w:r w:rsidR="00061F4A" w:rsidRPr="008D40C3">
        <w:t>recommendations</w:t>
      </w:r>
      <w:r w:rsidR="00061F4A">
        <w:t xml:space="preserve">. </w:t>
      </w:r>
    </w:p>
    <w:p w14:paraId="0F70FCA1" w14:textId="77777777" w:rsidR="00DC31FC" w:rsidRDefault="00DC31FC" w:rsidP="007B32FA">
      <w:pPr>
        <w:rPr>
          <w:bCs/>
        </w:rPr>
      </w:pPr>
    </w:p>
    <w:p w14:paraId="116A031F" w14:textId="15869DD1" w:rsidR="00061F4A" w:rsidRPr="008D40C3" w:rsidRDefault="0062061C" w:rsidP="007B32FA">
      <w:r>
        <w:br w:type="column"/>
      </w:r>
      <w:r w:rsidR="00366CC2">
        <w:rPr>
          <w:b/>
          <w:bCs/>
          <w:noProof/>
        </w:rPr>
        <w:lastRenderedPageBreak/>
        <w:drawing>
          <wp:anchor distT="0" distB="0" distL="114300" distR="114300" simplePos="0" relativeHeight="252592128" behindDoc="0" locked="0" layoutInCell="1" allowOverlap="1" wp14:anchorId="7BD5341D" wp14:editId="37D0C436">
            <wp:simplePos x="0" y="0"/>
            <wp:positionH relativeFrom="column">
              <wp:posOffset>-12700</wp:posOffset>
            </wp:positionH>
            <wp:positionV relativeFrom="paragraph">
              <wp:posOffset>38100</wp:posOffset>
            </wp:positionV>
            <wp:extent cx="1440000" cy="1345275"/>
            <wp:effectExtent l="0" t="0" r="8255" b="7620"/>
            <wp:wrapNone/>
            <wp:docPr id="1181912084" name="Pictur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912084" name="Picture 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4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636">
        <w:rPr>
          <w:noProof/>
        </w:rPr>
        <mc:AlternateContent>
          <mc:Choice Requires="wps">
            <w:drawing>
              <wp:anchor distT="0" distB="0" distL="114300" distR="114300" simplePos="0" relativeHeight="252430336" behindDoc="1" locked="0" layoutInCell="1" allowOverlap="1" wp14:anchorId="6FA89190" wp14:editId="245F1886">
                <wp:simplePos x="0" y="0"/>
                <wp:positionH relativeFrom="margin">
                  <wp:posOffset>2171700</wp:posOffset>
                </wp:positionH>
                <wp:positionV relativeFrom="paragraph">
                  <wp:posOffset>-66675</wp:posOffset>
                </wp:positionV>
                <wp:extent cx="3671570" cy="1847850"/>
                <wp:effectExtent l="0" t="0" r="5080" b="0"/>
                <wp:wrapNone/>
                <wp:docPr id="1494992682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184785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21697F12" id="Rectangle 1" o:spid="_x0000_s1026" alt="&quot;&quot;" style="position:absolute;margin-left:171pt;margin-top:-5.25pt;width:289.1pt;height:145.5pt;z-index:-250886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" fillcolor="#d9ceea" stroked="f" strokeweight="1pt">
                <w10:wrap anchorx="margin"/>
              </v:rect>
            </w:pict>
          </mc:Fallback>
        </mc:AlternateContent>
      </w:r>
      <w:r w:rsidR="00820001">
        <w:t xml:space="preserve">The </w:t>
      </w:r>
      <w:r w:rsidR="00061F4A" w:rsidRPr="00061F4A">
        <w:rPr>
          <w:b/>
          <w:bCs/>
        </w:rPr>
        <w:t>Royal Commission of Inquiry in</w:t>
      </w:r>
      <w:r w:rsidR="00820001">
        <w:rPr>
          <w:b/>
          <w:bCs/>
        </w:rPr>
        <w:t>to</w:t>
      </w:r>
      <w:r w:rsidR="00061F4A" w:rsidRPr="00061F4A">
        <w:rPr>
          <w:b/>
          <w:bCs/>
        </w:rPr>
        <w:t xml:space="preserve"> Abuse in Care</w:t>
      </w:r>
      <w:r w:rsidR="00061F4A">
        <w:rPr>
          <w:b/>
          <w:bCs/>
        </w:rPr>
        <w:t xml:space="preserve"> </w:t>
      </w:r>
      <w:r w:rsidR="008D40C3">
        <w:t xml:space="preserve">made </w:t>
      </w:r>
      <w:r w:rsidR="008D40C3" w:rsidRPr="008D40C3">
        <w:rPr>
          <w:b/>
          <w:bCs/>
        </w:rPr>
        <w:t>recommendations</w:t>
      </w:r>
      <w:r w:rsidR="008D40C3">
        <w:t xml:space="preserve"> about making government care for disabled people better. </w:t>
      </w:r>
    </w:p>
    <w:p w14:paraId="33BC9785" w14:textId="4CA9C7FB" w:rsidR="00061F4A" w:rsidRDefault="00061F4A" w:rsidP="007B32FA"/>
    <w:p w14:paraId="54B5242C" w14:textId="7CCAF330" w:rsidR="00061F4A" w:rsidRDefault="009E1636" w:rsidP="007B32FA"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1" locked="0" layoutInCell="1" allowOverlap="1" wp14:anchorId="04772072" wp14:editId="106107CE">
                <wp:simplePos x="0" y="0"/>
                <wp:positionH relativeFrom="margin">
                  <wp:posOffset>2171700</wp:posOffset>
                </wp:positionH>
                <wp:positionV relativeFrom="paragraph">
                  <wp:posOffset>234315</wp:posOffset>
                </wp:positionV>
                <wp:extent cx="3671570" cy="1209675"/>
                <wp:effectExtent l="0" t="0" r="5080" b="9525"/>
                <wp:wrapNone/>
                <wp:docPr id="210860354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1209675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769A47C3" id="Rectangle 1" o:spid="_x0000_s1026" alt="&quot;&quot;" style="position:absolute;margin-left:171pt;margin-top:18.45pt;width:289.1pt;height:95.25pt;z-index:-250888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" fillcolor="#d9ceea" stroked="f" strokeweight="1pt">
                <w10:wrap anchorx="margin"/>
              </v:rect>
            </w:pict>
          </mc:Fallback>
        </mc:AlternateContent>
      </w:r>
      <w:r w:rsidR="002E1A18">
        <w:rPr>
          <w:b/>
          <w:bCs/>
          <w:noProof/>
        </w:rPr>
        <w:drawing>
          <wp:anchor distT="0" distB="0" distL="114300" distR="114300" simplePos="0" relativeHeight="252534784" behindDoc="0" locked="0" layoutInCell="1" allowOverlap="1" wp14:anchorId="03360928" wp14:editId="681CE6D7">
            <wp:simplePos x="0" y="0"/>
            <wp:positionH relativeFrom="column">
              <wp:posOffset>-8233</wp:posOffset>
            </wp:positionH>
            <wp:positionV relativeFrom="paragraph">
              <wp:posOffset>295275</wp:posOffset>
            </wp:positionV>
            <wp:extent cx="1620000" cy="1145451"/>
            <wp:effectExtent l="0" t="0" r="0" b="0"/>
            <wp:wrapNone/>
            <wp:docPr id="1220519099" name="Picture 106" descr="A person sitting in a wheelchair and talking to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519099" name="Picture 106" descr="A person sitting in a wheelchair and talking to a person&#10;&#10;AI-generated content may be incorrect."/>
                    <pic:cNvPicPr/>
                  </pic:nvPicPr>
                  <pic:blipFill>
                    <a:blip r:embed="rId1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45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2D612" w14:textId="17E800AF" w:rsidR="00061F4A" w:rsidRDefault="00061F4A" w:rsidP="007B32FA">
      <w:r w:rsidRPr="00061F4A">
        <w:rPr>
          <w:b/>
          <w:bCs/>
        </w:rPr>
        <w:t>Recommendations</w:t>
      </w:r>
      <w:r>
        <w:t xml:space="preserve"> are </w:t>
      </w:r>
      <w:r w:rsidR="0078611B">
        <w:t xml:space="preserve">ideas </w:t>
      </w:r>
      <w:r w:rsidR="009E1636">
        <w:t>about</w:t>
      </w:r>
      <w:r w:rsidR="0078611B">
        <w:t xml:space="preserve"> </w:t>
      </w:r>
      <w:r>
        <w:t xml:space="preserve">ways to make </w:t>
      </w:r>
      <w:r w:rsidR="0078611B">
        <w:t>something like</w:t>
      </w:r>
      <w:r>
        <w:t xml:space="preserve"> </w:t>
      </w:r>
      <w:r w:rsidR="009A121D">
        <w:t xml:space="preserve">a service </w:t>
      </w:r>
      <w:r>
        <w:t xml:space="preserve">better. </w:t>
      </w:r>
    </w:p>
    <w:p w14:paraId="75F88296" w14:textId="0BF20B9B" w:rsidR="00061F4A" w:rsidRDefault="00061F4A" w:rsidP="007B32FA"/>
    <w:p w14:paraId="4ED7BE16" w14:textId="665D08BD" w:rsidR="00061F4A" w:rsidRDefault="00061F4A" w:rsidP="007B32FA"/>
    <w:p w14:paraId="538EF6E6" w14:textId="25211225" w:rsidR="00565602" w:rsidRDefault="005F5F45" w:rsidP="002E724C">
      <w:r w:rsidRPr="005F5F45">
        <w:rPr>
          <w:bCs/>
          <w:noProof/>
        </w:rPr>
        <w:drawing>
          <wp:anchor distT="0" distB="0" distL="114300" distR="114300" simplePos="0" relativeHeight="252621824" behindDoc="0" locked="0" layoutInCell="1" allowOverlap="1" wp14:anchorId="3866522F" wp14:editId="7CBC8A91">
            <wp:simplePos x="0" y="0"/>
            <wp:positionH relativeFrom="column">
              <wp:posOffset>57150</wp:posOffset>
            </wp:positionH>
            <wp:positionV relativeFrom="paragraph">
              <wp:posOffset>52070</wp:posOffset>
            </wp:positionV>
            <wp:extent cx="1440000" cy="1247277"/>
            <wp:effectExtent l="0" t="0" r="8255" b="0"/>
            <wp:wrapNone/>
            <wp:docPr id="172120420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20420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47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602">
        <w:rPr>
          <w:bCs/>
        </w:rPr>
        <w:t xml:space="preserve">The </w:t>
      </w:r>
      <w:r w:rsidR="00BE7787">
        <w:rPr>
          <w:bCs/>
        </w:rPr>
        <w:t>fifth</w:t>
      </w:r>
      <w:r w:rsidR="00565602">
        <w:rPr>
          <w:bCs/>
        </w:rPr>
        <w:t xml:space="preserve"> </w:t>
      </w:r>
      <w:r w:rsidR="00AA74D0">
        <w:rPr>
          <w:bCs/>
        </w:rPr>
        <w:t xml:space="preserve">project </w:t>
      </w:r>
      <w:r w:rsidR="005B5901">
        <w:rPr>
          <w:bCs/>
        </w:rPr>
        <w:t>is</w:t>
      </w:r>
      <w:r w:rsidR="00230848">
        <w:t xml:space="preserve"> the </w:t>
      </w:r>
      <w:r w:rsidR="00820001">
        <w:t xml:space="preserve">accessibility work programme </w:t>
      </w:r>
      <w:r w:rsidR="00AA7B06">
        <w:t>to support</w:t>
      </w:r>
      <w:r w:rsidR="00230848">
        <w:t xml:space="preserve">: </w:t>
      </w:r>
    </w:p>
    <w:p w14:paraId="73BB0928" w14:textId="7DBFD329" w:rsidR="002E724C" w:rsidRDefault="00651AF2" w:rsidP="00AA7B06">
      <w:pPr>
        <w:pStyle w:val="ListParagraph"/>
      </w:pPr>
      <w:r>
        <w:rPr>
          <w:bCs/>
          <w:noProof/>
        </w:rPr>
        <w:drawing>
          <wp:anchor distT="0" distB="0" distL="114300" distR="114300" simplePos="0" relativeHeight="252530688" behindDoc="0" locked="0" layoutInCell="1" allowOverlap="1" wp14:anchorId="222610A4" wp14:editId="5BB653DF">
            <wp:simplePos x="0" y="0"/>
            <wp:positionH relativeFrom="column">
              <wp:posOffset>1905</wp:posOffset>
            </wp:positionH>
            <wp:positionV relativeFrom="paragraph">
              <wp:posOffset>922655</wp:posOffset>
            </wp:positionV>
            <wp:extent cx="1620000" cy="924562"/>
            <wp:effectExtent l="0" t="0" r="0" b="8890"/>
            <wp:wrapNone/>
            <wp:docPr id="912456343" name="Picture 1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456343" name="Picture 1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924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24C">
        <w:t xml:space="preserve">making </w:t>
      </w:r>
      <w:r w:rsidR="000E26FC">
        <w:t xml:space="preserve">public spaces more accessible </w:t>
      </w:r>
    </w:p>
    <w:p w14:paraId="38FC1585" w14:textId="5A0DDF3A" w:rsidR="002E724C" w:rsidRPr="002E724C" w:rsidRDefault="002E724C" w:rsidP="00AA7B06">
      <w:pPr>
        <w:pStyle w:val="ListParagraph"/>
      </w:pPr>
      <w:r>
        <w:t>making digital spaces</w:t>
      </w:r>
      <w:r w:rsidR="00772A15">
        <w:t xml:space="preserve"> like websites</w:t>
      </w:r>
      <w:r>
        <w:t xml:space="preserve"> more accessible</w:t>
      </w:r>
    </w:p>
    <w:p w14:paraId="63113F43" w14:textId="61A7A74B" w:rsidR="000E26FC" w:rsidRPr="000E26FC" w:rsidRDefault="00651AF2" w:rsidP="00AA7B06">
      <w:pPr>
        <w:pStyle w:val="ListParagraph"/>
      </w:pPr>
      <w:r>
        <w:rPr>
          <w:noProof/>
        </w:rPr>
        <w:drawing>
          <wp:anchor distT="0" distB="0" distL="114300" distR="114300" simplePos="0" relativeHeight="252529664" behindDoc="0" locked="0" layoutInCell="1" allowOverlap="1" wp14:anchorId="450AF507" wp14:editId="539A2626">
            <wp:simplePos x="0" y="0"/>
            <wp:positionH relativeFrom="column">
              <wp:posOffset>9525</wp:posOffset>
            </wp:positionH>
            <wp:positionV relativeFrom="paragraph">
              <wp:posOffset>31750</wp:posOffset>
            </wp:positionV>
            <wp:extent cx="1260000" cy="1379722"/>
            <wp:effectExtent l="0" t="0" r="0" b="0"/>
            <wp:wrapNone/>
            <wp:docPr id="1011918389" name="Picture 1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918389" name="Picture 10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379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20C">
        <w:t>teaching people about disability rights</w:t>
      </w:r>
      <w:r w:rsidR="002E724C">
        <w:t>.</w:t>
      </w:r>
    </w:p>
    <w:p w14:paraId="3BFA2098" w14:textId="77777777" w:rsidR="00565602" w:rsidRDefault="00565602" w:rsidP="007B32FA"/>
    <w:p w14:paraId="08812009" w14:textId="21BEBADD" w:rsidR="00C3014E" w:rsidRDefault="000222DD" w:rsidP="007D4B9B">
      <w:r>
        <w:rPr>
          <w:bCs/>
          <w:noProof/>
        </w:rPr>
        <w:lastRenderedPageBreak/>
        <w:drawing>
          <wp:anchor distT="0" distB="0" distL="114300" distR="114300" simplePos="0" relativeHeight="252536832" behindDoc="0" locked="0" layoutInCell="1" allowOverlap="1" wp14:anchorId="42C0DE0A" wp14:editId="2DC7587B">
            <wp:simplePos x="0" y="0"/>
            <wp:positionH relativeFrom="column">
              <wp:posOffset>47625</wp:posOffset>
            </wp:positionH>
            <wp:positionV relativeFrom="paragraph">
              <wp:posOffset>-66675</wp:posOffset>
            </wp:positionV>
            <wp:extent cx="1440000" cy="1104382"/>
            <wp:effectExtent l="0" t="0" r="8255" b="635"/>
            <wp:wrapNone/>
            <wp:docPr id="1897867855" name="Picture 1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867855" name="Picture 10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04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636">
        <w:rPr>
          <w:bCs/>
        </w:rPr>
        <w:t xml:space="preserve">The </w:t>
      </w:r>
      <w:r w:rsidR="00BE7787">
        <w:rPr>
          <w:bCs/>
        </w:rPr>
        <w:t>sixth</w:t>
      </w:r>
      <w:r w:rsidR="009E1636">
        <w:rPr>
          <w:bCs/>
        </w:rPr>
        <w:t xml:space="preserve"> project</w:t>
      </w:r>
      <w:r w:rsidR="00B70066">
        <w:rPr>
          <w:bCs/>
        </w:rPr>
        <w:t xml:space="preserve"> </w:t>
      </w:r>
      <w:r w:rsidR="00D62487">
        <w:rPr>
          <w:bCs/>
        </w:rPr>
        <w:t>is about</w:t>
      </w:r>
      <w:r w:rsidR="00C3014E">
        <w:rPr>
          <w:bCs/>
        </w:rPr>
        <w:t xml:space="preserve"> making more jobs for disabled people in the </w:t>
      </w:r>
      <w:r w:rsidR="009D2D61">
        <w:rPr>
          <w:bCs/>
        </w:rPr>
        <w:br/>
      </w:r>
      <w:r w:rsidR="00C3014E" w:rsidRPr="007D4B9B">
        <w:rPr>
          <w:bCs/>
        </w:rPr>
        <w:t>Public Service.</w:t>
      </w:r>
      <w:r w:rsidR="00C3014E">
        <w:rPr>
          <w:bCs/>
        </w:rPr>
        <w:t xml:space="preserve"> </w:t>
      </w:r>
    </w:p>
    <w:p w14:paraId="5F195A5C" w14:textId="77777777" w:rsidR="008B6926" w:rsidRDefault="008B6926" w:rsidP="007B32FA"/>
    <w:p w14:paraId="0A25CBFB" w14:textId="2D752C80" w:rsidR="008B6926" w:rsidRDefault="00A54791" w:rsidP="007B32FA">
      <w:r>
        <w:rPr>
          <w:noProof/>
        </w:rPr>
        <w:drawing>
          <wp:anchor distT="0" distB="0" distL="114300" distR="114300" simplePos="0" relativeHeight="252538880" behindDoc="0" locked="0" layoutInCell="1" allowOverlap="1" wp14:anchorId="05F7A5C7" wp14:editId="0523141D">
            <wp:simplePos x="0" y="0"/>
            <wp:positionH relativeFrom="column">
              <wp:posOffset>15875</wp:posOffset>
            </wp:positionH>
            <wp:positionV relativeFrom="paragraph">
              <wp:posOffset>45720</wp:posOffset>
            </wp:positionV>
            <wp:extent cx="1620000" cy="1530900"/>
            <wp:effectExtent l="0" t="0" r="0" b="0"/>
            <wp:wrapNone/>
            <wp:docPr id="668254786" name="Picture 1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254786" name="Picture 1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53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C1915" w14:textId="7E8E202C" w:rsidR="00BF573B" w:rsidRDefault="008B6926" w:rsidP="007B32FA">
      <w:r>
        <w:t xml:space="preserve">This </w:t>
      </w:r>
      <w:r w:rsidR="008E5CA5">
        <w:t>project</w:t>
      </w:r>
      <w:r>
        <w:t xml:space="preserve"> will support</w:t>
      </w:r>
      <w:r w:rsidR="00BF573B">
        <w:t>:</w:t>
      </w:r>
    </w:p>
    <w:p w14:paraId="45BC3061" w14:textId="22DF294F" w:rsidR="008B6926" w:rsidRPr="00555F0D" w:rsidRDefault="008B6926" w:rsidP="00555F0D">
      <w:pPr>
        <w:pStyle w:val="ListParagraph"/>
      </w:pPr>
      <w:r w:rsidRPr="00555F0D">
        <w:t xml:space="preserve">disabled people </w:t>
      </w:r>
      <w:r w:rsidR="00BF573B" w:rsidRPr="00555F0D">
        <w:t>to get jobs in the Pub</w:t>
      </w:r>
      <w:r w:rsidR="00554FC6">
        <w:t>l</w:t>
      </w:r>
      <w:r w:rsidR="00BF573B" w:rsidRPr="00555F0D">
        <w:t>ic Service</w:t>
      </w:r>
    </w:p>
    <w:p w14:paraId="570CC152" w14:textId="64DEB63D" w:rsidR="00BF573B" w:rsidRDefault="00D44024" w:rsidP="00555F0D">
      <w:pPr>
        <w:pStyle w:val="ListParagraph"/>
      </w:pPr>
      <w:r>
        <w:rPr>
          <w:noProof/>
        </w:rPr>
        <w:drawing>
          <wp:anchor distT="0" distB="0" distL="114300" distR="114300" simplePos="0" relativeHeight="252537856" behindDoc="0" locked="0" layoutInCell="1" allowOverlap="1" wp14:anchorId="4F023061" wp14:editId="4B974446">
            <wp:simplePos x="0" y="0"/>
            <wp:positionH relativeFrom="column">
              <wp:posOffset>54696</wp:posOffset>
            </wp:positionH>
            <wp:positionV relativeFrom="paragraph">
              <wp:posOffset>306705</wp:posOffset>
            </wp:positionV>
            <wp:extent cx="1620000" cy="1097211"/>
            <wp:effectExtent l="0" t="0" r="0" b="8255"/>
            <wp:wrapNone/>
            <wp:docPr id="877570682" name="Picture 1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570682" name="Picture 1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97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73B" w:rsidRPr="00555F0D">
        <w:t xml:space="preserve">the Public Service </w:t>
      </w:r>
      <w:r w:rsidR="00555F0D" w:rsidRPr="00555F0D">
        <w:t>to be accessible for disabled people</w:t>
      </w:r>
      <w:r w:rsidR="00555F0D">
        <w:t xml:space="preserve">. </w:t>
      </w:r>
    </w:p>
    <w:p w14:paraId="79DDEE08" w14:textId="77777777" w:rsidR="00871798" w:rsidRDefault="00871798" w:rsidP="007B32FA"/>
    <w:p w14:paraId="45A7D4DC" w14:textId="77777777" w:rsidR="005B4F42" w:rsidRDefault="005B4F42" w:rsidP="007B32FA"/>
    <w:p w14:paraId="3D499227" w14:textId="7F0D620B" w:rsidR="00871798" w:rsidRDefault="00A54791" w:rsidP="007B32FA">
      <w:r>
        <w:br w:type="column"/>
      </w:r>
      <w:r w:rsidR="00524002">
        <w:rPr>
          <w:noProof/>
        </w:rPr>
        <w:lastRenderedPageBreak/>
        <w:drawing>
          <wp:anchor distT="0" distB="0" distL="114300" distR="114300" simplePos="0" relativeHeight="252539904" behindDoc="0" locked="0" layoutInCell="1" allowOverlap="1" wp14:anchorId="49F7B2F3" wp14:editId="29195324">
            <wp:simplePos x="0" y="0"/>
            <wp:positionH relativeFrom="column">
              <wp:posOffset>-342900</wp:posOffset>
            </wp:positionH>
            <wp:positionV relativeFrom="paragraph">
              <wp:posOffset>-9525</wp:posOffset>
            </wp:positionV>
            <wp:extent cx="2581275" cy="600075"/>
            <wp:effectExtent l="0" t="0" r="0" b="9525"/>
            <wp:wrapNone/>
            <wp:docPr id="354103783" name="Picture 1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103783" name="Picture 1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6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F42">
        <w:t xml:space="preserve">Our </w:t>
      </w:r>
      <w:r w:rsidR="007D4889">
        <w:t>seventh</w:t>
      </w:r>
      <w:r w:rsidR="00871798">
        <w:t xml:space="preserve"> project is to </w:t>
      </w:r>
      <w:r w:rsidR="007D4889">
        <w:br/>
      </w:r>
      <w:r w:rsidR="00871798">
        <w:t xml:space="preserve">reshape </w:t>
      </w:r>
      <w:r w:rsidR="007D4889">
        <w:t xml:space="preserve">/ change </w:t>
      </w:r>
      <w:r w:rsidR="005B4F42">
        <w:t xml:space="preserve">Whaikaha. </w:t>
      </w:r>
    </w:p>
    <w:p w14:paraId="0863AB54" w14:textId="1A1E508D" w:rsidR="005B4F42" w:rsidRDefault="005B4F42" w:rsidP="007B32FA"/>
    <w:p w14:paraId="74E987BE" w14:textId="25F147BF" w:rsidR="005B4F42" w:rsidRDefault="00CD4673" w:rsidP="007B32FA">
      <w:r>
        <w:rPr>
          <w:noProof/>
        </w:rPr>
        <w:drawing>
          <wp:anchor distT="0" distB="0" distL="114300" distR="114300" simplePos="0" relativeHeight="252540928" behindDoc="0" locked="0" layoutInCell="1" allowOverlap="1" wp14:anchorId="42B13985" wp14:editId="16A0924D">
            <wp:simplePos x="0" y="0"/>
            <wp:positionH relativeFrom="column">
              <wp:posOffset>-209550</wp:posOffset>
            </wp:positionH>
            <wp:positionV relativeFrom="paragraph">
              <wp:posOffset>358140</wp:posOffset>
            </wp:positionV>
            <wp:extent cx="1440000" cy="1442712"/>
            <wp:effectExtent l="0" t="0" r="0" b="5715"/>
            <wp:wrapNone/>
            <wp:docPr id="561972731" name="Picture 1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972731" name="Picture 1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2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3EBF5" w14:textId="7886D8C7" w:rsidR="005B4F42" w:rsidRDefault="005B4F42" w:rsidP="007B32FA">
      <w:r>
        <w:t>Work we will need to d</w:t>
      </w:r>
      <w:r w:rsidR="00C06436">
        <w:t xml:space="preserve">o are </w:t>
      </w:r>
      <w:r>
        <w:t xml:space="preserve">things like: </w:t>
      </w:r>
    </w:p>
    <w:p w14:paraId="442CC74A" w14:textId="346B3621" w:rsidR="005B4F42" w:rsidRDefault="007D4889" w:rsidP="005B4F42">
      <w:pPr>
        <w:pStyle w:val="ListParagraph"/>
      </w:pPr>
      <w:r>
        <w:t>getting</w:t>
      </w:r>
      <w:r w:rsidR="005B4F42">
        <w:t xml:space="preserve"> the right people </w:t>
      </w:r>
      <w:r w:rsidR="00513121">
        <w:t>to do the</w:t>
      </w:r>
      <w:r w:rsidR="005B4F42">
        <w:t xml:space="preserve"> jobs</w:t>
      </w:r>
      <w:r w:rsidR="00513121">
        <w:t xml:space="preserve"> well</w:t>
      </w:r>
    </w:p>
    <w:p w14:paraId="544E8ED2" w14:textId="77FE3DF9" w:rsidR="005B4F42" w:rsidRDefault="00012D4A" w:rsidP="005B4F42">
      <w:pPr>
        <w:pStyle w:val="ListParagraph"/>
      </w:pPr>
      <w:r>
        <w:rPr>
          <w:noProof/>
        </w:rPr>
        <w:drawing>
          <wp:anchor distT="0" distB="0" distL="114300" distR="114300" simplePos="0" relativeHeight="252578816" behindDoc="0" locked="0" layoutInCell="1" allowOverlap="1" wp14:anchorId="4B90EBD3" wp14:editId="78880E7C">
            <wp:simplePos x="0" y="0"/>
            <wp:positionH relativeFrom="column">
              <wp:posOffset>-28575</wp:posOffset>
            </wp:positionH>
            <wp:positionV relativeFrom="paragraph">
              <wp:posOffset>274320</wp:posOffset>
            </wp:positionV>
            <wp:extent cx="1620000" cy="1620000"/>
            <wp:effectExtent l="0" t="0" r="0" b="0"/>
            <wp:wrapNone/>
            <wp:docPr id="1767528311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528311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889">
        <w:t>having</w:t>
      </w:r>
      <w:r w:rsidR="005B4F42">
        <w:t xml:space="preserve"> a structure that supports people to do their work well</w:t>
      </w:r>
    </w:p>
    <w:p w14:paraId="2E293D4A" w14:textId="00C1DA28" w:rsidR="005B4F42" w:rsidRDefault="00C81EE9" w:rsidP="005B4F42">
      <w:pPr>
        <w:pStyle w:val="ListParagraph"/>
      </w:pPr>
      <w:r>
        <w:t xml:space="preserve">having </w:t>
      </w:r>
      <w:r w:rsidR="005B4F42">
        <w:t xml:space="preserve">good processes / ways to </w:t>
      </w:r>
      <w:r w:rsidR="0057493B">
        <w:t>support people to do</w:t>
      </w:r>
      <w:r w:rsidR="005B4F42">
        <w:t xml:space="preserve"> </w:t>
      </w:r>
      <w:r w:rsidR="0057493B">
        <w:t xml:space="preserve">their </w:t>
      </w:r>
      <w:r w:rsidR="005B4F42">
        <w:t>work</w:t>
      </w:r>
      <w:r w:rsidR="0057493B">
        <w:t xml:space="preserve"> well</w:t>
      </w:r>
      <w:r w:rsidR="00C71AAF">
        <w:t xml:space="preserve">. </w:t>
      </w:r>
    </w:p>
    <w:p w14:paraId="227351FB" w14:textId="5B17B345" w:rsidR="00C06436" w:rsidRDefault="005749B5" w:rsidP="00C71AAF">
      <w:r>
        <w:rPr>
          <w:noProof/>
        </w:rPr>
        <w:drawing>
          <wp:anchor distT="0" distB="0" distL="114300" distR="114300" simplePos="0" relativeHeight="252577792" behindDoc="0" locked="0" layoutInCell="1" allowOverlap="1" wp14:anchorId="21962153" wp14:editId="268FDFC3">
            <wp:simplePos x="0" y="0"/>
            <wp:positionH relativeFrom="column">
              <wp:posOffset>-104140</wp:posOffset>
            </wp:positionH>
            <wp:positionV relativeFrom="paragraph">
              <wp:posOffset>187960</wp:posOffset>
            </wp:positionV>
            <wp:extent cx="1440000" cy="1137833"/>
            <wp:effectExtent l="0" t="0" r="0" b="0"/>
            <wp:wrapNone/>
            <wp:docPr id="1244598591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598591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37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6EA7D" w14:textId="172755EA" w:rsidR="00C71AAF" w:rsidRDefault="00C71AAF" w:rsidP="00C71AAF"/>
    <w:p w14:paraId="504738A0" w14:textId="3F0B937E" w:rsidR="00C71AAF" w:rsidRDefault="00C71AAF" w:rsidP="00C71AAF">
      <w:r>
        <w:t xml:space="preserve">This </w:t>
      </w:r>
      <w:r w:rsidR="00D95EFB">
        <w:t>project</w:t>
      </w:r>
      <w:r>
        <w:t xml:space="preserve"> will take </w:t>
      </w:r>
      <w:r w:rsidR="00D45DC8">
        <w:t>time</w:t>
      </w:r>
      <w:r w:rsidR="00D95EFB">
        <w:t xml:space="preserve"> to finish</w:t>
      </w:r>
      <w:r w:rsidR="00D45DC8">
        <w:t xml:space="preserve">. </w:t>
      </w:r>
    </w:p>
    <w:p w14:paraId="15CB9DCF" w14:textId="77777777" w:rsidR="00D45DC8" w:rsidRDefault="00D45DC8" w:rsidP="00165FA5"/>
    <w:p w14:paraId="52FCBD11" w14:textId="5093E554" w:rsidR="00D45DC8" w:rsidRDefault="005D079C" w:rsidP="005D079C">
      <w:pPr>
        <w:pStyle w:val="Heading1"/>
      </w:pPr>
      <w:bookmarkStart w:id="12" w:name="_How_we_will"/>
      <w:bookmarkEnd w:id="12"/>
      <w:r>
        <w:br w:type="column"/>
      </w:r>
      <w:r>
        <w:lastRenderedPageBreak/>
        <w:t>How we will work with others</w:t>
      </w:r>
    </w:p>
    <w:p w14:paraId="09952CD2" w14:textId="77777777" w:rsidR="005D079C" w:rsidRDefault="005D079C" w:rsidP="00165FA5"/>
    <w:p w14:paraId="03A96216" w14:textId="6C573919" w:rsidR="005D079C" w:rsidRDefault="0042785E" w:rsidP="00165FA5">
      <w:r>
        <w:rPr>
          <w:noProof/>
        </w:rPr>
        <w:drawing>
          <wp:anchor distT="0" distB="0" distL="114300" distR="114300" simplePos="0" relativeHeight="252579840" behindDoc="0" locked="0" layoutInCell="1" allowOverlap="1" wp14:anchorId="6DA85529" wp14:editId="220EA2FF">
            <wp:simplePos x="0" y="0"/>
            <wp:positionH relativeFrom="column">
              <wp:posOffset>-19050</wp:posOffset>
            </wp:positionH>
            <wp:positionV relativeFrom="paragraph">
              <wp:posOffset>164465</wp:posOffset>
            </wp:positionV>
            <wp:extent cx="1620000" cy="1133785"/>
            <wp:effectExtent l="0" t="0" r="0" b="0"/>
            <wp:wrapNone/>
            <wp:docPr id="456969857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969857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3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3D125" w14:textId="77777777" w:rsidR="002C0C0D" w:rsidRDefault="009158F7" w:rsidP="00165FA5">
      <w:r>
        <w:t>We will</w:t>
      </w:r>
      <w:r w:rsidR="002C0C0D">
        <w:t>:</w:t>
      </w:r>
    </w:p>
    <w:p w14:paraId="5BF518B2" w14:textId="6784941A" w:rsidR="005D079C" w:rsidRDefault="009158F7" w:rsidP="002C0C0D">
      <w:pPr>
        <w:pStyle w:val="Listtoplevel"/>
      </w:pPr>
      <w:r>
        <w:t>work with others to do our work</w:t>
      </w:r>
    </w:p>
    <w:p w14:paraId="5AE5515A" w14:textId="7BDFBA9F" w:rsidR="008E75D4" w:rsidRDefault="008E75D4" w:rsidP="002C0C0D">
      <w:pPr>
        <w:pStyle w:val="Listtoplevel"/>
      </w:pPr>
      <w:r>
        <w:t>work with disabled people</w:t>
      </w:r>
    </w:p>
    <w:p w14:paraId="0147F4AB" w14:textId="3B25E924" w:rsidR="003E6B79" w:rsidRDefault="003E6B79" w:rsidP="002C0C0D">
      <w:pPr>
        <w:pStyle w:val="Listtoplevel"/>
      </w:pPr>
      <w:r>
        <w:drawing>
          <wp:anchor distT="0" distB="0" distL="114300" distR="114300" simplePos="0" relativeHeight="252580864" behindDoc="0" locked="0" layoutInCell="1" allowOverlap="1" wp14:anchorId="38D06034" wp14:editId="57F30B8A">
            <wp:simplePos x="0" y="0"/>
            <wp:positionH relativeFrom="column">
              <wp:posOffset>-19050</wp:posOffset>
            </wp:positionH>
            <wp:positionV relativeFrom="paragraph">
              <wp:posOffset>565150</wp:posOffset>
            </wp:positionV>
            <wp:extent cx="1259840" cy="1259840"/>
            <wp:effectExtent l="0" t="0" r="0" b="0"/>
            <wp:wrapNone/>
            <wp:docPr id="1769170898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170898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work with tangata whaikaha M</w:t>
      </w:r>
      <w:r>
        <w:rPr>
          <w:rFonts w:cs="Arial"/>
        </w:rPr>
        <w:t>ā</w:t>
      </w:r>
      <w:r>
        <w:t xml:space="preserve">ori / disabled </w:t>
      </w:r>
      <w:r w:rsidR="008E75D4">
        <w:t>M</w:t>
      </w:r>
      <w:r w:rsidR="008E75D4">
        <w:rPr>
          <w:rFonts w:cs="Arial"/>
        </w:rPr>
        <w:t>ā</w:t>
      </w:r>
      <w:r w:rsidR="008E75D4">
        <w:t>ori</w:t>
      </w:r>
      <w:r>
        <w:t xml:space="preserve"> </w:t>
      </w:r>
    </w:p>
    <w:p w14:paraId="7235FE87" w14:textId="2D2E4338" w:rsidR="00F0515C" w:rsidRDefault="00F0515C" w:rsidP="002C0C0D">
      <w:pPr>
        <w:pStyle w:val="Listtoplevel"/>
      </w:pPr>
      <w:r>
        <w:t xml:space="preserve">be guided by our values in our work </w:t>
      </w:r>
    </w:p>
    <w:p w14:paraId="16730B5B" w14:textId="3336364C" w:rsidR="002C0C0D" w:rsidRDefault="003E6B79" w:rsidP="002C0C0D">
      <w:pPr>
        <w:pStyle w:val="Listtoplevel"/>
      </w:pPr>
      <w:r>
        <w:drawing>
          <wp:anchor distT="0" distB="0" distL="114300" distR="114300" simplePos="0" relativeHeight="252585984" behindDoc="0" locked="0" layoutInCell="1" allowOverlap="1" wp14:anchorId="1D0071A1" wp14:editId="7F14B1B9">
            <wp:simplePos x="0" y="0"/>
            <wp:positionH relativeFrom="column">
              <wp:posOffset>57150</wp:posOffset>
            </wp:positionH>
            <wp:positionV relativeFrom="paragraph">
              <wp:posOffset>421005</wp:posOffset>
            </wp:positionV>
            <wp:extent cx="1620000" cy="1620000"/>
            <wp:effectExtent l="0" t="0" r="0" b="0"/>
            <wp:wrapNone/>
            <wp:docPr id="1306693601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693601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15C">
        <w:t>support the groups we work with to grow</w:t>
      </w:r>
    </w:p>
    <w:p w14:paraId="5B1E52E9" w14:textId="1042B25C" w:rsidR="00F0515C" w:rsidRDefault="002C0C0D" w:rsidP="002C0C0D">
      <w:pPr>
        <w:pStyle w:val="Listtoplevel"/>
      </w:pPr>
      <w:r>
        <w:t>build trust with the groups we work with.</w:t>
      </w:r>
    </w:p>
    <w:p w14:paraId="779BC794" w14:textId="56526D41" w:rsidR="00DE3342" w:rsidRDefault="00D176FE" w:rsidP="00D176FE">
      <w:r>
        <w:br w:type="column"/>
      </w:r>
      <w:r>
        <w:rPr>
          <w:noProof/>
        </w:rPr>
        <w:lastRenderedPageBreak/>
        <w:drawing>
          <wp:anchor distT="0" distB="0" distL="114300" distR="114300" simplePos="0" relativeHeight="252581888" behindDoc="0" locked="0" layoutInCell="1" allowOverlap="1" wp14:anchorId="4BD8B838" wp14:editId="245229A7">
            <wp:simplePos x="0" y="0"/>
            <wp:positionH relativeFrom="column">
              <wp:posOffset>-19050</wp:posOffset>
            </wp:positionH>
            <wp:positionV relativeFrom="paragraph">
              <wp:posOffset>-161925</wp:posOffset>
            </wp:positionV>
            <wp:extent cx="1440000" cy="1440000"/>
            <wp:effectExtent l="0" t="0" r="8255" b="8255"/>
            <wp:wrapNone/>
            <wp:docPr id="1064043679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043679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342">
        <w:t xml:space="preserve">We will build strong relationships </w:t>
      </w:r>
      <w:r>
        <w:t>with:</w:t>
      </w:r>
    </w:p>
    <w:p w14:paraId="0C63527E" w14:textId="4C19D2C8" w:rsidR="005134A6" w:rsidRDefault="00AA5671" w:rsidP="005134A6">
      <w:pPr>
        <w:pStyle w:val="Listtoplevel"/>
      </w:pPr>
      <w:r>
        <w:drawing>
          <wp:anchor distT="0" distB="0" distL="114300" distR="114300" simplePos="0" relativeHeight="252584960" behindDoc="0" locked="0" layoutInCell="1" allowOverlap="1" wp14:anchorId="649ABFD3" wp14:editId="00A7115F">
            <wp:simplePos x="0" y="0"/>
            <wp:positionH relativeFrom="column">
              <wp:posOffset>-19685</wp:posOffset>
            </wp:positionH>
            <wp:positionV relativeFrom="paragraph">
              <wp:posOffset>685165</wp:posOffset>
            </wp:positionV>
            <wp:extent cx="1440000" cy="1045425"/>
            <wp:effectExtent l="0" t="0" r="8255" b="0"/>
            <wp:wrapNone/>
            <wp:docPr id="318416250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416250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4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6FE">
        <w:t>d</w:t>
      </w:r>
      <w:r w:rsidR="005134A6">
        <w:t xml:space="preserve">isability groups </w:t>
      </w:r>
    </w:p>
    <w:p w14:paraId="59606864" w14:textId="27DAD34D" w:rsidR="005134A6" w:rsidRDefault="005134A6" w:rsidP="005134A6">
      <w:pPr>
        <w:pStyle w:val="Listtoplevel"/>
      </w:pPr>
      <w:r>
        <w:t>Māori</w:t>
      </w:r>
      <w:r w:rsidR="00C81EE9">
        <w:t>–</w:t>
      </w:r>
      <w:r>
        <w:t>Crown relationships</w:t>
      </w:r>
    </w:p>
    <w:p w14:paraId="784E6241" w14:textId="13DD59DC" w:rsidR="00D176FE" w:rsidRDefault="00830CA7" w:rsidP="005134A6">
      <w:pPr>
        <w:pStyle w:val="Listtoplevel"/>
      </w:pPr>
      <w:r>
        <w:drawing>
          <wp:anchor distT="0" distB="0" distL="114300" distR="114300" simplePos="0" relativeHeight="252583936" behindDoc="0" locked="0" layoutInCell="1" allowOverlap="1" wp14:anchorId="3E1256CC" wp14:editId="20B952B8">
            <wp:simplePos x="0" y="0"/>
            <wp:positionH relativeFrom="column">
              <wp:posOffset>47625</wp:posOffset>
            </wp:positionH>
            <wp:positionV relativeFrom="paragraph">
              <wp:posOffset>525145</wp:posOffset>
            </wp:positionV>
            <wp:extent cx="1440000" cy="1007809"/>
            <wp:effectExtent l="0" t="0" r="8255" b="1905"/>
            <wp:wrapNone/>
            <wp:docPr id="1703898292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898292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07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EF6">
        <w:t>the G</w:t>
      </w:r>
      <w:r w:rsidR="00D176FE">
        <w:t>overnment</w:t>
      </w:r>
    </w:p>
    <w:p w14:paraId="62919C24" w14:textId="49501BFF" w:rsidR="005134A6" w:rsidRDefault="005134A6" w:rsidP="005134A6">
      <w:pPr>
        <w:pStyle w:val="Listtoplevel"/>
      </w:pPr>
      <w:r>
        <w:t>local government</w:t>
      </w:r>
      <w:r w:rsidR="00D176FE">
        <w:t xml:space="preserve"> like councils</w:t>
      </w:r>
    </w:p>
    <w:p w14:paraId="07200CCA" w14:textId="50D93553" w:rsidR="005134A6" w:rsidRDefault="00436981" w:rsidP="005134A6">
      <w:pPr>
        <w:pStyle w:val="Listtoplevel"/>
      </w:pPr>
      <w:r>
        <w:drawing>
          <wp:anchor distT="0" distB="0" distL="114300" distR="114300" simplePos="0" relativeHeight="252582912" behindDoc="0" locked="0" layoutInCell="1" allowOverlap="1" wp14:anchorId="0E9D9841" wp14:editId="7145E043">
            <wp:simplePos x="0" y="0"/>
            <wp:positionH relativeFrom="column">
              <wp:posOffset>-19050</wp:posOffset>
            </wp:positionH>
            <wp:positionV relativeFrom="paragraph">
              <wp:posOffset>511175</wp:posOffset>
            </wp:positionV>
            <wp:extent cx="1440000" cy="1440000"/>
            <wp:effectExtent l="0" t="0" r="8255" b="0"/>
            <wp:wrapNone/>
            <wp:docPr id="1847686929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686929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6FE">
        <w:t>b</w:t>
      </w:r>
      <w:r w:rsidR="005134A6">
        <w:t>usiness</w:t>
      </w:r>
      <w:r>
        <w:t>es</w:t>
      </w:r>
    </w:p>
    <w:p w14:paraId="73975096" w14:textId="6C9EB6AE" w:rsidR="005134A6" w:rsidRDefault="00436981" w:rsidP="005134A6">
      <w:pPr>
        <w:pStyle w:val="Listtoplevel"/>
      </w:pPr>
      <w:r>
        <w:t xml:space="preserve">communities. </w:t>
      </w:r>
    </w:p>
    <w:p w14:paraId="33D516FD" w14:textId="77777777" w:rsidR="005B4F42" w:rsidRDefault="005B4F42" w:rsidP="00165FA5"/>
    <w:p w14:paraId="3B4562A0" w14:textId="00FBE415" w:rsidR="00DD218B" w:rsidRDefault="00061F4A" w:rsidP="00083595">
      <w:pPr>
        <w:pStyle w:val="Heading1"/>
      </w:pPr>
      <w:bookmarkStart w:id="13" w:name="_Contact_us"/>
      <w:bookmarkEnd w:id="13"/>
      <w:r w:rsidRPr="00061F4A">
        <w:br w:type="column"/>
      </w:r>
      <w:bookmarkEnd w:id="9"/>
      <w:bookmarkEnd w:id="10"/>
      <w:r w:rsidR="00083595">
        <w:lastRenderedPageBreak/>
        <w:t>Contact us</w:t>
      </w:r>
    </w:p>
    <w:p w14:paraId="6FE56FFC" w14:textId="77777777" w:rsidR="00DD218B" w:rsidRDefault="00DD218B" w:rsidP="00DD218B"/>
    <w:p w14:paraId="50060AE9" w14:textId="51D90945" w:rsidR="00DD218B" w:rsidRDefault="00DD218B" w:rsidP="00DD218B">
      <w:r>
        <w:rPr>
          <w:noProof/>
        </w:rPr>
        <w:drawing>
          <wp:anchor distT="0" distB="0" distL="114300" distR="114300" simplePos="0" relativeHeight="252055552" behindDoc="0" locked="0" layoutInCell="1" allowOverlap="1" wp14:anchorId="5335AEC5" wp14:editId="06AE8C37">
            <wp:simplePos x="0" y="0"/>
            <wp:positionH relativeFrom="margin">
              <wp:align>left</wp:align>
            </wp:positionH>
            <wp:positionV relativeFrom="paragraph">
              <wp:posOffset>154305</wp:posOffset>
            </wp:positionV>
            <wp:extent cx="1562100" cy="1626335"/>
            <wp:effectExtent l="0" t="0" r="0" b="0"/>
            <wp:wrapNone/>
            <wp:docPr id="656667749" name="Picture 6566677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667749" name="Picture 6566677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62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BBAAF" w14:textId="1813FCE1" w:rsidR="00DD218B" w:rsidRDefault="00DD218B" w:rsidP="00DD218B">
      <w:pPr>
        <w:rPr>
          <w:noProof/>
        </w:rPr>
      </w:pPr>
      <w:r>
        <w:rPr>
          <w:noProof/>
        </w:rPr>
        <w:t xml:space="preserve">For information on how to contact Whaikaha visit this </w:t>
      </w:r>
      <w:r w:rsidRPr="00BC25B8">
        <w:rPr>
          <w:b/>
          <w:bCs/>
          <w:noProof/>
        </w:rPr>
        <w:t>website</w:t>
      </w:r>
      <w:r>
        <w:rPr>
          <w:noProof/>
        </w:rPr>
        <w:t>:</w:t>
      </w:r>
    </w:p>
    <w:p w14:paraId="66929398" w14:textId="77777777" w:rsidR="00DD218B" w:rsidRDefault="00DD218B" w:rsidP="00DD218B">
      <w:pPr>
        <w:rPr>
          <w:noProof/>
        </w:rPr>
      </w:pPr>
    </w:p>
    <w:p w14:paraId="118C79E2" w14:textId="77777777" w:rsidR="0028007E" w:rsidRPr="004F0770" w:rsidRDefault="0028007E" w:rsidP="00DD218B">
      <w:pPr>
        <w:rPr>
          <w:b/>
          <w:bCs/>
          <w:noProof/>
        </w:rPr>
      </w:pPr>
      <w:r w:rsidRPr="004F0770">
        <w:rPr>
          <w:b/>
          <w:bCs/>
          <w:noProof/>
        </w:rPr>
        <w:fldChar w:fldCharType="begin"/>
      </w:r>
      <w:r w:rsidRPr="004F0770">
        <w:rPr>
          <w:b/>
          <w:bCs/>
          <w:noProof/>
        </w:rPr>
        <w:instrText>HYPERLINK "http://www.whaikaha.govt.nz/contact-us</w:instrText>
      </w:r>
    </w:p>
    <w:p w14:paraId="552C99C2" w14:textId="77777777" w:rsidR="0028007E" w:rsidRPr="004F0770" w:rsidRDefault="0028007E" w:rsidP="00DD218B">
      <w:pPr>
        <w:rPr>
          <w:rStyle w:val="Hyperlink"/>
          <w:b/>
          <w:bCs/>
          <w:noProof/>
          <w:color w:val="auto"/>
          <w:u w:val="none"/>
        </w:rPr>
      </w:pPr>
      <w:r w:rsidRPr="004F0770">
        <w:rPr>
          <w:b/>
          <w:bCs/>
          <w:noProof/>
        </w:rPr>
        <w:instrText>"</w:instrText>
      </w:r>
      <w:r w:rsidRPr="004F0770">
        <w:rPr>
          <w:b/>
          <w:bCs/>
          <w:noProof/>
        </w:rPr>
      </w:r>
      <w:r w:rsidRPr="004F0770">
        <w:rPr>
          <w:b/>
          <w:bCs/>
          <w:noProof/>
        </w:rPr>
        <w:fldChar w:fldCharType="separate"/>
      </w:r>
      <w:r w:rsidRPr="004F0770">
        <w:rPr>
          <w:rStyle w:val="Hyperlink"/>
          <w:b/>
          <w:bCs/>
          <w:noProof/>
          <w:color w:val="auto"/>
          <w:u w:val="none"/>
        </w:rPr>
        <w:t>www.whaikaha.govt.nz/contact-us</w:t>
      </w:r>
    </w:p>
    <w:p w14:paraId="52116851" w14:textId="2B138C55" w:rsidR="00DD218B" w:rsidRDefault="0028007E" w:rsidP="008836CF">
      <w:r w:rsidRPr="004F0770">
        <w:rPr>
          <w:b/>
          <w:bCs/>
          <w:noProof/>
        </w:rPr>
        <w:fldChar w:fldCharType="end"/>
      </w:r>
    </w:p>
    <w:p w14:paraId="496F5C27" w14:textId="05778E28" w:rsidR="004F0770" w:rsidRDefault="00523120" w:rsidP="004F0770">
      <w:pPr>
        <w:rPr>
          <w:b/>
          <w:bCs/>
        </w:rPr>
      </w:pPr>
      <w:r w:rsidRPr="00523120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2210176" behindDoc="0" locked="0" layoutInCell="1" allowOverlap="1" wp14:anchorId="1C777C2E" wp14:editId="1E3587FC">
            <wp:simplePos x="0" y="0"/>
            <wp:positionH relativeFrom="column">
              <wp:posOffset>-462</wp:posOffset>
            </wp:positionH>
            <wp:positionV relativeFrom="paragraph">
              <wp:posOffset>204470</wp:posOffset>
            </wp:positionV>
            <wp:extent cx="1562100" cy="1562100"/>
            <wp:effectExtent l="0" t="0" r="0" b="0"/>
            <wp:wrapNone/>
            <wp:docPr id="12617879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7879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2F0D86" w14:textId="3965FB30" w:rsidR="004F0770" w:rsidRDefault="004F0770" w:rsidP="004F077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You can </w:t>
      </w:r>
      <w:r w:rsidR="00104087">
        <w:rPr>
          <w:rFonts w:eastAsia="Times New Roman"/>
          <w:shd w:val="clear" w:color="auto" w:fill="FFFFFF"/>
          <w:lang w:eastAsia="en-GB"/>
        </w:rPr>
        <w:t>contact</w:t>
      </w:r>
      <w:r>
        <w:rPr>
          <w:rFonts w:eastAsia="Times New Roman"/>
          <w:shd w:val="clear" w:color="auto" w:fill="FFFFFF"/>
          <w:lang w:eastAsia="en-GB"/>
        </w:rPr>
        <w:t xml:space="preserve"> us:</w:t>
      </w:r>
    </w:p>
    <w:p w14:paraId="3826A0DA" w14:textId="1FA504AE" w:rsidR="004F0770" w:rsidRDefault="004F0770" w:rsidP="00523120">
      <w:pPr>
        <w:pStyle w:val="Listtoplevel"/>
        <w:rPr>
          <w:shd w:val="clear" w:color="auto" w:fill="FFFFFF"/>
          <w:lang w:eastAsia="en-GB"/>
        </w:rPr>
      </w:pPr>
      <w:r w:rsidRPr="00F53EC0">
        <w:rPr>
          <w:shd w:val="clear" w:color="auto" w:fill="FFFFFF"/>
          <w:lang w:eastAsia="en-GB"/>
        </w:rPr>
        <w:t xml:space="preserve">by </w:t>
      </w:r>
      <w:r w:rsidRPr="00F53EC0">
        <w:rPr>
          <w:b/>
          <w:bCs/>
          <w:shd w:val="clear" w:color="auto" w:fill="FFFFFF"/>
          <w:lang w:eastAsia="en-GB"/>
        </w:rPr>
        <w:t xml:space="preserve">email </w:t>
      </w:r>
      <w:r w:rsidRPr="00F53EC0">
        <w:rPr>
          <w:shd w:val="clear" w:color="auto" w:fill="FFFFFF"/>
          <w:lang w:eastAsia="en-GB"/>
        </w:rPr>
        <w:t>at:</w:t>
      </w:r>
      <w:r w:rsidRPr="00F53EC0">
        <w:rPr>
          <w:shd w:val="clear" w:color="auto" w:fill="FFFFFF"/>
          <w:lang w:eastAsia="en-GB"/>
        </w:rPr>
        <w:br/>
      </w:r>
      <w:r>
        <w:br/>
      </w:r>
      <w:hyperlink r:id="rId192" w:history="1">
        <w:r w:rsidRPr="00F53EC0">
          <w:rPr>
            <w:b/>
            <w:bCs/>
            <w:shd w:val="clear" w:color="auto" w:fill="FFFFFF"/>
            <w:lang w:eastAsia="en-GB"/>
          </w:rPr>
          <w:t>contact@whaikaha.govt.nz</w:t>
        </w:r>
      </w:hyperlink>
      <w:r w:rsidRPr="00F53EC0">
        <w:rPr>
          <w:rFonts w:ascii="Roboto" w:hAnsi="Roboto"/>
          <w:color w:val="1E1C20"/>
          <w:sz w:val="27"/>
          <w:szCs w:val="27"/>
          <w:shd w:val="clear" w:color="auto" w:fill="FDFDF0"/>
        </w:rPr>
        <w:t> </w:t>
      </w:r>
      <w:r w:rsidRPr="00F53EC0">
        <w:rPr>
          <w:shd w:val="clear" w:color="auto" w:fill="FFFFFF"/>
          <w:lang w:eastAsia="en-GB"/>
        </w:rPr>
        <w:t xml:space="preserve"> </w:t>
      </w:r>
    </w:p>
    <w:p w14:paraId="4AE58727" w14:textId="511948B3" w:rsidR="004F0770" w:rsidRPr="001439A5" w:rsidRDefault="00E242A1" w:rsidP="00E242A1">
      <w:pPr>
        <w:pStyle w:val="Listtoplevel"/>
        <w:rPr>
          <w:shd w:val="clear" w:color="auto" w:fill="FFFFFF"/>
          <w:lang w:eastAsia="en-GB"/>
        </w:rPr>
      </w:pPr>
      <w:r>
        <w:drawing>
          <wp:anchor distT="0" distB="0" distL="114300" distR="114300" simplePos="0" relativeHeight="252208128" behindDoc="0" locked="0" layoutInCell="1" allowOverlap="1" wp14:anchorId="11706AD5" wp14:editId="050B512B">
            <wp:simplePos x="0" y="0"/>
            <wp:positionH relativeFrom="margin">
              <wp:posOffset>-36195</wp:posOffset>
            </wp:positionH>
            <wp:positionV relativeFrom="paragraph">
              <wp:posOffset>67945</wp:posOffset>
            </wp:positionV>
            <wp:extent cx="1413163" cy="1413163"/>
            <wp:effectExtent l="0" t="0" r="0" b="0"/>
            <wp:wrapNone/>
            <wp:docPr id="1762050766" name="Picture 17620507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050766" name="Picture 17620507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163" cy="1413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770" w:rsidRPr="00F53EC0">
        <w:rPr>
          <w:shd w:val="clear" w:color="auto" w:fill="FFFFFF"/>
          <w:lang w:eastAsia="en-GB"/>
        </w:rPr>
        <w:t xml:space="preserve">by </w:t>
      </w:r>
      <w:r w:rsidR="004F0770" w:rsidRPr="00F53EC0">
        <w:rPr>
          <w:b/>
          <w:bCs/>
          <w:shd w:val="clear" w:color="auto" w:fill="FFFFFF"/>
          <w:lang w:eastAsia="en-GB"/>
        </w:rPr>
        <w:t xml:space="preserve">phone </w:t>
      </w:r>
      <w:r w:rsidR="004F0770" w:rsidRPr="00F53EC0">
        <w:rPr>
          <w:shd w:val="clear" w:color="auto" w:fill="FFFFFF"/>
          <w:lang w:eastAsia="en-GB"/>
        </w:rPr>
        <w:t xml:space="preserve">on: </w:t>
      </w:r>
      <w:r w:rsidR="004F0770" w:rsidRPr="00F53EC0">
        <w:rPr>
          <w:shd w:val="clear" w:color="auto" w:fill="FFFFFF"/>
          <w:lang w:eastAsia="en-GB"/>
        </w:rPr>
        <w:tab/>
      </w:r>
      <w:r w:rsidR="004F0770" w:rsidRPr="00F53EC0">
        <w:rPr>
          <w:shd w:val="clear" w:color="auto" w:fill="FFFFFF"/>
          <w:lang w:eastAsia="en-GB"/>
        </w:rPr>
        <w:br/>
      </w:r>
      <w:r w:rsidR="004F0770" w:rsidRPr="00F53EC0">
        <w:rPr>
          <w:shd w:val="clear" w:color="auto" w:fill="FFFFFF"/>
          <w:lang w:eastAsia="en-GB"/>
        </w:rPr>
        <w:br/>
      </w:r>
      <w:r w:rsidR="004F0770" w:rsidRPr="00F53EC0">
        <w:rPr>
          <w:b/>
          <w:bCs/>
          <w:shd w:val="clear" w:color="auto" w:fill="FFFFFF"/>
          <w:lang w:eastAsia="en-GB"/>
        </w:rPr>
        <w:t>0800 566 601</w:t>
      </w:r>
      <w:r w:rsidR="001439A5">
        <w:rPr>
          <w:b/>
          <w:bCs/>
          <w:shd w:val="clear" w:color="auto" w:fill="FFFFFF"/>
          <w:lang w:eastAsia="en-GB"/>
        </w:rPr>
        <w:br/>
      </w:r>
      <w:r w:rsidR="001439A5">
        <w:rPr>
          <w:b/>
          <w:bCs/>
          <w:shd w:val="clear" w:color="auto" w:fill="FFFFFF"/>
          <w:lang w:eastAsia="en-GB"/>
        </w:rPr>
        <w:br/>
      </w:r>
      <w:r w:rsidR="001439A5" w:rsidRPr="001439A5">
        <w:rPr>
          <w:shd w:val="clear" w:color="auto" w:fill="FFFFFF"/>
          <w:lang w:eastAsia="en-GB"/>
        </w:rPr>
        <w:t xml:space="preserve">This number does not cost money to call. </w:t>
      </w:r>
    </w:p>
    <w:p w14:paraId="627EB570" w14:textId="77777777" w:rsidR="004F0770" w:rsidRDefault="004F0770" w:rsidP="004F0770">
      <w:pPr>
        <w:rPr>
          <w:shd w:val="clear" w:color="auto" w:fill="FFFFFF"/>
          <w:lang w:eastAsia="en-GB"/>
        </w:rPr>
      </w:pPr>
    </w:p>
    <w:p w14:paraId="32037476" w14:textId="77777777" w:rsidR="004F0770" w:rsidRDefault="004F0770" w:rsidP="004F0770">
      <w:pPr>
        <w:spacing w:line="240" w:lineRule="auto"/>
        <w:ind w:left="0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4997A67D" w14:textId="77777777" w:rsidR="004F0770" w:rsidRPr="00DC18F8" w:rsidRDefault="004F0770" w:rsidP="004F0770">
      <w:pPr>
        <w:rPr>
          <w:shd w:val="clear" w:color="auto" w:fill="FFFFFF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2204032" behindDoc="0" locked="0" layoutInCell="1" allowOverlap="1" wp14:anchorId="1C37D196" wp14:editId="543B6129">
            <wp:simplePos x="0" y="0"/>
            <wp:positionH relativeFrom="margin">
              <wp:posOffset>0</wp:posOffset>
            </wp:positionH>
            <wp:positionV relativeFrom="paragraph">
              <wp:posOffset>-154305</wp:posOffset>
            </wp:positionV>
            <wp:extent cx="1617785" cy="1567778"/>
            <wp:effectExtent l="0" t="0" r="1905" b="0"/>
            <wp:wrapNone/>
            <wp:docPr id="194563917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63917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785" cy="1567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You can call us on the phone:</w:t>
      </w:r>
    </w:p>
    <w:p w14:paraId="59DAD829" w14:textId="77777777" w:rsidR="004F0770" w:rsidRDefault="004F0770" w:rsidP="004F0770">
      <w:pPr>
        <w:pStyle w:val="Listtoplevel"/>
      </w:pPr>
      <w:r>
        <w:t xml:space="preserve">from </w:t>
      </w:r>
      <w:r w:rsidRPr="00E30FC7">
        <w:t>8 am</w:t>
      </w:r>
      <w:r>
        <w:t xml:space="preserve"> </w:t>
      </w:r>
      <w:r w:rsidRPr="00E30FC7">
        <w:t>to 5 pm</w:t>
      </w:r>
      <w:r>
        <w:t xml:space="preserve"> on:</w:t>
      </w:r>
    </w:p>
    <w:p w14:paraId="3BA37310" w14:textId="77777777" w:rsidR="004F0770" w:rsidRDefault="004F0770" w:rsidP="004F0770">
      <w:pPr>
        <w:pStyle w:val="Listsecondlevel"/>
      </w:pPr>
      <w:r>
        <w:t>Monday</w:t>
      </w:r>
    </w:p>
    <w:p w14:paraId="0882024F" w14:textId="77777777" w:rsidR="004F0770" w:rsidRDefault="004F0770" w:rsidP="004F0770">
      <w:pPr>
        <w:pStyle w:val="Listsecondlevel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06080" behindDoc="0" locked="0" layoutInCell="1" allowOverlap="1" wp14:anchorId="7EE3A9F0" wp14:editId="2B220C37">
                <wp:simplePos x="0" y="0"/>
                <wp:positionH relativeFrom="margin">
                  <wp:align>left</wp:align>
                </wp:positionH>
                <wp:positionV relativeFrom="paragraph">
                  <wp:posOffset>312176</wp:posOffset>
                </wp:positionV>
                <wp:extent cx="1638300" cy="1456543"/>
                <wp:effectExtent l="0" t="0" r="0" b="0"/>
                <wp:wrapNone/>
                <wp:docPr id="601376083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456543"/>
                          <a:chOff x="0" y="0"/>
                          <a:chExt cx="1638300" cy="1456543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38300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8839828" name="Picture 1188839828" descr="A notebook with writing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291"/>
                          <a:stretch/>
                        </pic:blipFill>
                        <pic:spPr bwMode="auto">
                          <a:xfrm>
                            <a:off x="0" y="527538"/>
                            <a:ext cx="1638300" cy="929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55A0DE7F" id="Group 2" o:spid="_x0000_s1026" alt="&quot;&quot;" style="position:absolute;margin-left:0;margin-top:24.6pt;width:129pt;height:114.7pt;z-index:252206080;mso-position-horizontal:left;mso-position-horizontal-relative:margin" coordsize="16383,14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">
                <v:shape id="Picture 9" o:spid="_x0000_s1027" type="#_x0000_t75" style="position:absolute;width:16383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">
                  <v:imagedata r:id="rId197" o:title="" cropbottom="44199f"/>
                </v:shape>
                <v:shape id="Picture 1188839828" o:spid="_x0000_s1028" type="#_x0000_t75" alt="A notebook with writing on it&#10;&#10;Description automatically generated" style="position:absolute;top:5275;width:16383;height:9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">
                  <v:imagedata r:id="rId197" o:title="A notebook with writing on it&#10;&#10;Description automatically generated" croptop="28371f"/>
                </v:shape>
                <w10:wrap anchorx="margin"/>
              </v:group>
            </w:pict>
          </mc:Fallback>
        </mc:AlternateContent>
      </w:r>
      <w:r>
        <w:t>Tuesday</w:t>
      </w:r>
    </w:p>
    <w:p w14:paraId="7E9F4DD6" w14:textId="77777777" w:rsidR="004F0770" w:rsidRDefault="004F0770" w:rsidP="004F0770">
      <w:pPr>
        <w:pStyle w:val="Listsecondlevel"/>
      </w:pPr>
      <w:r>
        <w:t>Thursday</w:t>
      </w:r>
    </w:p>
    <w:p w14:paraId="407A1356" w14:textId="77777777" w:rsidR="004F0770" w:rsidRDefault="004F0770" w:rsidP="004F0770">
      <w:pPr>
        <w:pStyle w:val="Listsecondlevel"/>
      </w:pPr>
      <w:r>
        <w:t>Friday</w:t>
      </w:r>
    </w:p>
    <w:p w14:paraId="2644A92E" w14:textId="77777777" w:rsidR="004F0770" w:rsidRDefault="004F0770" w:rsidP="004F0770">
      <w:pPr>
        <w:pStyle w:val="Listtoplevel"/>
      </w:pPr>
      <w:r>
        <w:t>from 9.30 am to 5 pm on:</w:t>
      </w:r>
    </w:p>
    <w:p w14:paraId="331B0282" w14:textId="77777777" w:rsidR="004F0770" w:rsidRPr="00B57B52" w:rsidRDefault="004F0770" w:rsidP="004F0770">
      <w:pPr>
        <w:pStyle w:val="Listsecondlevel"/>
      </w:pPr>
      <w:r w:rsidRPr="00DC18F8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2205056" behindDoc="0" locked="0" layoutInCell="1" allowOverlap="1" wp14:anchorId="0D6A4AC3" wp14:editId="5C36532F">
            <wp:simplePos x="0" y="0"/>
            <wp:positionH relativeFrom="margin">
              <wp:align>left</wp:align>
            </wp:positionH>
            <wp:positionV relativeFrom="paragraph">
              <wp:posOffset>186055</wp:posOffset>
            </wp:positionV>
            <wp:extent cx="1638300" cy="292100"/>
            <wp:effectExtent l="0" t="0" r="0" b="0"/>
            <wp:wrapThrough wrapText="bothSides">
              <wp:wrapPolygon edited="0">
                <wp:start x="1507" y="0"/>
                <wp:lineTo x="251" y="2817"/>
                <wp:lineTo x="251" y="19722"/>
                <wp:lineTo x="20595" y="19722"/>
                <wp:lineTo x="20595" y="0"/>
                <wp:lineTo x="1507" y="0"/>
              </wp:wrapPolygon>
            </wp:wrapThrough>
            <wp:docPr id="1873099415" name="Picture 18730994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099415" name="Picture 18730994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38300" cy="29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Wednesday.</w:t>
      </w:r>
    </w:p>
    <w:p w14:paraId="2E3C02EE" w14:textId="77777777" w:rsidR="004F0770" w:rsidRPr="00DC18F8" w:rsidRDefault="004F0770" w:rsidP="004F0770">
      <w:pPr>
        <w:pStyle w:val="Listtoplevel"/>
        <w:numPr>
          <w:ilvl w:val="0"/>
          <w:numId w:val="0"/>
        </w:numPr>
        <w:ind w:left="3686"/>
        <w:rPr>
          <w:rFonts w:eastAsia="Times New Roman" w:cs="Arial"/>
          <w:color w:val="000000"/>
          <w:sz w:val="22"/>
          <w:lang w:eastAsia="en-NZ"/>
        </w:rPr>
      </w:pPr>
    </w:p>
    <w:p w14:paraId="4F4925CC" w14:textId="77777777" w:rsidR="004F0770" w:rsidRPr="00DC18F8" w:rsidRDefault="004F0770" w:rsidP="004F0770">
      <w:pPr>
        <w:rPr>
          <w:rFonts w:eastAsia="Times New Roman" w:cs="Arial"/>
          <w:color w:val="000000"/>
          <w:sz w:val="22"/>
          <w:szCs w:val="22"/>
          <w:lang w:val="en-GB" w:eastAsia="en-NZ"/>
        </w:rPr>
      </w:pPr>
    </w:p>
    <w:p w14:paraId="443BEBEF" w14:textId="77777777" w:rsidR="004F0770" w:rsidRDefault="004F0770" w:rsidP="004F0770">
      <w:pPr>
        <w:spacing w:line="240" w:lineRule="auto"/>
        <w:ind w:left="0"/>
        <w:rPr>
          <w:rFonts w:eastAsia="Times New Roman"/>
          <w:lang w:val="en-GB" w:eastAsia="en-NZ"/>
        </w:rPr>
      </w:pPr>
      <w:r>
        <w:rPr>
          <w:rFonts w:eastAsia="Times New Roman"/>
          <w:lang w:val="en-GB" w:eastAsia="en-NZ"/>
        </w:rPr>
        <w:br w:type="page"/>
      </w:r>
    </w:p>
    <w:p w14:paraId="49D70E15" w14:textId="77777777" w:rsidR="004F0770" w:rsidRPr="006333B6" w:rsidRDefault="004F0770" w:rsidP="004F0770">
      <w:pPr>
        <w:rPr>
          <w:rFonts w:eastAsia="Times New Roman"/>
          <w:lang w:eastAsia="en-NZ"/>
        </w:rPr>
      </w:pPr>
      <w:r w:rsidRPr="006333B6">
        <w:rPr>
          <w:rFonts w:asciiTheme="minorHAnsi" w:eastAsia="Times New Roman" w:hAnsiTheme="minorHAnsi" w:cs="Times New Roman"/>
          <w:noProof/>
          <w:kern w:val="2"/>
          <w:sz w:val="22"/>
          <w:szCs w:val="22"/>
          <w:lang w:val="en-NZ"/>
        </w:rPr>
        <w:lastRenderedPageBreak/>
        <w:drawing>
          <wp:anchor distT="0" distB="0" distL="114300" distR="114300" simplePos="0" relativeHeight="252197888" behindDoc="0" locked="0" layoutInCell="1" allowOverlap="1" wp14:anchorId="6CB92555" wp14:editId="5E4D72B4">
            <wp:simplePos x="0" y="0"/>
            <wp:positionH relativeFrom="column">
              <wp:posOffset>144780</wp:posOffset>
            </wp:positionH>
            <wp:positionV relativeFrom="paragraph">
              <wp:posOffset>0</wp:posOffset>
            </wp:positionV>
            <wp:extent cx="952500" cy="1314450"/>
            <wp:effectExtent l="0" t="0" r="0" b="0"/>
            <wp:wrapThrough wrapText="bothSides">
              <wp:wrapPolygon edited="0">
                <wp:start x="0" y="0"/>
                <wp:lineTo x="0" y="11583"/>
                <wp:lineTo x="10800" y="15026"/>
                <wp:lineTo x="2592" y="15339"/>
                <wp:lineTo x="1728" y="15652"/>
                <wp:lineTo x="1728" y="21287"/>
                <wp:lineTo x="18144" y="21287"/>
                <wp:lineTo x="18576" y="20035"/>
                <wp:lineTo x="20304" y="16278"/>
                <wp:lineTo x="21168" y="15026"/>
                <wp:lineTo x="21168" y="1878"/>
                <wp:lineTo x="5184" y="0"/>
                <wp:lineTo x="0" y="0"/>
              </wp:wrapPolygon>
            </wp:wrapThrough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33B6">
        <w:rPr>
          <w:rFonts w:eastAsia="Times New Roman"/>
          <w:lang w:val="en-GB" w:eastAsia="en-NZ"/>
        </w:rPr>
        <w:t xml:space="preserve">If you find it hard to use the phone the </w:t>
      </w:r>
      <w:r w:rsidRPr="006333B6">
        <w:rPr>
          <w:rFonts w:eastAsia="Times New Roman"/>
          <w:b/>
          <w:lang w:val="en-GB" w:eastAsia="en-NZ"/>
        </w:rPr>
        <w:t xml:space="preserve">New Zealand Relay </w:t>
      </w:r>
      <w:r w:rsidRPr="006333B6">
        <w:rPr>
          <w:rFonts w:eastAsia="Times New Roman"/>
          <w:lang w:val="en-GB" w:eastAsia="en-NZ"/>
        </w:rPr>
        <w:t>service is for people who</w:t>
      </w:r>
      <w:r w:rsidRPr="00BA0A84">
        <w:t xml:space="preserve"> </w:t>
      </w:r>
      <w:r w:rsidRPr="007B446E">
        <w:t>are</w:t>
      </w:r>
      <w:r>
        <w:rPr>
          <w:rFonts w:eastAsia="Times New Roman"/>
          <w:lang w:val="en-GB" w:eastAsia="en-NZ"/>
        </w:rPr>
        <w:t>:</w:t>
      </w:r>
    </w:p>
    <w:p w14:paraId="5A4428CC" w14:textId="77777777" w:rsidR="004F0770" w:rsidRPr="007B446E" w:rsidRDefault="004F0770" w:rsidP="004F0770">
      <w:pPr>
        <w:pStyle w:val="Listtoplevel"/>
      </w:pPr>
      <w:r w:rsidRPr="007B446E">
        <w:t>Deaf / hard of hearing</w:t>
      </w:r>
    </w:p>
    <w:p w14:paraId="03DE0CE7" w14:textId="77777777" w:rsidR="004F0770" w:rsidRPr="007B446E" w:rsidRDefault="004F0770" w:rsidP="004F0770">
      <w:pPr>
        <w:pStyle w:val="Listtoplevel"/>
      </w:pPr>
      <w:r w:rsidRPr="006333B6">
        <w:rPr>
          <w:rFonts w:asciiTheme="minorHAnsi" w:hAnsiTheme="minorHAnsi" w:cs="Times New Roman"/>
          <w:kern w:val="2"/>
          <w:lang w:val="en-NZ"/>
        </w:rPr>
        <w:drawing>
          <wp:anchor distT="0" distB="0" distL="114300" distR="114300" simplePos="0" relativeHeight="252196864" behindDoc="0" locked="0" layoutInCell="1" allowOverlap="1" wp14:anchorId="6BF90676" wp14:editId="59E26BC6">
            <wp:simplePos x="0" y="0"/>
            <wp:positionH relativeFrom="column">
              <wp:posOffset>-109220</wp:posOffset>
            </wp:positionH>
            <wp:positionV relativeFrom="paragraph">
              <wp:posOffset>70485</wp:posOffset>
            </wp:positionV>
            <wp:extent cx="1447800" cy="1447800"/>
            <wp:effectExtent l="0" t="0" r="0" b="0"/>
            <wp:wrapThrough wrapText="bothSides">
              <wp:wrapPolygon edited="0">
                <wp:start x="5968" y="0"/>
                <wp:lineTo x="5116" y="853"/>
                <wp:lineTo x="4832" y="4547"/>
                <wp:lineTo x="4832" y="19042"/>
                <wp:lineTo x="5684" y="21316"/>
                <wp:lineTo x="5968" y="21316"/>
                <wp:lineTo x="15347" y="21316"/>
                <wp:lineTo x="15916" y="21316"/>
                <wp:lineTo x="16768" y="19042"/>
                <wp:lineTo x="16768" y="4547"/>
                <wp:lineTo x="16200" y="853"/>
                <wp:lineTo x="15347" y="0"/>
                <wp:lineTo x="5968" y="0"/>
              </wp:wrapPolygon>
            </wp:wrapThrough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46E">
        <w:t>deafblind</w:t>
      </w:r>
    </w:p>
    <w:p w14:paraId="78A1B7E1" w14:textId="77777777" w:rsidR="004F0770" w:rsidRPr="007B446E" w:rsidRDefault="004F0770" w:rsidP="004F0770">
      <w:pPr>
        <w:pStyle w:val="Listtoplevel"/>
      </w:pPr>
      <w:r w:rsidRPr="007B446E">
        <w:t>speech impaired / find it hard to talk.</w:t>
      </w:r>
    </w:p>
    <w:p w14:paraId="6F183B41" w14:textId="77777777" w:rsidR="004F0770" w:rsidRPr="00DC18F8" w:rsidRDefault="004F0770" w:rsidP="004F0770">
      <w:pPr>
        <w:rPr>
          <w:rFonts w:eastAsia="Times New Roman"/>
          <w:shd w:val="clear" w:color="auto" w:fill="FFFFFF"/>
          <w:lang w:eastAsia="en-GB"/>
        </w:rPr>
      </w:pPr>
    </w:p>
    <w:p w14:paraId="0FA62B05" w14:textId="77777777" w:rsidR="004F0770" w:rsidRPr="00DC18F8" w:rsidRDefault="004F0770" w:rsidP="004F0770">
      <w:pPr>
        <w:rPr>
          <w:rFonts w:eastAsia="Times New Roman" w:cs="Arial"/>
          <w:b/>
          <w:bCs/>
          <w:szCs w:val="22"/>
          <w:lang w:val="en-NZ"/>
        </w:rPr>
      </w:pPr>
    </w:p>
    <w:p w14:paraId="74CD22C6" w14:textId="77777777" w:rsidR="004F0770" w:rsidRPr="00DC18F8" w:rsidRDefault="004F0770" w:rsidP="004F0770">
      <w:pPr>
        <w:rPr>
          <w:rFonts w:eastAsia="Times New Roman" w:cs="Arial"/>
          <w:szCs w:val="32"/>
          <w:lang w:val="en-NZ"/>
        </w:rPr>
      </w:pPr>
      <w:r w:rsidRPr="00DC18F8">
        <w:rPr>
          <w:rFonts w:asciiTheme="minorHAnsi" w:eastAsia="Times New Roman" w:hAnsiTheme="minorHAnsi" w:cs="Times New Roman"/>
          <w:noProof/>
          <w:kern w:val="2"/>
          <w:szCs w:val="22"/>
          <w:lang w:val="en-NZ"/>
        </w:rPr>
        <w:drawing>
          <wp:anchor distT="0" distB="0" distL="114300" distR="114300" simplePos="0" relativeHeight="252198912" behindDoc="0" locked="0" layoutInCell="1" allowOverlap="1" wp14:anchorId="1D312C91" wp14:editId="46C3A01E">
            <wp:simplePos x="0" y="0"/>
            <wp:positionH relativeFrom="margin">
              <wp:posOffset>35560</wp:posOffset>
            </wp:positionH>
            <wp:positionV relativeFrom="paragraph">
              <wp:posOffset>107950</wp:posOffset>
            </wp:positionV>
            <wp:extent cx="1134110" cy="1181100"/>
            <wp:effectExtent l="0" t="0" r="889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18F8">
        <w:rPr>
          <w:rFonts w:eastAsia="Times New Roman" w:cs="Arial"/>
          <w:szCs w:val="32"/>
          <w:lang w:val="en-NZ"/>
        </w:rPr>
        <w:t>You can find out more about the New Zealand Relay service at:</w:t>
      </w:r>
    </w:p>
    <w:p w14:paraId="7CBBFC76" w14:textId="77777777" w:rsidR="004F0770" w:rsidRPr="00DC18F8" w:rsidRDefault="004F0770" w:rsidP="004F0770">
      <w:pPr>
        <w:rPr>
          <w:rFonts w:eastAsia="Times New Roman" w:cs="Arial"/>
          <w:szCs w:val="32"/>
          <w:lang w:val="en-NZ"/>
        </w:rPr>
      </w:pPr>
    </w:p>
    <w:p w14:paraId="52D148DB" w14:textId="77777777" w:rsidR="004F0770" w:rsidRPr="00E30FC7" w:rsidRDefault="00000000" w:rsidP="004F0770">
      <w:pPr>
        <w:rPr>
          <w:rFonts w:eastAsia="Times New Roman" w:cs="Arial"/>
          <w:b/>
          <w:bCs/>
          <w:szCs w:val="32"/>
          <w:lang w:val="en-NZ"/>
        </w:rPr>
      </w:pPr>
      <w:hyperlink r:id="rId202" w:history="1">
        <w:r w:rsidR="004F0770" w:rsidRPr="00E30FC7">
          <w:rPr>
            <w:rStyle w:val="Hyperlink"/>
            <w:rFonts w:eastAsia="Times New Roman" w:cs="Arial"/>
            <w:b/>
            <w:bCs/>
            <w:color w:val="auto"/>
            <w:szCs w:val="32"/>
            <w:u w:val="none"/>
            <w:lang w:val="en-NZ"/>
          </w:rPr>
          <w:t>www.nzrelay.co.nz</w:t>
        </w:r>
      </w:hyperlink>
    </w:p>
    <w:p w14:paraId="65B7EDF9" w14:textId="77777777" w:rsidR="00DD218B" w:rsidRDefault="00DD218B" w:rsidP="00DD218B"/>
    <w:p w14:paraId="24434D38" w14:textId="77777777" w:rsidR="004F0770" w:rsidRDefault="004F0770">
      <w:pPr>
        <w:spacing w:line="240" w:lineRule="auto"/>
        <w:ind w:left="0"/>
      </w:pPr>
      <w:r>
        <w:br w:type="page"/>
      </w:r>
    </w:p>
    <w:bookmarkEnd w:id="7"/>
    <w:p w14:paraId="6C85FA40" w14:textId="0CAD2FA5" w:rsidR="00316DBA" w:rsidRDefault="00EE0683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40B1F0E4" wp14:editId="2DFFF665">
                <wp:simplePos x="0" y="0"/>
                <wp:positionH relativeFrom="margin">
                  <wp:posOffset>-339436</wp:posOffset>
                </wp:positionH>
                <wp:positionV relativeFrom="paragraph">
                  <wp:posOffset>-263236</wp:posOffset>
                </wp:positionV>
                <wp:extent cx="6234430" cy="9067800"/>
                <wp:effectExtent l="0" t="0" r="13970" b="1905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0678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54DE30CF" id="Rectangle: Rounded Corners 24" o:spid="_x0000_s1026" style="position:absolute;margin-left:-26.75pt;margin-top:-20.75pt;width:490.9pt;height:714pt;z-index:-25149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" filled="f" strokecolor="windowText">
                <w10:wrap anchorx="margin"/>
              </v:rect>
            </w:pict>
          </mc:Fallback>
        </mc:AlternateContent>
      </w:r>
      <w:r w:rsidR="00E1206D" w:rsidRPr="00316DBA">
        <w:rPr>
          <w:rFonts w:eastAsia="Times New Roman" w:cs="Arial"/>
          <w:i/>
          <w:iCs/>
          <w:noProof/>
          <w:sz w:val="28"/>
          <w:szCs w:val="28"/>
          <w:lang w:eastAsia="en-NZ"/>
        </w:rPr>
        <w:drawing>
          <wp:anchor distT="0" distB="0" distL="114300" distR="114300" simplePos="0" relativeHeight="251826176" behindDoc="0" locked="0" layoutInCell="1" allowOverlap="1" wp14:anchorId="308FEC18" wp14:editId="1E01D135">
            <wp:simplePos x="0" y="0"/>
            <wp:positionH relativeFrom="margin">
              <wp:posOffset>-97971</wp:posOffset>
            </wp:positionH>
            <wp:positionV relativeFrom="paragraph">
              <wp:posOffset>39098</wp:posOffset>
            </wp:positionV>
            <wp:extent cx="1602005" cy="316221"/>
            <wp:effectExtent l="0" t="0" r="0" b="8255"/>
            <wp:wrapNone/>
            <wp:docPr id="42" name="Picture 42" descr="Logo for Whaikaha - Ministry of Disabled Peo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Logo for Whaikaha - Ministry of Disabled People."/>
                    <pic:cNvPicPr/>
                  </pic:nvPicPr>
                  <pic:blipFill>
                    <a:blip r:embed="rId20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005" cy="316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DBA" w:rsidRPr="00316DBA">
        <w:rPr>
          <w:rFonts w:eastAsia="Times New Roman" w:cs="Arial"/>
          <w:sz w:val="28"/>
          <w:szCs w:val="28"/>
          <w:lang w:eastAsia="en-NZ"/>
        </w:rPr>
        <w:t xml:space="preserve">This information has been written by </w:t>
      </w:r>
      <w:r w:rsidR="00C81EE9">
        <w:rPr>
          <w:rFonts w:eastAsia="Times New Roman" w:cs="Arial"/>
          <w:sz w:val="28"/>
          <w:szCs w:val="28"/>
          <w:lang w:eastAsia="en-NZ"/>
        </w:rPr>
        <w:t>the</w:t>
      </w:r>
      <w:r w:rsidR="00E1206D">
        <w:rPr>
          <w:rFonts w:eastAsia="Times New Roman" w:cs="Arial"/>
          <w:sz w:val="28"/>
          <w:szCs w:val="28"/>
          <w:lang w:eastAsia="en-NZ"/>
        </w:rPr>
        <w:br/>
      </w:r>
      <w:r w:rsidR="00E1206D" w:rsidRPr="00E1206D">
        <w:rPr>
          <w:rFonts w:eastAsia="Times New Roman" w:cs="Arial"/>
          <w:sz w:val="28"/>
          <w:szCs w:val="28"/>
          <w:lang w:eastAsia="en-NZ"/>
        </w:rPr>
        <w:t>Ministry of Disabled People</w:t>
      </w:r>
      <w:r w:rsidR="00441013">
        <w:rPr>
          <w:rFonts w:eastAsia="Times New Roman" w:cs="Arial"/>
          <w:sz w:val="28"/>
          <w:szCs w:val="28"/>
          <w:lang w:eastAsia="en-NZ"/>
        </w:rPr>
        <w:t xml:space="preserve"> </w:t>
      </w:r>
      <w:r w:rsidR="00441013" w:rsidRPr="00E1206D">
        <w:rPr>
          <w:rFonts w:eastAsia="Times New Roman" w:cs="Arial"/>
          <w:sz w:val="28"/>
          <w:szCs w:val="28"/>
          <w:lang w:eastAsia="en-NZ"/>
        </w:rPr>
        <w:t>–</w:t>
      </w:r>
      <w:r w:rsidR="00441013">
        <w:rPr>
          <w:rFonts w:eastAsia="Times New Roman" w:cs="Arial"/>
          <w:sz w:val="28"/>
          <w:szCs w:val="28"/>
          <w:lang w:eastAsia="en-NZ"/>
        </w:rPr>
        <w:t xml:space="preserve"> Whaikaha</w:t>
      </w:r>
      <w:r w:rsidR="00E1206D" w:rsidRPr="00E1206D">
        <w:rPr>
          <w:rFonts w:eastAsia="Times New Roman" w:cs="Arial"/>
          <w:sz w:val="28"/>
          <w:szCs w:val="28"/>
          <w:lang w:eastAsia="en-NZ"/>
        </w:rPr>
        <w:t>.</w:t>
      </w:r>
    </w:p>
    <w:p w14:paraId="782596AE" w14:textId="08C2FCF4" w:rsidR="00EE0683" w:rsidRPr="00EE0683" w:rsidRDefault="00CA416E" w:rsidP="00EE0683">
      <w:pPr>
        <w:spacing w:after="120"/>
        <w:ind w:left="2835"/>
        <w:rPr>
          <w:rFonts w:eastAsia="Times New Roman" w:cs="Arial"/>
          <w:sz w:val="28"/>
          <w:szCs w:val="28"/>
          <w:lang w:val="en-NZ" w:eastAsia="en-NZ"/>
        </w:rPr>
      </w:pPr>
      <w:r w:rsidRPr="00316DBA">
        <w:rPr>
          <w:rFonts w:eastAsia="Times New Roman" w:cs="Arial"/>
          <w:i/>
          <w:iCs/>
          <w:noProof/>
          <w:sz w:val="28"/>
          <w:szCs w:val="28"/>
          <w:lang w:eastAsia="en-NZ"/>
        </w:rPr>
        <w:drawing>
          <wp:anchor distT="0" distB="0" distL="114300" distR="114300" simplePos="0" relativeHeight="252627968" behindDoc="0" locked="0" layoutInCell="1" allowOverlap="1" wp14:anchorId="7856B345" wp14:editId="36094DFE">
            <wp:simplePos x="0" y="0"/>
            <wp:positionH relativeFrom="margin">
              <wp:posOffset>-91440</wp:posOffset>
            </wp:positionH>
            <wp:positionV relativeFrom="paragraph">
              <wp:posOffset>422910</wp:posOffset>
            </wp:positionV>
            <wp:extent cx="1602005" cy="316221"/>
            <wp:effectExtent l="0" t="0" r="0" b="8255"/>
            <wp:wrapNone/>
            <wp:docPr id="1548085032" name="Picture 1548085032" descr="Logo for Whaikaha - Ministry of Disabled Peo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Logo for Whaikaha - Ministry of Disabled People."/>
                    <pic:cNvPicPr/>
                  </pic:nvPicPr>
                  <pic:blipFill>
                    <a:blip r:embed="rId20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005" cy="316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683">
        <w:rPr>
          <w:rFonts w:eastAsia="Times New Roman" w:cs="Arial"/>
          <w:sz w:val="28"/>
          <w:szCs w:val="28"/>
          <w:lang w:val="en-NZ" w:eastAsia="en-NZ"/>
        </w:rPr>
        <w:br/>
      </w:r>
      <w:r w:rsidR="00EE0683" w:rsidRPr="00EE0683">
        <w:rPr>
          <w:rFonts w:eastAsia="Times New Roman" w:cs="Arial"/>
          <w:sz w:val="28"/>
          <w:szCs w:val="28"/>
          <w:lang w:val="en-NZ" w:eastAsia="en-NZ"/>
        </w:rPr>
        <w:t xml:space="preserve">Some of the images used have been provided by </w:t>
      </w:r>
      <w:r w:rsidR="00C81EE9">
        <w:rPr>
          <w:rFonts w:eastAsia="Times New Roman" w:cs="Arial"/>
          <w:sz w:val="28"/>
          <w:szCs w:val="28"/>
          <w:lang w:val="en-NZ" w:eastAsia="en-NZ"/>
        </w:rPr>
        <w:t xml:space="preserve">the </w:t>
      </w:r>
      <w:r w:rsidR="00EE0683" w:rsidRPr="00EE0683">
        <w:rPr>
          <w:rFonts w:eastAsia="Times New Roman" w:cs="Arial"/>
          <w:sz w:val="28"/>
          <w:szCs w:val="28"/>
          <w:lang w:val="en-NZ" w:eastAsia="en-NZ"/>
        </w:rPr>
        <w:t>Ministry of Disabled People – Whaikaha.</w:t>
      </w:r>
    </w:p>
    <w:p w14:paraId="6F611167" w14:textId="3807BB94" w:rsidR="00316DBA" w:rsidRPr="00316DBA" w:rsidRDefault="00757E94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28224" behindDoc="0" locked="0" layoutInCell="1" allowOverlap="1" wp14:anchorId="56DF5A25" wp14:editId="23DB7AF8">
            <wp:simplePos x="0" y="0"/>
            <wp:positionH relativeFrom="margin">
              <wp:posOffset>-51955</wp:posOffset>
            </wp:positionH>
            <wp:positionV relativeFrom="paragraph">
              <wp:posOffset>377364</wp:posOffset>
            </wp:positionV>
            <wp:extent cx="1600200" cy="691369"/>
            <wp:effectExtent l="0" t="0" r="0" b="0"/>
            <wp:wrapNone/>
            <wp:docPr id="1336230554" name="Picture 5" descr="Logo  for Make it Easy Kia Māmā Ma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Logo  for Make it Easy Kia Māmā Mai."/>
                    <pic:cNvPicPr>
                      <a:picLocks noChangeAspect="1" noChangeArrowheads="1"/>
                    </pic:cNvPicPr>
                  </pic:nvPicPr>
                  <pic:blipFill>
                    <a:blip r:embed="rId20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9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683">
        <w:rPr>
          <w:rFonts w:eastAsia="Times New Roman" w:cs="Arial"/>
          <w:sz w:val="28"/>
          <w:szCs w:val="28"/>
          <w:lang w:eastAsia="en-NZ"/>
        </w:rPr>
        <w:br/>
      </w:r>
      <w:r w:rsidR="00316DBA" w:rsidRPr="00316DBA">
        <w:rPr>
          <w:rFonts w:eastAsia="Times New Roman" w:cs="Arial"/>
          <w:sz w:val="28"/>
          <w:szCs w:val="28"/>
          <w:lang w:eastAsia="en-NZ"/>
        </w:rPr>
        <w:t>It has been translated into Easy Read by the Make it Easy Kia Māmā Mai service of People First New Zealand Ngā Tāngata Tuatahi.</w:t>
      </w:r>
    </w:p>
    <w:p w14:paraId="79E58F6E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27200" behindDoc="0" locked="0" layoutInCell="1" allowOverlap="1" wp14:anchorId="70E0E54B" wp14:editId="09588463">
            <wp:simplePos x="0" y="0"/>
            <wp:positionH relativeFrom="margin">
              <wp:posOffset>-18585</wp:posOffset>
            </wp:positionH>
            <wp:positionV relativeFrom="paragraph">
              <wp:posOffset>189230</wp:posOffset>
            </wp:positionV>
            <wp:extent cx="1638300" cy="819382"/>
            <wp:effectExtent l="0" t="0" r="0" b="0"/>
            <wp:wrapNone/>
            <wp:docPr id="1960139436" name="Picture 4" descr="Logo for People First NZ Ngā Tāngata Tuatah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Logo for People First NZ Ngā Tāngata Tuatahi."/>
                    <pic:cNvPicPr>
                      <a:picLocks noChangeAspect="1" noChangeArrowheads="1"/>
                    </pic:cNvPicPr>
                  </pic:nvPicPr>
                  <pic:blipFill>
                    <a:blip r:embed="rId20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C6844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The ideas in this document are not the ideas of People First New Zealand Ngā Tāngata Tuatahi.</w:t>
      </w:r>
    </w:p>
    <w:p w14:paraId="34F8FBE7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824128" behindDoc="0" locked="0" layoutInCell="1" allowOverlap="1" wp14:anchorId="0FBBEDAB" wp14:editId="4642BCF9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20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4A8DB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352EAE87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5AEA4A22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30272" behindDoc="0" locked="0" layoutInCell="1" allowOverlap="1" wp14:anchorId="16A55BB4" wp14:editId="52313ECA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Logo for Photosymbo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Logo for Photosymbols."/>
                    <pic:cNvPicPr/>
                  </pic:nvPicPr>
                  <pic:blipFill>
                    <a:blip r:embed="rId20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692AD311" w14:textId="77777777" w:rsidR="00316DBA" w:rsidRPr="00316DBA" w:rsidRDefault="00316DBA" w:rsidP="00316DBA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2AF00F6A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829248" behindDoc="1" locked="0" layoutInCell="1" allowOverlap="1" wp14:anchorId="1BDB5411" wp14:editId="3758513C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20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</w:p>
    <w:p w14:paraId="568C1FFC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58B3F584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0ADEA32C" w14:textId="77777777" w:rsidR="00316DBA" w:rsidRPr="00316DBA" w:rsidRDefault="00316DBA" w:rsidP="00316DBA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1A2676C6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833344" behindDoc="0" locked="0" layoutInCell="1" allowOverlap="1" wp14:anchorId="2C9B9FD2" wp14:editId="2B24A19A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20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50A74EB7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831296" behindDoc="0" locked="0" layoutInCell="1" allowOverlap="1" wp14:anchorId="1A7A1E32" wp14:editId="5B962C0C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2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39294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7B9B1845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07FF0D79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5EB49EEA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52416D8B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32320" behindDoc="0" locked="0" layoutInCell="1" allowOverlap="1" wp14:anchorId="48551762" wp14:editId="7B5A8B12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Logo for Studio Rebek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Logo for Studio Rebeko."/>
                    <pic:cNvPicPr/>
                  </pic:nvPicPr>
                  <pic:blipFill>
                    <a:blip r:embed="rId2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Studio Rebeko</w:t>
      </w:r>
    </w:p>
    <w:p w14:paraId="331454F9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2E0CA861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58AF4311" w14:textId="77777777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E1206D">
      <w:headerReference w:type="even" r:id="rId212"/>
      <w:headerReference w:type="default" r:id="rId213"/>
      <w:footerReference w:type="even" r:id="rId214"/>
      <w:footerReference w:type="default" r:id="rId215"/>
      <w:headerReference w:type="first" r:id="rId216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D2D7A"/>
        <w:left w:val="single" w:sz="24" w:space="24" w:color="4D2D7A"/>
        <w:bottom w:val="single" w:sz="24" w:space="24" w:color="4D2D7A"/>
        <w:right w:val="single" w:sz="24" w:space="24" w:color="4D2D7A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B521EF" w14:textId="77777777" w:rsidR="001E2680" w:rsidRDefault="001E2680">
      <w:pPr>
        <w:spacing w:line="240" w:lineRule="auto"/>
      </w:pPr>
      <w:r>
        <w:separator/>
      </w:r>
    </w:p>
  </w:endnote>
  <w:endnote w:type="continuationSeparator" w:id="0">
    <w:p w14:paraId="584A00F6" w14:textId="77777777" w:rsidR="001E2680" w:rsidRDefault="001E26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whaikaha">
    <w:altName w:val="Cambria"/>
    <w:panose1 w:val="00000000000000000000"/>
    <w:charset w:val="00"/>
    <w:family w:val="roman"/>
    <w:notTrueType/>
    <w:pitch w:val="default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5077E652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2CBA7AA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6B70DDD3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3FAD0C6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C1CBF9" w14:textId="77777777" w:rsidR="001E2680" w:rsidRDefault="001E2680">
      <w:pPr>
        <w:spacing w:line="240" w:lineRule="auto"/>
      </w:pPr>
      <w:r>
        <w:separator/>
      </w:r>
    </w:p>
  </w:footnote>
  <w:footnote w:type="continuationSeparator" w:id="0">
    <w:p w14:paraId="075BB3E4" w14:textId="77777777" w:rsidR="001E2680" w:rsidRDefault="001E268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798BA" w14:textId="2882BF3E" w:rsidR="00155D87" w:rsidRDefault="00155D8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AEF70E2" wp14:editId="506AC92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1430" b="15240"/>
              <wp:wrapNone/>
              <wp:docPr id="380851321" name="Text Box 2" descr="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D48B97" w14:textId="2AFBD9ED" w:rsidR="00155D87" w:rsidRPr="00155D87" w:rsidRDefault="00155D87" w:rsidP="00155D8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55D8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EF70E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alt="IN-CONFIDENCE" style="position:absolute;left:0;text-align:left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fill o:detectmouseclick="t"/>
              <v:textbox style="mso-fit-shape-to-text:t" inset="0,15pt,0,0">
                <w:txbxContent>
                  <w:p w14:paraId="2ED48B97" w14:textId="2AFBD9ED" w:rsidR="00155D87" w:rsidRPr="00155D87" w:rsidRDefault="00155D87" w:rsidP="00155D87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55D8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EC907" w14:textId="14366318" w:rsidR="00155D87" w:rsidRDefault="00155D8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5844705" wp14:editId="0CDC758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1430" b="15240"/>
              <wp:wrapNone/>
              <wp:docPr id="1814550286" name="Text Box 3" descr="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AB95EB" w14:textId="59A33056" w:rsidR="00155D87" w:rsidRPr="00155D87" w:rsidRDefault="00155D87" w:rsidP="00155D8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55D8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84470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IN-CONFIDENCE" style="position:absolute;left:0;text-align:left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fill o:detectmouseclick="t"/>
              <v:textbox style="mso-fit-shape-to-text:t" inset="0,15pt,0,0">
                <w:txbxContent>
                  <w:p w14:paraId="28AB95EB" w14:textId="59A33056" w:rsidR="00155D87" w:rsidRPr="00155D87" w:rsidRDefault="00155D87" w:rsidP="00155D87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55D8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D52A8" w14:textId="07DEF361" w:rsidR="00155D87" w:rsidRDefault="00155D8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F2B7E66" wp14:editId="09ED567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1430" b="15240"/>
              <wp:wrapNone/>
              <wp:docPr id="210886994" name="Text Box 1" descr="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9887C7" w14:textId="289DBCE7" w:rsidR="00155D87" w:rsidRPr="00155D87" w:rsidRDefault="00155D87" w:rsidP="00155D8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55D8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2B7E6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IN-CONFIDENCE" style="position:absolute;left:0;text-align:left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fill o:detectmouseclick="t"/>
              <v:textbox style="mso-fit-shape-to-text:t" inset="0,15pt,0,0">
                <w:txbxContent>
                  <w:p w14:paraId="5A9887C7" w14:textId="289DBCE7" w:rsidR="00155D87" w:rsidRPr="00155D87" w:rsidRDefault="00155D87" w:rsidP="00155D87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55D8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537C3D"/>
    <w:multiLevelType w:val="hybridMultilevel"/>
    <w:tmpl w:val="0BCCE306"/>
    <w:lvl w:ilvl="0" w:tplc="8B084ED6">
      <w:start w:val="5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45D52"/>
    <w:multiLevelType w:val="hybridMultilevel"/>
    <w:tmpl w:val="9F807DB2"/>
    <w:lvl w:ilvl="0" w:tplc="1409000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 w15:restartNumberingAfterBreak="0">
    <w:nsid w:val="121B40AD"/>
    <w:multiLevelType w:val="hybridMultilevel"/>
    <w:tmpl w:val="FA90250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14FE778F"/>
    <w:multiLevelType w:val="hybridMultilevel"/>
    <w:tmpl w:val="53D21320"/>
    <w:lvl w:ilvl="0" w:tplc="8B084ED6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8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9" w15:restartNumberingAfterBreak="0">
    <w:nsid w:val="19477E97"/>
    <w:multiLevelType w:val="hybridMultilevel"/>
    <w:tmpl w:val="EF787FB0"/>
    <w:lvl w:ilvl="0" w:tplc="6D7E0804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0" w15:restartNumberingAfterBreak="0">
    <w:nsid w:val="1A9C15F5"/>
    <w:multiLevelType w:val="hybridMultilevel"/>
    <w:tmpl w:val="09685926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1" w15:restartNumberingAfterBreak="0">
    <w:nsid w:val="1D6A1221"/>
    <w:multiLevelType w:val="hybridMultilevel"/>
    <w:tmpl w:val="65EEE4A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1E5A172F"/>
    <w:multiLevelType w:val="hybridMultilevel"/>
    <w:tmpl w:val="C9F8C7E8"/>
    <w:lvl w:ilvl="0" w:tplc="9B601A6A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3" w15:restartNumberingAfterBreak="0">
    <w:nsid w:val="220D1047"/>
    <w:multiLevelType w:val="hybridMultilevel"/>
    <w:tmpl w:val="4ECAFAB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F92EB3"/>
    <w:multiLevelType w:val="hybridMultilevel"/>
    <w:tmpl w:val="990850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6" w15:restartNumberingAfterBreak="0">
    <w:nsid w:val="2ABB0BC3"/>
    <w:multiLevelType w:val="hybridMultilevel"/>
    <w:tmpl w:val="F54AAC00"/>
    <w:lvl w:ilvl="0" w:tplc="BC385308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7" w15:restartNumberingAfterBreak="0">
    <w:nsid w:val="2BAE5A6B"/>
    <w:multiLevelType w:val="hybridMultilevel"/>
    <w:tmpl w:val="57B07772"/>
    <w:lvl w:ilvl="0" w:tplc="81D8D6C4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8" w15:restartNumberingAfterBreak="0">
    <w:nsid w:val="327618F4"/>
    <w:multiLevelType w:val="hybridMultilevel"/>
    <w:tmpl w:val="8684E444"/>
    <w:lvl w:ilvl="0" w:tplc="8B084ED6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9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0" w15:restartNumberingAfterBreak="0">
    <w:nsid w:val="415B107F"/>
    <w:multiLevelType w:val="hybridMultilevel"/>
    <w:tmpl w:val="2A3A412A"/>
    <w:lvl w:ilvl="0" w:tplc="67E2C6EE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1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2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4" w15:restartNumberingAfterBreak="0">
    <w:nsid w:val="5C881243"/>
    <w:multiLevelType w:val="hybridMultilevel"/>
    <w:tmpl w:val="78AA7256"/>
    <w:lvl w:ilvl="0" w:tplc="D3BC8926">
      <w:start w:val="6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555D36"/>
    <w:multiLevelType w:val="hybridMultilevel"/>
    <w:tmpl w:val="8D86B742"/>
    <w:lvl w:ilvl="0" w:tplc="E26E4F32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6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7" w15:restartNumberingAfterBreak="0">
    <w:nsid w:val="6B835E94"/>
    <w:multiLevelType w:val="hybridMultilevel"/>
    <w:tmpl w:val="89003422"/>
    <w:lvl w:ilvl="0" w:tplc="81D8D6C4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8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5C1BD2"/>
    <w:multiLevelType w:val="hybridMultilevel"/>
    <w:tmpl w:val="D722EA8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3C266C"/>
    <w:multiLevelType w:val="hybridMultilevel"/>
    <w:tmpl w:val="D64E22AC"/>
    <w:lvl w:ilvl="0" w:tplc="1409000F">
      <w:start w:val="1"/>
      <w:numFmt w:val="decimal"/>
      <w:lvlText w:val="%1."/>
      <w:lvlJc w:val="left"/>
      <w:pPr>
        <w:ind w:left="4253" w:hanging="567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15"/>
  </w:num>
  <w:num w:numId="2" w16cid:durableId="1751925994">
    <w:abstractNumId w:val="2"/>
  </w:num>
  <w:num w:numId="3" w16cid:durableId="930426864">
    <w:abstractNumId w:val="23"/>
  </w:num>
  <w:num w:numId="4" w16cid:durableId="90706847">
    <w:abstractNumId w:val="26"/>
  </w:num>
  <w:num w:numId="5" w16cid:durableId="313334513">
    <w:abstractNumId w:val="19"/>
  </w:num>
  <w:num w:numId="6" w16cid:durableId="2033803924">
    <w:abstractNumId w:val="8"/>
  </w:num>
  <w:num w:numId="7" w16cid:durableId="808132422">
    <w:abstractNumId w:val="3"/>
  </w:num>
  <w:num w:numId="8" w16cid:durableId="1143546541">
    <w:abstractNumId w:val="22"/>
  </w:num>
  <w:num w:numId="9" w16cid:durableId="279923130">
    <w:abstractNumId w:val="1"/>
  </w:num>
  <w:num w:numId="10" w16cid:durableId="1141115467">
    <w:abstractNumId w:val="21"/>
  </w:num>
  <w:num w:numId="11" w16cid:durableId="1254901281">
    <w:abstractNumId w:val="0"/>
  </w:num>
  <w:num w:numId="12" w16cid:durableId="2111922917">
    <w:abstractNumId w:val="28"/>
  </w:num>
  <w:num w:numId="13" w16cid:durableId="570190621">
    <w:abstractNumId w:val="31"/>
  </w:num>
  <w:num w:numId="14" w16cid:durableId="1591625370">
    <w:abstractNumId w:val="6"/>
  </w:num>
  <w:num w:numId="15" w16cid:durableId="977148668">
    <w:abstractNumId w:val="30"/>
  </w:num>
  <w:num w:numId="16" w16cid:durableId="1053312516">
    <w:abstractNumId w:val="27"/>
  </w:num>
  <w:num w:numId="17" w16cid:durableId="784036008">
    <w:abstractNumId w:val="17"/>
  </w:num>
  <w:num w:numId="18" w16cid:durableId="880363381">
    <w:abstractNumId w:val="5"/>
  </w:num>
  <w:num w:numId="19" w16cid:durableId="630021196">
    <w:abstractNumId w:val="10"/>
  </w:num>
  <w:num w:numId="20" w16cid:durableId="1597977705">
    <w:abstractNumId w:val="25"/>
  </w:num>
  <w:num w:numId="21" w16cid:durableId="2001733670">
    <w:abstractNumId w:val="12"/>
  </w:num>
  <w:num w:numId="22" w16cid:durableId="1678997510">
    <w:abstractNumId w:val="16"/>
  </w:num>
  <w:num w:numId="23" w16cid:durableId="1082142717">
    <w:abstractNumId w:val="20"/>
  </w:num>
  <w:num w:numId="24" w16cid:durableId="71972658">
    <w:abstractNumId w:val="9"/>
  </w:num>
  <w:num w:numId="25" w16cid:durableId="533158297">
    <w:abstractNumId w:val="11"/>
  </w:num>
  <w:num w:numId="26" w16cid:durableId="872963391">
    <w:abstractNumId w:val="29"/>
  </w:num>
  <w:num w:numId="27" w16cid:durableId="553657323">
    <w:abstractNumId w:val="13"/>
  </w:num>
  <w:num w:numId="28" w16cid:durableId="1805393963">
    <w:abstractNumId w:val="24"/>
  </w:num>
  <w:num w:numId="29" w16cid:durableId="1912693846">
    <w:abstractNumId w:val="4"/>
  </w:num>
  <w:num w:numId="30" w16cid:durableId="1516648549">
    <w:abstractNumId w:val="14"/>
  </w:num>
  <w:num w:numId="31" w16cid:durableId="1413115458">
    <w:abstractNumId w:val="7"/>
  </w:num>
  <w:num w:numId="32" w16cid:durableId="1703020205">
    <w:abstractNumId w:val="18"/>
  </w:num>
  <w:num w:numId="33" w16cid:durableId="19989940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NKgFAJnO0G4tAAAA"/>
  </w:docVars>
  <w:rsids>
    <w:rsidRoot w:val="002A636D"/>
    <w:rsid w:val="000013CC"/>
    <w:rsid w:val="000023FF"/>
    <w:rsid w:val="00005DB6"/>
    <w:rsid w:val="000064D2"/>
    <w:rsid w:val="0001120C"/>
    <w:rsid w:val="00012D4A"/>
    <w:rsid w:val="00014110"/>
    <w:rsid w:val="0001665E"/>
    <w:rsid w:val="000173D4"/>
    <w:rsid w:val="00021315"/>
    <w:rsid w:val="00021614"/>
    <w:rsid w:val="00021AE0"/>
    <w:rsid w:val="000222DD"/>
    <w:rsid w:val="000227B4"/>
    <w:rsid w:val="00022D51"/>
    <w:rsid w:val="0002402E"/>
    <w:rsid w:val="00024441"/>
    <w:rsid w:val="0002582A"/>
    <w:rsid w:val="00026293"/>
    <w:rsid w:val="0002720E"/>
    <w:rsid w:val="00027AE8"/>
    <w:rsid w:val="0003092A"/>
    <w:rsid w:val="00031700"/>
    <w:rsid w:val="00031A46"/>
    <w:rsid w:val="000322EF"/>
    <w:rsid w:val="000326B6"/>
    <w:rsid w:val="00032A93"/>
    <w:rsid w:val="00033E6C"/>
    <w:rsid w:val="0003782E"/>
    <w:rsid w:val="00037F9F"/>
    <w:rsid w:val="0004083F"/>
    <w:rsid w:val="00043035"/>
    <w:rsid w:val="00044322"/>
    <w:rsid w:val="0004453A"/>
    <w:rsid w:val="00044EA4"/>
    <w:rsid w:val="0004557B"/>
    <w:rsid w:val="00045CEC"/>
    <w:rsid w:val="00050DAB"/>
    <w:rsid w:val="000542BF"/>
    <w:rsid w:val="00061283"/>
    <w:rsid w:val="00061F4A"/>
    <w:rsid w:val="000625AC"/>
    <w:rsid w:val="000637D8"/>
    <w:rsid w:val="00070955"/>
    <w:rsid w:val="00070D02"/>
    <w:rsid w:val="00071A8A"/>
    <w:rsid w:val="00072883"/>
    <w:rsid w:val="00072EE3"/>
    <w:rsid w:val="00072F32"/>
    <w:rsid w:val="00073DE8"/>
    <w:rsid w:val="00075599"/>
    <w:rsid w:val="00076523"/>
    <w:rsid w:val="00077B96"/>
    <w:rsid w:val="00077E77"/>
    <w:rsid w:val="00080AC6"/>
    <w:rsid w:val="000812D4"/>
    <w:rsid w:val="000825AA"/>
    <w:rsid w:val="00083595"/>
    <w:rsid w:val="00084E53"/>
    <w:rsid w:val="00085E05"/>
    <w:rsid w:val="00085E6C"/>
    <w:rsid w:val="0009079F"/>
    <w:rsid w:val="00090942"/>
    <w:rsid w:val="00092EB7"/>
    <w:rsid w:val="00093652"/>
    <w:rsid w:val="000936BB"/>
    <w:rsid w:val="00093B9A"/>
    <w:rsid w:val="00094810"/>
    <w:rsid w:val="000A006F"/>
    <w:rsid w:val="000A10E0"/>
    <w:rsid w:val="000A33CA"/>
    <w:rsid w:val="000A3C46"/>
    <w:rsid w:val="000B07F3"/>
    <w:rsid w:val="000B19C7"/>
    <w:rsid w:val="000B1E5E"/>
    <w:rsid w:val="000B2509"/>
    <w:rsid w:val="000B4908"/>
    <w:rsid w:val="000B5AF6"/>
    <w:rsid w:val="000B6CD1"/>
    <w:rsid w:val="000B6FD4"/>
    <w:rsid w:val="000C0353"/>
    <w:rsid w:val="000C166E"/>
    <w:rsid w:val="000C16A8"/>
    <w:rsid w:val="000C2299"/>
    <w:rsid w:val="000C372E"/>
    <w:rsid w:val="000C3A25"/>
    <w:rsid w:val="000C3A73"/>
    <w:rsid w:val="000C4520"/>
    <w:rsid w:val="000C5758"/>
    <w:rsid w:val="000D2B45"/>
    <w:rsid w:val="000D4444"/>
    <w:rsid w:val="000D5503"/>
    <w:rsid w:val="000D733A"/>
    <w:rsid w:val="000D7F44"/>
    <w:rsid w:val="000E249E"/>
    <w:rsid w:val="000E26FC"/>
    <w:rsid w:val="000F2698"/>
    <w:rsid w:val="000F38A7"/>
    <w:rsid w:val="000F5275"/>
    <w:rsid w:val="000F5622"/>
    <w:rsid w:val="000F6269"/>
    <w:rsid w:val="000F7F52"/>
    <w:rsid w:val="00100289"/>
    <w:rsid w:val="00101135"/>
    <w:rsid w:val="00101A71"/>
    <w:rsid w:val="00104087"/>
    <w:rsid w:val="0010516C"/>
    <w:rsid w:val="00110BED"/>
    <w:rsid w:val="001114B9"/>
    <w:rsid w:val="00112BF5"/>
    <w:rsid w:val="00112FAC"/>
    <w:rsid w:val="00114566"/>
    <w:rsid w:val="00114F4D"/>
    <w:rsid w:val="001158CD"/>
    <w:rsid w:val="00116D27"/>
    <w:rsid w:val="0011765C"/>
    <w:rsid w:val="00120E6B"/>
    <w:rsid w:val="00121B87"/>
    <w:rsid w:val="00122416"/>
    <w:rsid w:val="00124EA8"/>
    <w:rsid w:val="00126F1D"/>
    <w:rsid w:val="001272A1"/>
    <w:rsid w:val="001302F0"/>
    <w:rsid w:val="0013628E"/>
    <w:rsid w:val="001362A9"/>
    <w:rsid w:val="00140308"/>
    <w:rsid w:val="001413E8"/>
    <w:rsid w:val="00141E71"/>
    <w:rsid w:val="001439A5"/>
    <w:rsid w:val="00146044"/>
    <w:rsid w:val="00151058"/>
    <w:rsid w:val="00155D87"/>
    <w:rsid w:val="0015785E"/>
    <w:rsid w:val="00162012"/>
    <w:rsid w:val="001624D3"/>
    <w:rsid w:val="00162704"/>
    <w:rsid w:val="00164F53"/>
    <w:rsid w:val="00165FA5"/>
    <w:rsid w:val="0017052F"/>
    <w:rsid w:val="00171FB4"/>
    <w:rsid w:val="001754F4"/>
    <w:rsid w:val="00175DCF"/>
    <w:rsid w:val="00176D99"/>
    <w:rsid w:val="001771E1"/>
    <w:rsid w:val="001775C3"/>
    <w:rsid w:val="00181BB4"/>
    <w:rsid w:val="00181FE8"/>
    <w:rsid w:val="001916D5"/>
    <w:rsid w:val="00191D84"/>
    <w:rsid w:val="001922FE"/>
    <w:rsid w:val="0019594A"/>
    <w:rsid w:val="0019697E"/>
    <w:rsid w:val="001A0A33"/>
    <w:rsid w:val="001A0B0A"/>
    <w:rsid w:val="001A18DF"/>
    <w:rsid w:val="001A3192"/>
    <w:rsid w:val="001A4668"/>
    <w:rsid w:val="001A5368"/>
    <w:rsid w:val="001A6250"/>
    <w:rsid w:val="001B04DA"/>
    <w:rsid w:val="001B1D22"/>
    <w:rsid w:val="001B319F"/>
    <w:rsid w:val="001B4B0C"/>
    <w:rsid w:val="001B4DD5"/>
    <w:rsid w:val="001B687C"/>
    <w:rsid w:val="001C0A61"/>
    <w:rsid w:val="001C0F93"/>
    <w:rsid w:val="001C173A"/>
    <w:rsid w:val="001C5F3C"/>
    <w:rsid w:val="001C6FCA"/>
    <w:rsid w:val="001D223E"/>
    <w:rsid w:val="001E071E"/>
    <w:rsid w:val="001E2680"/>
    <w:rsid w:val="001E3429"/>
    <w:rsid w:val="001E4E06"/>
    <w:rsid w:val="001E4F02"/>
    <w:rsid w:val="001E5CEB"/>
    <w:rsid w:val="001F0D0A"/>
    <w:rsid w:val="001F56D5"/>
    <w:rsid w:val="00201791"/>
    <w:rsid w:val="002020F4"/>
    <w:rsid w:val="002045E7"/>
    <w:rsid w:val="00204868"/>
    <w:rsid w:val="00206C9A"/>
    <w:rsid w:val="00210698"/>
    <w:rsid w:val="002126C9"/>
    <w:rsid w:val="00214FDA"/>
    <w:rsid w:val="00215201"/>
    <w:rsid w:val="00215917"/>
    <w:rsid w:val="0021603E"/>
    <w:rsid w:val="00216A14"/>
    <w:rsid w:val="0021796A"/>
    <w:rsid w:val="00220601"/>
    <w:rsid w:val="00222ABF"/>
    <w:rsid w:val="00224AAD"/>
    <w:rsid w:val="00225024"/>
    <w:rsid w:val="00226C0D"/>
    <w:rsid w:val="00226F54"/>
    <w:rsid w:val="00230848"/>
    <w:rsid w:val="00230AE5"/>
    <w:rsid w:val="00234B50"/>
    <w:rsid w:val="00236535"/>
    <w:rsid w:val="00236608"/>
    <w:rsid w:val="00236E70"/>
    <w:rsid w:val="00236F57"/>
    <w:rsid w:val="0024659E"/>
    <w:rsid w:val="00253A81"/>
    <w:rsid w:val="00255456"/>
    <w:rsid w:val="00255DCC"/>
    <w:rsid w:val="00257474"/>
    <w:rsid w:val="00257D60"/>
    <w:rsid w:val="0026103A"/>
    <w:rsid w:val="00261BF8"/>
    <w:rsid w:val="00266B9F"/>
    <w:rsid w:val="002732BA"/>
    <w:rsid w:val="00273E5E"/>
    <w:rsid w:val="002749F2"/>
    <w:rsid w:val="0028007E"/>
    <w:rsid w:val="00280901"/>
    <w:rsid w:val="00282E9B"/>
    <w:rsid w:val="00284D0D"/>
    <w:rsid w:val="002851C6"/>
    <w:rsid w:val="002854D1"/>
    <w:rsid w:val="00290C95"/>
    <w:rsid w:val="00292C83"/>
    <w:rsid w:val="00293651"/>
    <w:rsid w:val="00295BD2"/>
    <w:rsid w:val="002A020B"/>
    <w:rsid w:val="002A02A3"/>
    <w:rsid w:val="002A2B0C"/>
    <w:rsid w:val="002A3596"/>
    <w:rsid w:val="002A3968"/>
    <w:rsid w:val="002A61AB"/>
    <w:rsid w:val="002A636D"/>
    <w:rsid w:val="002A6751"/>
    <w:rsid w:val="002A74B5"/>
    <w:rsid w:val="002B2CE1"/>
    <w:rsid w:val="002B3C74"/>
    <w:rsid w:val="002B48D6"/>
    <w:rsid w:val="002B4CC8"/>
    <w:rsid w:val="002C0875"/>
    <w:rsid w:val="002C0C0D"/>
    <w:rsid w:val="002C1608"/>
    <w:rsid w:val="002C69B0"/>
    <w:rsid w:val="002D1C67"/>
    <w:rsid w:val="002D21EF"/>
    <w:rsid w:val="002D4210"/>
    <w:rsid w:val="002D4608"/>
    <w:rsid w:val="002D5BD0"/>
    <w:rsid w:val="002D60EE"/>
    <w:rsid w:val="002D7A2C"/>
    <w:rsid w:val="002E1A18"/>
    <w:rsid w:val="002E25F6"/>
    <w:rsid w:val="002E4463"/>
    <w:rsid w:val="002E5AF6"/>
    <w:rsid w:val="002E724C"/>
    <w:rsid w:val="002F02C2"/>
    <w:rsid w:val="002F6DAA"/>
    <w:rsid w:val="002F7A05"/>
    <w:rsid w:val="002F7C4E"/>
    <w:rsid w:val="0030023A"/>
    <w:rsid w:val="0030175C"/>
    <w:rsid w:val="00302BB6"/>
    <w:rsid w:val="00303F54"/>
    <w:rsid w:val="00305042"/>
    <w:rsid w:val="00307C65"/>
    <w:rsid w:val="00310138"/>
    <w:rsid w:val="00310938"/>
    <w:rsid w:val="00310D41"/>
    <w:rsid w:val="00315307"/>
    <w:rsid w:val="00315331"/>
    <w:rsid w:val="00315F20"/>
    <w:rsid w:val="00316CB7"/>
    <w:rsid w:val="00316DBA"/>
    <w:rsid w:val="003174E4"/>
    <w:rsid w:val="00320A70"/>
    <w:rsid w:val="003210D5"/>
    <w:rsid w:val="00322A4C"/>
    <w:rsid w:val="00323EB3"/>
    <w:rsid w:val="00324A46"/>
    <w:rsid w:val="00326EEF"/>
    <w:rsid w:val="00333EFA"/>
    <w:rsid w:val="00334666"/>
    <w:rsid w:val="00340EB1"/>
    <w:rsid w:val="00343364"/>
    <w:rsid w:val="003433C4"/>
    <w:rsid w:val="00351D7D"/>
    <w:rsid w:val="00353A81"/>
    <w:rsid w:val="00355EE9"/>
    <w:rsid w:val="00355F1D"/>
    <w:rsid w:val="0035707E"/>
    <w:rsid w:val="003616F8"/>
    <w:rsid w:val="00362DF5"/>
    <w:rsid w:val="003631C1"/>
    <w:rsid w:val="00364111"/>
    <w:rsid w:val="00366CC2"/>
    <w:rsid w:val="00370288"/>
    <w:rsid w:val="0037089B"/>
    <w:rsid w:val="0037119D"/>
    <w:rsid w:val="00371C85"/>
    <w:rsid w:val="00372042"/>
    <w:rsid w:val="00374D9E"/>
    <w:rsid w:val="00376FCF"/>
    <w:rsid w:val="003770BF"/>
    <w:rsid w:val="003771C4"/>
    <w:rsid w:val="00381CA7"/>
    <w:rsid w:val="00381F92"/>
    <w:rsid w:val="003831EB"/>
    <w:rsid w:val="00383513"/>
    <w:rsid w:val="00384E40"/>
    <w:rsid w:val="00392514"/>
    <w:rsid w:val="00392C9F"/>
    <w:rsid w:val="00393764"/>
    <w:rsid w:val="00397B6E"/>
    <w:rsid w:val="003A0DCE"/>
    <w:rsid w:val="003A7319"/>
    <w:rsid w:val="003B0036"/>
    <w:rsid w:val="003B42AA"/>
    <w:rsid w:val="003B495D"/>
    <w:rsid w:val="003B6368"/>
    <w:rsid w:val="003B6A41"/>
    <w:rsid w:val="003B6C3F"/>
    <w:rsid w:val="003C4907"/>
    <w:rsid w:val="003C4F5F"/>
    <w:rsid w:val="003C529E"/>
    <w:rsid w:val="003D09B4"/>
    <w:rsid w:val="003D0E84"/>
    <w:rsid w:val="003D27AC"/>
    <w:rsid w:val="003D4903"/>
    <w:rsid w:val="003D4B9D"/>
    <w:rsid w:val="003D57D0"/>
    <w:rsid w:val="003D5E48"/>
    <w:rsid w:val="003D631D"/>
    <w:rsid w:val="003E0F03"/>
    <w:rsid w:val="003E332D"/>
    <w:rsid w:val="003E3381"/>
    <w:rsid w:val="003E3500"/>
    <w:rsid w:val="003E3C34"/>
    <w:rsid w:val="003E3FB8"/>
    <w:rsid w:val="003E60B7"/>
    <w:rsid w:val="003E6B79"/>
    <w:rsid w:val="003F07F7"/>
    <w:rsid w:val="003F1167"/>
    <w:rsid w:val="003F1E18"/>
    <w:rsid w:val="003F2DCA"/>
    <w:rsid w:val="003F4118"/>
    <w:rsid w:val="003F53D5"/>
    <w:rsid w:val="003F5628"/>
    <w:rsid w:val="003F6315"/>
    <w:rsid w:val="003F64E8"/>
    <w:rsid w:val="003F79D0"/>
    <w:rsid w:val="004001C4"/>
    <w:rsid w:val="004002D2"/>
    <w:rsid w:val="00400719"/>
    <w:rsid w:val="00400EA1"/>
    <w:rsid w:val="00401C55"/>
    <w:rsid w:val="0040278F"/>
    <w:rsid w:val="00406DFA"/>
    <w:rsid w:val="00407EF9"/>
    <w:rsid w:val="00410E2D"/>
    <w:rsid w:val="00420F6E"/>
    <w:rsid w:val="00422563"/>
    <w:rsid w:val="004231B4"/>
    <w:rsid w:val="00423745"/>
    <w:rsid w:val="00425412"/>
    <w:rsid w:val="00425DCD"/>
    <w:rsid w:val="00426328"/>
    <w:rsid w:val="0042785E"/>
    <w:rsid w:val="00435A9D"/>
    <w:rsid w:val="00436981"/>
    <w:rsid w:val="0043776F"/>
    <w:rsid w:val="00441013"/>
    <w:rsid w:val="00442A01"/>
    <w:rsid w:val="004439A3"/>
    <w:rsid w:val="00443EB2"/>
    <w:rsid w:val="00445709"/>
    <w:rsid w:val="004470B2"/>
    <w:rsid w:val="004535B5"/>
    <w:rsid w:val="004567B0"/>
    <w:rsid w:val="0046350E"/>
    <w:rsid w:val="00464DCC"/>
    <w:rsid w:val="0046598D"/>
    <w:rsid w:val="00466EA1"/>
    <w:rsid w:val="00470BC9"/>
    <w:rsid w:val="00471673"/>
    <w:rsid w:val="004720A7"/>
    <w:rsid w:val="00474E2F"/>
    <w:rsid w:val="004755AD"/>
    <w:rsid w:val="00477821"/>
    <w:rsid w:val="00480430"/>
    <w:rsid w:val="00480669"/>
    <w:rsid w:val="00481D87"/>
    <w:rsid w:val="00482C39"/>
    <w:rsid w:val="0048524A"/>
    <w:rsid w:val="0048680D"/>
    <w:rsid w:val="00492185"/>
    <w:rsid w:val="00492B09"/>
    <w:rsid w:val="00493021"/>
    <w:rsid w:val="004A174D"/>
    <w:rsid w:val="004A2323"/>
    <w:rsid w:val="004B0BB2"/>
    <w:rsid w:val="004B101C"/>
    <w:rsid w:val="004B30DB"/>
    <w:rsid w:val="004B514C"/>
    <w:rsid w:val="004C2360"/>
    <w:rsid w:val="004C276E"/>
    <w:rsid w:val="004C491E"/>
    <w:rsid w:val="004D01F4"/>
    <w:rsid w:val="004D021D"/>
    <w:rsid w:val="004D1751"/>
    <w:rsid w:val="004D3D61"/>
    <w:rsid w:val="004D69A0"/>
    <w:rsid w:val="004E22AD"/>
    <w:rsid w:val="004E4AF0"/>
    <w:rsid w:val="004F0671"/>
    <w:rsid w:val="004F0770"/>
    <w:rsid w:val="004F2951"/>
    <w:rsid w:val="004F56C0"/>
    <w:rsid w:val="004F6C31"/>
    <w:rsid w:val="004F7271"/>
    <w:rsid w:val="00500E5A"/>
    <w:rsid w:val="00503385"/>
    <w:rsid w:val="005039B2"/>
    <w:rsid w:val="00503AD5"/>
    <w:rsid w:val="00504256"/>
    <w:rsid w:val="00505537"/>
    <w:rsid w:val="0050677E"/>
    <w:rsid w:val="00510007"/>
    <w:rsid w:val="005126A6"/>
    <w:rsid w:val="00512886"/>
    <w:rsid w:val="00513121"/>
    <w:rsid w:val="005134A6"/>
    <w:rsid w:val="0051414D"/>
    <w:rsid w:val="00514CC4"/>
    <w:rsid w:val="00515375"/>
    <w:rsid w:val="005155A2"/>
    <w:rsid w:val="00520C6E"/>
    <w:rsid w:val="00522E5E"/>
    <w:rsid w:val="00523120"/>
    <w:rsid w:val="0052337D"/>
    <w:rsid w:val="00524002"/>
    <w:rsid w:val="005333CC"/>
    <w:rsid w:val="00534647"/>
    <w:rsid w:val="005347B4"/>
    <w:rsid w:val="00535077"/>
    <w:rsid w:val="005362E2"/>
    <w:rsid w:val="00537B05"/>
    <w:rsid w:val="00537B17"/>
    <w:rsid w:val="005400C9"/>
    <w:rsid w:val="00541D49"/>
    <w:rsid w:val="00542917"/>
    <w:rsid w:val="00547B8B"/>
    <w:rsid w:val="005525EC"/>
    <w:rsid w:val="00554FC6"/>
    <w:rsid w:val="00555361"/>
    <w:rsid w:val="00555F0D"/>
    <w:rsid w:val="005602CF"/>
    <w:rsid w:val="00561558"/>
    <w:rsid w:val="00562210"/>
    <w:rsid w:val="0056265D"/>
    <w:rsid w:val="00564F39"/>
    <w:rsid w:val="00565602"/>
    <w:rsid w:val="00570380"/>
    <w:rsid w:val="0057493B"/>
    <w:rsid w:val="005749B5"/>
    <w:rsid w:val="00577D24"/>
    <w:rsid w:val="00586827"/>
    <w:rsid w:val="00587D7E"/>
    <w:rsid w:val="00587DD4"/>
    <w:rsid w:val="005912C3"/>
    <w:rsid w:val="00591B03"/>
    <w:rsid w:val="005921AD"/>
    <w:rsid w:val="0059274E"/>
    <w:rsid w:val="00592CD3"/>
    <w:rsid w:val="00593558"/>
    <w:rsid w:val="005967BC"/>
    <w:rsid w:val="00597A24"/>
    <w:rsid w:val="005A16D7"/>
    <w:rsid w:val="005A1784"/>
    <w:rsid w:val="005A6041"/>
    <w:rsid w:val="005A7391"/>
    <w:rsid w:val="005A7AEC"/>
    <w:rsid w:val="005B29EE"/>
    <w:rsid w:val="005B3ED6"/>
    <w:rsid w:val="005B4F42"/>
    <w:rsid w:val="005B5901"/>
    <w:rsid w:val="005B772A"/>
    <w:rsid w:val="005C2667"/>
    <w:rsid w:val="005C3D7D"/>
    <w:rsid w:val="005C522D"/>
    <w:rsid w:val="005C59B4"/>
    <w:rsid w:val="005C6C5B"/>
    <w:rsid w:val="005D079C"/>
    <w:rsid w:val="005D28A3"/>
    <w:rsid w:val="005D2BD4"/>
    <w:rsid w:val="005D3B98"/>
    <w:rsid w:val="005D5D57"/>
    <w:rsid w:val="005D69CA"/>
    <w:rsid w:val="005E6E20"/>
    <w:rsid w:val="005E7448"/>
    <w:rsid w:val="005F06DD"/>
    <w:rsid w:val="005F2830"/>
    <w:rsid w:val="005F2DA5"/>
    <w:rsid w:val="005F5F45"/>
    <w:rsid w:val="005F60B0"/>
    <w:rsid w:val="0060011B"/>
    <w:rsid w:val="00601AB2"/>
    <w:rsid w:val="0060310C"/>
    <w:rsid w:val="00611CB6"/>
    <w:rsid w:val="006139B9"/>
    <w:rsid w:val="00620232"/>
    <w:rsid w:val="0062061C"/>
    <w:rsid w:val="00620AEB"/>
    <w:rsid w:val="006213F9"/>
    <w:rsid w:val="00621884"/>
    <w:rsid w:val="006225BD"/>
    <w:rsid w:val="00622CED"/>
    <w:rsid w:val="00624B85"/>
    <w:rsid w:val="006261D3"/>
    <w:rsid w:val="00630A0B"/>
    <w:rsid w:val="00631598"/>
    <w:rsid w:val="0063239F"/>
    <w:rsid w:val="00632897"/>
    <w:rsid w:val="006359F7"/>
    <w:rsid w:val="006412D1"/>
    <w:rsid w:val="006424FF"/>
    <w:rsid w:val="0064303E"/>
    <w:rsid w:val="006434A5"/>
    <w:rsid w:val="00643FC7"/>
    <w:rsid w:val="00643FDA"/>
    <w:rsid w:val="0064667B"/>
    <w:rsid w:val="006474A0"/>
    <w:rsid w:val="00651AF2"/>
    <w:rsid w:val="00653D88"/>
    <w:rsid w:val="006574C5"/>
    <w:rsid w:val="00662643"/>
    <w:rsid w:val="00670F52"/>
    <w:rsid w:val="00671D60"/>
    <w:rsid w:val="00672152"/>
    <w:rsid w:val="006731BE"/>
    <w:rsid w:val="0067345C"/>
    <w:rsid w:val="00674781"/>
    <w:rsid w:val="00675A12"/>
    <w:rsid w:val="00675AD2"/>
    <w:rsid w:val="006763DF"/>
    <w:rsid w:val="0067666B"/>
    <w:rsid w:val="00677E6C"/>
    <w:rsid w:val="006809AD"/>
    <w:rsid w:val="00681A89"/>
    <w:rsid w:val="00683278"/>
    <w:rsid w:val="00683296"/>
    <w:rsid w:val="00684E9B"/>
    <w:rsid w:val="00685241"/>
    <w:rsid w:val="00685D80"/>
    <w:rsid w:val="00691526"/>
    <w:rsid w:val="00692106"/>
    <w:rsid w:val="006924E6"/>
    <w:rsid w:val="00693077"/>
    <w:rsid w:val="00695F98"/>
    <w:rsid w:val="006974EB"/>
    <w:rsid w:val="006A1D7C"/>
    <w:rsid w:val="006A2DC2"/>
    <w:rsid w:val="006A5E04"/>
    <w:rsid w:val="006A64A1"/>
    <w:rsid w:val="006A68D5"/>
    <w:rsid w:val="006A7507"/>
    <w:rsid w:val="006B45FC"/>
    <w:rsid w:val="006B47E6"/>
    <w:rsid w:val="006B4E5B"/>
    <w:rsid w:val="006B5255"/>
    <w:rsid w:val="006B5EFB"/>
    <w:rsid w:val="006B5FCC"/>
    <w:rsid w:val="006B7DCC"/>
    <w:rsid w:val="006B7EF2"/>
    <w:rsid w:val="006C0CAE"/>
    <w:rsid w:val="006C1D41"/>
    <w:rsid w:val="006C1F08"/>
    <w:rsid w:val="006C2B09"/>
    <w:rsid w:val="006C3CB0"/>
    <w:rsid w:val="006C48BB"/>
    <w:rsid w:val="006C5C26"/>
    <w:rsid w:val="006D07ED"/>
    <w:rsid w:val="006D12ED"/>
    <w:rsid w:val="006D47CF"/>
    <w:rsid w:val="006D48F7"/>
    <w:rsid w:val="006D4B25"/>
    <w:rsid w:val="006D5572"/>
    <w:rsid w:val="006D6924"/>
    <w:rsid w:val="006D779F"/>
    <w:rsid w:val="006E050D"/>
    <w:rsid w:val="006E2138"/>
    <w:rsid w:val="006E37CF"/>
    <w:rsid w:val="006E43DD"/>
    <w:rsid w:val="006E4E96"/>
    <w:rsid w:val="006E65B1"/>
    <w:rsid w:val="006E78C0"/>
    <w:rsid w:val="006F2A2E"/>
    <w:rsid w:val="006F2EDF"/>
    <w:rsid w:val="006F38F1"/>
    <w:rsid w:val="006F51DC"/>
    <w:rsid w:val="006F75AE"/>
    <w:rsid w:val="007002B4"/>
    <w:rsid w:val="00702DF2"/>
    <w:rsid w:val="0070327C"/>
    <w:rsid w:val="007051AF"/>
    <w:rsid w:val="00705606"/>
    <w:rsid w:val="00705CA3"/>
    <w:rsid w:val="00710BAD"/>
    <w:rsid w:val="007118D7"/>
    <w:rsid w:val="00711B94"/>
    <w:rsid w:val="00711DD7"/>
    <w:rsid w:val="00713052"/>
    <w:rsid w:val="007143C6"/>
    <w:rsid w:val="0071444D"/>
    <w:rsid w:val="00717BD4"/>
    <w:rsid w:val="00721DB8"/>
    <w:rsid w:val="007228BB"/>
    <w:rsid w:val="00722EC4"/>
    <w:rsid w:val="0072534E"/>
    <w:rsid w:val="007257AD"/>
    <w:rsid w:val="00725A17"/>
    <w:rsid w:val="00725E19"/>
    <w:rsid w:val="00734C63"/>
    <w:rsid w:val="00735038"/>
    <w:rsid w:val="00736A9A"/>
    <w:rsid w:val="00736E4E"/>
    <w:rsid w:val="007414A2"/>
    <w:rsid w:val="00744632"/>
    <w:rsid w:val="00747687"/>
    <w:rsid w:val="00750A10"/>
    <w:rsid w:val="00755458"/>
    <w:rsid w:val="00755D8E"/>
    <w:rsid w:val="007568CF"/>
    <w:rsid w:val="0075789D"/>
    <w:rsid w:val="00757E94"/>
    <w:rsid w:val="00760DC8"/>
    <w:rsid w:val="0076143C"/>
    <w:rsid w:val="00761E28"/>
    <w:rsid w:val="007666DD"/>
    <w:rsid w:val="00767946"/>
    <w:rsid w:val="00772A15"/>
    <w:rsid w:val="00772A89"/>
    <w:rsid w:val="00773AE7"/>
    <w:rsid w:val="00777EC2"/>
    <w:rsid w:val="00781A6D"/>
    <w:rsid w:val="007829EC"/>
    <w:rsid w:val="00783D65"/>
    <w:rsid w:val="0078611B"/>
    <w:rsid w:val="00786C5C"/>
    <w:rsid w:val="007878FA"/>
    <w:rsid w:val="00791560"/>
    <w:rsid w:val="00793511"/>
    <w:rsid w:val="0079523F"/>
    <w:rsid w:val="007956D1"/>
    <w:rsid w:val="00796699"/>
    <w:rsid w:val="00796BF7"/>
    <w:rsid w:val="00796FBF"/>
    <w:rsid w:val="0079799C"/>
    <w:rsid w:val="007A0A39"/>
    <w:rsid w:val="007A2D68"/>
    <w:rsid w:val="007A65E2"/>
    <w:rsid w:val="007B05F3"/>
    <w:rsid w:val="007B0923"/>
    <w:rsid w:val="007B32FA"/>
    <w:rsid w:val="007B4641"/>
    <w:rsid w:val="007B4C5E"/>
    <w:rsid w:val="007B55F6"/>
    <w:rsid w:val="007B5BD3"/>
    <w:rsid w:val="007B64C9"/>
    <w:rsid w:val="007C040F"/>
    <w:rsid w:val="007C0B00"/>
    <w:rsid w:val="007C307B"/>
    <w:rsid w:val="007C56E4"/>
    <w:rsid w:val="007C668A"/>
    <w:rsid w:val="007C7764"/>
    <w:rsid w:val="007D3359"/>
    <w:rsid w:val="007D337D"/>
    <w:rsid w:val="007D37FB"/>
    <w:rsid w:val="007D3CA5"/>
    <w:rsid w:val="007D40E8"/>
    <w:rsid w:val="007D4889"/>
    <w:rsid w:val="007D4B9B"/>
    <w:rsid w:val="007D5131"/>
    <w:rsid w:val="007E14CB"/>
    <w:rsid w:val="007E2CA1"/>
    <w:rsid w:val="007E52F8"/>
    <w:rsid w:val="007E542C"/>
    <w:rsid w:val="007E618B"/>
    <w:rsid w:val="007E7233"/>
    <w:rsid w:val="007F0702"/>
    <w:rsid w:val="007F3D2F"/>
    <w:rsid w:val="007F71CF"/>
    <w:rsid w:val="00801519"/>
    <w:rsid w:val="008039F3"/>
    <w:rsid w:val="00810C3A"/>
    <w:rsid w:val="008140A0"/>
    <w:rsid w:val="00814502"/>
    <w:rsid w:val="008150EF"/>
    <w:rsid w:val="00820001"/>
    <w:rsid w:val="008219A7"/>
    <w:rsid w:val="00824FBB"/>
    <w:rsid w:val="0082592B"/>
    <w:rsid w:val="008268E0"/>
    <w:rsid w:val="00830CA7"/>
    <w:rsid w:val="008311CC"/>
    <w:rsid w:val="00832ECC"/>
    <w:rsid w:val="0083413D"/>
    <w:rsid w:val="00836381"/>
    <w:rsid w:val="008370C6"/>
    <w:rsid w:val="00837B45"/>
    <w:rsid w:val="00840E1C"/>
    <w:rsid w:val="00843C18"/>
    <w:rsid w:val="00845F7B"/>
    <w:rsid w:val="00847AAA"/>
    <w:rsid w:val="008512BC"/>
    <w:rsid w:val="00862840"/>
    <w:rsid w:val="00862AD9"/>
    <w:rsid w:val="00863D53"/>
    <w:rsid w:val="00865032"/>
    <w:rsid w:val="008654E1"/>
    <w:rsid w:val="00866B00"/>
    <w:rsid w:val="00870D9A"/>
    <w:rsid w:val="00871798"/>
    <w:rsid w:val="00872328"/>
    <w:rsid w:val="00872E8E"/>
    <w:rsid w:val="00874213"/>
    <w:rsid w:val="00874C98"/>
    <w:rsid w:val="008816A3"/>
    <w:rsid w:val="008836CF"/>
    <w:rsid w:val="00884586"/>
    <w:rsid w:val="008848CB"/>
    <w:rsid w:val="0088534A"/>
    <w:rsid w:val="00885C7A"/>
    <w:rsid w:val="00886B71"/>
    <w:rsid w:val="00887F23"/>
    <w:rsid w:val="008925A7"/>
    <w:rsid w:val="00893A7F"/>
    <w:rsid w:val="00895D69"/>
    <w:rsid w:val="008A1A1B"/>
    <w:rsid w:val="008A263D"/>
    <w:rsid w:val="008A2EC0"/>
    <w:rsid w:val="008A3E3A"/>
    <w:rsid w:val="008A3FAC"/>
    <w:rsid w:val="008A6309"/>
    <w:rsid w:val="008A7009"/>
    <w:rsid w:val="008A7F55"/>
    <w:rsid w:val="008B24F0"/>
    <w:rsid w:val="008B2F44"/>
    <w:rsid w:val="008B33BC"/>
    <w:rsid w:val="008B4245"/>
    <w:rsid w:val="008B4F73"/>
    <w:rsid w:val="008B6360"/>
    <w:rsid w:val="008B6926"/>
    <w:rsid w:val="008C0BBE"/>
    <w:rsid w:val="008C3147"/>
    <w:rsid w:val="008C3BED"/>
    <w:rsid w:val="008C49DB"/>
    <w:rsid w:val="008C49DE"/>
    <w:rsid w:val="008D016E"/>
    <w:rsid w:val="008D0ECE"/>
    <w:rsid w:val="008D1CD2"/>
    <w:rsid w:val="008D255A"/>
    <w:rsid w:val="008D2758"/>
    <w:rsid w:val="008D3D7E"/>
    <w:rsid w:val="008D40C3"/>
    <w:rsid w:val="008D437D"/>
    <w:rsid w:val="008D798B"/>
    <w:rsid w:val="008D7D83"/>
    <w:rsid w:val="008E353A"/>
    <w:rsid w:val="008E37DF"/>
    <w:rsid w:val="008E44B8"/>
    <w:rsid w:val="008E5B56"/>
    <w:rsid w:val="008E5CA5"/>
    <w:rsid w:val="008E75D4"/>
    <w:rsid w:val="008F01D6"/>
    <w:rsid w:val="008F1D6B"/>
    <w:rsid w:val="008F2E73"/>
    <w:rsid w:val="008F6AB7"/>
    <w:rsid w:val="009010FD"/>
    <w:rsid w:val="009017EC"/>
    <w:rsid w:val="00902703"/>
    <w:rsid w:val="00904A59"/>
    <w:rsid w:val="00906036"/>
    <w:rsid w:val="00907740"/>
    <w:rsid w:val="00911415"/>
    <w:rsid w:val="00911724"/>
    <w:rsid w:val="009158F7"/>
    <w:rsid w:val="00916043"/>
    <w:rsid w:val="00917A16"/>
    <w:rsid w:val="00921876"/>
    <w:rsid w:val="00924755"/>
    <w:rsid w:val="00924AB7"/>
    <w:rsid w:val="009259C3"/>
    <w:rsid w:val="00925C2B"/>
    <w:rsid w:val="00925C96"/>
    <w:rsid w:val="00930E50"/>
    <w:rsid w:val="00930FA0"/>
    <w:rsid w:val="00934DBB"/>
    <w:rsid w:val="009405AF"/>
    <w:rsid w:val="0094118D"/>
    <w:rsid w:val="009411B0"/>
    <w:rsid w:val="0094315F"/>
    <w:rsid w:val="009434AC"/>
    <w:rsid w:val="0094516C"/>
    <w:rsid w:val="00945D2C"/>
    <w:rsid w:val="00950083"/>
    <w:rsid w:val="009544AE"/>
    <w:rsid w:val="0095468A"/>
    <w:rsid w:val="00960864"/>
    <w:rsid w:val="00964915"/>
    <w:rsid w:val="009679BB"/>
    <w:rsid w:val="00967E3A"/>
    <w:rsid w:val="00967F2B"/>
    <w:rsid w:val="00971D77"/>
    <w:rsid w:val="00972C13"/>
    <w:rsid w:val="00973161"/>
    <w:rsid w:val="00974E0B"/>
    <w:rsid w:val="009771BE"/>
    <w:rsid w:val="009779FF"/>
    <w:rsid w:val="0098180B"/>
    <w:rsid w:val="0098188A"/>
    <w:rsid w:val="00984387"/>
    <w:rsid w:val="009857CE"/>
    <w:rsid w:val="009938B4"/>
    <w:rsid w:val="0099603E"/>
    <w:rsid w:val="009A121D"/>
    <w:rsid w:val="009A3060"/>
    <w:rsid w:val="009A5AC8"/>
    <w:rsid w:val="009A5F1A"/>
    <w:rsid w:val="009A61D2"/>
    <w:rsid w:val="009A6BFF"/>
    <w:rsid w:val="009B26EF"/>
    <w:rsid w:val="009B2949"/>
    <w:rsid w:val="009B3C55"/>
    <w:rsid w:val="009B4E41"/>
    <w:rsid w:val="009B652C"/>
    <w:rsid w:val="009C00AA"/>
    <w:rsid w:val="009C00E4"/>
    <w:rsid w:val="009C2083"/>
    <w:rsid w:val="009C2D85"/>
    <w:rsid w:val="009C2F5C"/>
    <w:rsid w:val="009C60C2"/>
    <w:rsid w:val="009C77B8"/>
    <w:rsid w:val="009D1EF6"/>
    <w:rsid w:val="009D2D61"/>
    <w:rsid w:val="009D451A"/>
    <w:rsid w:val="009D4866"/>
    <w:rsid w:val="009D5308"/>
    <w:rsid w:val="009D70FC"/>
    <w:rsid w:val="009D79BA"/>
    <w:rsid w:val="009E00B8"/>
    <w:rsid w:val="009E1636"/>
    <w:rsid w:val="009E16D4"/>
    <w:rsid w:val="009E178F"/>
    <w:rsid w:val="009E22B6"/>
    <w:rsid w:val="009E4C24"/>
    <w:rsid w:val="009E5BFC"/>
    <w:rsid w:val="009F313B"/>
    <w:rsid w:val="00A00306"/>
    <w:rsid w:val="00A04017"/>
    <w:rsid w:val="00A0403F"/>
    <w:rsid w:val="00A057EF"/>
    <w:rsid w:val="00A1202A"/>
    <w:rsid w:val="00A1277C"/>
    <w:rsid w:val="00A12915"/>
    <w:rsid w:val="00A13455"/>
    <w:rsid w:val="00A1608E"/>
    <w:rsid w:val="00A166F5"/>
    <w:rsid w:val="00A25A1A"/>
    <w:rsid w:val="00A31DAD"/>
    <w:rsid w:val="00A32A44"/>
    <w:rsid w:val="00A34874"/>
    <w:rsid w:val="00A37E0D"/>
    <w:rsid w:val="00A4139F"/>
    <w:rsid w:val="00A45AF2"/>
    <w:rsid w:val="00A460C6"/>
    <w:rsid w:val="00A46DE8"/>
    <w:rsid w:val="00A47748"/>
    <w:rsid w:val="00A538E3"/>
    <w:rsid w:val="00A54791"/>
    <w:rsid w:val="00A56EA4"/>
    <w:rsid w:val="00A61865"/>
    <w:rsid w:val="00A63A14"/>
    <w:rsid w:val="00A650F2"/>
    <w:rsid w:val="00A655F0"/>
    <w:rsid w:val="00A65A92"/>
    <w:rsid w:val="00A6655F"/>
    <w:rsid w:val="00A66E33"/>
    <w:rsid w:val="00A67570"/>
    <w:rsid w:val="00A730CE"/>
    <w:rsid w:val="00A75D45"/>
    <w:rsid w:val="00A76320"/>
    <w:rsid w:val="00A7720A"/>
    <w:rsid w:val="00A77CC6"/>
    <w:rsid w:val="00A81656"/>
    <w:rsid w:val="00A8369B"/>
    <w:rsid w:val="00A8790D"/>
    <w:rsid w:val="00A907E6"/>
    <w:rsid w:val="00A92CE8"/>
    <w:rsid w:val="00A9358B"/>
    <w:rsid w:val="00A96CD2"/>
    <w:rsid w:val="00AA2C20"/>
    <w:rsid w:val="00AA3848"/>
    <w:rsid w:val="00AA5671"/>
    <w:rsid w:val="00AA74D0"/>
    <w:rsid w:val="00AA777C"/>
    <w:rsid w:val="00AA7B06"/>
    <w:rsid w:val="00AB195C"/>
    <w:rsid w:val="00AB23CE"/>
    <w:rsid w:val="00AB328D"/>
    <w:rsid w:val="00AB3672"/>
    <w:rsid w:val="00AB392A"/>
    <w:rsid w:val="00AB4236"/>
    <w:rsid w:val="00AB78B7"/>
    <w:rsid w:val="00AC5AF2"/>
    <w:rsid w:val="00AC6689"/>
    <w:rsid w:val="00AD2AB3"/>
    <w:rsid w:val="00AD595E"/>
    <w:rsid w:val="00AD6CE9"/>
    <w:rsid w:val="00AE08E8"/>
    <w:rsid w:val="00AE63A3"/>
    <w:rsid w:val="00AE71BD"/>
    <w:rsid w:val="00AF01F7"/>
    <w:rsid w:val="00AF26AB"/>
    <w:rsid w:val="00AF47E6"/>
    <w:rsid w:val="00AF6969"/>
    <w:rsid w:val="00AF76CF"/>
    <w:rsid w:val="00AF79A3"/>
    <w:rsid w:val="00AF7AEF"/>
    <w:rsid w:val="00B001A2"/>
    <w:rsid w:val="00B02D54"/>
    <w:rsid w:val="00B061B8"/>
    <w:rsid w:val="00B10B39"/>
    <w:rsid w:val="00B11DF3"/>
    <w:rsid w:val="00B12B17"/>
    <w:rsid w:val="00B13618"/>
    <w:rsid w:val="00B2097C"/>
    <w:rsid w:val="00B20A5E"/>
    <w:rsid w:val="00B21AEB"/>
    <w:rsid w:val="00B224C1"/>
    <w:rsid w:val="00B24E57"/>
    <w:rsid w:val="00B37E77"/>
    <w:rsid w:val="00B40F40"/>
    <w:rsid w:val="00B44E2D"/>
    <w:rsid w:val="00B505DC"/>
    <w:rsid w:val="00B50A30"/>
    <w:rsid w:val="00B50B0B"/>
    <w:rsid w:val="00B53730"/>
    <w:rsid w:val="00B54470"/>
    <w:rsid w:val="00B611E0"/>
    <w:rsid w:val="00B64F73"/>
    <w:rsid w:val="00B652BD"/>
    <w:rsid w:val="00B672D1"/>
    <w:rsid w:val="00B67C54"/>
    <w:rsid w:val="00B67EDA"/>
    <w:rsid w:val="00B70066"/>
    <w:rsid w:val="00B71222"/>
    <w:rsid w:val="00B77C56"/>
    <w:rsid w:val="00B81A2E"/>
    <w:rsid w:val="00B8215E"/>
    <w:rsid w:val="00B825D3"/>
    <w:rsid w:val="00B87AC7"/>
    <w:rsid w:val="00B90754"/>
    <w:rsid w:val="00B92BA3"/>
    <w:rsid w:val="00B95A74"/>
    <w:rsid w:val="00B96641"/>
    <w:rsid w:val="00B967BD"/>
    <w:rsid w:val="00BA437C"/>
    <w:rsid w:val="00BA498B"/>
    <w:rsid w:val="00BA5F5A"/>
    <w:rsid w:val="00BA7949"/>
    <w:rsid w:val="00BB0B8C"/>
    <w:rsid w:val="00BB263C"/>
    <w:rsid w:val="00BB2D5C"/>
    <w:rsid w:val="00BB5399"/>
    <w:rsid w:val="00BB6077"/>
    <w:rsid w:val="00BB7148"/>
    <w:rsid w:val="00BC1803"/>
    <w:rsid w:val="00BC25B8"/>
    <w:rsid w:val="00BC35AF"/>
    <w:rsid w:val="00BC3D90"/>
    <w:rsid w:val="00BC61A9"/>
    <w:rsid w:val="00BC7E04"/>
    <w:rsid w:val="00BD03E9"/>
    <w:rsid w:val="00BD06D6"/>
    <w:rsid w:val="00BD34B6"/>
    <w:rsid w:val="00BD7775"/>
    <w:rsid w:val="00BE1CDE"/>
    <w:rsid w:val="00BE22BC"/>
    <w:rsid w:val="00BE421C"/>
    <w:rsid w:val="00BE551E"/>
    <w:rsid w:val="00BE615A"/>
    <w:rsid w:val="00BE7787"/>
    <w:rsid w:val="00BF12A3"/>
    <w:rsid w:val="00BF3394"/>
    <w:rsid w:val="00BF4D56"/>
    <w:rsid w:val="00BF573B"/>
    <w:rsid w:val="00BF5DDC"/>
    <w:rsid w:val="00BF6655"/>
    <w:rsid w:val="00C003EF"/>
    <w:rsid w:val="00C0100F"/>
    <w:rsid w:val="00C03E12"/>
    <w:rsid w:val="00C05374"/>
    <w:rsid w:val="00C053FA"/>
    <w:rsid w:val="00C0608F"/>
    <w:rsid w:val="00C06436"/>
    <w:rsid w:val="00C06F86"/>
    <w:rsid w:val="00C13D03"/>
    <w:rsid w:val="00C17581"/>
    <w:rsid w:val="00C200AE"/>
    <w:rsid w:val="00C205A0"/>
    <w:rsid w:val="00C20B64"/>
    <w:rsid w:val="00C214FE"/>
    <w:rsid w:val="00C21E8A"/>
    <w:rsid w:val="00C262D0"/>
    <w:rsid w:val="00C2652A"/>
    <w:rsid w:val="00C3014E"/>
    <w:rsid w:val="00C34000"/>
    <w:rsid w:val="00C34D65"/>
    <w:rsid w:val="00C36A42"/>
    <w:rsid w:val="00C36DAA"/>
    <w:rsid w:val="00C42F66"/>
    <w:rsid w:val="00C46115"/>
    <w:rsid w:val="00C46748"/>
    <w:rsid w:val="00C479CD"/>
    <w:rsid w:val="00C50C4F"/>
    <w:rsid w:val="00C53073"/>
    <w:rsid w:val="00C53927"/>
    <w:rsid w:val="00C54813"/>
    <w:rsid w:val="00C56196"/>
    <w:rsid w:val="00C57839"/>
    <w:rsid w:val="00C57ACF"/>
    <w:rsid w:val="00C63AF8"/>
    <w:rsid w:val="00C65349"/>
    <w:rsid w:val="00C67161"/>
    <w:rsid w:val="00C705BC"/>
    <w:rsid w:val="00C71AAF"/>
    <w:rsid w:val="00C7265A"/>
    <w:rsid w:val="00C736F2"/>
    <w:rsid w:val="00C75ACC"/>
    <w:rsid w:val="00C75AF5"/>
    <w:rsid w:val="00C76829"/>
    <w:rsid w:val="00C8082F"/>
    <w:rsid w:val="00C8198B"/>
    <w:rsid w:val="00C81EE9"/>
    <w:rsid w:val="00C83407"/>
    <w:rsid w:val="00C835AD"/>
    <w:rsid w:val="00C83D6A"/>
    <w:rsid w:val="00C853B5"/>
    <w:rsid w:val="00C85D90"/>
    <w:rsid w:val="00C86F1A"/>
    <w:rsid w:val="00C87402"/>
    <w:rsid w:val="00C9251F"/>
    <w:rsid w:val="00C955CC"/>
    <w:rsid w:val="00CA0CF4"/>
    <w:rsid w:val="00CA416E"/>
    <w:rsid w:val="00CA588D"/>
    <w:rsid w:val="00CA78A4"/>
    <w:rsid w:val="00CB0FAC"/>
    <w:rsid w:val="00CB3B53"/>
    <w:rsid w:val="00CB442E"/>
    <w:rsid w:val="00CB4A52"/>
    <w:rsid w:val="00CB4D3D"/>
    <w:rsid w:val="00CB5F10"/>
    <w:rsid w:val="00CB6A6B"/>
    <w:rsid w:val="00CC12AC"/>
    <w:rsid w:val="00CC2647"/>
    <w:rsid w:val="00CC32C6"/>
    <w:rsid w:val="00CC35B2"/>
    <w:rsid w:val="00CC747F"/>
    <w:rsid w:val="00CD0DDA"/>
    <w:rsid w:val="00CD4673"/>
    <w:rsid w:val="00CE0E57"/>
    <w:rsid w:val="00CE16E0"/>
    <w:rsid w:val="00CE2F60"/>
    <w:rsid w:val="00CE4607"/>
    <w:rsid w:val="00CF1304"/>
    <w:rsid w:val="00CF394B"/>
    <w:rsid w:val="00CF45FF"/>
    <w:rsid w:val="00CF5A3C"/>
    <w:rsid w:val="00CF5F71"/>
    <w:rsid w:val="00D00930"/>
    <w:rsid w:val="00D019EC"/>
    <w:rsid w:val="00D06C67"/>
    <w:rsid w:val="00D07893"/>
    <w:rsid w:val="00D07D93"/>
    <w:rsid w:val="00D07DE5"/>
    <w:rsid w:val="00D15DDD"/>
    <w:rsid w:val="00D16C37"/>
    <w:rsid w:val="00D16D25"/>
    <w:rsid w:val="00D176FE"/>
    <w:rsid w:val="00D20C74"/>
    <w:rsid w:val="00D25348"/>
    <w:rsid w:val="00D2594C"/>
    <w:rsid w:val="00D31011"/>
    <w:rsid w:val="00D33F7F"/>
    <w:rsid w:val="00D3637F"/>
    <w:rsid w:val="00D36E53"/>
    <w:rsid w:val="00D438C9"/>
    <w:rsid w:val="00D43DD7"/>
    <w:rsid w:val="00D43E87"/>
    <w:rsid w:val="00D44024"/>
    <w:rsid w:val="00D45AD9"/>
    <w:rsid w:val="00D45DC8"/>
    <w:rsid w:val="00D47B4D"/>
    <w:rsid w:val="00D55ADE"/>
    <w:rsid w:val="00D57C78"/>
    <w:rsid w:val="00D6006F"/>
    <w:rsid w:val="00D62487"/>
    <w:rsid w:val="00D63DFC"/>
    <w:rsid w:val="00D652D9"/>
    <w:rsid w:val="00D67451"/>
    <w:rsid w:val="00D675CF"/>
    <w:rsid w:val="00D736D4"/>
    <w:rsid w:val="00D73BA8"/>
    <w:rsid w:val="00D75969"/>
    <w:rsid w:val="00D76235"/>
    <w:rsid w:val="00D81496"/>
    <w:rsid w:val="00D81914"/>
    <w:rsid w:val="00D852B6"/>
    <w:rsid w:val="00D8702D"/>
    <w:rsid w:val="00D90E4E"/>
    <w:rsid w:val="00D91B39"/>
    <w:rsid w:val="00D93691"/>
    <w:rsid w:val="00D95D45"/>
    <w:rsid w:val="00D95EFB"/>
    <w:rsid w:val="00D96F5E"/>
    <w:rsid w:val="00D97E0B"/>
    <w:rsid w:val="00DA0E28"/>
    <w:rsid w:val="00DA0F40"/>
    <w:rsid w:val="00DA49AE"/>
    <w:rsid w:val="00DA5730"/>
    <w:rsid w:val="00DA667D"/>
    <w:rsid w:val="00DA68DB"/>
    <w:rsid w:val="00DB2A0B"/>
    <w:rsid w:val="00DB2E3B"/>
    <w:rsid w:val="00DB3431"/>
    <w:rsid w:val="00DC2035"/>
    <w:rsid w:val="00DC31FC"/>
    <w:rsid w:val="00DC5D2A"/>
    <w:rsid w:val="00DD00A1"/>
    <w:rsid w:val="00DD218B"/>
    <w:rsid w:val="00DD5CFA"/>
    <w:rsid w:val="00DE13C9"/>
    <w:rsid w:val="00DE2686"/>
    <w:rsid w:val="00DE3289"/>
    <w:rsid w:val="00DE3342"/>
    <w:rsid w:val="00DF1F0C"/>
    <w:rsid w:val="00DF2E18"/>
    <w:rsid w:val="00DF32C1"/>
    <w:rsid w:val="00DF4384"/>
    <w:rsid w:val="00DF7D5F"/>
    <w:rsid w:val="00E01823"/>
    <w:rsid w:val="00E02C06"/>
    <w:rsid w:val="00E03B12"/>
    <w:rsid w:val="00E04020"/>
    <w:rsid w:val="00E0504C"/>
    <w:rsid w:val="00E1004C"/>
    <w:rsid w:val="00E10412"/>
    <w:rsid w:val="00E10710"/>
    <w:rsid w:val="00E10F56"/>
    <w:rsid w:val="00E1206D"/>
    <w:rsid w:val="00E1408E"/>
    <w:rsid w:val="00E160D0"/>
    <w:rsid w:val="00E162BC"/>
    <w:rsid w:val="00E16859"/>
    <w:rsid w:val="00E16CBE"/>
    <w:rsid w:val="00E17BF8"/>
    <w:rsid w:val="00E17E38"/>
    <w:rsid w:val="00E2049E"/>
    <w:rsid w:val="00E20AB4"/>
    <w:rsid w:val="00E22236"/>
    <w:rsid w:val="00E242A1"/>
    <w:rsid w:val="00E25002"/>
    <w:rsid w:val="00E25EA4"/>
    <w:rsid w:val="00E278A5"/>
    <w:rsid w:val="00E301CA"/>
    <w:rsid w:val="00E30515"/>
    <w:rsid w:val="00E34BBA"/>
    <w:rsid w:val="00E35831"/>
    <w:rsid w:val="00E37E43"/>
    <w:rsid w:val="00E407C4"/>
    <w:rsid w:val="00E41A44"/>
    <w:rsid w:val="00E422EA"/>
    <w:rsid w:val="00E44BBB"/>
    <w:rsid w:val="00E50BC3"/>
    <w:rsid w:val="00E54D4F"/>
    <w:rsid w:val="00E55787"/>
    <w:rsid w:val="00E56A37"/>
    <w:rsid w:val="00E572A7"/>
    <w:rsid w:val="00E57A67"/>
    <w:rsid w:val="00E62A5B"/>
    <w:rsid w:val="00E662E4"/>
    <w:rsid w:val="00E6779A"/>
    <w:rsid w:val="00E70A44"/>
    <w:rsid w:val="00E70A85"/>
    <w:rsid w:val="00E70E61"/>
    <w:rsid w:val="00E727F1"/>
    <w:rsid w:val="00E757C5"/>
    <w:rsid w:val="00E8040A"/>
    <w:rsid w:val="00E8197B"/>
    <w:rsid w:val="00E8317E"/>
    <w:rsid w:val="00E83FE0"/>
    <w:rsid w:val="00E84D7A"/>
    <w:rsid w:val="00E84E16"/>
    <w:rsid w:val="00E86655"/>
    <w:rsid w:val="00E92821"/>
    <w:rsid w:val="00E94B7A"/>
    <w:rsid w:val="00E94E14"/>
    <w:rsid w:val="00E95262"/>
    <w:rsid w:val="00E964A8"/>
    <w:rsid w:val="00EA2E7A"/>
    <w:rsid w:val="00EA3084"/>
    <w:rsid w:val="00EA4237"/>
    <w:rsid w:val="00EA43C7"/>
    <w:rsid w:val="00EA567F"/>
    <w:rsid w:val="00EA761E"/>
    <w:rsid w:val="00EB3FA1"/>
    <w:rsid w:val="00EB583B"/>
    <w:rsid w:val="00EB5A5A"/>
    <w:rsid w:val="00EB6D19"/>
    <w:rsid w:val="00EC1EE8"/>
    <w:rsid w:val="00EC49C0"/>
    <w:rsid w:val="00EC55CE"/>
    <w:rsid w:val="00EC5F32"/>
    <w:rsid w:val="00ED3037"/>
    <w:rsid w:val="00ED3861"/>
    <w:rsid w:val="00ED4C80"/>
    <w:rsid w:val="00ED597E"/>
    <w:rsid w:val="00ED6A90"/>
    <w:rsid w:val="00EE0683"/>
    <w:rsid w:val="00EE0EB5"/>
    <w:rsid w:val="00EE25DF"/>
    <w:rsid w:val="00EE2C3C"/>
    <w:rsid w:val="00EE38B6"/>
    <w:rsid w:val="00EE3FE8"/>
    <w:rsid w:val="00EE457E"/>
    <w:rsid w:val="00EE7939"/>
    <w:rsid w:val="00EF1AE9"/>
    <w:rsid w:val="00EF38DE"/>
    <w:rsid w:val="00EF3BAD"/>
    <w:rsid w:val="00EF43E8"/>
    <w:rsid w:val="00EF4A04"/>
    <w:rsid w:val="00F010D9"/>
    <w:rsid w:val="00F0515C"/>
    <w:rsid w:val="00F05F27"/>
    <w:rsid w:val="00F06573"/>
    <w:rsid w:val="00F10263"/>
    <w:rsid w:val="00F12DBF"/>
    <w:rsid w:val="00F2062E"/>
    <w:rsid w:val="00F208C2"/>
    <w:rsid w:val="00F20BCC"/>
    <w:rsid w:val="00F22994"/>
    <w:rsid w:val="00F2501F"/>
    <w:rsid w:val="00F32DCE"/>
    <w:rsid w:val="00F344C8"/>
    <w:rsid w:val="00F36444"/>
    <w:rsid w:val="00F40FCA"/>
    <w:rsid w:val="00F429D7"/>
    <w:rsid w:val="00F46471"/>
    <w:rsid w:val="00F5156E"/>
    <w:rsid w:val="00F53BED"/>
    <w:rsid w:val="00F5400F"/>
    <w:rsid w:val="00F556CE"/>
    <w:rsid w:val="00F55C2F"/>
    <w:rsid w:val="00F6537A"/>
    <w:rsid w:val="00F71BD1"/>
    <w:rsid w:val="00F7278E"/>
    <w:rsid w:val="00F72970"/>
    <w:rsid w:val="00F73822"/>
    <w:rsid w:val="00F73F1E"/>
    <w:rsid w:val="00F75054"/>
    <w:rsid w:val="00F7603C"/>
    <w:rsid w:val="00F76F99"/>
    <w:rsid w:val="00F7748C"/>
    <w:rsid w:val="00F80A5C"/>
    <w:rsid w:val="00F80F1E"/>
    <w:rsid w:val="00F81354"/>
    <w:rsid w:val="00F863DA"/>
    <w:rsid w:val="00F87859"/>
    <w:rsid w:val="00F90ACB"/>
    <w:rsid w:val="00F91E46"/>
    <w:rsid w:val="00F924D0"/>
    <w:rsid w:val="00F93BC0"/>
    <w:rsid w:val="00F95D77"/>
    <w:rsid w:val="00FA0BC8"/>
    <w:rsid w:val="00FA1273"/>
    <w:rsid w:val="00FA4C06"/>
    <w:rsid w:val="00FA5A25"/>
    <w:rsid w:val="00FA7985"/>
    <w:rsid w:val="00FB00A3"/>
    <w:rsid w:val="00FB04BF"/>
    <w:rsid w:val="00FB0564"/>
    <w:rsid w:val="00FB1DF3"/>
    <w:rsid w:val="00FB3363"/>
    <w:rsid w:val="00FB3AC9"/>
    <w:rsid w:val="00FB441B"/>
    <w:rsid w:val="00FB5F9C"/>
    <w:rsid w:val="00FC06B2"/>
    <w:rsid w:val="00FC1322"/>
    <w:rsid w:val="00FC156D"/>
    <w:rsid w:val="00FC1BD7"/>
    <w:rsid w:val="00FC2047"/>
    <w:rsid w:val="00FC63B6"/>
    <w:rsid w:val="00FD16CA"/>
    <w:rsid w:val="00FD211C"/>
    <w:rsid w:val="00FD33D7"/>
    <w:rsid w:val="00FD4052"/>
    <w:rsid w:val="00FD4F74"/>
    <w:rsid w:val="00FD63E4"/>
    <w:rsid w:val="00FE0554"/>
    <w:rsid w:val="00FE087B"/>
    <w:rsid w:val="00FE1BD1"/>
    <w:rsid w:val="00FE40C2"/>
    <w:rsid w:val="00FF37EC"/>
    <w:rsid w:val="00FF459E"/>
    <w:rsid w:val="00FF5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A7B36"/>
  <w15:chartTrackingRefBased/>
  <w15:docId w15:val="{6A153433-5D58-4F3B-BA61-898B2BE21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1916D5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E1206D"/>
    <w:pPr>
      <w:keepNext/>
      <w:keepLines/>
      <w:widowControl w:val="0"/>
      <w:pBdr>
        <w:top w:val="single" w:sz="18" w:space="10" w:color="4D2D7A"/>
        <w:left w:val="single" w:sz="18" w:space="4" w:color="4D2D7A"/>
        <w:bottom w:val="single" w:sz="18" w:space="0" w:color="4D2D7A"/>
        <w:right w:val="single" w:sz="18" w:space="4" w:color="4D2D7A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E1206D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1C0F93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56"/>
      <w:szCs w:val="56"/>
      <w:lang w:val="en-NZ" w:eastAsia="en-GB"/>
    </w:rPr>
  </w:style>
  <w:style w:type="character" w:customStyle="1" w:styleId="TitleChar">
    <w:name w:val="Title Char"/>
    <w:basedOn w:val="DefaultParagraphFont"/>
    <w:link w:val="Title"/>
    <w:rsid w:val="001C0F93"/>
    <w:rPr>
      <w:rFonts w:ascii="Arial" w:eastAsiaTheme="majorEastAsia" w:hAnsi="Arial" w:cstheme="majorBidi"/>
      <w:b/>
      <w:color w:val="000000" w:themeColor="text1"/>
      <w:spacing w:val="-10"/>
      <w:kern w:val="28"/>
      <w:sz w:val="56"/>
      <w:szCs w:val="56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1"/>
    <w:qFormat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B967B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A0CF4"/>
    <w:rPr>
      <w:rFonts w:ascii="Arial" w:eastAsiaTheme="minorEastAsia" w:hAnsi="Arial"/>
      <w:sz w:val="32"/>
      <w:lang w:val="en-AU"/>
    </w:rPr>
  </w:style>
  <w:style w:type="paragraph" w:styleId="TOCHeading">
    <w:name w:val="TOC Heading"/>
    <w:basedOn w:val="Heading1"/>
    <w:next w:val="Normal"/>
    <w:uiPriority w:val="39"/>
    <w:unhideWhenUsed/>
    <w:qFormat/>
    <w:rsid w:val="00BC25B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C25B8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BC25B8"/>
    <w:pPr>
      <w:spacing w:after="100"/>
      <w:ind w:left="3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7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2.jpeg"/><Relationship Id="rId21" Type="http://schemas.openxmlformats.org/officeDocument/2006/relationships/image" Target="media/image11.png"/><Relationship Id="rId42" Type="http://schemas.openxmlformats.org/officeDocument/2006/relationships/image" Target="media/image31.png"/><Relationship Id="rId63" Type="http://schemas.openxmlformats.org/officeDocument/2006/relationships/image" Target="media/image52.jpeg"/><Relationship Id="rId84" Type="http://schemas.openxmlformats.org/officeDocument/2006/relationships/image" Target="media/image73.png"/><Relationship Id="rId138" Type="http://schemas.openxmlformats.org/officeDocument/2006/relationships/image" Target="media/image122.png"/><Relationship Id="rId159" Type="http://schemas.openxmlformats.org/officeDocument/2006/relationships/image" Target="media/image143.png"/><Relationship Id="rId170" Type="http://schemas.openxmlformats.org/officeDocument/2006/relationships/image" Target="media/image154.png"/><Relationship Id="rId191" Type="http://schemas.openxmlformats.org/officeDocument/2006/relationships/image" Target="media/image175.png"/><Relationship Id="rId205" Type="http://schemas.openxmlformats.org/officeDocument/2006/relationships/image" Target="media/image186.png"/><Relationship Id="rId107" Type="http://schemas.openxmlformats.org/officeDocument/2006/relationships/image" Target="media/image92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87.png"/><Relationship Id="rId123" Type="http://schemas.openxmlformats.org/officeDocument/2006/relationships/image" Target="media/image107.png"/><Relationship Id="rId128" Type="http://schemas.openxmlformats.org/officeDocument/2006/relationships/image" Target="media/image112.png"/><Relationship Id="rId144" Type="http://schemas.openxmlformats.org/officeDocument/2006/relationships/image" Target="media/image128.png"/><Relationship Id="rId149" Type="http://schemas.openxmlformats.org/officeDocument/2006/relationships/image" Target="media/image133.png"/><Relationship Id="rId5" Type="http://schemas.openxmlformats.org/officeDocument/2006/relationships/numbering" Target="numbering.xml"/><Relationship Id="rId90" Type="http://schemas.openxmlformats.org/officeDocument/2006/relationships/image" Target="media/image79.png"/><Relationship Id="rId95" Type="http://schemas.openxmlformats.org/officeDocument/2006/relationships/image" Target="media/image740.png"/><Relationship Id="rId160" Type="http://schemas.openxmlformats.org/officeDocument/2006/relationships/image" Target="media/image144.jpeg"/><Relationship Id="rId165" Type="http://schemas.openxmlformats.org/officeDocument/2006/relationships/image" Target="media/image149.jpeg"/><Relationship Id="rId181" Type="http://schemas.openxmlformats.org/officeDocument/2006/relationships/image" Target="media/image165.jpeg"/><Relationship Id="rId186" Type="http://schemas.openxmlformats.org/officeDocument/2006/relationships/image" Target="media/image170.png"/><Relationship Id="rId216" Type="http://schemas.openxmlformats.org/officeDocument/2006/relationships/header" Target="header3.xml"/><Relationship Id="rId211" Type="http://schemas.openxmlformats.org/officeDocument/2006/relationships/image" Target="media/image192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jpeg"/><Relationship Id="rId69" Type="http://schemas.openxmlformats.org/officeDocument/2006/relationships/image" Target="media/image58.png"/><Relationship Id="rId113" Type="http://schemas.openxmlformats.org/officeDocument/2006/relationships/image" Target="media/image98.png"/><Relationship Id="rId118" Type="http://schemas.openxmlformats.org/officeDocument/2006/relationships/image" Target="media/image103.jpeg"/><Relationship Id="rId134" Type="http://schemas.openxmlformats.org/officeDocument/2006/relationships/image" Target="media/image118.png"/><Relationship Id="rId139" Type="http://schemas.openxmlformats.org/officeDocument/2006/relationships/image" Target="media/image123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50" Type="http://schemas.openxmlformats.org/officeDocument/2006/relationships/image" Target="media/image134.jpeg"/><Relationship Id="rId155" Type="http://schemas.openxmlformats.org/officeDocument/2006/relationships/image" Target="media/image139.jpeg"/><Relationship Id="rId171" Type="http://schemas.openxmlformats.org/officeDocument/2006/relationships/image" Target="media/image155.jpeg"/><Relationship Id="rId176" Type="http://schemas.openxmlformats.org/officeDocument/2006/relationships/image" Target="media/image160.png"/><Relationship Id="rId192" Type="http://schemas.openxmlformats.org/officeDocument/2006/relationships/hyperlink" Target="mailto:contact@whaikaha.govt.nz" TargetMode="External"/><Relationship Id="rId197" Type="http://schemas.openxmlformats.org/officeDocument/2006/relationships/image" Target="media/image1690.png"/><Relationship Id="rId206" Type="http://schemas.openxmlformats.org/officeDocument/2006/relationships/image" Target="media/image187.png"/><Relationship Id="rId201" Type="http://schemas.openxmlformats.org/officeDocument/2006/relationships/image" Target="media/image183.jpe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33" Type="http://schemas.openxmlformats.org/officeDocument/2006/relationships/image" Target="media/image23.png"/><Relationship Id="rId38" Type="http://schemas.openxmlformats.org/officeDocument/2006/relationships/image" Target="media/image27.jpeg"/><Relationship Id="rId59" Type="http://schemas.openxmlformats.org/officeDocument/2006/relationships/image" Target="media/image48.png"/><Relationship Id="rId103" Type="http://schemas.openxmlformats.org/officeDocument/2006/relationships/image" Target="media/image88.png"/><Relationship Id="rId108" Type="http://schemas.openxmlformats.org/officeDocument/2006/relationships/image" Target="media/image93.jpeg"/><Relationship Id="rId124" Type="http://schemas.openxmlformats.org/officeDocument/2006/relationships/image" Target="media/image108.jpeg"/><Relationship Id="rId129" Type="http://schemas.openxmlformats.org/officeDocument/2006/relationships/image" Target="media/image113.jpeg"/><Relationship Id="rId54" Type="http://schemas.openxmlformats.org/officeDocument/2006/relationships/image" Target="media/image43.png"/><Relationship Id="rId70" Type="http://schemas.openxmlformats.org/officeDocument/2006/relationships/image" Target="media/image59.jpeg"/><Relationship Id="rId75" Type="http://schemas.openxmlformats.org/officeDocument/2006/relationships/image" Target="media/image64.png"/><Relationship Id="rId91" Type="http://schemas.openxmlformats.org/officeDocument/2006/relationships/image" Target="media/image80.png"/><Relationship Id="rId96" Type="http://schemas.openxmlformats.org/officeDocument/2006/relationships/image" Target="media/image81.jpeg"/><Relationship Id="rId140" Type="http://schemas.openxmlformats.org/officeDocument/2006/relationships/image" Target="media/image124.jpeg"/><Relationship Id="rId145" Type="http://schemas.openxmlformats.org/officeDocument/2006/relationships/image" Target="media/image129.png"/><Relationship Id="rId161" Type="http://schemas.openxmlformats.org/officeDocument/2006/relationships/image" Target="media/image145.png"/><Relationship Id="rId166" Type="http://schemas.openxmlformats.org/officeDocument/2006/relationships/image" Target="media/image150.png"/><Relationship Id="rId182" Type="http://schemas.openxmlformats.org/officeDocument/2006/relationships/image" Target="media/image166.png"/><Relationship Id="rId187" Type="http://schemas.openxmlformats.org/officeDocument/2006/relationships/image" Target="media/image171.png"/><Relationship Id="rId217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12" Type="http://schemas.openxmlformats.org/officeDocument/2006/relationships/header" Target="header1.xml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49" Type="http://schemas.openxmlformats.org/officeDocument/2006/relationships/image" Target="media/image38.png"/><Relationship Id="rId114" Type="http://schemas.openxmlformats.org/officeDocument/2006/relationships/image" Target="media/image99.png"/><Relationship Id="rId119" Type="http://schemas.openxmlformats.org/officeDocument/2006/relationships/image" Target="media/image104.jpeg"/><Relationship Id="rId44" Type="http://schemas.openxmlformats.org/officeDocument/2006/relationships/image" Target="media/image33.pn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81" Type="http://schemas.openxmlformats.org/officeDocument/2006/relationships/image" Target="media/image70.png"/><Relationship Id="rId86" Type="http://schemas.openxmlformats.org/officeDocument/2006/relationships/image" Target="media/image75.jpeg"/><Relationship Id="rId130" Type="http://schemas.openxmlformats.org/officeDocument/2006/relationships/image" Target="media/image114.png"/><Relationship Id="rId135" Type="http://schemas.openxmlformats.org/officeDocument/2006/relationships/image" Target="media/image119.png"/><Relationship Id="rId151" Type="http://schemas.openxmlformats.org/officeDocument/2006/relationships/image" Target="media/image135.jpeg"/><Relationship Id="rId156" Type="http://schemas.openxmlformats.org/officeDocument/2006/relationships/image" Target="media/image140.png"/><Relationship Id="rId177" Type="http://schemas.openxmlformats.org/officeDocument/2006/relationships/image" Target="media/image161.jpeg"/><Relationship Id="rId198" Type="http://schemas.openxmlformats.org/officeDocument/2006/relationships/image" Target="media/image180.png"/><Relationship Id="rId172" Type="http://schemas.openxmlformats.org/officeDocument/2006/relationships/image" Target="media/image156.png"/><Relationship Id="rId193" Type="http://schemas.openxmlformats.org/officeDocument/2006/relationships/image" Target="media/image176.png"/><Relationship Id="rId202" Type="http://schemas.openxmlformats.org/officeDocument/2006/relationships/hyperlink" Target="http://www.nzrelay.co.nz" TargetMode="External"/><Relationship Id="rId207" Type="http://schemas.openxmlformats.org/officeDocument/2006/relationships/image" Target="media/image188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109" Type="http://schemas.openxmlformats.org/officeDocument/2006/relationships/image" Target="media/image94.png"/><Relationship Id="rId34" Type="http://schemas.openxmlformats.org/officeDocument/2006/relationships/hyperlink" Target="https://tinyurl.com/SOI-2025to2028" TargetMode="External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2.png"/><Relationship Id="rId104" Type="http://schemas.openxmlformats.org/officeDocument/2006/relationships/image" Target="media/image89.png"/><Relationship Id="rId120" Type="http://schemas.openxmlformats.org/officeDocument/2006/relationships/image" Target="media/image105.jpeg"/><Relationship Id="rId125" Type="http://schemas.openxmlformats.org/officeDocument/2006/relationships/image" Target="media/image109.png"/><Relationship Id="rId141" Type="http://schemas.openxmlformats.org/officeDocument/2006/relationships/image" Target="media/image125.png"/><Relationship Id="rId146" Type="http://schemas.openxmlformats.org/officeDocument/2006/relationships/image" Target="media/image130.jpeg"/><Relationship Id="rId167" Type="http://schemas.openxmlformats.org/officeDocument/2006/relationships/image" Target="media/image151.jpeg"/><Relationship Id="rId188" Type="http://schemas.openxmlformats.org/officeDocument/2006/relationships/image" Target="media/image172.png"/><Relationship Id="rId7" Type="http://schemas.openxmlformats.org/officeDocument/2006/relationships/settings" Target="settings.xml"/><Relationship Id="rId71" Type="http://schemas.openxmlformats.org/officeDocument/2006/relationships/image" Target="media/image60.png"/><Relationship Id="rId162" Type="http://schemas.openxmlformats.org/officeDocument/2006/relationships/image" Target="media/image146.png"/><Relationship Id="rId183" Type="http://schemas.openxmlformats.org/officeDocument/2006/relationships/image" Target="media/image167.png"/><Relationship Id="rId213" Type="http://schemas.openxmlformats.org/officeDocument/2006/relationships/header" Target="header2.xml"/><Relationship Id="rId218" Type="http://schemas.openxmlformats.org/officeDocument/2006/relationships/theme" Target="theme/theme1.xml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jpeg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66" Type="http://schemas.openxmlformats.org/officeDocument/2006/relationships/image" Target="media/image55.jpeg"/><Relationship Id="rId87" Type="http://schemas.openxmlformats.org/officeDocument/2006/relationships/image" Target="media/image76.jpeg"/><Relationship Id="rId110" Type="http://schemas.openxmlformats.org/officeDocument/2006/relationships/image" Target="media/image95.png"/><Relationship Id="rId115" Type="http://schemas.openxmlformats.org/officeDocument/2006/relationships/image" Target="media/image100.png"/><Relationship Id="rId131" Type="http://schemas.openxmlformats.org/officeDocument/2006/relationships/image" Target="media/image115.png"/><Relationship Id="rId136" Type="http://schemas.openxmlformats.org/officeDocument/2006/relationships/image" Target="media/image120.png"/><Relationship Id="rId157" Type="http://schemas.openxmlformats.org/officeDocument/2006/relationships/image" Target="media/image141.png"/><Relationship Id="rId178" Type="http://schemas.openxmlformats.org/officeDocument/2006/relationships/image" Target="media/image162.jpeg"/><Relationship Id="rId61" Type="http://schemas.openxmlformats.org/officeDocument/2006/relationships/image" Target="media/image50.png"/><Relationship Id="rId82" Type="http://schemas.openxmlformats.org/officeDocument/2006/relationships/image" Target="media/image71.jpeg"/><Relationship Id="rId152" Type="http://schemas.openxmlformats.org/officeDocument/2006/relationships/image" Target="media/image136.png"/><Relationship Id="rId173" Type="http://schemas.openxmlformats.org/officeDocument/2006/relationships/image" Target="media/image157.png"/><Relationship Id="rId194" Type="http://schemas.openxmlformats.org/officeDocument/2006/relationships/image" Target="media/image177.png"/><Relationship Id="rId199" Type="http://schemas.openxmlformats.org/officeDocument/2006/relationships/image" Target="media/image181.png"/><Relationship Id="rId203" Type="http://schemas.openxmlformats.org/officeDocument/2006/relationships/image" Target="media/image184.jpeg"/><Relationship Id="rId208" Type="http://schemas.openxmlformats.org/officeDocument/2006/relationships/image" Target="media/image189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jpeg"/><Relationship Id="rId100" Type="http://schemas.openxmlformats.org/officeDocument/2006/relationships/image" Target="media/image85.png"/><Relationship Id="rId105" Type="http://schemas.openxmlformats.org/officeDocument/2006/relationships/image" Target="media/image90.png"/><Relationship Id="rId126" Type="http://schemas.openxmlformats.org/officeDocument/2006/relationships/image" Target="media/image110.png"/><Relationship Id="rId147" Type="http://schemas.openxmlformats.org/officeDocument/2006/relationships/image" Target="media/image131.png"/><Relationship Id="rId168" Type="http://schemas.openxmlformats.org/officeDocument/2006/relationships/image" Target="media/image152.png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8" Type="http://schemas.openxmlformats.org/officeDocument/2006/relationships/image" Target="media/image83.png"/><Relationship Id="rId121" Type="http://schemas.openxmlformats.org/officeDocument/2006/relationships/hyperlink" Target="https://www.nzsl.govt.nz/strategy" TargetMode="External"/><Relationship Id="rId142" Type="http://schemas.openxmlformats.org/officeDocument/2006/relationships/image" Target="media/image126.png"/><Relationship Id="rId163" Type="http://schemas.openxmlformats.org/officeDocument/2006/relationships/image" Target="media/image147.png"/><Relationship Id="rId184" Type="http://schemas.openxmlformats.org/officeDocument/2006/relationships/image" Target="media/image168.png"/><Relationship Id="rId189" Type="http://schemas.openxmlformats.org/officeDocument/2006/relationships/image" Target="media/image173.png"/><Relationship Id="rId3" Type="http://schemas.openxmlformats.org/officeDocument/2006/relationships/customXml" Target="../customXml/item3.xml"/><Relationship Id="rId214" Type="http://schemas.openxmlformats.org/officeDocument/2006/relationships/footer" Target="footer1.xml"/><Relationship Id="rId25" Type="http://schemas.openxmlformats.org/officeDocument/2006/relationships/image" Target="media/image15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image" Target="media/image101.png"/><Relationship Id="rId137" Type="http://schemas.openxmlformats.org/officeDocument/2006/relationships/image" Target="media/image121.png"/><Relationship Id="rId158" Type="http://schemas.openxmlformats.org/officeDocument/2006/relationships/image" Target="media/image142.jpe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62" Type="http://schemas.openxmlformats.org/officeDocument/2006/relationships/image" Target="media/image51.jpeg"/><Relationship Id="rId83" Type="http://schemas.openxmlformats.org/officeDocument/2006/relationships/image" Target="media/image72.jpeg"/><Relationship Id="rId88" Type="http://schemas.openxmlformats.org/officeDocument/2006/relationships/image" Target="media/image77.png"/><Relationship Id="rId111" Type="http://schemas.openxmlformats.org/officeDocument/2006/relationships/image" Target="media/image96.png"/><Relationship Id="rId132" Type="http://schemas.openxmlformats.org/officeDocument/2006/relationships/image" Target="media/image116.png"/><Relationship Id="rId153" Type="http://schemas.openxmlformats.org/officeDocument/2006/relationships/image" Target="media/image137.png"/><Relationship Id="rId174" Type="http://schemas.openxmlformats.org/officeDocument/2006/relationships/image" Target="media/image158.jpeg"/><Relationship Id="rId179" Type="http://schemas.openxmlformats.org/officeDocument/2006/relationships/image" Target="media/image163.jpeg"/><Relationship Id="rId195" Type="http://schemas.openxmlformats.org/officeDocument/2006/relationships/image" Target="media/image178.png"/><Relationship Id="rId209" Type="http://schemas.openxmlformats.org/officeDocument/2006/relationships/image" Target="media/image190.png"/><Relationship Id="rId190" Type="http://schemas.openxmlformats.org/officeDocument/2006/relationships/image" Target="media/image174.png"/><Relationship Id="rId204" Type="http://schemas.openxmlformats.org/officeDocument/2006/relationships/image" Target="media/image185.jpeg"/><Relationship Id="rId15" Type="http://schemas.openxmlformats.org/officeDocument/2006/relationships/image" Target="media/image5.png"/><Relationship Id="rId36" Type="http://schemas.openxmlformats.org/officeDocument/2006/relationships/image" Target="media/image25.png"/><Relationship Id="rId57" Type="http://schemas.openxmlformats.org/officeDocument/2006/relationships/image" Target="media/image46.jpeg"/><Relationship Id="rId106" Type="http://schemas.openxmlformats.org/officeDocument/2006/relationships/image" Target="media/image91.jpeg"/><Relationship Id="rId127" Type="http://schemas.openxmlformats.org/officeDocument/2006/relationships/image" Target="media/image111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52" Type="http://schemas.openxmlformats.org/officeDocument/2006/relationships/image" Target="media/image41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730.png"/><Relationship Id="rId99" Type="http://schemas.openxmlformats.org/officeDocument/2006/relationships/image" Target="media/image84.png"/><Relationship Id="rId101" Type="http://schemas.openxmlformats.org/officeDocument/2006/relationships/image" Target="media/image86.jpeg"/><Relationship Id="rId122" Type="http://schemas.openxmlformats.org/officeDocument/2006/relationships/image" Target="media/image106.png"/><Relationship Id="rId143" Type="http://schemas.openxmlformats.org/officeDocument/2006/relationships/image" Target="media/image127.png"/><Relationship Id="rId148" Type="http://schemas.openxmlformats.org/officeDocument/2006/relationships/image" Target="media/image132.png"/><Relationship Id="rId164" Type="http://schemas.openxmlformats.org/officeDocument/2006/relationships/image" Target="media/image148.png"/><Relationship Id="rId169" Type="http://schemas.openxmlformats.org/officeDocument/2006/relationships/image" Target="media/image153.png"/><Relationship Id="rId185" Type="http://schemas.openxmlformats.org/officeDocument/2006/relationships/image" Target="media/image16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0" Type="http://schemas.openxmlformats.org/officeDocument/2006/relationships/image" Target="media/image164.jpeg"/><Relationship Id="rId210" Type="http://schemas.openxmlformats.org/officeDocument/2006/relationships/image" Target="media/image191.jpeg"/><Relationship Id="rId215" Type="http://schemas.openxmlformats.org/officeDocument/2006/relationships/footer" Target="footer2.xml"/><Relationship Id="rId26" Type="http://schemas.openxmlformats.org/officeDocument/2006/relationships/image" Target="media/image16.png"/><Relationship Id="rId47" Type="http://schemas.openxmlformats.org/officeDocument/2006/relationships/image" Target="media/image36.png"/><Relationship Id="rId68" Type="http://schemas.openxmlformats.org/officeDocument/2006/relationships/image" Target="media/image57.png"/><Relationship Id="rId89" Type="http://schemas.openxmlformats.org/officeDocument/2006/relationships/image" Target="media/image78.png"/><Relationship Id="rId112" Type="http://schemas.openxmlformats.org/officeDocument/2006/relationships/image" Target="media/image97.png"/><Relationship Id="rId133" Type="http://schemas.openxmlformats.org/officeDocument/2006/relationships/image" Target="media/image117.png"/><Relationship Id="rId154" Type="http://schemas.openxmlformats.org/officeDocument/2006/relationships/image" Target="media/image138.png"/><Relationship Id="rId175" Type="http://schemas.openxmlformats.org/officeDocument/2006/relationships/image" Target="media/image159.png"/><Relationship Id="rId196" Type="http://schemas.openxmlformats.org/officeDocument/2006/relationships/image" Target="media/image179.png"/><Relationship Id="rId200" Type="http://schemas.openxmlformats.org/officeDocument/2006/relationships/image" Target="media/image182.png"/><Relationship Id="rId16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ropbox\Supporting%20documents\Templates%20and%20inserts\Easy%20Read%20Template%20January%20202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909a225-9d01-4495-81bc-6a3e6aacbd06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D6854307195C4D9919F597DAD83740" ma:contentTypeVersion="10" ma:contentTypeDescription="Create a new document." ma:contentTypeScope="" ma:versionID="1ebd80158c2a8ff244d1cd22a858c90f">
  <xsd:schema xmlns:xsd="http://www.w3.org/2001/XMLSchema" xmlns:xs="http://www.w3.org/2001/XMLSchema" xmlns:p="http://schemas.microsoft.com/office/2006/metadata/properties" xmlns:ns2="c909a225-9d01-4495-81bc-6a3e6aacbd06" targetNamespace="http://schemas.microsoft.com/office/2006/metadata/properties" ma:root="true" ma:fieldsID="8c711818f784b44da4491f8081a455bd" ns2:_="">
    <xsd:import namespace="c909a225-9d01-4495-81bc-6a3e6aacb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09a225-9d01-4495-81bc-6a3e6aacbd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5bcc3d60-5932-4f31-a0d9-fa4fbb0104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385BD0-BD78-4136-A2D5-215F373BD8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270DBE-4392-4266-B1CF-BCFC3827C5E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FD35661-1A2A-4E6C-AC01-4C279F241C0B}">
  <ds:schemaRefs>
    <ds:schemaRef ds:uri="http://schemas.microsoft.com/office/2006/metadata/properties"/>
    <ds:schemaRef ds:uri="http://schemas.microsoft.com/office/infopath/2007/PartnerControls"/>
    <ds:schemaRef ds:uri="c909a225-9d01-4495-81bc-6a3e6aacbd06"/>
  </ds:schemaRefs>
</ds:datastoreItem>
</file>

<file path=customXml/itemProps4.xml><?xml version="1.0" encoding="utf-8"?>
<ds:datastoreItem xmlns:ds="http://schemas.openxmlformats.org/officeDocument/2006/customXml" ds:itemID="{B40FC99D-F4B2-47D3-AF55-BCC56276A8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09a225-9d01-4495-81bc-6a3e6aacb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January 2025.dotx</Template>
  <TotalTime>13</TotalTime>
  <Pages>56</Pages>
  <Words>2681</Words>
  <Characters>15288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Jade Lock</cp:lastModifiedBy>
  <cp:revision>12</cp:revision>
  <cp:lastPrinted>2025-06-26T03:12:00Z</cp:lastPrinted>
  <dcterms:created xsi:type="dcterms:W3CDTF">2025-06-26T03:12:00Z</dcterms:created>
  <dcterms:modified xsi:type="dcterms:W3CDTF">2025-07-06T21:11:00Z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0x010100C8D6854307195C4D9919F597DAD83740</vt:lpwstr>
  </property>
  <property fmtid="{D5CDD505-2E9C-101B-9397-08002B2CF9AE}" pid="3" name="ClassificationContentMarkingHeaderShapeIds">
    <vt:lpwstr>c91e152,16b35479,6c27d70e</vt:lpwstr>
  </property>
  <property fmtid="{D5CDD505-2E9C-101B-9397-08002B2CF9AE}" pid="4" name="ClassificationContentMarkingHeaderFontProps">
    <vt:lpwstr>#000000,10,Calibri</vt:lpwstr>
  </property>
  <property fmtid="{D5CDD505-2E9C-101B-9397-08002B2CF9AE}" pid="5" name="ClassificationContentMarkingHeaderText">
    <vt:lpwstr>IN-CONFIDENCE</vt:lpwstr>
  </property>
  <property fmtid="{D5CDD505-2E9C-101B-9397-08002B2CF9AE}" pid="6" name="MSIP_Label_f43e46a9-9901-46e9-bfae-bb6189d4cb66_Enabled">
    <vt:lpwstr>true</vt:lpwstr>
  </property>
  <property fmtid="{D5CDD505-2E9C-101B-9397-08002B2CF9AE}" pid="7" name="MSIP_Label_f43e46a9-9901-46e9-bfae-bb6189d4cb66_SetDate">
    <vt:lpwstr>2025-07-06T21:11:54Z</vt:lpwstr>
  </property>
  <property fmtid="{D5CDD505-2E9C-101B-9397-08002B2CF9AE}" pid="8" name="MSIP_Label_f43e46a9-9901-46e9-bfae-bb6189d4cb66_Method">
    <vt:lpwstr>Standard</vt:lpwstr>
  </property>
  <property fmtid="{D5CDD505-2E9C-101B-9397-08002B2CF9AE}" pid="9" name="MSIP_Label_f43e46a9-9901-46e9-bfae-bb6189d4cb66_Name">
    <vt:lpwstr>In-confidence</vt:lpwstr>
  </property>
  <property fmtid="{D5CDD505-2E9C-101B-9397-08002B2CF9AE}" pid="10" name="MSIP_Label_f43e46a9-9901-46e9-bfae-bb6189d4cb66_SiteId">
    <vt:lpwstr>e40c4f52-99bd-4d4f-bf7e-d001a2ca6556</vt:lpwstr>
  </property>
  <property fmtid="{D5CDD505-2E9C-101B-9397-08002B2CF9AE}" pid="11" name="MSIP_Label_f43e46a9-9901-46e9-bfae-bb6189d4cb66_ActionId">
    <vt:lpwstr>1ff79450-3457-42cb-99cd-f0dda92ecbd5</vt:lpwstr>
  </property>
  <property fmtid="{D5CDD505-2E9C-101B-9397-08002B2CF9AE}" pid="12" name="MSIP_Label_f43e46a9-9901-46e9-bfae-bb6189d4cb66_ContentBits">
    <vt:lpwstr>1</vt:lpwstr>
  </property>
</Properties>
</file>