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6002B" w14:textId="73AB593A" w:rsidR="00F87859" w:rsidRDefault="0036397E" w:rsidP="00F87859">
      <w:pPr>
        <w:rPr>
          <w:rFonts w:cs="Arial"/>
          <w:szCs w:val="32"/>
        </w:rPr>
      </w:pPr>
      <w:r w:rsidRPr="002E28D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00576" behindDoc="0" locked="0" layoutInCell="1" allowOverlap="1" wp14:anchorId="668DBBB1" wp14:editId="5F3F851A">
            <wp:simplePos x="0" y="0"/>
            <wp:positionH relativeFrom="column">
              <wp:posOffset>-182880</wp:posOffset>
            </wp:positionH>
            <wp:positionV relativeFrom="paragraph">
              <wp:posOffset>-132430</wp:posOffset>
            </wp:positionV>
            <wp:extent cx="3463420" cy="1362140"/>
            <wp:effectExtent l="0" t="0" r="0" b="0"/>
            <wp:wrapNone/>
            <wp:docPr id="1391213707" name="Picture 1391213707" descr="The purple Whaikaha logo on white background with QR code leading to a video showing the NZSL name for Whaikah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purple Whaikaha logo on white background with QR code leading to a video showing the NZSL name for Whaikah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10" cy="13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3904" behindDoc="0" locked="0" layoutInCell="1" allowOverlap="1" wp14:anchorId="73963544" wp14:editId="2791CBB1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15E91" w14:textId="77777777" w:rsidR="00F87859" w:rsidRDefault="00F87859" w:rsidP="00F87859">
      <w:pPr>
        <w:rPr>
          <w:rFonts w:cs="Arial"/>
          <w:szCs w:val="32"/>
        </w:rPr>
      </w:pPr>
    </w:p>
    <w:p w14:paraId="2F55BE90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077C64A5" w14:textId="77777777" w:rsidR="00F87859" w:rsidRDefault="00F87859" w:rsidP="00F87859">
      <w:pPr>
        <w:rPr>
          <w:rFonts w:cs="Arial"/>
          <w:szCs w:val="32"/>
        </w:rPr>
      </w:pPr>
    </w:p>
    <w:p w14:paraId="5975EB20" w14:textId="4C640B44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1BCA1E64" w14:textId="7FD31650" w:rsidR="00887F23" w:rsidRPr="008A1AFC" w:rsidRDefault="00E00883" w:rsidP="00E00883">
      <w:pPr>
        <w:pStyle w:val="Title"/>
      </w:pPr>
      <w:r w:rsidRPr="008A1AFC">
        <w:t xml:space="preserve">An update from </w:t>
      </w:r>
      <w:proofErr w:type="spellStart"/>
      <w:r w:rsidR="00F516A3" w:rsidRPr="008A1AFC">
        <w:t>Whaikaha</w:t>
      </w:r>
      <w:proofErr w:type="spellEnd"/>
      <w:r w:rsidR="00F516A3" w:rsidRPr="008A1AFC">
        <w:t xml:space="preserve"> </w:t>
      </w:r>
      <w:r w:rsidR="003512C0" w:rsidRPr="00F516A3">
        <w:rPr>
          <w:bCs/>
        </w:rPr>
        <w:t xml:space="preserve">– </w:t>
      </w:r>
      <w:r w:rsidRPr="008A1AFC">
        <w:t>Ministry of Disabled People</w:t>
      </w:r>
    </w:p>
    <w:p w14:paraId="33FCAE28" w14:textId="21A3840E" w:rsidR="00887F23" w:rsidRDefault="008A5241" w:rsidP="00E00883">
      <w:pPr>
        <w:pStyle w:val="Title"/>
      </w:pPr>
      <w:r w:rsidRPr="008A5241">
        <w:rPr>
          <w:noProof/>
        </w:rPr>
        <w:drawing>
          <wp:anchor distT="0" distB="0" distL="114300" distR="114300" simplePos="0" relativeHeight="251862016" behindDoc="0" locked="0" layoutInCell="1" allowOverlap="1" wp14:anchorId="320E22B1" wp14:editId="64116CF9">
            <wp:simplePos x="0" y="0"/>
            <wp:positionH relativeFrom="column">
              <wp:posOffset>1012190</wp:posOffset>
            </wp:positionH>
            <wp:positionV relativeFrom="paragraph">
              <wp:posOffset>180129</wp:posOffset>
            </wp:positionV>
            <wp:extent cx="3716594" cy="3716594"/>
            <wp:effectExtent l="0" t="0" r="0" b="0"/>
            <wp:wrapNone/>
            <wp:docPr id="219295263" name="Picture 2" descr="Person looking up from a piece of paper they are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95263" name="Picture 2" descr="Person looking up from a piece of paper they are read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94" cy="37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20779" w14:textId="15FFEF23" w:rsidR="00887F23" w:rsidRDefault="00887F23" w:rsidP="00E00883">
      <w:pPr>
        <w:pStyle w:val="Title"/>
      </w:pPr>
    </w:p>
    <w:p w14:paraId="6BD5B014" w14:textId="77777777" w:rsidR="00887F23" w:rsidRDefault="00887F23" w:rsidP="00E00883">
      <w:pPr>
        <w:pStyle w:val="Title"/>
      </w:pPr>
    </w:p>
    <w:p w14:paraId="7FD0EAAB" w14:textId="77777777" w:rsidR="00887F23" w:rsidRDefault="00887F23" w:rsidP="00E00883">
      <w:pPr>
        <w:pStyle w:val="Title"/>
      </w:pPr>
    </w:p>
    <w:p w14:paraId="0CC7A89F" w14:textId="37954E41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E00883">
        <w:br/>
      </w:r>
      <w:r w:rsidR="00570380">
        <w:br/>
      </w:r>
      <w:r w:rsidR="00887F23" w:rsidRPr="00570380">
        <w:t xml:space="preserve">Published: </w:t>
      </w:r>
      <w:r w:rsidR="00F516A3">
        <w:t>October 2023</w:t>
      </w:r>
    </w:p>
    <w:p w14:paraId="629C9109" w14:textId="63F1633E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>About this</w:t>
      </w:r>
      <w:r w:rsidR="00F516A3">
        <w:rPr>
          <w:noProof/>
          <w:lang w:val="en-NZ" w:eastAsia="en-NZ"/>
        </w:rPr>
        <w:t xml:space="preserve"> document </w:t>
      </w:r>
    </w:p>
    <w:p w14:paraId="2B74E5BB" w14:textId="77777777" w:rsidR="00D852B6" w:rsidRPr="003512C0" w:rsidRDefault="00D852B6" w:rsidP="00124EA8">
      <w:pPr>
        <w:rPr>
          <w:sz w:val="26"/>
          <w:szCs w:val="18"/>
        </w:rPr>
      </w:pPr>
    </w:p>
    <w:p w14:paraId="3E9DFA25" w14:textId="33375C33" w:rsidR="00EF4A04" w:rsidRPr="003512C0" w:rsidRDefault="00EF4A04" w:rsidP="00124EA8">
      <w:pPr>
        <w:rPr>
          <w:sz w:val="26"/>
          <w:szCs w:val="18"/>
        </w:rPr>
      </w:pPr>
    </w:p>
    <w:p w14:paraId="4D8AE800" w14:textId="55D9303A" w:rsidR="00F516A3" w:rsidRDefault="00F516A3" w:rsidP="00F516A3">
      <w:r w:rsidRPr="001C4140">
        <w:rPr>
          <w:noProof/>
        </w:rPr>
        <w:drawing>
          <wp:anchor distT="0" distB="0" distL="114300" distR="114300" simplePos="0" relativeHeight="251802624" behindDoc="0" locked="0" layoutInCell="1" allowOverlap="1" wp14:anchorId="3FBEED20" wp14:editId="22E22CAF">
            <wp:simplePos x="0" y="0"/>
            <wp:positionH relativeFrom="margin">
              <wp:posOffset>-102968</wp:posOffset>
            </wp:positionH>
            <wp:positionV relativeFrom="paragraph">
              <wp:posOffset>201930</wp:posOffset>
            </wp:positionV>
            <wp:extent cx="2134561" cy="423081"/>
            <wp:effectExtent l="0" t="0" r="0" b="0"/>
            <wp:wrapNone/>
            <wp:docPr id="186981784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78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61" cy="4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Easy Read </w:t>
      </w:r>
      <w:r w:rsidR="00405C45">
        <w:t>document</w:t>
      </w:r>
      <w:r>
        <w:t xml:space="preserve"> is from </w:t>
      </w:r>
      <w:proofErr w:type="spellStart"/>
      <w:r w:rsidRPr="00F516A3">
        <w:rPr>
          <w:b/>
          <w:bCs/>
        </w:rPr>
        <w:t>Whaikaha</w:t>
      </w:r>
      <w:proofErr w:type="spellEnd"/>
      <w:r w:rsidRPr="00F516A3">
        <w:rPr>
          <w:b/>
          <w:bCs/>
        </w:rPr>
        <w:t xml:space="preserve"> – Ministry of Disabled People</w:t>
      </w:r>
      <w:r>
        <w:t>.</w:t>
      </w:r>
    </w:p>
    <w:p w14:paraId="64F33552" w14:textId="77777777" w:rsidR="00F516A3" w:rsidRPr="003512C0" w:rsidRDefault="00F516A3" w:rsidP="00F516A3">
      <w:pPr>
        <w:rPr>
          <w:sz w:val="26"/>
          <w:szCs w:val="18"/>
        </w:rPr>
      </w:pPr>
    </w:p>
    <w:p w14:paraId="61516527" w14:textId="27868F09" w:rsidR="00F516A3" w:rsidRPr="003512C0" w:rsidRDefault="00F516A3" w:rsidP="00F516A3">
      <w:pPr>
        <w:rPr>
          <w:sz w:val="26"/>
          <w:szCs w:val="18"/>
        </w:rPr>
      </w:pPr>
      <w:r w:rsidRPr="003512C0">
        <w:rPr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7C76FA7C" wp14:editId="081921E4">
                <wp:simplePos x="0" y="0"/>
                <wp:positionH relativeFrom="margin">
                  <wp:posOffset>2238375</wp:posOffset>
                </wp:positionH>
                <wp:positionV relativeFrom="paragraph">
                  <wp:posOffset>200025</wp:posOffset>
                </wp:positionV>
                <wp:extent cx="3606800" cy="1533525"/>
                <wp:effectExtent l="0" t="0" r="0" b="9525"/>
                <wp:wrapNone/>
                <wp:docPr id="1046513238" name="Rectangle 1046513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0" cy="153352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DABC8" w14:textId="77777777" w:rsidR="00E00883" w:rsidRDefault="00E00883" w:rsidP="008A1AFC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6FA7C" id="Rectangle 1046513238" o:spid="_x0000_s1026" style="position:absolute;left:0;text-align:left;margin-left:176.25pt;margin-top:15.75pt;width:284pt;height:120.75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" fillcolor="#e8def2" stroked="f" strokeweight="1pt">
                <v:textbox>
                  <w:txbxContent>
                    <w:p w14:paraId="5F5DABC8" w14:textId="77777777" w:rsidR="00E00883" w:rsidRDefault="00E00883" w:rsidP="008A1AFC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A26542" w14:textId="4F5F5CDA" w:rsidR="00F516A3" w:rsidRDefault="0090088E" w:rsidP="00F516A3">
      <w:r>
        <w:rPr>
          <w:noProof/>
        </w:rPr>
        <w:drawing>
          <wp:anchor distT="0" distB="0" distL="114300" distR="114300" simplePos="0" relativeHeight="252086272" behindDoc="0" locked="0" layoutInCell="1" allowOverlap="1" wp14:anchorId="1879FADA" wp14:editId="5A8FAD69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1929130" cy="1203960"/>
            <wp:effectExtent l="0" t="0" r="0" b="0"/>
            <wp:wrapThrough wrapText="bothSides">
              <wp:wrapPolygon edited="0">
                <wp:start x="0" y="0"/>
                <wp:lineTo x="0" y="21190"/>
                <wp:lineTo x="21330" y="21190"/>
                <wp:lineTo x="21330" y="0"/>
                <wp:lineTo x="0" y="0"/>
              </wp:wrapPolygon>
            </wp:wrapThrough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516A3" w:rsidRPr="00F516A3">
        <w:rPr>
          <w:b/>
          <w:bCs/>
        </w:rPr>
        <w:t>Whaikaha</w:t>
      </w:r>
      <w:proofErr w:type="spellEnd"/>
      <w:r w:rsidR="00F516A3" w:rsidRPr="00F516A3">
        <w:rPr>
          <w:b/>
          <w:bCs/>
        </w:rPr>
        <w:t xml:space="preserve"> – Ministry of Disabled People</w:t>
      </w:r>
      <w:r w:rsidR="00F516A3">
        <w:t xml:space="preserve"> is the part of the Government that works on things to do with disabled people.</w:t>
      </w:r>
    </w:p>
    <w:p w14:paraId="13135186" w14:textId="58188A60" w:rsidR="00F516A3" w:rsidRPr="003512C0" w:rsidRDefault="00F516A3" w:rsidP="00F516A3">
      <w:pPr>
        <w:rPr>
          <w:sz w:val="26"/>
          <w:szCs w:val="18"/>
        </w:rPr>
      </w:pPr>
    </w:p>
    <w:p w14:paraId="672B2C29" w14:textId="7F929B53" w:rsidR="00F516A3" w:rsidRPr="003512C0" w:rsidRDefault="008A1AFC" w:rsidP="00F516A3">
      <w:pPr>
        <w:rPr>
          <w:sz w:val="26"/>
          <w:szCs w:val="18"/>
        </w:rPr>
      </w:pPr>
      <w:r w:rsidRPr="003512C0">
        <w:rPr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3356B2EC" wp14:editId="69721321">
                <wp:simplePos x="0" y="0"/>
                <wp:positionH relativeFrom="margin">
                  <wp:posOffset>2266950</wp:posOffset>
                </wp:positionH>
                <wp:positionV relativeFrom="paragraph">
                  <wp:posOffset>233680</wp:posOffset>
                </wp:positionV>
                <wp:extent cx="3559175" cy="2505075"/>
                <wp:effectExtent l="0" t="0" r="3175" b="9525"/>
                <wp:wrapNone/>
                <wp:docPr id="575764382" name="Rectangle 575764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5050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CAEBA" w14:textId="77777777" w:rsidR="008A1AFC" w:rsidRDefault="008A1AFC" w:rsidP="009812E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6B2EC" id="Rectangle 575764382" o:spid="_x0000_s1027" style="position:absolute;left:0;text-align:left;margin-left:178.5pt;margin-top:18.4pt;width:280.25pt;height:197.25pt;z-index:-25130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" fillcolor="#e8def2" stroked="f" strokeweight="1pt">
                <v:textbox>
                  <w:txbxContent>
                    <w:p w14:paraId="670CAEBA" w14:textId="77777777" w:rsidR="008A1AFC" w:rsidRDefault="008A1AFC" w:rsidP="009812E2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516A3" w:rsidRPr="003512C0">
        <w:rPr>
          <w:sz w:val="26"/>
          <w:szCs w:val="18"/>
        </w:rPr>
        <w:tab/>
      </w:r>
    </w:p>
    <w:p w14:paraId="44BC88CA" w14:textId="775DA72E" w:rsidR="00E00883" w:rsidRDefault="00F516A3" w:rsidP="00F516A3">
      <w:r>
        <w:t>In this document</w:t>
      </w:r>
      <w:r w:rsidR="00E00883">
        <w:t>:</w:t>
      </w:r>
    </w:p>
    <w:p w14:paraId="120288E2" w14:textId="5EE37BD5" w:rsidR="00E00883" w:rsidRDefault="007001D7" w:rsidP="00E00883">
      <w:pPr>
        <w:pStyle w:val="Listtoplevel"/>
      </w:pPr>
      <w:r>
        <w:rPr>
          <w:b/>
          <w:bCs/>
        </w:rPr>
        <w:drawing>
          <wp:anchor distT="0" distB="0" distL="114300" distR="114300" simplePos="0" relativeHeight="252028928" behindDoc="0" locked="0" layoutInCell="1" allowOverlap="1" wp14:anchorId="1EA62E7F" wp14:editId="0C9E5981">
            <wp:simplePos x="0" y="0"/>
            <wp:positionH relativeFrom="column">
              <wp:posOffset>-98425</wp:posOffset>
            </wp:positionH>
            <wp:positionV relativeFrom="paragraph">
              <wp:posOffset>111760</wp:posOffset>
            </wp:positionV>
            <wp:extent cx="1800000" cy="1306915"/>
            <wp:effectExtent l="0" t="0" r="0" b="7620"/>
            <wp:wrapNone/>
            <wp:docPr id="14593190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883">
        <w:t xml:space="preserve">Whaikaha – Ministry of Disabled People is called </w:t>
      </w:r>
      <w:r w:rsidR="00F516A3" w:rsidRPr="00E00883">
        <w:rPr>
          <w:b/>
          <w:bCs/>
        </w:rPr>
        <w:t>Whaikaha</w:t>
      </w:r>
    </w:p>
    <w:p w14:paraId="10F7EF33" w14:textId="6F4D880A" w:rsidR="00124EA8" w:rsidRDefault="00E00883" w:rsidP="00F57150">
      <w:pPr>
        <w:pStyle w:val="Listtoplevel"/>
      </w:pPr>
      <w:r>
        <w:t xml:space="preserve">when you see the words </w:t>
      </w:r>
      <w:r w:rsidRPr="00E00883">
        <w:rPr>
          <w:b/>
          <w:bCs/>
        </w:rPr>
        <w:t xml:space="preserve">we / us </w:t>
      </w:r>
      <w:r>
        <w:t>it means Whaikaha.</w:t>
      </w:r>
    </w:p>
    <w:p w14:paraId="1526C793" w14:textId="565A5BC6" w:rsidR="00E00883" w:rsidRDefault="00E00883" w:rsidP="00F516A3"/>
    <w:p w14:paraId="0168D76E" w14:textId="77777777" w:rsidR="003512C0" w:rsidRDefault="003512C0" w:rsidP="003512C0"/>
    <w:p w14:paraId="12A03665" w14:textId="637FA82C" w:rsidR="00FC3CEB" w:rsidRDefault="003512C0" w:rsidP="003512C0"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0391988C" wp14:editId="0F0DEE3C">
                <wp:simplePos x="0" y="0"/>
                <wp:positionH relativeFrom="column">
                  <wp:posOffset>-304800</wp:posOffset>
                </wp:positionH>
                <wp:positionV relativeFrom="paragraph">
                  <wp:posOffset>-342900</wp:posOffset>
                </wp:positionV>
                <wp:extent cx="2200275" cy="1088390"/>
                <wp:effectExtent l="0" t="0" r="9525" b="0"/>
                <wp:wrapNone/>
                <wp:docPr id="10569170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1088390"/>
                          <a:chOff x="0" y="0"/>
                          <a:chExt cx="2905432" cy="1538748"/>
                        </a:xfrm>
                      </wpg:grpSpPr>
                      <pic:pic xmlns:pic="http://schemas.openxmlformats.org/drawingml/2006/picture">
                        <pic:nvPicPr>
                          <pic:cNvPr id="203092816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738632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832" y="167148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405F7" id="Group 6" o:spid="_x0000_s1026" style="position:absolute;margin-left:-24pt;margin-top:-27pt;width:173.25pt;height:85.7pt;z-index:251865088;mso-width-relative:margin;mso-height-relative:margin" coordsize="29054,153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37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">
                  <v:imagedata r:id="rId16" o:title=""/>
                </v:shape>
                <v:shape id="Picture 5" o:spid="_x0000_s1028" type="#_x0000_t75" style="position:absolute;left:15338;top:1671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">
                  <v:imagedata r:id="rId17" o:title=""/>
                </v:shape>
              </v:group>
            </w:pict>
          </mc:Fallback>
        </mc:AlternateContent>
      </w:r>
      <w:r w:rsidR="00F82B43">
        <w:t xml:space="preserve">This </w:t>
      </w:r>
      <w:r>
        <w:t xml:space="preserve">is the October 2023 newsletter from </w:t>
      </w:r>
      <w:proofErr w:type="spellStart"/>
      <w:r>
        <w:t>Whaikaha</w:t>
      </w:r>
      <w:proofErr w:type="spellEnd"/>
      <w:r>
        <w:t xml:space="preserve">. </w:t>
      </w:r>
      <w:r w:rsidR="0064667B">
        <w:br w:type="page"/>
      </w:r>
    </w:p>
    <w:p w14:paraId="54F420F6" w14:textId="1186532C" w:rsidR="00FC3CEB" w:rsidRDefault="00FC3CEB" w:rsidP="00FC3CEB">
      <w:pPr>
        <w:pStyle w:val="Heading1"/>
      </w:pPr>
      <w:r>
        <w:lastRenderedPageBreak/>
        <w:t xml:space="preserve">What </w:t>
      </w:r>
      <w:r w:rsidR="004329BB">
        <w:t>you will find in this document</w:t>
      </w:r>
    </w:p>
    <w:p w14:paraId="4FE2D70F" w14:textId="4A95503B" w:rsidR="00FC3CEB" w:rsidRDefault="00FC3CEB" w:rsidP="00FC3CEB">
      <w:pPr>
        <w:pStyle w:val="contentspage"/>
        <w:ind w:left="0"/>
        <w:rPr>
          <w:rFonts w:eastAsia="Arial Unicode MS"/>
        </w:rPr>
      </w:pPr>
    </w:p>
    <w:p w14:paraId="35B32D2D" w14:textId="77777777" w:rsidR="00126FF2" w:rsidRDefault="00126FF2" w:rsidP="00FC3CEB">
      <w:pPr>
        <w:pStyle w:val="contentspage"/>
        <w:ind w:left="0"/>
        <w:rPr>
          <w:rFonts w:eastAsia="Arial Unicode MS"/>
        </w:rPr>
      </w:pPr>
    </w:p>
    <w:p w14:paraId="70F92B76" w14:textId="034A8D75" w:rsidR="00FC3CEB" w:rsidRPr="00126FF2" w:rsidRDefault="00FC3CEB" w:rsidP="00126FF2">
      <w:pPr>
        <w:ind w:left="6566"/>
        <w:rPr>
          <w:b/>
          <w:bCs/>
        </w:rPr>
      </w:pPr>
      <w:r w:rsidRPr="00126FF2">
        <w:rPr>
          <w:b/>
          <w:bCs/>
        </w:rPr>
        <w:t>Page number:</w:t>
      </w:r>
    </w:p>
    <w:p w14:paraId="3E82D1E1" w14:textId="505D0443" w:rsidR="00FC3CEB" w:rsidRDefault="00FC3CEB" w:rsidP="00FC3CEB">
      <w:pPr>
        <w:pStyle w:val="contentspage"/>
      </w:pPr>
    </w:p>
    <w:p w14:paraId="5DCC3A11" w14:textId="1B796FC9" w:rsidR="00126FF2" w:rsidRDefault="00761F88" w:rsidP="00FC3CEB">
      <w:pPr>
        <w:pStyle w:val="contentspage"/>
      </w:pPr>
      <w:r w:rsidRPr="00497A01">
        <w:rPr>
          <w:noProof/>
        </w:rPr>
        <w:drawing>
          <wp:anchor distT="0" distB="0" distL="114300" distR="114300" simplePos="0" relativeHeight="251866112" behindDoc="0" locked="0" layoutInCell="1" allowOverlap="1" wp14:anchorId="1EDD0DF0" wp14:editId="42516D38">
            <wp:simplePos x="0" y="0"/>
            <wp:positionH relativeFrom="column">
              <wp:posOffset>192405</wp:posOffset>
            </wp:positionH>
            <wp:positionV relativeFrom="paragraph">
              <wp:posOffset>142875</wp:posOffset>
            </wp:positionV>
            <wp:extent cx="1188720" cy="891737"/>
            <wp:effectExtent l="0" t="0" r="0" b="3810"/>
            <wp:wrapNone/>
            <wp:docPr id="10698274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9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A97F5" w14:textId="77777777" w:rsidR="003512C0" w:rsidRDefault="003C0A00" w:rsidP="00FC3CEB">
      <w:pPr>
        <w:pStyle w:val="contentspage"/>
      </w:pPr>
      <w:r>
        <w:t xml:space="preserve">A change to the </w:t>
      </w:r>
      <w:r w:rsidR="00FC3CEB" w:rsidRPr="00FC3CEB">
        <w:t xml:space="preserve">Office for </w:t>
      </w:r>
    </w:p>
    <w:p w14:paraId="52FAA7DA" w14:textId="5B8DF205" w:rsidR="00FC3CEB" w:rsidRDefault="00FC3CEB" w:rsidP="00FC3CEB">
      <w:pPr>
        <w:pStyle w:val="contentspage"/>
      </w:pPr>
      <w:r w:rsidRPr="00FC3CEB">
        <w:t>Disability Issues</w:t>
      </w:r>
      <w:r>
        <w:tab/>
      </w:r>
      <w:r w:rsidR="00B733D0">
        <w:t>5</w:t>
      </w:r>
    </w:p>
    <w:p w14:paraId="0CE5D2FC" w14:textId="77777777" w:rsidR="00FC3CEB" w:rsidRDefault="00FC3CEB" w:rsidP="00FC3CEB">
      <w:pPr>
        <w:pStyle w:val="contentspage"/>
      </w:pPr>
    </w:p>
    <w:p w14:paraId="735DE24C" w14:textId="061A5264" w:rsidR="00FC3CEB" w:rsidRDefault="00497A01" w:rsidP="00FC3CEB">
      <w:pPr>
        <w:pStyle w:val="contentspage"/>
      </w:pPr>
      <w:r w:rsidRPr="009F1191">
        <w:rPr>
          <w:noProof/>
        </w:rPr>
        <w:drawing>
          <wp:anchor distT="0" distB="0" distL="114300" distR="114300" simplePos="0" relativeHeight="251868160" behindDoc="0" locked="0" layoutInCell="1" allowOverlap="1" wp14:anchorId="666B939D" wp14:editId="48D7C86C">
            <wp:simplePos x="0" y="0"/>
            <wp:positionH relativeFrom="margin">
              <wp:posOffset>294005</wp:posOffset>
            </wp:positionH>
            <wp:positionV relativeFrom="paragraph">
              <wp:posOffset>35068</wp:posOffset>
            </wp:positionV>
            <wp:extent cx="1188720" cy="1188720"/>
            <wp:effectExtent l="0" t="0" r="0" b="0"/>
            <wp:wrapNone/>
            <wp:docPr id="126486772" name="Picture 126486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0A894" w14:textId="73FE430A" w:rsidR="00FE1923" w:rsidRDefault="00FC3CEB" w:rsidP="00FC3CEB">
      <w:pPr>
        <w:pStyle w:val="contentspage"/>
      </w:pPr>
      <w:r>
        <w:t xml:space="preserve">United Nations </w:t>
      </w:r>
      <w:r w:rsidR="00FC1391">
        <w:t>Convention</w:t>
      </w:r>
      <w:r>
        <w:t xml:space="preserve"> on the </w:t>
      </w:r>
      <w:r w:rsidR="00B06F6E">
        <w:br/>
      </w:r>
      <w:r>
        <w:t>Rights of Persons with Disabilities</w:t>
      </w:r>
    </w:p>
    <w:p w14:paraId="5FB7918A" w14:textId="7FD84E4C" w:rsidR="00FC3CEB" w:rsidRDefault="00FC3CEB" w:rsidP="00FC3CEB">
      <w:pPr>
        <w:pStyle w:val="contentspage"/>
      </w:pPr>
      <w:r>
        <w:tab/>
      </w:r>
      <w:r w:rsidR="00B733D0">
        <w:t>8</w:t>
      </w:r>
    </w:p>
    <w:p w14:paraId="4E4452DC" w14:textId="55B2E2DA" w:rsidR="00FC3CEB" w:rsidRDefault="00497A01" w:rsidP="00FC3CEB">
      <w:pPr>
        <w:pStyle w:val="contentspage"/>
      </w:pPr>
      <w:r w:rsidRPr="00267DBC">
        <w:rPr>
          <w:noProof/>
        </w:rPr>
        <w:drawing>
          <wp:anchor distT="0" distB="0" distL="114300" distR="114300" simplePos="0" relativeHeight="251870208" behindDoc="0" locked="0" layoutInCell="1" allowOverlap="1" wp14:anchorId="5F5A3EBA" wp14:editId="1930B13A">
            <wp:simplePos x="0" y="0"/>
            <wp:positionH relativeFrom="margin">
              <wp:posOffset>291465</wp:posOffset>
            </wp:positionH>
            <wp:positionV relativeFrom="paragraph">
              <wp:posOffset>248695</wp:posOffset>
            </wp:positionV>
            <wp:extent cx="1188720" cy="1186007"/>
            <wp:effectExtent l="0" t="0" r="0" b="0"/>
            <wp:wrapNone/>
            <wp:docPr id="1476768877" name="Picture 1476768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97AAD" w14:textId="2ED13DDB" w:rsidR="00FC3CEB" w:rsidRDefault="00FC3CEB" w:rsidP="00FC3CEB">
      <w:pPr>
        <w:pStyle w:val="contentspage"/>
      </w:pPr>
    </w:p>
    <w:p w14:paraId="6BAB0C39" w14:textId="77777777" w:rsidR="003512C0" w:rsidRDefault="004E13C4" w:rsidP="00FC3CEB">
      <w:pPr>
        <w:pStyle w:val="contentspage"/>
      </w:pPr>
      <w:r>
        <w:t xml:space="preserve">An update on </w:t>
      </w:r>
      <w:r w:rsidR="00FC3CEB">
        <w:t xml:space="preserve">My Home </w:t>
      </w:r>
    </w:p>
    <w:p w14:paraId="68792A9A" w14:textId="1C00D4B4" w:rsidR="00FC3CEB" w:rsidRDefault="00FC3CEB" w:rsidP="00FC3CEB">
      <w:pPr>
        <w:pStyle w:val="contentspage"/>
      </w:pPr>
      <w:r>
        <w:t>My Choice</w:t>
      </w:r>
      <w:r>
        <w:tab/>
      </w:r>
      <w:r w:rsidR="009665D6">
        <w:t>1</w:t>
      </w:r>
      <w:r w:rsidR="00B733D0">
        <w:t>4</w:t>
      </w:r>
    </w:p>
    <w:p w14:paraId="1E5BDA41" w14:textId="72E63D3C" w:rsidR="00FC3CEB" w:rsidRDefault="00FC3CEB" w:rsidP="00FC3CEB">
      <w:pPr>
        <w:pStyle w:val="contentspage"/>
      </w:pPr>
    </w:p>
    <w:p w14:paraId="13E51155" w14:textId="4AB5A900" w:rsidR="00FC3CEB" w:rsidRDefault="00497A01" w:rsidP="00FC3CEB">
      <w:pPr>
        <w:pStyle w:val="contentspage"/>
      </w:pPr>
      <w:r w:rsidRPr="00497A01">
        <w:rPr>
          <w:noProof/>
        </w:rPr>
        <w:drawing>
          <wp:anchor distT="0" distB="0" distL="114300" distR="114300" simplePos="0" relativeHeight="251871232" behindDoc="0" locked="0" layoutInCell="1" allowOverlap="1" wp14:anchorId="74FC821E" wp14:editId="38EC2341">
            <wp:simplePos x="0" y="0"/>
            <wp:positionH relativeFrom="column">
              <wp:posOffset>143510</wp:posOffset>
            </wp:positionH>
            <wp:positionV relativeFrom="paragraph">
              <wp:posOffset>90805</wp:posOffset>
            </wp:positionV>
            <wp:extent cx="1188720" cy="1024255"/>
            <wp:effectExtent l="0" t="0" r="0" b="4445"/>
            <wp:wrapNone/>
            <wp:docPr id="139972580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01BAB" w14:textId="510502EA" w:rsidR="00FC3CEB" w:rsidRDefault="004E13C4" w:rsidP="00FC3CEB">
      <w:pPr>
        <w:pStyle w:val="contentspage"/>
      </w:pPr>
      <w:r>
        <w:t>An update on f</w:t>
      </w:r>
      <w:r w:rsidR="00FC3CEB">
        <w:t>unding</w:t>
      </w:r>
      <w:r>
        <w:t xml:space="preserve"> for </w:t>
      </w:r>
      <w:r>
        <w:br/>
        <w:t>Enabling Good Lives</w:t>
      </w:r>
      <w:r w:rsidR="00FC3CEB">
        <w:tab/>
        <w:t xml:space="preserve"> </w:t>
      </w:r>
      <w:r w:rsidR="00B733D0">
        <w:t>20</w:t>
      </w:r>
    </w:p>
    <w:p w14:paraId="4778DC6B" w14:textId="77777777" w:rsidR="00FC3CEB" w:rsidRDefault="00FC3CEB" w:rsidP="00FC3CEB">
      <w:pPr>
        <w:pStyle w:val="contentspage"/>
      </w:pPr>
    </w:p>
    <w:p w14:paraId="3B2C8629" w14:textId="1BF58438" w:rsidR="00FC3CEB" w:rsidRDefault="00FC3CEB" w:rsidP="00FC3CEB">
      <w:pPr>
        <w:pStyle w:val="contentspage"/>
      </w:pPr>
    </w:p>
    <w:p w14:paraId="1E44D1FC" w14:textId="77777777" w:rsidR="003512C0" w:rsidRDefault="003512C0" w:rsidP="00FC3CEB">
      <w:pPr>
        <w:pStyle w:val="contentspage"/>
      </w:pPr>
    </w:p>
    <w:p w14:paraId="7FEB579A" w14:textId="0F69B80D" w:rsidR="003512C0" w:rsidRPr="003512C0" w:rsidRDefault="003512C0" w:rsidP="003512C0">
      <w:pPr>
        <w:pStyle w:val="contentspage"/>
        <w:jc w:val="right"/>
        <w:rPr>
          <w:b/>
          <w:bCs w:val="0"/>
        </w:rPr>
      </w:pPr>
      <w:r w:rsidRPr="003512C0">
        <w:rPr>
          <w:b/>
          <w:bCs w:val="0"/>
        </w:rPr>
        <w:lastRenderedPageBreak/>
        <w:t>Page number:</w:t>
      </w:r>
    </w:p>
    <w:p w14:paraId="6C1A087E" w14:textId="3029449A" w:rsidR="003512C0" w:rsidRDefault="003512C0" w:rsidP="00FC3CEB">
      <w:pPr>
        <w:pStyle w:val="contentspage"/>
      </w:pPr>
      <w:r w:rsidRPr="00CA3D00">
        <w:rPr>
          <w:noProof/>
        </w:rPr>
        <w:drawing>
          <wp:anchor distT="0" distB="0" distL="114300" distR="114300" simplePos="0" relativeHeight="251873280" behindDoc="0" locked="0" layoutInCell="1" allowOverlap="1" wp14:anchorId="41463476" wp14:editId="6E23790C">
            <wp:simplePos x="0" y="0"/>
            <wp:positionH relativeFrom="margin">
              <wp:posOffset>-238125</wp:posOffset>
            </wp:positionH>
            <wp:positionV relativeFrom="paragraph">
              <wp:posOffset>339725</wp:posOffset>
            </wp:positionV>
            <wp:extent cx="1666875" cy="887730"/>
            <wp:effectExtent l="0" t="0" r="0" b="7620"/>
            <wp:wrapNone/>
            <wp:docPr id="1562985799" name="Picture 15629857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8026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616A4" w14:textId="77777777" w:rsidR="003512C0" w:rsidRDefault="003512C0" w:rsidP="00FC3CEB">
      <w:pPr>
        <w:pStyle w:val="contentspage"/>
      </w:pPr>
    </w:p>
    <w:p w14:paraId="0FDD46F6" w14:textId="77777777" w:rsidR="003512C0" w:rsidRDefault="004E13C4" w:rsidP="00FC3CEB">
      <w:pPr>
        <w:pStyle w:val="contentspage"/>
      </w:pPr>
      <w:r>
        <w:t xml:space="preserve">What is the </w:t>
      </w:r>
      <w:proofErr w:type="gramStart"/>
      <w:r w:rsidR="00FC3CEB">
        <w:t>Transformation</w:t>
      </w:r>
      <w:proofErr w:type="gramEnd"/>
      <w:r w:rsidR="00FC3CEB">
        <w:t xml:space="preserve"> </w:t>
      </w:r>
    </w:p>
    <w:p w14:paraId="339563C8" w14:textId="36F802F7" w:rsidR="00FC3CEB" w:rsidRDefault="00FC3CEB" w:rsidP="00FC3CEB">
      <w:pPr>
        <w:pStyle w:val="contentspage"/>
      </w:pPr>
      <w:r>
        <w:t>Management Board</w:t>
      </w:r>
      <w:r w:rsidR="00D95F5D">
        <w:t>?</w:t>
      </w:r>
      <w:r w:rsidR="009665D6">
        <w:tab/>
        <w:t>2</w:t>
      </w:r>
      <w:r w:rsidR="00B733D0">
        <w:t>4</w:t>
      </w:r>
    </w:p>
    <w:p w14:paraId="6B45CAEE" w14:textId="4E754100" w:rsidR="00DA4009" w:rsidRDefault="00E27B5D" w:rsidP="00FC3CEB">
      <w:pPr>
        <w:pStyle w:val="contentspage"/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6C34D0B0" wp14:editId="084AE3E6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1188720" cy="1188720"/>
            <wp:effectExtent l="0" t="0" r="0" b="0"/>
            <wp:wrapNone/>
            <wp:docPr id="3296554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BB156" w14:textId="77777777" w:rsidR="00DA4009" w:rsidRDefault="00DA4009" w:rsidP="00FC3CEB">
      <w:pPr>
        <w:pStyle w:val="contentspage"/>
      </w:pPr>
    </w:p>
    <w:p w14:paraId="21F9DC75" w14:textId="77777777" w:rsidR="003512C0" w:rsidRDefault="004E13C4" w:rsidP="00FC3CEB">
      <w:pPr>
        <w:pStyle w:val="contentspage"/>
      </w:pPr>
      <w:r>
        <w:t xml:space="preserve">More </w:t>
      </w:r>
      <w:r w:rsidR="00FC3CEB">
        <w:t>COVID-19 antiviral</w:t>
      </w:r>
      <w:r w:rsidR="009665D6">
        <w:t xml:space="preserve"> </w:t>
      </w:r>
    </w:p>
    <w:p w14:paraId="2FBB6246" w14:textId="63968F07" w:rsidR="00FC3CEB" w:rsidRDefault="009665D6" w:rsidP="00FC3CEB">
      <w:pPr>
        <w:pStyle w:val="contentspage"/>
      </w:pPr>
      <w:r>
        <w:t>treatment</w:t>
      </w:r>
      <w:r w:rsidR="00FC3CEB">
        <w:tab/>
      </w:r>
      <w:r>
        <w:t>2</w:t>
      </w:r>
      <w:r w:rsidR="00B733D0">
        <w:t>7</w:t>
      </w:r>
    </w:p>
    <w:p w14:paraId="4B010763" w14:textId="33599D6A" w:rsidR="00B733D0" w:rsidRDefault="003512C0" w:rsidP="00FC3CEB">
      <w:pPr>
        <w:pStyle w:val="contentspage"/>
      </w:pPr>
      <w:r w:rsidRPr="002A6CC1">
        <w:rPr>
          <w:noProof/>
        </w:rPr>
        <w:drawing>
          <wp:anchor distT="0" distB="0" distL="114300" distR="114300" simplePos="0" relativeHeight="251875328" behindDoc="0" locked="0" layoutInCell="1" allowOverlap="1" wp14:anchorId="3F89E01C" wp14:editId="55AF1964">
            <wp:simplePos x="0" y="0"/>
            <wp:positionH relativeFrom="column">
              <wp:posOffset>107315</wp:posOffset>
            </wp:positionH>
            <wp:positionV relativeFrom="paragraph">
              <wp:posOffset>172085</wp:posOffset>
            </wp:positionV>
            <wp:extent cx="1097280" cy="1097280"/>
            <wp:effectExtent l="0" t="0" r="7620" b="7620"/>
            <wp:wrapNone/>
            <wp:docPr id="19831042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050DA" w14:textId="77777777" w:rsidR="00B733D0" w:rsidRDefault="00B733D0" w:rsidP="00FC3CEB">
      <w:pPr>
        <w:pStyle w:val="contentspage"/>
      </w:pPr>
    </w:p>
    <w:p w14:paraId="56FBCC80" w14:textId="22DDD5A3" w:rsidR="00FC3CEB" w:rsidRDefault="004E13C4" w:rsidP="00FC3CEB">
      <w:pPr>
        <w:pStyle w:val="contentspage"/>
      </w:pPr>
      <w:r>
        <w:t>How to w</w:t>
      </w:r>
      <w:r w:rsidR="00CD218F">
        <w:t>ork with us</w:t>
      </w:r>
      <w:r w:rsidR="00CD218F">
        <w:tab/>
      </w:r>
      <w:r w:rsidR="00B733D0">
        <w:t>30</w:t>
      </w:r>
    </w:p>
    <w:p w14:paraId="1BA0B643" w14:textId="77777777" w:rsidR="00FC3CEB" w:rsidRDefault="00FC3CEB" w:rsidP="00FC3CEB">
      <w:pPr>
        <w:pStyle w:val="contentspage"/>
      </w:pPr>
    </w:p>
    <w:p w14:paraId="3D7F4C87" w14:textId="418CDCC9" w:rsidR="00CD218F" w:rsidRDefault="002A6CC1" w:rsidP="00FC3CEB">
      <w:pPr>
        <w:pStyle w:val="contentspage"/>
      </w:pPr>
      <w:r w:rsidRPr="002A6CC1">
        <w:rPr>
          <w:noProof/>
        </w:rPr>
        <w:drawing>
          <wp:anchor distT="0" distB="0" distL="114300" distR="114300" simplePos="0" relativeHeight="251876352" behindDoc="0" locked="0" layoutInCell="1" allowOverlap="1" wp14:anchorId="2E87B82C" wp14:editId="1E76C74D">
            <wp:simplePos x="0" y="0"/>
            <wp:positionH relativeFrom="column">
              <wp:posOffset>108135</wp:posOffset>
            </wp:positionH>
            <wp:positionV relativeFrom="paragraph">
              <wp:posOffset>265328</wp:posOffset>
            </wp:positionV>
            <wp:extent cx="1188720" cy="760633"/>
            <wp:effectExtent l="0" t="0" r="0" b="1905"/>
            <wp:wrapNone/>
            <wp:docPr id="2346106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6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6F877" w14:textId="1A710468" w:rsidR="00FC3CEB" w:rsidRPr="00FC3CEB" w:rsidRDefault="0033139F" w:rsidP="00FC3CEB">
      <w:pPr>
        <w:pStyle w:val="contentspage"/>
      </w:pPr>
      <w:r>
        <w:t>How to contact us</w:t>
      </w:r>
      <w:r w:rsidR="00FC3CEB">
        <w:tab/>
      </w:r>
      <w:r w:rsidR="00FC3CEB" w:rsidRPr="00FC3CEB">
        <w:t xml:space="preserve"> </w:t>
      </w:r>
      <w:r w:rsidR="00B733D0">
        <w:t>32</w:t>
      </w:r>
    </w:p>
    <w:p w14:paraId="2DCC3E44" w14:textId="62B116CC" w:rsidR="00722C29" w:rsidRDefault="00722C29" w:rsidP="00FC3CEB">
      <w:pPr>
        <w:pStyle w:val="contentspage"/>
      </w:pPr>
    </w:p>
    <w:p w14:paraId="3EC47257" w14:textId="7767EBC7" w:rsidR="00722C29" w:rsidRDefault="00722C29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3657D5C7" w14:textId="308152C5" w:rsidR="00FC3CEB" w:rsidRDefault="003C0A00" w:rsidP="00722C29">
      <w:pPr>
        <w:pStyle w:val="Heading1"/>
      </w:pPr>
      <w:r>
        <w:lastRenderedPageBreak/>
        <w:t xml:space="preserve">A change to the </w:t>
      </w:r>
      <w:r w:rsidR="00722C29">
        <w:t xml:space="preserve">Office for Disability Issues </w:t>
      </w:r>
    </w:p>
    <w:p w14:paraId="3B403AD4" w14:textId="77777777" w:rsidR="00722C29" w:rsidRDefault="00722C29" w:rsidP="00FC3CEB">
      <w:pPr>
        <w:pStyle w:val="contentspage"/>
      </w:pPr>
    </w:p>
    <w:p w14:paraId="51FC5D60" w14:textId="480CDAEC" w:rsidR="00722C29" w:rsidRDefault="009E58EB" w:rsidP="00E23AD8">
      <w:r>
        <w:rPr>
          <w:noProof/>
        </w:rPr>
        <w:drawing>
          <wp:anchor distT="0" distB="0" distL="114300" distR="114300" simplePos="0" relativeHeight="251877376" behindDoc="0" locked="0" layoutInCell="1" allowOverlap="1" wp14:anchorId="7862303B" wp14:editId="7CE64EAF">
            <wp:simplePos x="0" y="0"/>
            <wp:positionH relativeFrom="column">
              <wp:posOffset>-209550</wp:posOffset>
            </wp:positionH>
            <wp:positionV relativeFrom="paragraph">
              <wp:posOffset>268605</wp:posOffset>
            </wp:positionV>
            <wp:extent cx="2270125" cy="847725"/>
            <wp:effectExtent l="0" t="0" r="0" b="0"/>
            <wp:wrapNone/>
            <wp:docPr id="1214196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29230" w14:textId="1BFBAE1C" w:rsidR="00C53E64" w:rsidRDefault="00C53E64" w:rsidP="00E23AD8">
      <w:r>
        <w:t xml:space="preserve">The Office </w:t>
      </w:r>
      <w:r w:rsidR="00F4302A">
        <w:t xml:space="preserve">for Disability Issues is also called </w:t>
      </w:r>
      <w:r w:rsidR="00F4302A">
        <w:rPr>
          <w:b/>
          <w:bCs/>
        </w:rPr>
        <w:t>ODI</w:t>
      </w:r>
      <w:r w:rsidR="00364938">
        <w:rPr>
          <w:b/>
          <w:bCs/>
        </w:rPr>
        <w:t xml:space="preserve"> </w:t>
      </w:r>
      <w:r w:rsidR="00364938" w:rsidRPr="009812E2">
        <w:t>for short</w:t>
      </w:r>
      <w:r w:rsidR="00F4302A" w:rsidRPr="00364938">
        <w:t xml:space="preserve">. </w:t>
      </w:r>
    </w:p>
    <w:p w14:paraId="55B7268C" w14:textId="15B18A88" w:rsidR="00F4302A" w:rsidRDefault="00F4302A" w:rsidP="00E23AD8"/>
    <w:p w14:paraId="5D4E016D" w14:textId="38B4B848" w:rsidR="00F4302A" w:rsidRDefault="00F4302A" w:rsidP="00E23AD8"/>
    <w:p w14:paraId="1CCECFE1" w14:textId="27125883" w:rsidR="008A1AFC" w:rsidRDefault="008A1AFC" w:rsidP="00E23AD8">
      <w:r>
        <w:t>The ODI:</w:t>
      </w:r>
    </w:p>
    <w:p w14:paraId="56FAE91E" w14:textId="59C23048" w:rsidR="008A1AFC" w:rsidRDefault="003512C0" w:rsidP="008A1AFC">
      <w:pPr>
        <w:pStyle w:val="Listtoplevel"/>
      </w:pPr>
      <w:r>
        <w:drawing>
          <wp:anchor distT="0" distB="0" distL="114300" distR="114300" simplePos="0" relativeHeight="252030976" behindDoc="0" locked="0" layoutInCell="1" allowOverlap="1" wp14:anchorId="259886F7" wp14:editId="3CA27CE4">
            <wp:simplePos x="0" y="0"/>
            <wp:positionH relativeFrom="margin">
              <wp:align>left</wp:align>
            </wp:positionH>
            <wp:positionV relativeFrom="paragraph">
              <wp:posOffset>827405</wp:posOffset>
            </wp:positionV>
            <wp:extent cx="1619885" cy="1619885"/>
            <wp:effectExtent l="0" t="0" r="0" b="0"/>
            <wp:wrapNone/>
            <wp:docPr id="8320031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CF6">
        <w:drawing>
          <wp:anchor distT="0" distB="0" distL="114300" distR="114300" simplePos="0" relativeHeight="252029952" behindDoc="0" locked="0" layoutInCell="1" allowOverlap="1" wp14:anchorId="64343BFA" wp14:editId="09C321C9">
            <wp:simplePos x="0" y="0"/>
            <wp:positionH relativeFrom="margin">
              <wp:posOffset>-190500</wp:posOffset>
            </wp:positionH>
            <wp:positionV relativeFrom="paragraph">
              <wp:posOffset>127635</wp:posOffset>
            </wp:positionV>
            <wp:extent cx="2292350" cy="676275"/>
            <wp:effectExtent l="0" t="0" r="0" b="0"/>
            <wp:wrapNone/>
            <wp:docPr id="21241393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AFC">
        <w:t xml:space="preserve">was part of the Ministry of Social Development </w:t>
      </w:r>
    </w:p>
    <w:p w14:paraId="69D80F6B" w14:textId="541E51CB" w:rsidR="008A1AFC" w:rsidRDefault="008A1AFC" w:rsidP="008A1AFC">
      <w:pPr>
        <w:pStyle w:val="Listtoplevel"/>
      </w:pPr>
      <w:r>
        <w:t>worked with lots of government departments on things to do with disability.</w:t>
      </w:r>
    </w:p>
    <w:p w14:paraId="4FAC487B" w14:textId="066B098B" w:rsidR="008A1AFC" w:rsidRDefault="008A1AFC" w:rsidP="00E23AD8"/>
    <w:p w14:paraId="7CAEF1E2" w14:textId="3703A68D" w:rsidR="008A1AFC" w:rsidRDefault="007001D7" w:rsidP="00E23AD8"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7A6AF461" wp14:editId="23E0CC2D">
                <wp:simplePos x="0" y="0"/>
                <wp:positionH relativeFrom="column">
                  <wp:posOffset>-167005</wp:posOffset>
                </wp:positionH>
                <wp:positionV relativeFrom="paragraph">
                  <wp:posOffset>116205</wp:posOffset>
                </wp:positionV>
                <wp:extent cx="2005330" cy="1061720"/>
                <wp:effectExtent l="0" t="0" r="0" b="5080"/>
                <wp:wrapNone/>
                <wp:docPr id="177914813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5330" cy="1061720"/>
                          <a:chOff x="0" y="0"/>
                          <a:chExt cx="2521462" cy="1332865"/>
                        </a:xfrm>
                      </wpg:grpSpPr>
                      <pic:pic xmlns:pic="http://schemas.openxmlformats.org/drawingml/2006/picture">
                        <pic:nvPicPr>
                          <pic:cNvPr id="200691332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4531852" name="Picture 155453185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187" y="157316"/>
                            <a:ext cx="11842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0E9D8" id="Group 15" o:spid="_x0000_s1026" style="position:absolute;margin-left:-13.15pt;margin-top:9.15pt;width:157.9pt;height:83.6pt;z-index:251881472;mso-width-relative:margin;mso-height-relative:margin" coordsize="25214,133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">
                <v:shape id="Picture 14" o:spid="_x0000_s1027" type="#_x0000_t75" style="position:absolute;width:11887;height:1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">
                  <v:imagedata r:id="rId31" o:title=""/>
                </v:shape>
                <v:shape id="Picture 1554531852" o:spid="_x0000_s1028" type="#_x0000_t75" style="position:absolute;left:13371;top:1573;width:11843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">
                  <v:imagedata r:id="rId32" o:title=""/>
                </v:shape>
              </v:group>
            </w:pict>
          </mc:Fallback>
        </mc:AlternateContent>
      </w:r>
    </w:p>
    <w:p w14:paraId="2384A71F" w14:textId="70498626" w:rsidR="00F4302A" w:rsidRDefault="00F4302A" w:rsidP="00E23AD8">
      <w:r>
        <w:t xml:space="preserve">The ODI became a part of </w:t>
      </w:r>
      <w:proofErr w:type="spellStart"/>
      <w:r>
        <w:t>Whaikaha</w:t>
      </w:r>
      <w:proofErr w:type="spellEnd"/>
      <w:r>
        <w:t xml:space="preserve"> on 1 August 2023. </w:t>
      </w:r>
    </w:p>
    <w:p w14:paraId="4B1DA0A2" w14:textId="77777777" w:rsidR="00F4302A" w:rsidRDefault="00F4302A" w:rsidP="00E23AD8"/>
    <w:p w14:paraId="369AF762" w14:textId="059D4735" w:rsidR="00F4302A" w:rsidRDefault="00F4302A" w:rsidP="00E23AD8"/>
    <w:p w14:paraId="3391E10A" w14:textId="293FB690" w:rsidR="00EF1F4A" w:rsidRDefault="009E58EB" w:rsidP="008A1AFC">
      <w:r>
        <w:rPr>
          <w:noProof/>
        </w:rPr>
        <w:drawing>
          <wp:anchor distT="0" distB="0" distL="114300" distR="114300" simplePos="0" relativeHeight="251882496" behindDoc="0" locked="0" layoutInCell="1" allowOverlap="1" wp14:anchorId="08FCF09B" wp14:editId="30CD37E0">
            <wp:simplePos x="0" y="0"/>
            <wp:positionH relativeFrom="column">
              <wp:posOffset>-255270</wp:posOffset>
            </wp:positionH>
            <wp:positionV relativeFrom="paragraph">
              <wp:posOffset>225425</wp:posOffset>
            </wp:positionV>
            <wp:extent cx="2286000" cy="452592"/>
            <wp:effectExtent l="0" t="0" r="0" b="5080"/>
            <wp:wrapNone/>
            <wp:docPr id="4017347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AD8">
        <w:t xml:space="preserve">The ODI team is now part of the </w:t>
      </w:r>
      <w:proofErr w:type="spellStart"/>
      <w:r w:rsidR="00E23AD8">
        <w:t>Whaikaha</w:t>
      </w:r>
      <w:proofErr w:type="spellEnd"/>
      <w:r w:rsidR="00E23AD8">
        <w:t xml:space="preserve"> Policy, Strategy and Partnerships Group. </w:t>
      </w:r>
      <w:r w:rsidR="00EF1F4A">
        <w:br w:type="page"/>
      </w:r>
    </w:p>
    <w:p w14:paraId="5F62237E" w14:textId="6BF9DD44" w:rsidR="00E23AD8" w:rsidRDefault="00891639" w:rsidP="00E23AD8">
      <w:r w:rsidRPr="00891639"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550AEEA6" wp14:editId="569B6940">
            <wp:simplePos x="0" y="0"/>
            <wp:positionH relativeFrom="column">
              <wp:posOffset>85725</wp:posOffset>
            </wp:positionH>
            <wp:positionV relativeFrom="paragraph">
              <wp:posOffset>161925</wp:posOffset>
            </wp:positionV>
            <wp:extent cx="1454785" cy="1028700"/>
            <wp:effectExtent l="0" t="0" r="0" b="0"/>
            <wp:wrapNone/>
            <wp:docPr id="66593767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AD8">
        <w:t>The ODI team are working on:</w:t>
      </w:r>
    </w:p>
    <w:p w14:paraId="6BC24AB9" w14:textId="77777777" w:rsidR="0059206B" w:rsidRPr="00852018" w:rsidRDefault="00891639" w:rsidP="00852018">
      <w:pPr>
        <w:pStyle w:val="Listtoplevel"/>
      </w:pPr>
      <w:r w:rsidRPr="00852018">
        <w:drawing>
          <wp:anchor distT="0" distB="0" distL="114300" distR="114300" simplePos="0" relativeHeight="251884544" behindDoc="0" locked="0" layoutInCell="1" allowOverlap="1" wp14:anchorId="70CD128C" wp14:editId="3B6F5391">
            <wp:simplePos x="0" y="0"/>
            <wp:positionH relativeFrom="column">
              <wp:posOffset>167304</wp:posOffset>
            </wp:positionH>
            <wp:positionV relativeFrom="paragraph">
              <wp:posOffset>1000685</wp:posOffset>
            </wp:positionV>
            <wp:extent cx="1280160" cy="1280160"/>
            <wp:effectExtent l="0" t="0" r="0" b="0"/>
            <wp:wrapNone/>
            <wp:docPr id="12374643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06B" w:rsidRPr="00852018">
        <w:t>government plans called:</w:t>
      </w:r>
    </w:p>
    <w:p w14:paraId="3170C15F" w14:textId="42D4BDB4" w:rsidR="00E23AD8" w:rsidRPr="00852018" w:rsidRDefault="00E23AD8" w:rsidP="00852018">
      <w:pPr>
        <w:pStyle w:val="Listsecondlevel"/>
      </w:pPr>
      <w:r w:rsidRPr="00852018">
        <w:t>the New Zealand Disability Strategy</w:t>
      </w:r>
    </w:p>
    <w:p w14:paraId="647C3C05" w14:textId="04963537" w:rsidR="00E23AD8" w:rsidRPr="00852018" w:rsidRDefault="007228B0" w:rsidP="00852018">
      <w:pPr>
        <w:pStyle w:val="Listsecondlevel"/>
      </w:pPr>
      <w:r>
        <w:rPr>
          <w:noProof/>
        </w:rPr>
        <w:drawing>
          <wp:anchor distT="0" distB="0" distL="114300" distR="114300" simplePos="0" relativeHeight="252084224" behindDoc="0" locked="0" layoutInCell="1" allowOverlap="1" wp14:anchorId="5E8DAAC0" wp14:editId="54FC8709">
            <wp:simplePos x="0" y="0"/>
            <wp:positionH relativeFrom="margin">
              <wp:align>left</wp:align>
            </wp:positionH>
            <wp:positionV relativeFrom="paragraph">
              <wp:posOffset>893445</wp:posOffset>
            </wp:positionV>
            <wp:extent cx="1929130" cy="1203960"/>
            <wp:effectExtent l="0" t="0" r="0" b="0"/>
            <wp:wrapThrough wrapText="bothSides">
              <wp:wrapPolygon edited="0">
                <wp:start x="0" y="0"/>
                <wp:lineTo x="0" y="21190"/>
                <wp:lineTo x="21330" y="21190"/>
                <wp:lineTo x="21330" y="0"/>
                <wp:lineTo x="0" y="0"/>
              </wp:wrapPolygon>
            </wp:wrapThrough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AD8" w:rsidRPr="00852018">
        <w:t xml:space="preserve">the New Zealand Disability Action Plan </w:t>
      </w:r>
    </w:p>
    <w:p w14:paraId="769FB1EE" w14:textId="070FCF73" w:rsidR="00EF1F4A" w:rsidRPr="00663C58" w:rsidRDefault="00E23AD8" w:rsidP="00852018">
      <w:pPr>
        <w:pStyle w:val="Listtoplevel"/>
      </w:pPr>
      <w:r w:rsidRPr="00E23AD8">
        <w:t xml:space="preserve">advice for the Minister for </w:t>
      </w:r>
      <w:r w:rsidRPr="00663C58">
        <w:t>Disability Issue</w:t>
      </w:r>
      <w:r w:rsidR="00891639">
        <w:t>s</w:t>
      </w:r>
      <w:r w:rsidRPr="00663C58">
        <w:t xml:space="preserve"> </w:t>
      </w:r>
    </w:p>
    <w:p w14:paraId="1B02BA28" w14:textId="787CED84" w:rsidR="00F4302A" w:rsidRDefault="00891639" w:rsidP="00852018">
      <w:pPr>
        <w:pStyle w:val="Listtoplevel"/>
      </w:pPr>
      <w:r w:rsidRPr="009F1191">
        <w:drawing>
          <wp:anchor distT="0" distB="0" distL="114300" distR="114300" simplePos="0" relativeHeight="251887616" behindDoc="0" locked="0" layoutInCell="1" allowOverlap="1" wp14:anchorId="5510D266" wp14:editId="5E18A27D">
            <wp:simplePos x="0" y="0"/>
            <wp:positionH relativeFrom="margin">
              <wp:posOffset>167304</wp:posOffset>
            </wp:positionH>
            <wp:positionV relativeFrom="paragraph">
              <wp:posOffset>620955</wp:posOffset>
            </wp:positionV>
            <wp:extent cx="1280160" cy="1280160"/>
            <wp:effectExtent l="0" t="0" r="0" b="0"/>
            <wp:wrapNone/>
            <wp:docPr id="1287630465" name="Picture 128763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C58">
        <w:t>g</w:t>
      </w:r>
      <w:r w:rsidR="00663C58" w:rsidRPr="00663C58">
        <w:t xml:space="preserve">iving advice to different people based on </w:t>
      </w:r>
      <w:r w:rsidR="00086212">
        <w:t>t</w:t>
      </w:r>
      <w:r w:rsidR="00086212" w:rsidRPr="00663C58">
        <w:t xml:space="preserve">he </w:t>
      </w:r>
      <w:r w:rsidR="00663C58" w:rsidRPr="00663C58">
        <w:t xml:space="preserve">United Nations </w:t>
      </w:r>
      <w:r w:rsidR="00FC1391">
        <w:t>Convention</w:t>
      </w:r>
      <w:r w:rsidR="00663C58" w:rsidRPr="00663C58">
        <w:t xml:space="preserve"> on the Rights of</w:t>
      </w:r>
      <w:r w:rsidR="00663C58" w:rsidRPr="00F300BE">
        <w:t xml:space="preserve"> Persons with Disabilities</w:t>
      </w:r>
      <w:r w:rsidR="00086212">
        <w:t xml:space="preserve"> called UNCRPD for short</w:t>
      </w:r>
      <w:r w:rsidR="00663C58">
        <w:t>.</w:t>
      </w:r>
    </w:p>
    <w:p w14:paraId="01D2BA40" w14:textId="77777777" w:rsidR="00086212" w:rsidRDefault="00086212" w:rsidP="00086212"/>
    <w:p w14:paraId="42BF797F" w14:textId="388FA252" w:rsidR="00086212" w:rsidRDefault="00911CF6" w:rsidP="008A1AFC">
      <w:r>
        <w:rPr>
          <w:noProof/>
        </w:rPr>
        <w:drawing>
          <wp:anchor distT="0" distB="0" distL="114300" distR="114300" simplePos="0" relativeHeight="252033024" behindDoc="0" locked="0" layoutInCell="1" allowOverlap="1" wp14:anchorId="72162DE0" wp14:editId="0EF64C76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1800000" cy="962234"/>
            <wp:effectExtent l="0" t="0" r="0" b="0"/>
            <wp:wrapNone/>
            <wp:docPr id="1758947462" name="Picture 6" descr="An open book with an arrow pointing to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47462" name="Picture 6" descr="An open book with an arrow pointing to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707A4" w14:textId="4AACADBB" w:rsidR="00086212" w:rsidRPr="00F4302A" w:rsidRDefault="00086212" w:rsidP="008A1AFC">
      <w:r>
        <w:t xml:space="preserve">We will talk more about the UNCRPD on </w:t>
      </w:r>
      <w:r w:rsidRPr="003512C0">
        <w:rPr>
          <w:b/>
          <w:bCs/>
        </w:rPr>
        <w:t xml:space="preserve">page </w:t>
      </w:r>
      <w:r w:rsidR="003512C0">
        <w:rPr>
          <w:b/>
          <w:bCs/>
        </w:rPr>
        <w:t>7</w:t>
      </w:r>
      <w:r>
        <w:t xml:space="preserve"> of this document. </w:t>
      </w:r>
    </w:p>
    <w:p w14:paraId="19E3B21D" w14:textId="4F34CA77" w:rsidR="00EF1F4A" w:rsidRDefault="00FC3CEB" w:rsidP="00EF1F4A">
      <w:pPr>
        <w:pStyle w:val="contentspage"/>
      </w:pPr>
      <w:r w:rsidRPr="00FC3CEB">
        <w:t xml:space="preserve"> </w:t>
      </w:r>
    </w:p>
    <w:p w14:paraId="2DDEE5CF" w14:textId="77777777" w:rsidR="00040A01" w:rsidRDefault="00040A01">
      <w:pPr>
        <w:spacing w:line="240" w:lineRule="auto"/>
        <w:ind w:left="0"/>
      </w:pPr>
      <w:r>
        <w:br w:type="page"/>
      </w:r>
    </w:p>
    <w:p w14:paraId="64EB9861" w14:textId="2CEB9460" w:rsidR="00EF1F4A" w:rsidRDefault="00B50B17" w:rsidP="00040A01">
      <w:r>
        <w:rPr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111DFB11" wp14:editId="6AF4994D">
            <wp:simplePos x="0" y="0"/>
            <wp:positionH relativeFrom="margin">
              <wp:align>left</wp:align>
            </wp:positionH>
            <wp:positionV relativeFrom="paragraph">
              <wp:posOffset>-316230</wp:posOffset>
            </wp:positionV>
            <wp:extent cx="1038225" cy="1211580"/>
            <wp:effectExtent l="0" t="0" r="9525" b="7620"/>
            <wp:wrapNone/>
            <wp:docPr id="212061239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F4A">
        <w:t xml:space="preserve">The New Zealand Sign Language </w:t>
      </w:r>
      <w:r w:rsidR="00EF1F4A" w:rsidRPr="00040A01">
        <w:rPr>
          <w:b/>
          <w:bCs/>
        </w:rPr>
        <w:t>Board</w:t>
      </w:r>
      <w:r w:rsidR="00EF1F4A">
        <w:t xml:space="preserve"> has stayed the same. </w:t>
      </w:r>
    </w:p>
    <w:p w14:paraId="537C3668" w14:textId="60BCC639" w:rsidR="00EF1F4A" w:rsidRDefault="00EF1F4A" w:rsidP="00040A01"/>
    <w:p w14:paraId="3B0BF3C2" w14:textId="4A1F11E9" w:rsidR="00EF1F4A" w:rsidRDefault="003512C0" w:rsidP="00040A01">
      <w:r w:rsidRPr="00CA3D00">
        <w:rPr>
          <w:noProof/>
        </w:rPr>
        <w:drawing>
          <wp:anchor distT="0" distB="0" distL="114300" distR="114300" simplePos="0" relativeHeight="251809792" behindDoc="0" locked="0" layoutInCell="1" allowOverlap="1" wp14:anchorId="2EE03F81" wp14:editId="4AA354FA">
            <wp:simplePos x="0" y="0"/>
            <wp:positionH relativeFrom="margin">
              <wp:posOffset>-299085</wp:posOffset>
            </wp:positionH>
            <wp:positionV relativeFrom="paragraph">
              <wp:posOffset>264795</wp:posOffset>
            </wp:positionV>
            <wp:extent cx="2022475" cy="1077595"/>
            <wp:effectExtent l="0" t="0" r="0" b="8255"/>
            <wp:wrapNone/>
            <wp:docPr id="96428026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8026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9BB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70E3A381" wp14:editId="76A091FF">
                <wp:simplePos x="0" y="0"/>
                <wp:positionH relativeFrom="margin">
                  <wp:posOffset>2184400</wp:posOffset>
                </wp:positionH>
                <wp:positionV relativeFrom="paragraph">
                  <wp:posOffset>293582</wp:posOffset>
                </wp:positionV>
                <wp:extent cx="3411855" cy="1092200"/>
                <wp:effectExtent l="0" t="0" r="0" b="0"/>
                <wp:wrapNone/>
                <wp:docPr id="1455997462" name="Rectangle 1455997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10922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BB017" w14:textId="77777777" w:rsidR="00E00883" w:rsidRDefault="00E00883" w:rsidP="00DA64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3A381" id="Rectangle 1455997462" o:spid="_x0000_s1028" style="position:absolute;left:0;text-align:left;margin-left:172pt;margin-top:23.1pt;width:268.65pt;height:86pt;z-index:-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" fillcolor="#e8def2" stroked="f" strokeweight="1pt">
                <v:textbox>
                  <w:txbxContent>
                    <w:p w14:paraId="023BB017" w14:textId="77777777" w:rsidR="00E00883" w:rsidRDefault="00E00883" w:rsidP="00DA64BD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B376C4" w14:textId="4CB4AB5E" w:rsidR="00040A01" w:rsidRPr="00040A01" w:rsidRDefault="00040A01" w:rsidP="004329BB">
      <w:r>
        <w:t xml:space="preserve">A </w:t>
      </w:r>
      <w:r w:rsidRPr="00D4214B">
        <w:rPr>
          <w:b/>
          <w:bCs/>
        </w:rPr>
        <w:t>board</w:t>
      </w:r>
      <w:r>
        <w:t xml:space="preserve"> is a group of people who</w:t>
      </w:r>
      <w:r w:rsidR="004329BB">
        <w:t xml:space="preserve"> look after how a group / service is run.</w:t>
      </w:r>
    </w:p>
    <w:p w14:paraId="6BD1D9CD" w14:textId="542E5391" w:rsidR="00040A01" w:rsidRDefault="00040A01" w:rsidP="00040A01"/>
    <w:p w14:paraId="71EC87A1" w14:textId="60F7C4D0" w:rsidR="00040A01" w:rsidRDefault="003512C0" w:rsidP="004329BB">
      <w:pPr>
        <w:tabs>
          <w:tab w:val="left" w:pos="7040"/>
        </w:tabs>
      </w:pPr>
      <w:r w:rsidRPr="003512C0">
        <w:rPr>
          <w:noProof/>
        </w:rPr>
        <w:drawing>
          <wp:anchor distT="0" distB="0" distL="114300" distR="114300" simplePos="0" relativeHeight="252070912" behindDoc="0" locked="0" layoutInCell="1" allowOverlap="1" wp14:anchorId="1B977C0E" wp14:editId="227817F7">
            <wp:simplePos x="0" y="0"/>
            <wp:positionH relativeFrom="margin">
              <wp:posOffset>-180975</wp:posOffset>
            </wp:positionH>
            <wp:positionV relativeFrom="paragraph">
              <wp:posOffset>110490</wp:posOffset>
            </wp:positionV>
            <wp:extent cx="1790700" cy="1790700"/>
            <wp:effectExtent l="0" t="0" r="0" b="0"/>
            <wp:wrapThrough wrapText="bothSides">
              <wp:wrapPolygon edited="0">
                <wp:start x="14477" y="1609"/>
                <wp:lineTo x="4366" y="2757"/>
                <wp:lineTo x="1379" y="3677"/>
                <wp:lineTo x="1379" y="5745"/>
                <wp:lineTo x="230" y="5745"/>
                <wp:lineTo x="0" y="6434"/>
                <wp:lineTo x="230" y="9421"/>
                <wp:lineTo x="689" y="13098"/>
                <wp:lineTo x="10111" y="16774"/>
                <wp:lineTo x="10340" y="18153"/>
                <wp:lineTo x="14017" y="19302"/>
                <wp:lineTo x="17923" y="19762"/>
                <wp:lineTo x="19302" y="19762"/>
                <wp:lineTo x="20221" y="16774"/>
                <wp:lineTo x="19991" y="13098"/>
                <wp:lineTo x="20911" y="9421"/>
                <wp:lineTo x="21370" y="8043"/>
                <wp:lineTo x="20911" y="7353"/>
                <wp:lineTo x="19072" y="5745"/>
                <wp:lineTo x="17004" y="3217"/>
                <wp:lineTo x="16085" y="1609"/>
                <wp:lineTo x="14477" y="1609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9BB">
        <w:tab/>
      </w:r>
    </w:p>
    <w:p w14:paraId="2B7E1A9F" w14:textId="2BC28868" w:rsidR="00EF1F4A" w:rsidRPr="00FC3CEB" w:rsidRDefault="00EF1F4A" w:rsidP="00040A01">
      <w:r>
        <w:t xml:space="preserve">The team </w:t>
      </w:r>
      <w:r w:rsidR="0015252D">
        <w:t xml:space="preserve">of people who </w:t>
      </w:r>
      <w:r>
        <w:t xml:space="preserve">support the New Zealand Sign Language Board has also stayed the same. </w:t>
      </w:r>
    </w:p>
    <w:p w14:paraId="72D78497" w14:textId="77777777" w:rsidR="0022589F" w:rsidRDefault="0022589F">
      <w:pPr>
        <w:spacing w:line="240" w:lineRule="auto"/>
        <w:ind w:left="0"/>
        <w:rPr>
          <w:rFonts w:eastAsia="Arial Unicode MS"/>
        </w:rPr>
      </w:pPr>
      <w:r>
        <w:rPr>
          <w:rFonts w:eastAsia="Arial Unicode MS"/>
        </w:rPr>
        <w:br w:type="page"/>
      </w:r>
    </w:p>
    <w:p w14:paraId="0F52443C" w14:textId="07B5C234" w:rsidR="0022589F" w:rsidRDefault="0022589F" w:rsidP="0022589F">
      <w:pPr>
        <w:pStyle w:val="Heading1"/>
      </w:pPr>
      <w:r w:rsidRPr="00F300BE">
        <w:lastRenderedPageBreak/>
        <w:t xml:space="preserve">United Nations </w:t>
      </w:r>
      <w:r w:rsidR="00FC1391">
        <w:t>Convention</w:t>
      </w:r>
      <w:r w:rsidRPr="00F300BE">
        <w:t xml:space="preserve"> on the Rights </w:t>
      </w:r>
      <w:r w:rsidR="00AA7431">
        <w:br/>
      </w:r>
      <w:r w:rsidRPr="00F300BE">
        <w:t>of Persons with Disabilities</w:t>
      </w:r>
    </w:p>
    <w:p w14:paraId="2B1DF3B0" w14:textId="77777777" w:rsidR="0022589F" w:rsidRDefault="0022589F" w:rsidP="00040A01">
      <w:pPr>
        <w:rPr>
          <w:sz w:val="24"/>
        </w:rPr>
      </w:pPr>
    </w:p>
    <w:p w14:paraId="132697E7" w14:textId="77777777" w:rsidR="0022589F" w:rsidRDefault="0022589F" w:rsidP="0022589F"/>
    <w:p w14:paraId="597BEA0D" w14:textId="2CDBE6B1" w:rsidR="003C1E4B" w:rsidRDefault="0090088E" w:rsidP="00653902">
      <w:r>
        <w:rPr>
          <w:noProof/>
        </w:rPr>
        <w:drawing>
          <wp:anchor distT="0" distB="0" distL="114300" distR="114300" simplePos="0" relativeHeight="252090368" behindDoc="1" locked="0" layoutInCell="1" allowOverlap="1" wp14:anchorId="0B2DE527" wp14:editId="129E3624">
            <wp:simplePos x="0" y="0"/>
            <wp:positionH relativeFrom="margin">
              <wp:posOffset>-249555</wp:posOffset>
            </wp:positionH>
            <wp:positionV relativeFrom="paragraph">
              <wp:posOffset>220980</wp:posOffset>
            </wp:positionV>
            <wp:extent cx="1929130" cy="120396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E4B" w:rsidRPr="009F1191">
        <w:t xml:space="preserve">In 2008 the New Zealand Government said that </w:t>
      </w:r>
      <w:r w:rsidR="004329BB">
        <w:t>they</w:t>
      </w:r>
      <w:r w:rsidR="003C1E4B" w:rsidRPr="009F1191">
        <w:t xml:space="preserve"> agree with the </w:t>
      </w:r>
      <w:r w:rsidR="003C1E4B" w:rsidRPr="00653902">
        <w:rPr>
          <w:b/>
          <w:bCs/>
        </w:rPr>
        <w:t>United Nations Convention on the Rights of Persons with Disabilities.</w:t>
      </w:r>
    </w:p>
    <w:p w14:paraId="75AA54AE" w14:textId="77777777" w:rsidR="003C1E4B" w:rsidRDefault="003C1E4B" w:rsidP="00653902"/>
    <w:p w14:paraId="12E67A6F" w14:textId="60D29BEF" w:rsidR="003C1E4B" w:rsidRPr="009F1191" w:rsidRDefault="00500AEB" w:rsidP="00653902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6D4B5721" wp14:editId="228F1977">
                <wp:simplePos x="0" y="0"/>
                <wp:positionH relativeFrom="margin">
                  <wp:posOffset>2142067</wp:posOffset>
                </wp:positionH>
                <wp:positionV relativeFrom="paragraph">
                  <wp:posOffset>148590</wp:posOffset>
                </wp:positionV>
                <wp:extent cx="3818043" cy="4631267"/>
                <wp:effectExtent l="0" t="0" r="0" b="0"/>
                <wp:wrapNone/>
                <wp:docPr id="690897539" name="Rectangle 690897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043" cy="4631267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D3894" w14:textId="77777777" w:rsidR="00E00883" w:rsidRDefault="00E00883" w:rsidP="00DA64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B5721" id="Rectangle 690897539" o:spid="_x0000_s1029" style="position:absolute;left:0;text-align:left;margin-left:168.65pt;margin-top:11.7pt;width:300.65pt;height:364.65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" fillcolor="#e8def2" stroked="f" strokeweight="1pt">
                <v:textbox>
                  <w:txbxContent>
                    <w:p w14:paraId="09DD3894" w14:textId="77777777" w:rsidR="00E00883" w:rsidRDefault="00E00883" w:rsidP="00DA64BD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B4035D" w14:textId="67594379" w:rsidR="0022589F" w:rsidRDefault="00C8282C" w:rsidP="00653902">
      <w:r w:rsidRPr="009F1191">
        <w:rPr>
          <w:noProof/>
        </w:rPr>
        <w:drawing>
          <wp:anchor distT="0" distB="0" distL="114300" distR="114300" simplePos="0" relativeHeight="251815936" behindDoc="0" locked="0" layoutInCell="1" allowOverlap="1" wp14:anchorId="6984A079" wp14:editId="72835C86">
            <wp:simplePos x="0" y="0"/>
            <wp:positionH relativeFrom="margin">
              <wp:posOffset>-151977</wp:posOffset>
            </wp:positionH>
            <wp:positionV relativeFrom="paragraph">
              <wp:posOffset>165311</wp:posOffset>
            </wp:positionV>
            <wp:extent cx="1896745" cy="1896745"/>
            <wp:effectExtent l="0" t="0" r="8255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89F">
        <w:t xml:space="preserve">The </w:t>
      </w:r>
      <w:r w:rsidR="0022589F" w:rsidRPr="00F300BE">
        <w:t xml:space="preserve">United Nations </w:t>
      </w:r>
      <w:r w:rsidR="00FC1391">
        <w:t>Convection</w:t>
      </w:r>
      <w:r w:rsidR="0022589F" w:rsidRPr="00F300BE">
        <w:t xml:space="preserve"> on the Rights of Persons with Disabilities </w:t>
      </w:r>
      <w:r w:rsidR="0022589F">
        <w:t xml:space="preserve">is also called the </w:t>
      </w:r>
      <w:r w:rsidR="0022589F" w:rsidRPr="00653902">
        <w:rPr>
          <w:b/>
          <w:bCs/>
        </w:rPr>
        <w:t>UNCRPD</w:t>
      </w:r>
      <w:r w:rsidR="0022589F">
        <w:t xml:space="preserve">. </w:t>
      </w:r>
    </w:p>
    <w:p w14:paraId="2626EF9F" w14:textId="54D8393A" w:rsidR="0022589F" w:rsidRDefault="0022589F" w:rsidP="00653902"/>
    <w:p w14:paraId="5B81F498" w14:textId="208F85D2" w:rsidR="003C1E4B" w:rsidRPr="000B3684" w:rsidRDefault="003C1E4B" w:rsidP="00653902"/>
    <w:p w14:paraId="47E36DC3" w14:textId="63B9869A" w:rsidR="003C1E4B" w:rsidRDefault="003C1E4B" w:rsidP="00653902">
      <w:r w:rsidRPr="009F1191">
        <w:t xml:space="preserve">The </w:t>
      </w:r>
      <w:r>
        <w:t xml:space="preserve">UNCRPD </w:t>
      </w:r>
      <w:r w:rsidRPr="009F1191">
        <w:t>is a law lots of countries have agreed to</w:t>
      </w:r>
      <w:r w:rsidR="00C8282C">
        <w:t xml:space="preserve">. </w:t>
      </w:r>
    </w:p>
    <w:p w14:paraId="59E19535" w14:textId="20792033" w:rsidR="00C8282C" w:rsidRDefault="00C8282C" w:rsidP="00653902">
      <w:pPr>
        <w:rPr>
          <w:rFonts w:eastAsia="Arial"/>
        </w:rPr>
      </w:pPr>
      <w:r w:rsidRPr="009F1191">
        <w:rPr>
          <w:rFonts w:eastAsia="Arial"/>
          <w:noProof/>
        </w:rPr>
        <w:drawing>
          <wp:anchor distT="0" distB="0" distL="114300" distR="114300" simplePos="0" relativeHeight="251816960" behindDoc="0" locked="0" layoutInCell="1" allowOverlap="1" wp14:anchorId="36C71B0B" wp14:editId="348186F4">
            <wp:simplePos x="0" y="0"/>
            <wp:positionH relativeFrom="column">
              <wp:posOffset>-1270</wp:posOffset>
            </wp:positionH>
            <wp:positionV relativeFrom="paragraph">
              <wp:posOffset>50589</wp:posOffset>
            </wp:positionV>
            <wp:extent cx="1521097" cy="1828800"/>
            <wp:effectExtent l="0" t="0" r="3175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qual-rights protest placard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09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9BCAE" w14:textId="77777777" w:rsidR="00C8282C" w:rsidRDefault="00C8282C" w:rsidP="00653902">
      <w:pPr>
        <w:rPr>
          <w:rFonts w:eastAsia="Arial"/>
        </w:rPr>
      </w:pPr>
    </w:p>
    <w:p w14:paraId="64B7C7F8" w14:textId="3D6319F6" w:rsidR="003C1E4B" w:rsidRPr="009F1191" w:rsidRDefault="0066098F" w:rsidP="00653902">
      <w:pPr>
        <w:rPr>
          <w:rFonts w:eastAsia="Arial"/>
        </w:rPr>
      </w:pPr>
      <w:r>
        <w:rPr>
          <w:rFonts w:eastAsia="Arial"/>
        </w:rPr>
        <w:t>I</w:t>
      </w:r>
      <w:r w:rsidR="003C1E4B" w:rsidRPr="009F1191">
        <w:rPr>
          <w:rFonts w:eastAsia="Arial"/>
        </w:rPr>
        <w:t>t says what governments must do to make sure disabled people get the same rights as everybody else.</w:t>
      </w:r>
    </w:p>
    <w:p w14:paraId="542FE645" w14:textId="77777777" w:rsidR="003C1E4B" w:rsidRDefault="003C1E4B" w:rsidP="0022589F"/>
    <w:p w14:paraId="21843651" w14:textId="0F3CBED7" w:rsidR="00480E9D" w:rsidRDefault="009D254C" w:rsidP="00480E9D">
      <w:pPr>
        <w:rPr>
          <w:rFonts w:eastAsia="Arial Unicode MS"/>
        </w:rPr>
      </w:pPr>
      <w:r w:rsidRPr="009D254C">
        <w:rPr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28C21960" wp14:editId="672C3FAA">
            <wp:simplePos x="0" y="0"/>
            <wp:positionH relativeFrom="column">
              <wp:posOffset>187885</wp:posOffset>
            </wp:positionH>
            <wp:positionV relativeFrom="paragraph">
              <wp:posOffset>322506</wp:posOffset>
            </wp:positionV>
            <wp:extent cx="1075764" cy="1494936"/>
            <wp:effectExtent l="0" t="0" r="0" b="0"/>
            <wp:wrapNone/>
            <wp:docPr id="3148375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64" cy="14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E9D">
        <w:rPr>
          <w:rFonts w:eastAsia="Arial Unicode MS"/>
        </w:rPr>
        <w:t>The UNCRPD:</w:t>
      </w:r>
    </w:p>
    <w:p w14:paraId="5B2C8200" w14:textId="4059D9D7" w:rsidR="00480E9D" w:rsidRPr="00AA5CDD" w:rsidRDefault="00480E9D" w:rsidP="00AA5CDD">
      <w:pPr>
        <w:pStyle w:val="Listtoplevel"/>
      </w:pPr>
      <w:r w:rsidRPr="000B6DB3">
        <w:t>looked at how well</w:t>
      </w:r>
      <w:r w:rsidR="0095232F" w:rsidRPr="000B6DB3">
        <w:t xml:space="preserve"> Aotearoa</w:t>
      </w:r>
      <w:r w:rsidR="0095232F" w:rsidRPr="000B6DB3">
        <w:br/>
      </w:r>
      <w:r w:rsidRPr="000B6DB3">
        <w:t xml:space="preserve">New </w:t>
      </w:r>
      <w:r w:rsidRPr="00AA5CDD">
        <w:t xml:space="preserve">Zealand was </w:t>
      </w:r>
      <w:r w:rsidR="00C75238" w:rsidRPr="00AA5CDD">
        <w:t xml:space="preserve">following the </w:t>
      </w:r>
      <w:r w:rsidR="00AA7431" w:rsidRPr="00AA5CDD">
        <w:t xml:space="preserve">laws set out by the </w:t>
      </w:r>
      <w:r w:rsidR="00C75238" w:rsidRPr="00AA5CDD">
        <w:t>UNCRPD</w:t>
      </w:r>
    </w:p>
    <w:p w14:paraId="17ABDFE7" w14:textId="777D9E11" w:rsidR="0095232F" w:rsidRPr="000B6DB3" w:rsidRDefault="009D254C" w:rsidP="00AA5CDD">
      <w:pPr>
        <w:pStyle w:val="Listtoplevel"/>
      </w:pPr>
      <w:r w:rsidRPr="00AA5CDD">
        <w:drawing>
          <wp:anchor distT="0" distB="0" distL="114300" distR="114300" simplePos="0" relativeHeight="251891712" behindDoc="0" locked="0" layoutInCell="1" allowOverlap="1" wp14:anchorId="73F5E440" wp14:editId="279338EC">
            <wp:simplePos x="0" y="0"/>
            <wp:positionH relativeFrom="column">
              <wp:posOffset>-67534</wp:posOffset>
            </wp:positionH>
            <wp:positionV relativeFrom="paragraph">
              <wp:posOffset>255980</wp:posOffset>
            </wp:positionV>
            <wp:extent cx="1371600" cy="1371600"/>
            <wp:effectExtent l="0" t="0" r="0" b="0"/>
            <wp:wrapNone/>
            <wp:docPr id="183748426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2F" w:rsidRPr="00AA5CDD">
        <w:t xml:space="preserve">gave 60 </w:t>
      </w:r>
      <w:r w:rsidR="0095232F" w:rsidRPr="00AA5CDD">
        <w:rPr>
          <w:b/>
          <w:bCs/>
        </w:rPr>
        <w:t>recommendations</w:t>
      </w:r>
      <w:r w:rsidR="0095232F" w:rsidRPr="00AA5CDD">
        <w:t xml:space="preserve"> on how Aotearoa New</w:t>
      </w:r>
      <w:r w:rsidR="0095232F" w:rsidRPr="000B6DB3">
        <w:t xml:space="preserve"> Zealand could be doing bette</w:t>
      </w:r>
      <w:r w:rsidR="000B6DB3" w:rsidRPr="000B6DB3">
        <w:t>r</w:t>
      </w:r>
      <w:r w:rsidR="0095232F" w:rsidRPr="000B6DB3">
        <w:t xml:space="preserve">. </w:t>
      </w:r>
    </w:p>
    <w:p w14:paraId="5872AC2E" w14:textId="7C9F1588" w:rsidR="0095232F" w:rsidRDefault="0095232F" w:rsidP="0095232F"/>
    <w:p w14:paraId="708FD542" w14:textId="657B9CF5" w:rsidR="0095232F" w:rsidRDefault="0095232F" w:rsidP="0095232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44232DAA" wp14:editId="090DD3CF">
                <wp:simplePos x="0" y="0"/>
                <wp:positionH relativeFrom="margin">
                  <wp:posOffset>2167255</wp:posOffset>
                </wp:positionH>
                <wp:positionV relativeFrom="paragraph">
                  <wp:posOffset>196215</wp:posOffset>
                </wp:positionV>
                <wp:extent cx="3589866" cy="872066"/>
                <wp:effectExtent l="0" t="0" r="0" b="4445"/>
                <wp:wrapNone/>
                <wp:docPr id="1910708334" name="Rectangle 1910708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866" cy="872066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BEF77" w14:textId="77777777" w:rsidR="00E00883" w:rsidRDefault="00E00883" w:rsidP="00DA64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32DAA" id="Rectangle 1910708334" o:spid="_x0000_s1030" style="position:absolute;left:0;text-align:left;margin-left:170.65pt;margin-top:15.45pt;width:282.65pt;height:68.65pt;z-index:-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" fillcolor="#e8def2" stroked="f" strokeweight="1pt">
                <v:textbox>
                  <w:txbxContent>
                    <w:p w14:paraId="6B7BEF77" w14:textId="77777777" w:rsidR="00E00883" w:rsidRDefault="00E00883" w:rsidP="00DA64BD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E6DC3A" w14:textId="5A2C1519" w:rsidR="0095232F" w:rsidRPr="0095232F" w:rsidRDefault="0095232F" w:rsidP="0095232F">
      <w:r>
        <w:rPr>
          <w:b/>
          <w:bCs/>
        </w:rPr>
        <w:t xml:space="preserve">Recommendations </w:t>
      </w:r>
      <w:r>
        <w:t xml:space="preserve">are </w:t>
      </w:r>
      <w:r w:rsidR="003C1E4B">
        <w:t xml:space="preserve">things that could be done to make things better. </w:t>
      </w:r>
    </w:p>
    <w:p w14:paraId="77828045" w14:textId="238F8621" w:rsidR="0095232F" w:rsidRDefault="0095232F" w:rsidP="0095232F"/>
    <w:p w14:paraId="55844195" w14:textId="54196F09" w:rsidR="00500AEB" w:rsidRDefault="003512C0">
      <w:pPr>
        <w:spacing w:line="240" w:lineRule="auto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C21DDFC" wp14:editId="2E572813">
                <wp:simplePos x="0" y="0"/>
                <wp:positionH relativeFrom="column">
                  <wp:posOffset>-457200</wp:posOffset>
                </wp:positionH>
                <wp:positionV relativeFrom="paragraph">
                  <wp:posOffset>214630</wp:posOffset>
                </wp:positionV>
                <wp:extent cx="2276475" cy="1162050"/>
                <wp:effectExtent l="0" t="0" r="9525" b="0"/>
                <wp:wrapNone/>
                <wp:docPr id="23073729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1162050"/>
                          <a:chOff x="0" y="0"/>
                          <a:chExt cx="2459467" cy="1332865"/>
                        </a:xfrm>
                      </wpg:grpSpPr>
                      <pic:pic xmlns:pic="http://schemas.openxmlformats.org/drawingml/2006/picture">
                        <pic:nvPicPr>
                          <pic:cNvPr id="1615105623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77214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747" y="141194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0F007" id="Group 26" o:spid="_x0000_s1026" style="position:absolute;margin-left:-36pt;margin-top:16.9pt;width:179.25pt;height:91.5pt;z-index:251894784;mso-width-relative:margin;mso-height-relative:margin" coordsize="24594,133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">
                <v:shape id="Picture 24" o:spid="_x0000_s1027" type="#_x0000_t75" style="position:absolute;width:11887;height:1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">
                  <v:imagedata r:id="rId49" o:title=""/>
                </v:shape>
                <v:shape id="Picture 25" o:spid="_x0000_s1028" type="#_x0000_t75" style="position:absolute;left:12707;top:1411;width:1188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">
                  <v:imagedata r:id="rId50" o:title=""/>
                </v:shape>
              </v:group>
            </w:pict>
          </mc:Fallback>
        </mc:AlternateContent>
      </w:r>
    </w:p>
    <w:p w14:paraId="0CA91289" w14:textId="34D8C3B4" w:rsidR="0095232F" w:rsidRDefault="0095232F" w:rsidP="0095232F">
      <w:r>
        <w:t xml:space="preserve">Since September 2022 </w:t>
      </w:r>
      <w:proofErr w:type="spellStart"/>
      <w:r>
        <w:t>Whaikaha</w:t>
      </w:r>
      <w:proofErr w:type="spellEnd"/>
      <w:r>
        <w:t xml:space="preserve"> has been working with different government agencies to work on the 60 recommendations. </w:t>
      </w:r>
    </w:p>
    <w:p w14:paraId="0E167EAC" w14:textId="6CDED720" w:rsidR="0095232F" w:rsidRDefault="0095232F" w:rsidP="0095232F"/>
    <w:p w14:paraId="5B016FD7" w14:textId="4381E7FD" w:rsidR="0095232F" w:rsidRDefault="00601F78" w:rsidP="0095232F">
      <w:r w:rsidRPr="00601F78">
        <w:rPr>
          <w:noProof/>
        </w:rPr>
        <w:drawing>
          <wp:anchor distT="0" distB="0" distL="114300" distR="114300" simplePos="0" relativeHeight="251895808" behindDoc="0" locked="0" layoutInCell="1" allowOverlap="1" wp14:anchorId="4472B818" wp14:editId="2B67329D">
            <wp:simplePos x="0" y="0"/>
            <wp:positionH relativeFrom="column">
              <wp:posOffset>-134545</wp:posOffset>
            </wp:positionH>
            <wp:positionV relativeFrom="paragraph">
              <wp:posOffset>129764</wp:posOffset>
            </wp:positionV>
            <wp:extent cx="1828800" cy="928786"/>
            <wp:effectExtent l="0" t="0" r="0" b="5080"/>
            <wp:wrapNone/>
            <wp:docPr id="202594420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2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7FEDB" w14:textId="0EBBA891" w:rsidR="0095232F" w:rsidRDefault="0095232F" w:rsidP="0095232F">
      <w:r>
        <w:t xml:space="preserve">The Government has agreed to do 51 of the recommendations. </w:t>
      </w:r>
    </w:p>
    <w:p w14:paraId="4EC62787" w14:textId="77777777" w:rsidR="0095232F" w:rsidRDefault="0095232F" w:rsidP="0095232F"/>
    <w:p w14:paraId="1CF4EDFE" w14:textId="77777777" w:rsidR="0095232F" w:rsidRDefault="0095232F" w:rsidP="0095232F"/>
    <w:p w14:paraId="67E7A284" w14:textId="1A994701" w:rsidR="0095232F" w:rsidRDefault="00705413" w:rsidP="00184219">
      <w:r>
        <w:rPr>
          <w:noProof/>
        </w:rPr>
        <w:lastRenderedPageBreak/>
        <w:drawing>
          <wp:anchor distT="0" distB="0" distL="114300" distR="114300" simplePos="0" relativeHeight="252094464" behindDoc="0" locked="0" layoutInCell="1" allowOverlap="1" wp14:anchorId="0545A19F" wp14:editId="5B8E5492">
            <wp:simplePos x="0" y="0"/>
            <wp:positionH relativeFrom="margin">
              <wp:posOffset>-139065</wp:posOffset>
            </wp:positionH>
            <wp:positionV relativeFrom="paragraph">
              <wp:posOffset>0</wp:posOffset>
            </wp:positionV>
            <wp:extent cx="1929130" cy="1203960"/>
            <wp:effectExtent l="0" t="0" r="0" b="0"/>
            <wp:wrapThrough wrapText="bothSides">
              <wp:wrapPolygon edited="0">
                <wp:start x="0" y="0"/>
                <wp:lineTo x="0" y="21190"/>
                <wp:lineTo x="21330" y="21190"/>
                <wp:lineTo x="21330" y="0"/>
                <wp:lineTo x="0" y="0"/>
              </wp:wrapPolygon>
            </wp:wrapThrough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2F">
        <w:t>The next step is for the Minister for Disability Issues to:</w:t>
      </w:r>
    </w:p>
    <w:p w14:paraId="751775A2" w14:textId="636E6B47" w:rsidR="0095232F" w:rsidRDefault="00114750" w:rsidP="0095232F">
      <w:pPr>
        <w:pStyle w:val="Listtoplevel"/>
      </w:pPr>
      <w:r>
        <w:drawing>
          <wp:anchor distT="0" distB="0" distL="114300" distR="114300" simplePos="0" relativeHeight="251898880" behindDoc="0" locked="0" layoutInCell="1" allowOverlap="1" wp14:anchorId="18AD11F9" wp14:editId="22179612">
            <wp:simplePos x="0" y="0"/>
            <wp:positionH relativeFrom="column">
              <wp:posOffset>190500</wp:posOffset>
            </wp:positionH>
            <wp:positionV relativeFrom="paragraph">
              <wp:posOffset>739775</wp:posOffset>
            </wp:positionV>
            <wp:extent cx="1038225" cy="1250315"/>
            <wp:effectExtent l="0" t="0" r="0" b="6985"/>
            <wp:wrapNone/>
            <wp:docPr id="64907400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2F">
        <w:t xml:space="preserve">report back to </w:t>
      </w:r>
      <w:r w:rsidR="0095232F">
        <w:rPr>
          <w:b/>
          <w:bCs/>
        </w:rPr>
        <w:t>Cabinet</w:t>
      </w:r>
      <w:r w:rsidR="0095232F">
        <w:t xml:space="preserve"> on how well different agencies are following the recommendations </w:t>
      </w:r>
    </w:p>
    <w:p w14:paraId="1E049583" w14:textId="28DF2D3B" w:rsidR="0095232F" w:rsidRDefault="00114750" w:rsidP="00114750">
      <w:pPr>
        <w:pStyle w:val="Listtoplevel"/>
      </w:pPr>
      <w:r w:rsidRPr="00114750">
        <w:drawing>
          <wp:anchor distT="0" distB="0" distL="114300" distR="114300" simplePos="0" relativeHeight="251899904" behindDoc="0" locked="0" layoutInCell="1" allowOverlap="1" wp14:anchorId="1BFC7128" wp14:editId="3D4EC349">
            <wp:simplePos x="0" y="0"/>
            <wp:positionH relativeFrom="column">
              <wp:posOffset>189230</wp:posOffset>
            </wp:positionH>
            <wp:positionV relativeFrom="paragraph">
              <wp:posOffset>983615</wp:posOffset>
            </wp:positionV>
            <wp:extent cx="1188720" cy="1161415"/>
            <wp:effectExtent l="0" t="0" r="0" b="635"/>
            <wp:wrapNone/>
            <wp:docPr id="21970133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2F">
        <w:t xml:space="preserve">ask Cabinet to agree that there should be a </w:t>
      </w:r>
      <w:r w:rsidR="0095232F" w:rsidRPr="0095232F">
        <w:rPr>
          <w:b/>
          <w:bCs/>
        </w:rPr>
        <w:t>monitoring process.</w:t>
      </w:r>
    </w:p>
    <w:p w14:paraId="4EEF8FCC" w14:textId="77777777" w:rsidR="0095232F" w:rsidRDefault="0095232F" w:rsidP="0095232F"/>
    <w:p w14:paraId="55DA0A2A" w14:textId="4C39A043" w:rsidR="0095232F" w:rsidRDefault="00924FF8" w:rsidP="0095232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62C32DCE" wp14:editId="66D0B070">
                <wp:simplePos x="0" y="0"/>
                <wp:positionH relativeFrom="margin">
                  <wp:posOffset>2218267</wp:posOffset>
                </wp:positionH>
                <wp:positionV relativeFrom="paragraph">
                  <wp:posOffset>247014</wp:posOffset>
                </wp:positionV>
                <wp:extent cx="3733800" cy="2878667"/>
                <wp:effectExtent l="0" t="0" r="0" b="0"/>
                <wp:wrapNone/>
                <wp:docPr id="1497420136" name="Rectangle 1497420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2878667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9BFF4" w14:textId="77777777" w:rsidR="00E00883" w:rsidRDefault="00E00883" w:rsidP="00DA64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32DCE" id="Rectangle 1497420136" o:spid="_x0000_s1031" style="position:absolute;left:0;text-align:left;margin-left:174.65pt;margin-top:19.45pt;width:294pt;height:226.65pt;z-index:-25149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" fillcolor="#e8def2" stroked="f" strokeweight="1pt">
                <v:textbox>
                  <w:txbxContent>
                    <w:p w14:paraId="25F9BFF4" w14:textId="77777777" w:rsidR="00E00883" w:rsidRDefault="00E00883" w:rsidP="00DA64BD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52A72D" w14:textId="77777777" w:rsidR="0057627B" w:rsidRDefault="0095232F" w:rsidP="0057627B">
      <w:pPr>
        <w:rPr>
          <w:b/>
          <w:bCs/>
        </w:rPr>
      </w:pPr>
      <w:r w:rsidRPr="002747F4">
        <w:rPr>
          <w:b/>
          <w:bCs/>
        </w:rPr>
        <w:t>Cabinet</w:t>
      </w:r>
      <w:r>
        <w:rPr>
          <w:b/>
          <w:bCs/>
        </w:rPr>
        <w:t>:</w:t>
      </w:r>
    </w:p>
    <w:p w14:paraId="5C8D3504" w14:textId="4CF648C6" w:rsidR="0095232F" w:rsidRPr="0054338A" w:rsidRDefault="00775A1F" w:rsidP="0057627B">
      <w:pPr>
        <w:pStyle w:val="Listtoplevel"/>
      </w:pPr>
      <w:r w:rsidRPr="0054338A">
        <w:drawing>
          <wp:anchor distT="0" distB="0" distL="114300" distR="114300" simplePos="0" relativeHeight="251900928" behindDoc="0" locked="0" layoutInCell="1" allowOverlap="1" wp14:anchorId="1487D1FD" wp14:editId="568FF20D">
            <wp:simplePos x="0" y="0"/>
            <wp:positionH relativeFrom="column">
              <wp:posOffset>-195394</wp:posOffset>
            </wp:positionH>
            <wp:positionV relativeFrom="paragraph">
              <wp:posOffset>286385</wp:posOffset>
            </wp:positionV>
            <wp:extent cx="1969770" cy="1236980"/>
            <wp:effectExtent l="0" t="0" r="0" b="1270"/>
            <wp:wrapNone/>
            <wp:docPr id="104479351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A9E" w:rsidRPr="0054338A">
        <w:t xml:space="preserve">is a group of </w:t>
      </w:r>
      <w:r w:rsidR="0054338A" w:rsidRPr="0054338A">
        <w:t>people called ministers who have worked in the Government for a long time</w:t>
      </w:r>
      <w:r w:rsidR="00557A9E" w:rsidRPr="0054338A">
        <w:t xml:space="preserve"> </w:t>
      </w:r>
    </w:p>
    <w:p w14:paraId="0BDBDC7D" w14:textId="20F83409" w:rsidR="00557A9E" w:rsidRPr="0054338A" w:rsidRDefault="00557A9E" w:rsidP="0054338A">
      <w:pPr>
        <w:pStyle w:val="Listtoplevel"/>
      </w:pPr>
      <w:r w:rsidRPr="0054338A">
        <w:t xml:space="preserve">meets to make important decisions. </w:t>
      </w:r>
    </w:p>
    <w:p w14:paraId="10973324" w14:textId="653758F0" w:rsidR="0054338A" w:rsidRDefault="003512C0">
      <w:pPr>
        <w:spacing w:line="240" w:lineRule="auto"/>
        <w:ind w:left="0"/>
      </w:pPr>
      <w:r w:rsidRPr="00005F04">
        <w:rPr>
          <w:noProof/>
        </w:rPr>
        <w:drawing>
          <wp:anchor distT="0" distB="0" distL="114300" distR="114300" simplePos="0" relativeHeight="251901952" behindDoc="0" locked="0" layoutInCell="1" allowOverlap="1" wp14:anchorId="2F540D3E" wp14:editId="1B25D99F">
            <wp:simplePos x="0" y="0"/>
            <wp:positionH relativeFrom="column">
              <wp:posOffset>-76200</wp:posOffset>
            </wp:positionH>
            <wp:positionV relativeFrom="paragraph">
              <wp:posOffset>271145</wp:posOffset>
            </wp:positionV>
            <wp:extent cx="1457325" cy="1457325"/>
            <wp:effectExtent l="0" t="0" r="9525" b="0"/>
            <wp:wrapNone/>
            <wp:docPr id="56268361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829AA" w14:textId="42AC8C01" w:rsidR="008967DF" w:rsidRDefault="008967DF">
      <w:pPr>
        <w:spacing w:line="240" w:lineRule="auto"/>
        <w:ind w:left="0"/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942FA69" wp14:editId="6F0D9A17">
                <wp:simplePos x="0" y="0"/>
                <wp:positionH relativeFrom="margin">
                  <wp:posOffset>2226733</wp:posOffset>
                </wp:positionH>
                <wp:positionV relativeFrom="paragraph">
                  <wp:posOffset>115358</wp:posOffset>
                </wp:positionV>
                <wp:extent cx="3725334" cy="1567543"/>
                <wp:effectExtent l="0" t="0" r="8890" b="0"/>
                <wp:wrapNone/>
                <wp:docPr id="1984932889" name="Rectangle 1984932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334" cy="1567543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8F778" w14:textId="77777777" w:rsidR="00E00883" w:rsidRDefault="00E00883" w:rsidP="00DA64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2FA69" id="Rectangle 1984932889" o:spid="_x0000_s1032" style="position:absolute;margin-left:175.35pt;margin-top:9.1pt;width:293.35pt;height:123.45pt;z-index:-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" fillcolor="#e8def2" stroked="f" strokeweight="1pt">
                <v:textbox>
                  <w:txbxContent>
                    <w:p w14:paraId="2518F778" w14:textId="77777777" w:rsidR="00E00883" w:rsidRDefault="00E00883" w:rsidP="00DA64BD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D5F1FF" w14:textId="219827B0" w:rsidR="002747F4" w:rsidRDefault="002747F4" w:rsidP="002747F4">
      <w:r>
        <w:t xml:space="preserve">A </w:t>
      </w:r>
      <w:r w:rsidRPr="002747F4">
        <w:rPr>
          <w:b/>
          <w:bCs/>
        </w:rPr>
        <w:t>monitoring process</w:t>
      </w:r>
      <w:r>
        <w:t xml:space="preserve"> </w:t>
      </w:r>
      <w:r w:rsidR="00DD10DE">
        <w:t>means</w:t>
      </w:r>
      <w:r>
        <w:t xml:space="preserve"> looking over how well the</w:t>
      </w:r>
      <w:r w:rsidR="0054338A">
        <w:t xml:space="preserve"> </w:t>
      </w:r>
      <w:r>
        <w:t xml:space="preserve">recommendations are being </w:t>
      </w:r>
      <w:r w:rsidR="00D43AF3">
        <w:t>worked on</w:t>
      </w:r>
      <w:r>
        <w:t xml:space="preserve">. </w:t>
      </w:r>
    </w:p>
    <w:p w14:paraId="32C7C2F5" w14:textId="7E4F47DE" w:rsidR="00924FF8" w:rsidRDefault="0090088E" w:rsidP="002747F4">
      <w:r>
        <w:rPr>
          <w:noProof/>
        </w:rPr>
        <w:lastRenderedPageBreak/>
        <w:drawing>
          <wp:anchor distT="0" distB="0" distL="114300" distR="114300" simplePos="0" relativeHeight="252088320" behindDoc="1" locked="0" layoutInCell="1" allowOverlap="1" wp14:anchorId="4284FFE4" wp14:editId="46DCD3A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29130" cy="120396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7F4">
        <w:t xml:space="preserve">The monitoring process will also look at the recommendations the Government </w:t>
      </w:r>
      <w:r w:rsidR="004D43D3">
        <w:t xml:space="preserve">is </w:t>
      </w:r>
      <w:r w:rsidR="002747F4">
        <w:t xml:space="preserve">not following.  </w:t>
      </w:r>
    </w:p>
    <w:p w14:paraId="7AA7B6D1" w14:textId="4C3FFE82" w:rsidR="002747F4" w:rsidRDefault="002747F4" w:rsidP="002747F4"/>
    <w:p w14:paraId="3309562E" w14:textId="4E1391EC" w:rsidR="00ED44E4" w:rsidRDefault="00D057D7" w:rsidP="002747F4"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769705D1" wp14:editId="20A7E867">
                <wp:simplePos x="0" y="0"/>
                <wp:positionH relativeFrom="column">
                  <wp:posOffset>-262043</wp:posOffset>
                </wp:positionH>
                <wp:positionV relativeFrom="paragraph">
                  <wp:posOffset>291042</wp:posOffset>
                </wp:positionV>
                <wp:extent cx="2074333" cy="1143000"/>
                <wp:effectExtent l="0" t="0" r="2540" b="0"/>
                <wp:wrapNone/>
                <wp:docPr id="1682488736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4333" cy="1143000"/>
                          <a:chOff x="0" y="0"/>
                          <a:chExt cx="2479637" cy="1333500"/>
                        </a:xfrm>
                      </wpg:grpSpPr>
                      <pic:pic xmlns:pic="http://schemas.openxmlformats.org/drawingml/2006/picture">
                        <pic:nvPicPr>
                          <pic:cNvPr id="186307214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098690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917" y="141194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5C215" id="Group 34" o:spid="_x0000_s1026" style="position:absolute;margin-left:-20.65pt;margin-top:22.9pt;width:163.35pt;height:90pt;z-index:251907072;mso-width-relative:margin;mso-height-relative:margin" coordsize="24796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">
                <v:shape id="Picture 1" o:spid="_x0000_s1027" type="#_x0000_t75" style="position:absolute;width:11887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">
                  <v:imagedata r:id="rId60" o:title=""/>
                </v:shape>
                <v:shape id="Picture 33" o:spid="_x0000_s1028" type="#_x0000_t75" style="position:absolute;left:12909;top:1411;width:11887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">
                  <v:imagedata r:id="rId61" o:title=""/>
                </v:shape>
              </v:group>
            </w:pict>
          </mc:Fallback>
        </mc:AlternateContent>
      </w:r>
    </w:p>
    <w:p w14:paraId="7DF03A70" w14:textId="3628DCD4" w:rsidR="00ED44E4" w:rsidRDefault="00ED44E4" w:rsidP="002747F4">
      <w:r>
        <w:t xml:space="preserve">The Government has agreed to hold a </w:t>
      </w:r>
      <w:r>
        <w:rPr>
          <w:b/>
          <w:bCs/>
        </w:rPr>
        <w:t xml:space="preserve">public forum </w:t>
      </w:r>
      <w:r>
        <w:t xml:space="preserve">with the disability community by December 2027. </w:t>
      </w:r>
    </w:p>
    <w:p w14:paraId="4947C941" w14:textId="4BB6D148" w:rsidR="00ED44E4" w:rsidRDefault="00ED44E4" w:rsidP="002747F4"/>
    <w:p w14:paraId="1DF78C7B" w14:textId="277845D3" w:rsidR="00ED44E4" w:rsidRDefault="0036311B" w:rsidP="002747F4">
      <w:r>
        <w:rPr>
          <w:noProof/>
        </w:rPr>
        <w:drawing>
          <wp:anchor distT="0" distB="0" distL="114300" distR="114300" simplePos="0" relativeHeight="251908096" behindDoc="0" locked="0" layoutInCell="1" allowOverlap="1" wp14:anchorId="3501BA3F" wp14:editId="1EA4960E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666875" cy="1666875"/>
            <wp:effectExtent l="0" t="0" r="0" b="9525"/>
            <wp:wrapNone/>
            <wp:docPr id="109207735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E4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60E6851F" wp14:editId="77DD69A6">
                <wp:simplePos x="0" y="0"/>
                <wp:positionH relativeFrom="margin">
                  <wp:posOffset>2281084</wp:posOffset>
                </wp:positionH>
                <wp:positionV relativeFrom="paragraph">
                  <wp:posOffset>257114</wp:posOffset>
                </wp:positionV>
                <wp:extent cx="3532909" cy="1091380"/>
                <wp:effectExtent l="0" t="0" r="0" b="0"/>
                <wp:wrapNone/>
                <wp:docPr id="1100614238" name="Rectangle 1100614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909" cy="109138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A991A" w14:textId="77777777" w:rsidR="00E00883" w:rsidRDefault="00E00883" w:rsidP="00DA64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6851F" id="Rectangle 1100614238" o:spid="_x0000_s1033" style="position:absolute;left:0;text-align:left;margin-left:179.6pt;margin-top:20.25pt;width:278.2pt;height:85.95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" fillcolor="#e8def2" stroked="f" strokeweight="1pt">
                <v:textbox>
                  <w:txbxContent>
                    <w:p w14:paraId="648A991A" w14:textId="77777777" w:rsidR="00E00883" w:rsidRDefault="00E00883" w:rsidP="00DA64BD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D29315" w14:textId="19348195" w:rsidR="00ED44E4" w:rsidRDefault="00ED44E4" w:rsidP="002747F4">
      <w:r>
        <w:t xml:space="preserve">A </w:t>
      </w:r>
      <w:r>
        <w:rPr>
          <w:b/>
          <w:bCs/>
        </w:rPr>
        <w:t>public forum</w:t>
      </w:r>
      <w:r>
        <w:t xml:space="preserve"> is when the public is asked </w:t>
      </w:r>
      <w:r w:rsidR="00B72F81">
        <w:t xml:space="preserve">to say </w:t>
      </w:r>
      <w:r w:rsidR="009B2D9F">
        <w:t>what they think</w:t>
      </w:r>
      <w:r>
        <w:t xml:space="preserve"> about something.  </w:t>
      </w:r>
    </w:p>
    <w:p w14:paraId="1E80E02C" w14:textId="19E9B449" w:rsidR="0054338A" w:rsidRDefault="0054338A">
      <w:pPr>
        <w:spacing w:line="240" w:lineRule="auto"/>
        <w:ind w:left="0"/>
      </w:pPr>
    </w:p>
    <w:p w14:paraId="79A8C942" w14:textId="77777777" w:rsidR="00D057D7" w:rsidRDefault="00D057D7">
      <w:pPr>
        <w:spacing w:line="240" w:lineRule="auto"/>
        <w:ind w:left="0"/>
      </w:pPr>
    </w:p>
    <w:p w14:paraId="73A35EED" w14:textId="25969FE5" w:rsidR="002747F4" w:rsidRDefault="0036311B" w:rsidP="002747F4">
      <w:r w:rsidRPr="0036311B">
        <w:rPr>
          <w:noProof/>
        </w:rPr>
        <w:drawing>
          <wp:anchor distT="0" distB="0" distL="114300" distR="114300" simplePos="0" relativeHeight="251909120" behindDoc="0" locked="0" layoutInCell="1" allowOverlap="1" wp14:anchorId="27B1B330" wp14:editId="534BA7F7">
            <wp:simplePos x="0" y="0"/>
            <wp:positionH relativeFrom="column">
              <wp:posOffset>-188632</wp:posOffset>
            </wp:positionH>
            <wp:positionV relativeFrom="paragraph">
              <wp:posOffset>638884</wp:posOffset>
            </wp:positionV>
            <wp:extent cx="1828800" cy="1828800"/>
            <wp:effectExtent l="0" t="0" r="0" b="0"/>
            <wp:wrapNone/>
            <wp:docPr id="3337572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E4">
        <w:t>The answers from the public forum will</w:t>
      </w:r>
      <w:r w:rsidR="000B6DB3">
        <w:t xml:space="preserve"> help the Government </w:t>
      </w:r>
      <w:r>
        <w:t>see if</w:t>
      </w:r>
      <w:r w:rsidR="0017697B">
        <w:t>:</w:t>
      </w:r>
    </w:p>
    <w:p w14:paraId="464017F5" w14:textId="5EAB57DB" w:rsidR="0017697B" w:rsidRDefault="0017697B" w:rsidP="0017697B">
      <w:pPr>
        <w:pStyle w:val="Listtoplevel"/>
      </w:pPr>
      <w:r>
        <w:t xml:space="preserve">things are getting better </w:t>
      </w:r>
    </w:p>
    <w:p w14:paraId="588A17D5" w14:textId="27A41D98" w:rsidR="0017697B" w:rsidRDefault="0017697B" w:rsidP="0036311B">
      <w:pPr>
        <w:pStyle w:val="Listtoplevel"/>
      </w:pPr>
      <w:r>
        <w:t xml:space="preserve">people working on the recommendations </w:t>
      </w:r>
      <w:r w:rsidR="0036311B">
        <w:t>need to m</w:t>
      </w:r>
      <w:r>
        <w:t xml:space="preserve">ake changes. </w:t>
      </w:r>
    </w:p>
    <w:p w14:paraId="7AD883C2" w14:textId="77777777" w:rsidR="0017697B" w:rsidRPr="002747F4" w:rsidRDefault="0017697B" w:rsidP="002747F4"/>
    <w:p w14:paraId="36113AB3" w14:textId="77777777" w:rsidR="00D057D7" w:rsidRDefault="00D057D7">
      <w:pPr>
        <w:spacing w:line="240" w:lineRule="auto"/>
        <w:ind w:left="0"/>
        <w:rPr>
          <w:rFonts w:eastAsia="Arial Unicode MS"/>
        </w:rPr>
      </w:pPr>
      <w:r>
        <w:rPr>
          <w:rFonts w:eastAsia="Arial Unicode MS"/>
        </w:rPr>
        <w:br w:type="page"/>
      </w:r>
    </w:p>
    <w:p w14:paraId="68E37098" w14:textId="4189132F" w:rsidR="00590008" w:rsidRDefault="00B04D11" w:rsidP="000B6DB3">
      <w:pPr>
        <w:rPr>
          <w:rFonts w:eastAsia="Arial Unicode MS"/>
        </w:rPr>
      </w:pPr>
      <w:r>
        <w:rPr>
          <w:rFonts w:eastAsia="Arial Unicode MS"/>
          <w:noProof/>
        </w:rPr>
        <w:lastRenderedPageBreak/>
        <w:drawing>
          <wp:anchor distT="0" distB="0" distL="114300" distR="114300" simplePos="0" relativeHeight="252048384" behindDoc="0" locked="0" layoutInCell="1" allowOverlap="1" wp14:anchorId="0CBB8C2F" wp14:editId="00AE0BF9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504950" cy="1504950"/>
            <wp:effectExtent l="0" t="0" r="0" b="0"/>
            <wp:wrapNone/>
            <wp:docPr id="17379865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93" cy="150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C22">
        <w:rPr>
          <w:rFonts w:eastAsia="Arial Unicode MS"/>
        </w:rPr>
        <w:t>M</w:t>
      </w:r>
      <w:r w:rsidR="000B6DB3">
        <w:rPr>
          <w:rFonts w:eastAsia="Arial Unicode MS"/>
        </w:rPr>
        <w:t>ore information on how the Government is following the recommendations from the UNCRPD</w:t>
      </w:r>
      <w:r w:rsidR="000B6DB3" w:rsidRPr="00656F7A">
        <w:rPr>
          <w:rFonts w:eastAsia="Arial Unicode MS"/>
        </w:rPr>
        <w:t xml:space="preserve"> </w:t>
      </w:r>
      <w:r w:rsidR="00895C22">
        <w:rPr>
          <w:rFonts w:eastAsia="Arial Unicode MS"/>
        </w:rPr>
        <w:t xml:space="preserve">is available in </w:t>
      </w:r>
      <w:r w:rsidR="00E624D9">
        <w:rPr>
          <w:rFonts w:eastAsia="Arial Unicode MS"/>
        </w:rPr>
        <w:t>the</w:t>
      </w:r>
      <w:r w:rsidR="00590008">
        <w:rPr>
          <w:rFonts w:eastAsia="Arial Unicode MS"/>
        </w:rPr>
        <w:t xml:space="preserve"> document called</w:t>
      </w:r>
      <w:r w:rsidR="00936F4E">
        <w:rPr>
          <w:rFonts w:eastAsia="Arial Unicode MS"/>
        </w:rPr>
        <w:t>:</w:t>
      </w:r>
      <w:r w:rsidR="00590008">
        <w:rPr>
          <w:rFonts w:eastAsia="Arial Unicode MS"/>
        </w:rPr>
        <w:t xml:space="preserve"> </w:t>
      </w:r>
    </w:p>
    <w:p w14:paraId="164EB0EF" w14:textId="1F2D9DCE" w:rsidR="00590008" w:rsidRDefault="00590008" w:rsidP="000B6DB3">
      <w:pPr>
        <w:rPr>
          <w:rFonts w:eastAsia="Arial Unicode MS"/>
        </w:rPr>
      </w:pPr>
    </w:p>
    <w:p w14:paraId="45568144" w14:textId="42B1BD74" w:rsidR="00590008" w:rsidRDefault="00590008" w:rsidP="000B6DB3">
      <w:pPr>
        <w:rPr>
          <w:rFonts w:eastAsia="Arial Unicode MS"/>
        </w:rPr>
      </w:pPr>
      <w:r>
        <w:rPr>
          <w:rFonts w:eastAsia="Arial Unicode MS"/>
          <w:b/>
          <w:bCs/>
        </w:rPr>
        <w:t>Cabinet agrees on a response to recommendations from UNCRPD examination</w:t>
      </w:r>
      <w:r>
        <w:rPr>
          <w:rFonts w:eastAsia="Arial Unicode MS"/>
        </w:rPr>
        <w:t xml:space="preserve">. </w:t>
      </w:r>
    </w:p>
    <w:p w14:paraId="6A109D95" w14:textId="60EFE5EF" w:rsidR="00590008" w:rsidRDefault="008B2A20" w:rsidP="000B6DB3">
      <w:pPr>
        <w:rPr>
          <w:rFonts w:eastAsia="Arial Unicode MS"/>
        </w:rPr>
      </w:pPr>
      <w:r w:rsidRPr="008B2A20">
        <w:rPr>
          <w:rFonts w:eastAsia="Arial Unicode MS"/>
          <w:noProof/>
        </w:rPr>
        <w:drawing>
          <wp:anchor distT="0" distB="0" distL="114300" distR="114300" simplePos="0" relativeHeight="251911168" behindDoc="0" locked="0" layoutInCell="1" allowOverlap="1" wp14:anchorId="2929C3A8" wp14:editId="7C46F8B6">
            <wp:simplePos x="0" y="0"/>
            <wp:positionH relativeFrom="column">
              <wp:posOffset>180975</wp:posOffset>
            </wp:positionH>
            <wp:positionV relativeFrom="paragraph">
              <wp:posOffset>272415</wp:posOffset>
            </wp:positionV>
            <wp:extent cx="1057275" cy="1102360"/>
            <wp:effectExtent l="0" t="0" r="0" b="2540"/>
            <wp:wrapNone/>
            <wp:docPr id="1594788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B78D3" w14:textId="6E287B42" w:rsidR="00590008" w:rsidRDefault="00590008" w:rsidP="00590008">
      <w:pPr>
        <w:rPr>
          <w:rFonts w:eastAsia="Arial Unicode MS"/>
        </w:rPr>
      </w:pPr>
    </w:p>
    <w:p w14:paraId="79914837" w14:textId="719ADB68" w:rsidR="00590008" w:rsidRDefault="00590008" w:rsidP="00590008">
      <w:pPr>
        <w:rPr>
          <w:rFonts w:eastAsia="Arial Unicode MS"/>
        </w:rPr>
      </w:pPr>
      <w:r>
        <w:rPr>
          <w:rFonts w:eastAsia="Arial Unicode MS"/>
        </w:rPr>
        <w:t xml:space="preserve">You can find the full document </w:t>
      </w:r>
      <w:r w:rsidR="00077756">
        <w:rPr>
          <w:rFonts w:eastAsia="Arial Unicode MS"/>
        </w:rPr>
        <w:t>at</w:t>
      </w:r>
      <w:r>
        <w:rPr>
          <w:rFonts w:eastAsia="Arial Unicode MS"/>
        </w:rPr>
        <w:t>:</w:t>
      </w:r>
    </w:p>
    <w:p w14:paraId="07F0B6F7" w14:textId="290B3382" w:rsidR="00590008" w:rsidRDefault="00590008" w:rsidP="00590008">
      <w:pPr>
        <w:rPr>
          <w:rFonts w:eastAsia="Arial Unicode MS"/>
        </w:rPr>
      </w:pPr>
    </w:p>
    <w:p w14:paraId="563237BC" w14:textId="38A37FCB" w:rsidR="00F51B04" w:rsidRPr="00FA2C60" w:rsidRDefault="00705413" w:rsidP="00590008">
      <w:pPr>
        <w:rPr>
          <w:rFonts w:eastAsia="Arial Unicode MS"/>
          <w:b/>
          <w:bCs/>
        </w:rPr>
      </w:pPr>
      <w:hyperlink r:id="rId66" w:history="1">
        <w:r w:rsidR="00FA2C60" w:rsidRPr="00FA2C60">
          <w:rPr>
            <w:rStyle w:val="Hyperlink"/>
            <w:b/>
            <w:bCs/>
            <w:color w:val="auto"/>
            <w:u w:val="none"/>
          </w:rPr>
          <w:t>https://rb.gy/phmfw</w:t>
        </w:r>
      </w:hyperlink>
      <w:r w:rsidR="00FA2C60" w:rsidRPr="00FA2C60">
        <w:rPr>
          <w:b/>
          <w:bCs/>
        </w:rPr>
        <w:t xml:space="preserve"> </w:t>
      </w:r>
    </w:p>
    <w:p w14:paraId="5B46D1F8" w14:textId="736A73BF" w:rsidR="00F51B04" w:rsidRDefault="003512C0" w:rsidP="00590008">
      <w:pPr>
        <w:rPr>
          <w:rFonts w:eastAsia="Arial Unicode MS"/>
          <w:b/>
          <w:bCs/>
        </w:rPr>
      </w:pPr>
      <w:r w:rsidRPr="00FA2C60">
        <w:rPr>
          <w:rFonts w:eastAsia="Arial Unicode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651DB64F" wp14:editId="287D0A6F">
                <wp:simplePos x="0" y="0"/>
                <wp:positionH relativeFrom="column">
                  <wp:posOffset>137160</wp:posOffset>
                </wp:positionH>
                <wp:positionV relativeFrom="paragraph">
                  <wp:posOffset>50165</wp:posOffset>
                </wp:positionV>
                <wp:extent cx="1432560" cy="1356360"/>
                <wp:effectExtent l="0" t="0" r="0" b="0"/>
                <wp:wrapNone/>
                <wp:docPr id="151257698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1356360"/>
                          <a:chOff x="0" y="0"/>
                          <a:chExt cx="1432560" cy="1356360"/>
                        </a:xfrm>
                      </wpg:grpSpPr>
                      <pic:pic xmlns:pic="http://schemas.openxmlformats.org/drawingml/2006/picture">
                        <pic:nvPicPr>
                          <pic:cNvPr id="1850598467" name="Picture 1850598467" descr="A person holding a white pa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0878422" name="Multiplication Sign 7"/>
                        <wps:cNvSpPr/>
                        <wps:spPr>
                          <a:xfrm>
                            <a:off x="746760" y="838200"/>
                            <a:ext cx="685800" cy="51816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C3A1B" id="Group 8" o:spid="_x0000_s1026" style="position:absolute;margin-left:10.8pt;margin-top:3.95pt;width:112.8pt;height:106.8pt;z-index:252039168" coordsize="14325,1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">
                <v:shape id="Picture 1850598467" o:spid="_x0000_s1027" type="#_x0000_t75" alt="A person holding a white paper&#10;&#10;Description automatically generated" style="position:absolute;width:11582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">
                  <v:imagedata r:id="rId68" o:title="A person holding a white paper&#10;&#10;Description automatically generated"/>
                </v:shape>
                <v:shape id="Multiplication Sign 7" o:spid="_x0000_s1028" style="position:absolute;left:7467;top:8382;width:6858;height:5181;visibility:visible;mso-wrap-style:square;v-text-anchor:middle" coordsize="685800,51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" path="m127978,173068l201446,75831,342900,182707,484354,75831r73468,97237l443982,259080r113840,86012l484354,442329,342900,335453,201446,442329,127978,345092,241818,259080,127978,173068xe" fillcolor="red" strokecolor="red" strokeweight="1pt">
                  <v:stroke joinstyle="miter"/>
                  <v:path arrowok="t" o:connecttype="custom" o:connectlocs="127978,173068;201446,75831;342900,182707;484354,75831;557822,173068;443982,259080;557822,345092;484354,442329;342900,335453;201446,442329;127978,345092;241818,259080;127978,173068" o:connectangles="0,0,0,0,0,0,0,0,0,0,0,0,0"/>
                </v:shape>
              </v:group>
            </w:pict>
          </mc:Fallback>
        </mc:AlternateContent>
      </w:r>
    </w:p>
    <w:p w14:paraId="3A1BDD53" w14:textId="77777777" w:rsidR="00FA2C60" w:rsidRDefault="00FA2C60" w:rsidP="00590008">
      <w:pPr>
        <w:rPr>
          <w:rFonts w:eastAsia="Arial Unicode MS"/>
          <w:b/>
          <w:bCs/>
        </w:rPr>
      </w:pPr>
    </w:p>
    <w:p w14:paraId="38BCA3F3" w14:textId="18311E57" w:rsidR="00F51B04" w:rsidRPr="003C5B1C" w:rsidRDefault="00F51B04" w:rsidP="00590008">
      <w:pPr>
        <w:rPr>
          <w:rFonts w:eastAsia="Arial Unicode MS"/>
        </w:rPr>
      </w:pPr>
      <w:r w:rsidRPr="003C5B1C">
        <w:rPr>
          <w:rFonts w:eastAsia="Arial Unicode MS"/>
        </w:rPr>
        <w:t xml:space="preserve">The document is </w:t>
      </w:r>
      <w:r w:rsidRPr="003C5B1C">
        <w:rPr>
          <w:rFonts w:eastAsia="Arial Unicode MS"/>
          <w:b/>
          <w:bCs/>
        </w:rPr>
        <w:t>not</w:t>
      </w:r>
      <w:r w:rsidRPr="003C5B1C">
        <w:rPr>
          <w:rFonts w:eastAsia="Arial Unicode MS"/>
        </w:rPr>
        <w:t xml:space="preserve"> in Easy Read.</w:t>
      </w:r>
    </w:p>
    <w:p w14:paraId="53710F33" w14:textId="2C4A24CD" w:rsidR="00590008" w:rsidRDefault="00590008" w:rsidP="00590008">
      <w:pPr>
        <w:rPr>
          <w:rFonts w:eastAsia="Arial Unicode MS"/>
        </w:rPr>
      </w:pPr>
    </w:p>
    <w:p w14:paraId="75675C77" w14:textId="65A1C4F4" w:rsidR="00590008" w:rsidRDefault="00590008" w:rsidP="00590008">
      <w:pPr>
        <w:rPr>
          <w:rFonts w:eastAsia="Arial Unicode MS"/>
        </w:rPr>
      </w:pPr>
    </w:p>
    <w:p w14:paraId="0B9ADFD8" w14:textId="0A0DBD21" w:rsidR="00FC77B8" w:rsidRDefault="003512C0" w:rsidP="00590008">
      <w:pPr>
        <w:rPr>
          <w:rFonts w:eastAsia="Arial Unicode MS"/>
        </w:rPr>
      </w:pPr>
      <w:r w:rsidRPr="00AB5E3A">
        <w:rPr>
          <w:noProof/>
        </w:rPr>
        <w:drawing>
          <wp:anchor distT="0" distB="0" distL="114300" distR="114300" simplePos="0" relativeHeight="251912192" behindDoc="0" locked="0" layoutInCell="1" allowOverlap="1" wp14:anchorId="48619339" wp14:editId="64D368B2">
            <wp:simplePos x="0" y="0"/>
            <wp:positionH relativeFrom="column">
              <wp:posOffset>236855</wp:posOffset>
            </wp:positionH>
            <wp:positionV relativeFrom="paragraph">
              <wp:posOffset>248285</wp:posOffset>
            </wp:positionV>
            <wp:extent cx="914400" cy="914400"/>
            <wp:effectExtent l="0" t="0" r="0" b="0"/>
            <wp:wrapNone/>
            <wp:docPr id="19991635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B8">
        <w:rPr>
          <w:rFonts w:eastAsia="Arial Unicode MS"/>
        </w:rPr>
        <w:t>The full document is also available in:</w:t>
      </w:r>
    </w:p>
    <w:p w14:paraId="4C5C8E37" w14:textId="335F09E7" w:rsidR="00FC77B8" w:rsidRDefault="00FC77B8" w:rsidP="00AB5E3A">
      <w:pPr>
        <w:pStyle w:val="Listtoplevel"/>
      </w:pPr>
      <w:r>
        <w:t>Bra</w:t>
      </w:r>
      <w:r w:rsidR="00AB5E3A">
        <w:t>i</w:t>
      </w:r>
      <w:r>
        <w:t xml:space="preserve">lle </w:t>
      </w:r>
    </w:p>
    <w:p w14:paraId="75420801" w14:textId="14EC5A11" w:rsidR="00FC77B8" w:rsidRPr="00FC77B8" w:rsidRDefault="003512C0" w:rsidP="00AB5E3A">
      <w:pPr>
        <w:pStyle w:val="Listtoplevel"/>
      </w:pPr>
      <w:r w:rsidRPr="00AB5E3A">
        <w:rPr>
          <w:rFonts w:eastAsia="Arial Unicode MS"/>
        </w:rPr>
        <w:drawing>
          <wp:anchor distT="0" distB="0" distL="114300" distR="114300" simplePos="0" relativeHeight="251914240" behindDoc="0" locked="0" layoutInCell="1" allowOverlap="1" wp14:anchorId="38FBD51F" wp14:editId="75512DD9">
            <wp:simplePos x="0" y="0"/>
            <wp:positionH relativeFrom="column">
              <wp:posOffset>190500</wp:posOffset>
            </wp:positionH>
            <wp:positionV relativeFrom="paragraph">
              <wp:posOffset>519430</wp:posOffset>
            </wp:positionV>
            <wp:extent cx="1149350" cy="828675"/>
            <wp:effectExtent l="0" t="0" r="0" b="0"/>
            <wp:wrapNone/>
            <wp:docPr id="8262125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B8" w:rsidRPr="00FC77B8">
        <w:t xml:space="preserve">audio </w:t>
      </w:r>
    </w:p>
    <w:p w14:paraId="08F97E9B" w14:textId="37BE2709" w:rsidR="00FC77B8" w:rsidRPr="00C555C8" w:rsidRDefault="003512C0" w:rsidP="00DA64BD">
      <w:pPr>
        <w:pStyle w:val="Listtoplevel"/>
        <w:rPr>
          <w:rFonts w:eastAsia="Arial Unicode MS"/>
        </w:rPr>
      </w:pPr>
      <w:r>
        <w:t>L</w:t>
      </w:r>
      <w:r w:rsidR="00FC77B8" w:rsidRPr="00FC77B8">
        <w:t xml:space="preserve">arge </w:t>
      </w:r>
      <w:r>
        <w:t>P</w:t>
      </w:r>
      <w:r w:rsidR="00FC77B8" w:rsidRPr="00FC77B8">
        <w:t xml:space="preserve">rint. </w:t>
      </w:r>
    </w:p>
    <w:p w14:paraId="1EDD98E3" w14:textId="21ADF602" w:rsidR="00590008" w:rsidRDefault="00C555C8" w:rsidP="00590008">
      <w:pPr>
        <w:rPr>
          <w:rFonts w:eastAsia="Arial Unicode MS"/>
        </w:rPr>
      </w:pPr>
      <w:r w:rsidRPr="00AB5E3A">
        <w:rPr>
          <w:rFonts w:eastAsia="Arial Unicode MS"/>
          <w:noProof/>
        </w:rPr>
        <w:lastRenderedPageBreak/>
        <w:drawing>
          <wp:anchor distT="0" distB="0" distL="114300" distR="114300" simplePos="0" relativeHeight="252006400" behindDoc="0" locked="0" layoutInCell="1" allowOverlap="1" wp14:anchorId="68B7822F" wp14:editId="7D0E74A7">
            <wp:simplePos x="0" y="0"/>
            <wp:positionH relativeFrom="column">
              <wp:posOffset>-133350</wp:posOffset>
            </wp:positionH>
            <wp:positionV relativeFrom="paragraph">
              <wp:posOffset>-209550</wp:posOffset>
            </wp:positionV>
            <wp:extent cx="1438275" cy="1438275"/>
            <wp:effectExtent l="0" t="0" r="9525" b="9525"/>
            <wp:wrapNone/>
            <wp:docPr id="2084826867" name="Picture 2084826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</w:rPr>
        <w:t xml:space="preserve">You can find an </w:t>
      </w:r>
      <w:r w:rsidR="00590008">
        <w:rPr>
          <w:rFonts w:eastAsia="Arial Unicode MS"/>
        </w:rPr>
        <w:t>Easy Read summary of th</w:t>
      </w:r>
      <w:r>
        <w:rPr>
          <w:rFonts w:eastAsia="Arial Unicode MS"/>
        </w:rPr>
        <w:t>e recommendations</w:t>
      </w:r>
      <w:r w:rsidR="00590008">
        <w:rPr>
          <w:rFonts w:eastAsia="Arial Unicode MS"/>
        </w:rPr>
        <w:t xml:space="preserve"> document on the </w:t>
      </w:r>
      <w:proofErr w:type="spellStart"/>
      <w:r w:rsidR="00590008">
        <w:rPr>
          <w:rFonts w:eastAsia="Arial Unicode MS"/>
        </w:rPr>
        <w:t>Whaikaha</w:t>
      </w:r>
      <w:proofErr w:type="spellEnd"/>
      <w:r w:rsidR="00590008">
        <w:rPr>
          <w:rFonts w:eastAsia="Arial Unicode MS"/>
        </w:rPr>
        <w:t xml:space="preserve"> website</w:t>
      </w:r>
      <w:r>
        <w:rPr>
          <w:rFonts w:eastAsia="Arial Unicode MS"/>
        </w:rPr>
        <w:t xml:space="preserve"> at</w:t>
      </w:r>
      <w:r w:rsidR="00590008">
        <w:rPr>
          <w:rFonts w:eastAsia="Arial Unicode MS"/>
        </w:rPr>
        <w:t>:</w:t>
      </w:r>
    </w:p>
    <w:p w14:paraId="44AC209C" w14:textId="77777777" w:rsidR="00590008" w:rsidRPr="00FC1391" w:rsidRDefault="00590008" w:rsidP="00590008">
      <w:pPr>
        <w:rPr>
          <w:rFonts w:eastAsia="Arial Unicode MS"/>
          <w:b/>
          <w:bCs/>
        </w:rPr>
      </w:pPr>
    </w:p>
    <w:p w14:paraId="299A95BA" w14:textId="3C79A90C" w:rsidR="00590008" w:rsidRDefault="00FA2C60" w:rsidP="000B6DB3">
      <w:pPr>
        <w:rPr>
          <w:rFonts w:eastAsia="Arial Unicode MS"/>
        </w:rPr>
      </w:pPr>
      <w:r w:rsidRPr="00FC1391">
        <w:rPr>
          <w:b/>
          <w:bCs/>
        </w:rPr>
        <w:t>https://rb.gy/3de00</w:t>
      </w:r>
    </w:p>
    <w:p w14:paraId="2CCF8C8B" w14:textId="78DEDD38" w:rsidR="00D44794" w:rsidRDefault="00D44794" w:rsidP="000B6DB3">
      <w:pPr>
        <w:rPr>
          <w:rFonts w:eastAsia="Arial Unicode MS"/>
        </w:rPr>
      </w:pPr>
    </w:p>
    <w:p w14:paraId="0A747F44" w14:textId="7C1FF025" w:rsidR="00FA2C60" w:rsidRDefault="003512C0" w:rsidP="000B6DB3">
      <w:pPr>
        <w:rPr>
          <w:rFonts w:eastAsia="Arial Unicode MS"/>
        </w:rPr>
      </w:pPr>
      <w:r w:rsidRPr="00AB5E3A">
        <w:rPr>
          <w:rFonts w:eastAsia="Arial Unicode MS"/>
          <w:noProof/>
        </w:rPr>
        <w:drawing>
          <wp:anchor distT="0" distB="0" distL="114300" distR="114300" simplePos="0" relativeHeight="251918336" behindDoc="0" locked="0" layoutInCell="1" allowOverlap="1" wp14:anchorId="044DED07" wp14:editId="71EA9BBC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1228725" cy="885825"/>
            <wp:effectExtent l="0" t="0" r="9525" b="9525"/>
            <wp:wrapNone/>
            <wp:docPr id="137136879" name="Picture 13713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99FC2" w14:textId="6E7AE7EA" w:rsidR="00D44794" w:rsidRDefault="00D44794" w:rsidP="00D44794">
      <w:pPr>
        <w:rPr>
          <w:rFonts w:eastAsia="Arial Unicode MS"/>
        </w:rPr>
      </w:pPr>
      <w:r>
        <w:rPr>
          <w:rFonts w:eastAsia="Arial Unicode MS"/>
        </w:rPr>
        <w:t>The summary is also available in:</w:t>
      </w:r>
    </w:p>
    <w:p w14:paraId="4D22A023" w14:textId="70CB81BF" w:rsidR="00D44794" w:rsidRDefault="003512C0" w:rsidP="007D75C0">
      <w:pPr>
        <w:pStyle w:val="Listtoplevel"/>
      </w:pPr>
      <w:r>
        <w:t>L</w:t>
      </w:r>
      <w:r w:rsidR="00B03805">
        <w:t xml:space="preserve">arge </w:t>
      </w:r>
      <w:r>
        <w:t>P</w:t>
      </w:r>
      <w:r w:rsidR="00B03805">
        <w:t xml:space="preserve">rint </w:t>
      </w:r>
    </w:p>
    <w:p w14:paraId="75131A29" w14:textId="10DEB67C" w:rsidR="00C87FFA" w:rsidRDefault="003512C0" w:rsidP="007D75C0">
      <w:pPr>
        <w:pStyle w:val="Listtoplevel"/>
      </w:pPr>
      <w:r w:rsidRPr="00AB5E3A">
        <w:drawing>
          <wp:anchor distT="0" distB="0" distL="114300" distR="114300" simplePos="0" relativeHeight="252067840" behindDoc="0" locked="0" layoutInCell="1" allowOverlap="1" wp14:anchorId="22277BA0" wp14:editId="0FE1AEEC">
            <wp:simplePos x="0" y="0"/>
            <wp:positionH relativeFrom="column">
              <wp:posOffset>259080</wp:posOffset>
            </wp:positionH>
            <wp:positionV relativeFrom="paragraph">
              <wp:posOffset>75565</wp:posOffset>
            </wp:positionV>
            <wp:extent cx="914400" cy="914400"/>
            <wp:effectExtent l="0" t="0" r="0" b="0"/>
            <wp:wrapNone/>
            <wp:docPr id="1285018392" name="Picture 1285018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794">
        <w:t>audio</w:t>
      </w:r>
    </w:p>
    <w:p w14:paraId="405A5993" w14:textId="1C8B0236" w:rsidR="003512C0" w:rsidRDefault="003512C0" w:rsidP="003512C0">
      <w:pPr>
        <w:pStyle w:val="Listtoplevel"/>
      </w:pPr>
      <w:r>
        <w:drawing>
          <wp:anchor distT="0" distB="0" distL="114300" distR="114300" simplePos="0" relativeHeight="251920384" behindDoc="0" locked="0" layoutInCell="1" allowOverlap="1" wp14:anchorId="4857460B" wp14:editId="65C7DC62">
            <wp:simplePos x="0" y="0"/>
            <wp:positionH relativeFrom="column">
              <wp:posOffset>277495</wp:posOffset>
            </wp:positionH>
            <wp:positionV relativeFrom="paragraph">
              <wp:posOffset>494665</wp:posOffset>
            </wp:positionV>
            <wp:extent cx="914400" cy="1066800"/>
            <wp:effectExtent l="0" t="0" r="0" b="0"/>
            <wp:wrapNone/>
            <wp:docPr id="1010061674" name="Picture 101006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805">
        <w:t>Braille</w:t>
      </w:r>
      <w:r w:rsidRPr="003512C0">
        <w:t xml:space="preserve"> </w:t>
      </w:r>
    </w:p>
    <w:p w14:paraId="0BFECEFE" w14:textId="300E124B" w:rsidR="00D44794" w:rsidRPr="00D44794" w:rsidRDefault="003512C0" w:rsidP="003512C0">
      <w:pPr>
        <w:pStyle w:val="Listtoplevel"/>
      </w:pPr>
      <w:r>
        <w:t>New Zealand Sign Language</w:t>
      </w:r>
      <w:r w:rsidR="00D44794">
        <w:t xml:space="preserve">. </w:t>
      </w:r>
    </w:p>
    <w:p w14:paraId="639C3BC0" w14:textId="739272C0" w:rsidR="00394D62" w:rsidRDefault="00394D62">
      <w:pPr>
        <w:spacing w:line="240" w:lineRule="auto"/>
        <w:ind w:left="0"/>
        <w:rPr>
          <w:rFonts w:eastAsia="Arial Unicode MS"/>
        </w:rPr>
      </w:pPr>
      <w:r>
        <w:rPr>
          <w:rFonts w:eastAsia="Arial Unicode MS"/>
        </w:rPr>
        <w:br w:type="page"/>
      </w:r>
    </w:p>
    <w:p w14:paraId="644393DA" w14:textId="18DA8D67" w:rsidR="00D67616" w:rsidRDefault="003C0A00" w:rsidP="00DA2304">
      <w:pPr>
        <w:pStyle w:val="Heading1"/>
      </w:pPr>
      <w:r>
        <w:lastRenderedPageBreak/>
        <w:t xml:space="preserve">An update </w:t>
      </w:r>
      <w:r w:rsidR="00B03805">
        <w:t xml:space="preserve">on </w:t>
      </w:r>
      <w:r w:rsidR="00D67616">
        <w:t>My Home My Choice</w:t>
      </w:r>
    </w:p>
    <w:p w14:paraId="05D6C7DA" w14:textId="77777777" w:rsidR="00D67616" w:rsidRDefault="00D67616" w:rsidP="00D44794">
      <w:pPr>
        <w:rPr>
          <w:rFonts w:eastAsia="Arial Unicode MS"/>
        </w:rPr>
      </w:pPr>
    </w:p>
    <w:p w14:paraId="79BD94F0" w14:textId="77777777" w:rsidR="00820FF9" w:rsidRDefault="00820FF9" w:rsidP="00D44794">
      <w:pPr>
        <w:rPr>
          <w:rFonts w:eastAsia="Arial Unicode MS"/>
        </w:rPr>
      </w:pPr>
    </w:p>
    <w:p w14:paraId="538FF429" w14:textId="332A72BF" w:rsidR="008A000A" w:rsidRDefault="003512C0" w:rsidP="00820FF9">
      <w:pPr>
        <w:rPr>
          <w:b/>
          <w:bCs/>
          <w:lang w:val="en-NZ" w:eastAsia="en-GB"/>
        </w:rPr>
      </w:pPr>
      <w:r w:rsidRPr="001C4140">
        <w:rPr>
          <w:noProof/>
        </w:rPr>
        <w:drawing>
          <wp:anchor distT="0" distB="0" distL="114300" distR="114300" simplePos="0" relativeHeight="252072960" behindDoc="0" locked="0" layoutInCell="1" allowOverlap="1" wp14:anchorId="10E5DFBA" wp14:editId="2EABBB7F">
            <wp:simplePos x="0" y="0"/>
            <wp:positionH relativeFrom="margin">
              <wp:posOffset>-133350</wp:posOffset>
            </wp:positionH>
            <wp:positionV relativeFrom="paragraph">
              <wp:posOffset>187960</wp:posOffset>
            </wp:positionV>
            <wp:extent cx="2134235" cy="42291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78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F9">
        <w:rPr>
          <w:noProof/>
        </w:rPr>
        <w:t xml:space="preserve">Whaikaha is </w:t>
      </w:r>
      <w:r w:rsidR="00820FF9" w:rsidRPr="00993DAA">
        <w:rPr>
          <w:noProof/>
        </w:rPr>
        <w:t xml:space="preserve">working on a </w:t>
      </w:r>
      <w:r w:rsidR="00820FF9" w:rsidRPr="00993DAA">
        <w:rPr>
          <w:b/>
          <w:bCs/>
          <w:noProof/>
        </w:rPr>
        <w:t xml:space="preserve">programme </w:t>
      </w:r>
      <w:r w:rsidR="00820FF9" w:rsidRPr="00993DAA">
        <w:rPr>
          <w:noProof/>
        </w:rPr>
        <w:t xml:space="preserve">called </w:t>
      </w:r>
      <w:r w:rsidR="00820FF9" w:rsidRPr="00993DAA">
        <w:rPr>
          <w:b/>
          <w:bCs/>
          <w:lang w:val="en-NZ" w:eastAsia="en-GB"/>
        </w:rPr>
        <w:t xml:space="preserve">My Home </w:t>
      </w:r>
    </w:p>
    <w:p w14:paraId="53CF0BBE" w14:textId="7E80CFAA" w:rsidR="00820FF9" w:rsidRDefault="003512C0" w:rsidP="00DA64BD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05BEF3FB" wp14:editId="75CD5D3A">
                <wp:simplePos x="0" y="0"/>
                <wp:positionH relativeFrom="margin">
                  <wp:align>left</wp:align>
                </wp:positionH>
                <wp:positionV relativeFrom="paragraph">
                  <wp:posOffset>217805</wp:posOffset>
                </wp:positionV>
                <wp:extent cx="1752600" cy="171450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714500"/>
                          <a:chOff x="0" y="0"/>
                          <a:chExt cx="3944620" cy="394462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20" cy="394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183" y="744583"/>
                            <a:ext cx="2899410" cy="289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AB7E0" id="Group 15" o:spid="_x0000_s1026" style="position:absolute;margin-left:0;margin-top:17.15pt;width:138pt;height:135pt;z-index:252075008;mso-position-horizontal:left;mso-position-horizontal-relative:margin;mso-width-relative:margin;mso-height-relative:margin" coordsize="39446,39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">
                <v:shape id="Picture 16" o:spid="_x0000_s1027" type="#_x0000_t75" style="position:absolute;width:39446;height:3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">
                  <v:imagedata r:id="rId75" o:title=""/>
                </v:shape>
                <v:shape id="Picture 17" o:spid="_x0000_s1028" type="#_x0000_t75" style="position:absolute;left:5031;top:7445;width:28994;height:28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">
                  <v:imagedata r:id="rId76" o:title=""/>
                </v:shape>
                <w10:wrap anchorx="margin"/>
              </v:group>
            </w:pict>
          </mc:Fallback>
        </mc:AlternateContent>
      </w:r>
      <w:r w:rsidR="00DA64BD" w:rsidRPr="009A75EF">
        <w:rPr>
          <w:b/>
          <w:bCs/>
          <w:noProof/>
          <w:color w:val="532476"/>
          <w:lang w:val="en-NZ" w:eastAsia="en-GB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3B706CDF" wp14:editId="31B70D2D">
                <wp:simplePos x="0" y="0"/>
                <wp:positionH relativeFrom="column">
                  <wp:posOffset>2218267</wp:posOffset>
                </wp:positionH>
                <wp:positionV relativeFrom="paragraph">
                  <wp:posOffset>971338</wp:posOffset>
                </wp:positionV>
                <wp:extent cx="3505200" cy="3149600"/>
                <wp:effectExtent l="0" t="0" r="0" b="0"/>
                <wp:wrapNone/>
                <wp:docPr id="1796" name="Rectangle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149600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54C80" w14:textId="77777777" w:rsidR="00E00883" w:rsidRDefault="00E00883" w:rsidP="009812E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06CDF" id="Rectangle 1796" o:spid="_x0000_s1034" style="position:absolute;left:0;text-align:left;margin-left:174.65pt;margin-top:76.5pt;width:276pt;height:248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" fillcolor="#e8d9f3" stroked="f" strokeweight="1pt">
                <v:textbox>
                  <w:txbxContent>
                    <w:p w14:paraId="3D254C80" w14:textId="77777777" w:rsidR="00E00883" w:rsidRDefault="00E00883" w:rsidP="009812E2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20FF9" w:rsidRPr="00993DAA">
        <w:rPr>
          <w:b/>
          <w:bCs/>
          <w:lang w:val="en-NZ" w:eastAsia="en-GB"/>
        </w:rPr>
        <w:t>My Choice.</w:t>
      </w:r>
      <w:r w:rsidR="00820FF9">
        <w:rPr>
          <w:b/>
          <w:bCs/>
          <w:noProof/>
        </w:rPr>
        <w:br/>
      </w:r>
      <w:r w:rsidR="00820FF9">
        <w:rPr>
          <w:b/>
          <w:bCs/>
          <w:noProof/>
        </w:rPr>
        <w:br/>
      </w:r>
      <w:r w:rsidR="00820FF9">
        <w:rPr>
          <w:b/>
          <w:bCs/>
          <w:noProof/>
        </w:rPr>
        <w:br/>
      </w:r>
      <w:r w:rsidR="00820FF9">
        <w:rPr>
          <w:noProof/>
        </w:rPr>
        <w:t xml:space="preserve">A </w:t>
      </w:r>
      <w:r w:rsidR="00820FF9">
        <w:rPr>
          <w:b/>
          <w:bCs/>
          <w:noProof/>
        </w:rPr>
        <w:t xml:space="preserve">programme </w:t>
      </w:r>
      <w:r w:rsidR="00820FF9">
        <w:rPr>
          <w:noProof/>
        </w:rPr>
        <w:t xml:space="preserve">is work </w:t>
      </w:r>
      <w:r w:rsidR="00DA64BD">
        <w:rPr>
          <w:noProof/>
        </w:rPr>
        <w:t>to make something happen like:</w:t>
      </w:r>
    </w:p>
    <w:p w14:paraId="32CEC01D" w14:textId="4ECD7C58" w:rsidR="00DA64BD" w:rsidRDefault="009527C2" w:rsidP="00DA64BD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447598E1" wp14:editId="65802BDF">
                <wp:simplePos x="0" y="0"/>
                <wp:positionH relativeFrom="margin">
                  <wp:align>left</wp:align>
                </wp:positionH>
                <wp:positionV relativeFrom="paragraph">
                  <wp:posOffset>526415</wp:posOffset>
                </wp:positionV>
                <wp:extent cx="1838325" cy="1828800"/>
                <wp:effectExtent l="0" t="0" r="9525" b="0"/>
                <wp:wrapNone/>
                <wp:docPr id="209723525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1828800"/>
                          <a:chOff x="0" y="0"/>
                          <a:chExt cx="1838325" cy="1828800"/>
                        </a:xfrm>
                      </wpg:grpSpPr>
                      <pic:pic xmlns:pic="http://schemas.openxmlformats.org/drawingml/2006/picture">
                        <pic:nvPicPr>
                          <pic:cNvPr id="77096968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5332437" name="Oval 9"/>
                        <wps:cNvSpPr/>
                        <wps:spPr>
                          <a:xfrm>
                            <a:off x="624840" y="904240"/>
                            <a:ext cx="533400" cy="3962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82649" id="Group 10" o:spid="_x0000_s1026" style="position:absolute;margin-left:0;margin-top:41.45pt;width:144.75pt;height:2in;z-index:252041216;mso-position-horizontal:left;mso-position-horizontal-relative:margin" coordsize="18383,182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">
                <v:shape id="Picture 5" o:spid="_x0000_s1027" type="#_x0000_t75" style="position:absolute;width:18383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">
                  <v:imagedata r:id="rId78" o:title=""/>
                </v:shape>
                <v:oval id="Oval 9" o:spid="_x0000_s1028" style="position:absolute;left:6248;top:9042;width:5334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" fillcolor="white [3212]" strokecolor="white [3212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DA64BD">
        <w:t>what needs to be done</w:t>
      </w:r>
    </w:p>
    <w:p w14:paraId="1597CA18" w14:textId="3FA1050B" w:rsidR="00DA64BD" w:rsidRDefault="00DA64BD" w:rsidP="00DA64BD">
      <w:pPr>
        <w:pStyle w:val="Listtoplevel"/>
      </w:pPr>
      <w:r>
        <w:t>who needs to do the work</w:t>
      </w:r>
    </w:p>
    <w:p w14:paraId="08546946" w14:textId="7C80F9D8" w:rsidR="00DA64BD" w:rsidRDefault="00DA64BD" w:rsidP="00DA64BD">
      <w:pPr>
        <w:pStyle w:val="Listtoplevel"/>
      </w:pPr>
      <w:r>
        <w:t xml:space="preserve">what happens if something changes. </w:t>
      </w:r>
    </w:p>
    <w:p w14:paraId="628506B4" w14:textId="77777777" w:rsidR="00DA64BD" w:rsidRDefault="00DA64BD" w:rsidP="00820FF9">
      <w:pPr>
        <w:rPr>
          <w:noProof/>
        </w:rPr>
      </w:pPr>
    </w:p>
    <w:p w14:paraId="7D8F4794" w14:textId="4CB8D6BB" w:rsidR="00DA64BD" w:rsidRDefault="00820FF9" w:rsidP="00820FF9">
      <w:r>
        <w:rPr>
          <w:noProof/>
        </w:rPr>
        <w:br/>
      </w:r>
    </w:p>
    <w:p w14:paraId="05A812CF" w14:textId="77777777" w:rsidR="00DA64BD" w:rsidRDefault="00DA64BD">
      <w:pPr>
        <w:spacing w:line="240" w:lineRule="auto"/>
        <w:ind w:left="0"/>
      </w:pPr>
      <w:r>
        <w:br w:type="page"/>
      </w:r>
    </w:p>
    <w:p w14:paraId="6098254A" w14:textId="0F390968" w:rsidR="00820FF9" w:rsidRDefault="003512C0" w:rsidP="00820FF9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6F118FF9" wp14:editId="691A2BEF">
                <wp:simplePos x="0" y="0"/>
                <wp:positionH relativeFrom="margin">
                  <wp:align>left</wp:align>
                </wp:positionH>
                <wp:positionV relativeFrom="paragraph">
                  <wp:posOffset>376555</wp:posOffset>
                </wp:positionV>
                <wp:extent cx="1752600" cy="171450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714500"/>
                          <a:chOff x="0" y="0"/>
                          <a:chExt cx="3944620" cy="394462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20" cy="394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183" y="744583"/>
                            <a:ext cx="2899410" cy="289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00FA9B" id="Group 18" o:spid="_x0000_s1026" style="position:absolute;margin-left:0;margin-top:29.65pt;width:138pt;height:135pt;z-index:252077056;mso-position-horizontal:left;mso-position-horizontal-relative:margin;mso-width-relative:margin;mso-height-relative:margin" coordsize="39446,39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">
                <v:shape id="Picture 19" o:spid="_x0000_s1027" type="#_x0000_t75" style="position:absolute;width:39446;height:3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">
                  <v:imagedata r:id="rId75" o:title=""/>
                </v:shape>
                <v:shape id="Picture 20" o:spid="_x0000_s1028" type="#_x0000_t75" style="position:absolute;left:5031;top:7445;width:28994;height:28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">
                  <v:imagedata r:id="rId76" o:title=""/>
                </v:shape>
                <w10:wrap anchorx="margin"/>
              </v:group>
            </w:pict>
          </mc:Fallback>
        </mc:AlternateContent>
      </w:r>
      <w:r w:rsidR="00DA64BD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54C7A8E" wp14:editId="786D4B4D">
                <wp:simplePos x="0" y="0"/>
                <wp:positionH relativeFrom="margin">
                  <wp:posOffset>2226732</wp:posOffset>
                </wp:positionH>
                <wp:positionV relativeFrom="paragraph">
                  <wp:posOffset>-110067</wp:posOffset>
                </wp:positionV>
                <wp:extent cx="3589867" cy="2802467"/>
                <wp:effectExtent l="0" t="0" r="0" b="0"/>
                <wp:wrapNone/>
                <wp:docPr id="1638662002" name="Rectangle 163866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867" cy="2802467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DBD9D" w14:textId="77777777" w:rsidR="00E00883" w:rsidRDefault="00E00883" w:rsidP="009812E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C7A8E" id="Rectangle 1638662002" o:spid="_x0000_s1035" style="position:absolute;left:0;text-align:left;margin-left:175.35pt;margin-top:-8.65pt;width:282.65pt;height:220.65pt;z-index:-2514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" fillcolor="#e8d9f3" stroked="f" strokeweight="1pt">
                <v:textbox>
                  <w:txbxContent>
                    <w:p w14:paraId="3F3DBD9D" w14:textId="77777777" w:rsidR="00E00883" w:rsidRDefault="00E00883" w:rsidP="009812E2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20FF9" w:rsidRPr="00267DBC">
        <w:t xml:space="preserve">The </w:t>
      </w:r>
      <w:r w:rsidR="00820FF9" w:rsidRPr="00267DBC">
        <w:rPr>
          <w:b/>
          <w:bCs/>
        </w:rPr>
        <w:t>My Home My Choice</w:t>
      </w:r>
      <w:r w:rsidR="00820FF9" w:rsidRPr="00267DBC">
        <w:t xml:space="preserve"> programme looks at what changes are needed so that people </w:t>
      </w:r>
      <w:r w:rsidR="00060AA8">
        <w:t xml:space="preserve">who live </w:t>
      </w:r>
      <w:r w:rsidR="00820FF9" w:rsidRPr="00267DBC">
        <w:t xml:space="preserve">in </w:t>
      </w:r>
      <w:r w:rsidR="00820FF9" w:rsidRPr="00993DAA">
        <w:rPr>
          <w:b/>
          <w:bCs/>
        </w:rPr>
        <w:t>residential services</w:t>
      </w:r>
      <w:r w:rsidR="00820FF9" w:rsidRPr="00267DBC">
        <w:t xml:space="preserve"> have more</w:t>
      </w:r>
      <w:r w:rsidR="00820FF9">
        <w:rPr>
          <w:noProof/>
        </w:rPr>
        <w:t>:</w:t>
      </w:r>
    </w:p>
    <w:p w14:paraId="47DB69BD" w14:textId="77777777" w:rsidR="00820FF9" w:rsidRPr="00267DBC" w:rsidRDefault="00820FF9" w:rsidP="00267DBC">
      <w:pPr>
        <w:pStyle w:val="Listtoplevel"/>
      </w:pPr>
      <w:r w:rsidRPr="00267DBC">
        <w:t>choice in their lives</w:t>
      </w:r>
    </w:p>
    <w:p w14:paraId="47745A0A" w14:textId="77777777" w:rsidR="00820FF9" w:rsidRDefault="00820FF9" w:rsidP="00267DBC">
      <w:pPr>
        <w:pStyle w:val="Listtoplevel"/>
      </w:pPr>
      <w:r w:rsidRPr="00267DBC">
        <w:t>control in their</w:t>
      </w:r>
      <w:r w:rsidRPr="00EA7F63">
        <w:t xml:space="preserve"> lives</w:t>
      </w:r>
      <w:r>
        <w:t xml:space="preserve">. </w:t>
      </w:r>
    </w:p>
    <w:p w14:paraId="55AF1E6D" w14:textId="77777777" w:rsidR="00820FF9" w:rsidRDefault="00820FF9" w:rsidP="00820FF9">
      <w:pPr>
        <w:rPr>
          <w:b/>
          <w:bCs/>
          <w:noProof/>
        </w:rPr>
      </w:pPr>
    </w:p>
    <w:p w14:paraId="1D9ED8D6" w14:textId="00AB6629" w:rsidR="00820FF9" w:rsidRDefault="003512C0">
      <w:pPr>
        <w:spacing w:line="240" w:lineRule="auto"/>
        <w:ind w:left="0"/>
        <w:rPr>
          <w:b/>
          <w:bCs/>
          <w:noProof/>
        </w:rPr>
      </w:pPr>
      <w:r w:rsidRPr="00D0397C">
        <w:rPr>
          <w:noProof/>
        </w:rPr>
        <w:drawing>
          <wp:anchor distT="0" distB="0" distL="114300" distR="114300" simplePos="0" relativeHeight="251836416" behindDoc="0" locked="0" layoutInCell="1" allowOverlap="1" wp14:anchorId="26E1E8A3" wp14:editId="41CC9240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1557020" cy="1424305"/>
            <wp:effectExtent l="0" t="0" r="5080" b="4445"/>
            <wp:wrapNone/>
            <wp:docPr id="5024003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A8A37" w14:textId="6A37FB2A" w:rsidR="00820FF9" w:rsidRDefault="00820FF9" w:rsidP="00820FF9">
      <w:pPr>
        <w:rPr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25A7BD6B" wp14:editId="4A7AD596">
                <wp:simplePos x="0" y="0"/>
                <wp:positionH relativeFrom="column">
                  <wp:posOffset>2252980</wp:posOffset>
                </wp:positionH>
                <wp:positionV relativeFrom="paragraph">
                  <wp:posOffset>-110278</wp:posOffset>
                </wp:positionV>
                <wp:extent cx="3505200" cy="2627565"/>
                <wp:effectExtent l="0" t="0" r="0" b="1905"/>
                <wp:wrapNone/>
                <wp:docPr id="435123284" name="Rectangle 435123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627565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52DC8" w14:textId="77777777" w:rsidR="00E00883" w:rsidRDefault="00E00883" w:rsidP="009812E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7BD6B" id="Rectangle 435123284" o:spid="_x0000_s1036" style="position:absolute;left:0;text-align:left;margin-left:177.4pt;margin-top:-8.7pt;width:276pt;height:206.9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" fillcolor="#e8d9f3" stroked="f" strokeweight="1pt">
                <v:textbox>
                  <w:txbxContent>
                    <w:p w14:paraId="04A52DC8" w14:textId="77777777" w:rsidR="00E00883" w:rsidRDefault="00E00883" w:rsidP="009812E2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w:t xml:space="preserve">Residential services </w:t>
      </w:r>
      <w:r w:rsidR="00B03805">
        <w:rPr>
          <w:noProof/>
        </w:rPr>
        <w:t xml:space="preserve">are </w:t>
      </w:r>
      <w:r>
        <w:rPr>
          <w:noProof/>
        </w:rPr>
        <w:t>when disabled people:</w:t>
      </w:r>
    </w:p>
    <w:p w14:paraId="26B54044" w14:textId="77777777" w:rsidR="00820FF9" w:rsidRDefault="00820FF9" w:rsidP="00820FF9">
      <w:pPr>
        <w:pStyle w:val="Listtoplevel"/>
      </w:pPr>
      <w:r>
        <w:t xml:space="preserve">live in a house in the community </w:t>
      </w:r>
    </w:p>
    <w:p w14:paraId="126F33D8" w14:textId="77777777" w:rsidR="00820FF9" w:rsidRDefault="00820FF9" w:rsidP="00820FF9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66B6EA2C" wp14:editId="6103121B">
                <wp:simplePos x="0" y="0"/>
                <wp:positionH relativeFrom="margin">
                  <wp:posOffset>-76200</wp:posOffset>
                </wp:positionH>
                <wp:positionV relativeFrom="paragraph">
                  <wp:posOffset>282575</wp:posOffset>
                </wp:positionV>
                <wp:extent cx="1868805" cy="841375"/>
                <wp:effectExtent l="0" t="0" r="0" b="0"/>
                <wp:wrapNone/>
                <wp:docPr id="180698360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805" cy="841375"/>
                          <a:chOff x="0" y="0"/>
                          <a:chExt cx="1868860" cy="841652"/>
                        </a:xfrm>
                      </wpg:grpSpPr>
                      <pic:pic xmlns:pic="http://schemas.openxmlformats.org/drawingml/2006/picture">
                        <pic:nvPicPr>
                          <pic:cNvPr id="194727808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27"/>
                            <a:ext cx="8413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6812569" name="Picture 686812569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165" y="0"/>
                            <a:ext cx="86169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66EDF3" id="Group 10" o:spid="_x0000_s1026" style="position:absolute;margin-left:-6pt;margin-top:22.25pt;width:147.15pt;height:66.25pt;z-index:251837440;mso-position-horizontal-relative:margin" coordsize="18688,84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">
                <v:shape id="Picture 8" o:spid="_x0000_s1027" type="#_x0000_t75" style="position:absolute;top:66;width:8413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">
                  <v:imagedata r:id="rId82" o:title=""/>
                </v:shape>
                <v:shape id="Picture 686812569" o:spid="_x0000_s1028" type="#_x0000_t75" style="position:absolute;left:10071;width:8617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">
                  <v:imagedata r:id="rId83" o:title=""/>
                </v:shape>
                <w10:wrap anchorx="margin"/>
              </v:group>
            </w:pict>
          </mc:Fallback>
        </mc:AlternateContent>
      </w:r>
      <w:r>
        <w:t xml:space="preserve">get support all through the </w:t>
      </w:r>
      <w:r>
        <w:br/>
        <w:t xml:space="preserve">day / night. </w:t>
      </w:r>
    </w:p>
    <w:p w14:paraId="4F248F5A" w14:textId="77777777" w:rsidR="00820FF9" w:rsidRDefault="00820FF9" w:rsidP="00267DBC">
      <w:pPr>
        <w:rPr>
          <w:rFonts w:eastAsia="Times New Roman"/>
          <w:shd w:val="clear" w:color="auto" w:fill="FFFFFF"/>
          <w:lang w:eastAsia="en-GB"/>
        </w:rPr>
      </w:pPr>
    </w:p>
    <w:p w14:paraId="128ED188" w14:textId="77777777" w:rsidR="000D552B" w:rsidRDefault="000D552B" w:rsidP="00267DBC">
      <w:pPr>
        <w:rPr>
          <w:rFonts w:eastAsia="Times New Roman"/>
          <w:shd w:val="clear" w:color="auto" w:fill="FFFFFF"/>
          <w:lang w:eastAsia="en-GB"/>
        </w:rPr>
      </w:pPr>
    </w:p>
    <w:p w14:paraId="665D9528" w14:textId="77777777" w:rsidR="00FC4619" w:rsidRDefault="00FC4619">
      <w:pPr>
        <w:spacing w:line="240" w:lineRule="auto"/>
        <w:ind w:left="0"/>
      </w:pPr>
      <w:r>
        <w:br w:type="page"/>
      </w:r>
    </w:p>
    <w:p w14:paraId="132DA9E2" w14:textId="61AA892E" w:rsidR="000D552B" w:rsidRDefault="000D552B" w:rsidP="000D552B">
      <w:r w:rsidRPr="0059697D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47680" behindDoc="0" locked="0" layoutInCell="1" allowOverlap="1" wp14:anchorId="2951F12A" wp14:editId="7153BA64">
            <wp:simplePos x="0" y="0"/>
            <wp:positionH relativeFrom="column">
              <wp:posOffset>-223520</wp:posOffset>
            </wp:positionH>
            <wp:positionV relativeFrom="paragraph">
              <wp:posOffset>-273729</wp:posOffset>
            </wp:positionV>
            <wp:extent cx="2093595" cy="2697480"/>
            <wp:effectExtent l="0" t="0" r="1905" b="7620"/>
            <wp:wrapNone/>
            <wp:docPr id="327170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70378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find out more about the programme in the </w:t>
      </w:r>
      <w:r w:rsidRPr="00CD28C2">
        <w:t>Easy Read document called</w:t>
      </w:r>
      <w:r>
        <w:t>:</w:t>
      </w:r>
    </w:p>
    <w:p w14:paraId="59DB00C4" w14:textId="77777777" w:rsidR="000D552B" w:rsidRDefault="000D552B" w:rsidP="000D552B"/>
    <w:p w14:paraId="41B94BD9" w14:textId="3133BCBA" w:rsidR="000D552B" w:rsidRDefault="000D552B" w:rsidP="000D552B">
      <w:pPr>
        <w:rPr>
          <w:rFonts w:eastAsia="Times New Roman"/>
          <w:shd w:val="clear" w:color="auto" w:fill="FFFFFF"/>
          <w:lang w:eastAsia="en-GB"/>
        </w:rPr>
      </w:pPr>
      <w:r w:rsidRPr="00CD28C2">
        <w:rPr>
          <w:b/>
          <w:bCs/>
        </w:rPr>
        <w:t>About t</w:t>
      </w:r>
      <w:r w:rsidRPr="00CD28C2">
        <w:rPr>
          <w:rFonts w:eastAsia="Times New Roman"/>
          <w:b/>
          <w:bCs/>
          <w:shd w:val="clear" w:color="auto" w:fill="FFFFFF"/>
          <w:lang w:eastAsia="en-GB"/>
        </w:rPr>
        <w:t>h</w:t>
      </w:r>
      <w:r>
        <w:rPr>
          <w:rFonts w:eastAsia="Times New Roman"/>
          <w:b/>
          <w:bCs/>
          <w:shd w:val="clear" w:color="auto" w:fill="FFFFFF"/>
          <w:lang w:eastAsia="en-GB"/>
        </w:rPr>
        <w:t>e My Home My Choice programme</w:t>
      </w:r>
      <w:r>
        <w:rPr>
          <w:rFonts w:eastAsia="Times New Roman"/>
          <w:shd w:val="clear" w:color="auto" w:fill="FFFFFF"/>
          <w:lang w:eastAsia="en-GB"/>
        </w:rPr>
        <w:t xml:space="preserve">. </w:t>
      </w:r>
    </w:p>
    <w:p w14:paraId="7C9FAC34" w14:textId="77777777" w:rsidR="000D552B" w:rsidRDefault="000D552B" w:rsidP="000D552B">
      <w:pPr>
        <w:rPr>
          <w:rFonts w:eastAsia="Times New Roman"/>
          <w:shd w:val="clear" w:color="auto" w:fill="FFFFFF"/>
          <w:lang w:eastAsia="en-GB"/>
        </w:rPr>
      </w:pPr>
    </w:p>
    <w:p w14:paraId="03E8ED16" w14:textId="77777777" w:rsidR="00FC4619" w:rsidRDefault="00FC4619" w:rsidP="000D552B">
      <w:pPr>
        <w:rPr>
          <w:rFonts w:eastAsia="Times New Roman"/>
          <w:shd w:val="clear" w:color="auto" w:fill="FFFFFF"/>
          <w:lang w:eastAsia="en-GB"/>
        </w:rPr>
      </w:pPr>
    </w:p>
    <w:p w14:paraId="173F93B6" w14:textId="1DFE93FC" w:rsidR="000D552B" w:rsidRDefault="000D552B" w:rsidP="000D552B">
      <w:pPr>
        <w:rPr>
          <w:rFonts w:eastAsia="Times New Roman"/>
          <w:shd w:val="clear" w:color="auto" w:fill="FFFFFF"/>
          <w:lang w:eastAsia="en-GB"/>
        </w:rPr>
      </w:pPr>
      <w:r w:rsidRPr="0064275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48704" behindDoc="0" locked="0" layoutInCell="1" allowOverlap="1" wp14:anchorId="06D7A57E" wp14:editId="34228F22">
            <wp:simplePos x="0" y="0"/>
            <wp:positionH relativeFrom="column">
              <wp:posOffset>106326</wp:posOffset>
            </wp:positionH>
            <wp:positionV relativeFrom="paragraph">
              <wp:posOffset>253483</wp:posOffset>
            </wp:positionV>
            <wp:extent cx="1512000" cy="1556920"/>
            <wp:effectExtent l="0" t="0" r="0" b="5715"/>
            <wp:wrapNone/>
            <wp:docPr id="1582428247" name="Picture 158242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You can find this document on our website at:</w:t>
      </w:r>
    </w:p>
    <w:p w14:paraId="7D12774B" w14:textId="77777777" w:rsidR="000D552B" w:rsidRDefault="000D552B" w:rsidP="000D552B">
      <w:pPr>
        <w:rPr>
          <w:rFonts w:eastAsia="Times New Roman"/>
          <w:shd w:val="clear" w:color="auto" w:fill="FFFFFF"/>
          <w:lang w:eastAsia="en-GB"/>
        </w:rPr>
      </w:pPr>
    </w:p>
    <w:p w14:paraId="487771B4" w14:textId="5AE9BDCD" w:rsidR="000D552B" w:rsidRPr="00FC1391" w:rsidRDefault="00FA2C60" w:rsidP="00FA2C60">
      <w:pPr>
        <w:rPr>
          <w:rFonts w:eastAsia="Times New Roman"/>
          <w:b/>
          <w:bCs/>
          <w:shd w:val="clear" w:color="auto" w:fill="FFFFFF"/>
          <w:lang w:eastAsia="en-GB"/>
        </w:rPr>
      </w:pPr>
      <w:r w:rsidRPr="00FC1391">
        <w:rPr>
          <w:rFonts w:eastAsia="Times New Roman"/>
          <w:b/>
          <w:bCs/>
          <w:shd w:val="clear" w:color="auto" w:fill="FFFFFF"/>
          <w:lang w:eastAsia="en-GB"/>
        </w:rPr>
        <w:t>https://rb.gy/wuq53</w:t>
      </w:r>
    </w:p>
    <w:p w14:paraId="269B2D25" w14:textId="77777777" w:rsidR="00267DBC" w:rsidRDefault="00267DBC" w:rsidP="00267DBC">
      <w:pPr>
        <w:rPr>
          <w:rFonts w:eastAsia="Times New Roman"/>
          <w:shd w:val="clear" w:color="auto" w:fill="FFFFFF"/>
          <w:lang w:eastAsia="en-GB"/>
        </w:rPr>
      </w:pPr>
    </w:p>
    <w:p w14:paraId="5A3D4018" w14:textId="77777777" w:rsidR="00427D9B" w:rsidRDefault="00427D9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A1F996B" w14:textId="58C8FE24" w:rsidR="00267DBC" w:rsidRDefault="00267DBC" w:rsidP="00613A0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b/>
          <w:bCs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45632" behindDoc="0" locked="0" layoutInCell="1" allowOverlap="1" wp14:anchorId="39AFB5EF" wp14:editId="3AA89B1F">
            <wp:simplePos x="0" y="0"/>
            <wp:positionH relativeFrom="column">
              <wp:posOffset>-80010</wp:posOffset>
            </wp:positionH>
            <wp:positionV relativeFrom="paragraph">
              <wp:posOffset>-59267</wp:posOffset>
            </wp:positionV>
            <wp:extent cx="1512000" cy="947494"/>
            <wp:effectExtent l="0" t="0" r="0" b="5080"/>
            <wp:wrapNone/>
            <wp:docPr id="1809174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94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The My Home My Choice programme team includes a </w:t>
      </w:r>
      <w:r>
        <w:rPr>
          <w:rFonts w:eastAsia="Times New Roman"/>
          <w:b/>
          <w:bCs/>
          <w:shd w:val="clear" w:color="auto" w:fill="FFFFFF"/>
          <w:lang w:eastAsia="en-GB"/>
        </w:rPr>
        <w:t>steering group.</w:t>
      </w:r>
    </w:p>
    <w:p w14:paraId="194D6176" w14:textId="77777777" w:rsidR="00267DBC" w:rsidRDefault="00267DBC" w:rsidP="00613A05">
      <w:pPr>
        <w:rPr>
          <w:rFonts w:eastAsia="Times New Roman"/>
          <w:shd w:val="clear" w:color="auto" w:fill="FFFFFF"/>
          <w:lang w:eastAsia="en-GB"/>
        </w:rPr>
      </w:pPr>
    </w:p>
    <w:p w14:paraId="48A09933" w14:textId="77777777" w:rsidR="00267DBC" w:rsidRDefault="00267DBC" w:rsidP="00613A05">
      <w:pPr>
        <w:rPr>
          <w:rFonts w:eastAsia="Times New Roman"/>
          <w:shd w:val="clear" w:color="auto" w:fill="FFFFFF"/>
          <w:lang w:eastAsia="en-GB"/>
        </w:rPr>
      </w:pPr>
      <w:r w:rsidRPr="00B36028">
        <w:rPr>
          <w:rFonts w:eastAsiaTheme="minorHAnsi"/>
          <w:noProof/>
          <w:szCs w:val="22"/>
          <w:lang w:val="en-GB"/>
        </w:rPr>
        <w:drawing>
          <wp:anchor distT="0" distB="0" distL="114300" distR="114300" simplePos="0" relativeHeight="251844608" behindDoc="0" locked="0" layoutInCell="1" allowOverlap="1" wp14:anchorId="430DD149" wp14:editId="46F83225">
            <wp:simplePos x="0" y="0"/>
            <wp:positionH relativeFrom="column">
              <wp:posOffset>17145</wp:posOffset>
            </wp:positionH>
            <wp:positionV relativeFrom="paragraph">
              <wp:posOffset>138642</wp:posOffset>
            </wp:positionV>
            <wp:extent cx="1512000" cy="1512000"/>
            <wp:effectExtent l="0" t="0" r="0" b="0"/>
            <wp:wrapNone/>
            <wp:docPr id="11508919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410C8B2D" wp14:editId="46C321E5">
                <wp:simplePos x="0" y="0"/>
                <wp:positionH relativeFrom="column">
                  <wp:posOffset>2199419</wp:posOffset>
                </wp:positionH>
                <wp:positionV relativeFrom="paragraph">
                  <wp:posOffset>257286</wp:posOffset>
                </wp:positionV>
                <wp:extent cx="3505200" cy="1133061"/>
                <wp:effectExtent l="0" t="0" r="0" b="0"/>
                <wp:wrapNone/>
                <wp:docPr id="1641382237" name="Rectangle 164138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33061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4D9AC" w14:textId="77777777" w:rsidR="00E00883" w:rsidRDefault="00E00883" w:rsidP="009812E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C8B2D" id="Rectangle 1641382237" o:spid="_x0000_s1037" style="position:absolute;left:0;text-align:left;margin-left:173.2pt;margin-top:20.25pt;width:276pt;height:89.2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" fillcolor="#e8d9f3" stroked="f" strokeweight="1pt">
                <v:textbox>
                  <w:txbxContent>
                    <w:p w14:paraId="5914D9AC" w14:textId="77777777" w:rsidR="00E00883" w:rsidRDefault="00E00883" w:rsidP="009812E2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4220F3F" w14:textId="77777777" w:rsidR="00267DBC" w:rsidRPr="0006598A" w:rsidRDefault="00267DBC" w:rsidP="00613A05">
      <w:pPr>
        <w:rPr>
          <w:rFonts w:eastAsiaTheme="minorHAnsi"/>
          <w:noProof/>
          <w:szCs w:val="22"/>
          <w:lang w:val="en-GB"/>
        </w:rPr>
      </w:pPr>
      <w:r w:rsidRPr="0006598A">
        <w:rPr>
          <w:rFonts w:eastAsiaTheme="minorHAnsi"/>
          <w:noProof/>
          <w:szCs w:val="22"/>
          <w:lang w:val="en-GB"/>
        </w:rPr>
        <w:t xml:space="preserve">A </w:t>
      </w:r>
      <w:r w:rsidRPr="0006598A">
        <w:rPr>
          <w:rFonts w:eastAsiaTheme="minorHAnsi"/>
          <w:b/>
          <w:bCs/>
          <w:noProof/>
          <w:szCs w:val="22"/>
          <w:lang w:val="en-GB"/>
        </w:rPr>
        <w:t>steering group</w:t>
      </w:r>
      <w:r w:rsidRPr="0006598A">
        <w:rPr>
          <w:rFonts w:eastAsiaTheme="minorHAnsi"/>
          <w:noProof/>
          <w:szCs w:val="22"/>
          <w:lang w:val="en-GB"/>
        </w:rPr>
        <w:t xml:space="preserve"> is a group of people who guide the work being done on the programme. </w:t>
      </w:r>
    </w:p>
    <w:p w14:paraId="489C5E24" w14:textId="6D8A9FA3" w:rsidR="00820FF9" w:rsidRDefault="00711549" w:rsidP="00613A05">
      <w:r w:rsidRPr="00711549">
        <w:rPr>
          <w:noProof/>
        </w:rPr>
        <w:drawing>
          <wp:anchor distT="0" distB="0" distL="114300" distR="114300" simplePos="0" relativeHeight="251922432" behindDoc="0" locked="0" layoutInCell="1" allowOverlap="1" wp14:anchorId="6DF84A11" wp14:editId="1722DBB9">
            <wp:simplePos x="0" y="0"/>
            <wp:positionH relativeFrom="column">
              <wp:posOffset>-76623</wp:posOffset>
            </wp:positionH>
            <wp:positionV relativeFrom="paragraph">
              <wp:posOffset>196003</wp:posOffset>
            </wp:positionV>
            <wp:extent cx="1828800" cy="1828800"/>
            <wp:effectExtent l="0" t="0" r="0" b="0"/>
            <wp:wrapNone/>
            <wp:docPr id="20040039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6F261" w14:textId="330BFA35" w:rsidR="000D552B" w:rsidRDefault="000D552B" w:rsidP="00613A05"/>
    <w:p w14:paraId="46D1D7A1" w14:textId="261CEF3B" w:rsidR="00FF3249" w:rsidRDefault="000D552B" w:rsidP="00613A05">
      <w:r>
        <w:t xml:space="preserve">The steering group is made up of </w:t>
      </w:r>
    </w:p>
    <w:p w14:paraId="358660E3" w14:textId="7B4A0D62" w:rsidR="000D552B" w:rsidRDefault="000D552B" w:rsidP="00613A05">
      <w:r>
        <w:t xml:space="preserve">7 people. </w:t>
      </w:r>
    </w:p>
    <w:p w14:paraId="4ADC2EDD" w14:textId="77777777" w:rsidR="000D552B" w:rsidRDefault="000D552B" w:rsidP="00613A05"/>
    <w:p w14:paraId="3F48DEC8" w14:textId="5B56FE50" w:rsidR="000D552B" w:rsidRDefault="009812E2" w:rsidP="00613A05">
      <w:r>
        <w:rPr>
          <w:noProof/>
        </w:rPr>
        <w:drawing>
          <wp:anchor distT="0" distB="0" distL="114300" distR="114300" simplePos="0" relativeHeight="252061696" behindDoc="0" locked="0" layoutInCell="1" allowOverlap="1" wp14:anchorId="0A46C4CB" wp14:editId="25C1552A">
            <wp:simplePos x="0" y="0"/>
            <wp:positionH relativeFrom="column">
              <wp:posOffset>144780</wp:posOffset>
            </wp:positionH>
            <wp:positionV relativeFrom="paragraph">
              <wp:posOffset>1510665</wp:posOffset>
            </wp:positionV>
            <wp:extent cx="1352550" cy="13569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5484D3EE" wp14:editId="1C4F356D">
            <wp:simplePos x="0" y="0"/>
            <wp:positionH relativeFrom="column">
              <wp:posOffset>144780</wp:posOffset>
            </wp:positionH>
            <wp:positionV relativeFrom="paragraph">
              <wp:posOffset>129540</wp:posOffset>
            </wp:positionV>
            <wp:extent cx="1219200" cy="1219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6423D" w14:textId="7BC1608F" w:rsidR="004F70CB" w:rsidRDefault="004F70CB" w:rsidP="00613A05">
      <w:r>
        <w:t>The leaders of the group are:</w:t>
      </w:r>
    </w:p>
    <w:p w14:paraId="40245971" w14:textId="26717569" w:rsidR="004F70CB" w:rsidRPr="008E3FB0" w:rsidRDefault="004F70CB" w:rsidP="008E3FB0">
      <w:pPr>
        <w:pStyle w:val="Listtoplevel"/>
      </w:pPr>
      <w:r>
        <w:t xml:space="preserve">Sir Robert </w:t>
      </w:r>
      <w:r w:rsidRPr="008E3FB0">
        <w:t xml:space="preserve">Martin – </w:t>
      </w:r>
      <w:r w:rsidR="00FC1391">
        <w:t>K</w:t>
      </w:r>
      <w:r w:rsidRPr="008E3FB0">
        <w:t>night</w:t>
      </w:r>
      <w:r w:rsidR="00FC1391">
        <w:t xml:space="preserve"> Companion</w:t>
      </w:r>
      <w:r w:rsidRPr="008E3FB0">
        <w:t xml:space="preserve"> o</w:t>
      </w:r>
      <w:r w:rsidR="009665D6">
        <w:t>f</w:t>
      </w:r>
      <w:r w:rsidRPr="008E3FB0">
        <w:t xml:space="preserve"> the New Zealand Order of Merit</w:t>
      </w:r>
    </w:p>
    <w:p w14:paraId="795625F7" w14:textId="28DC05DC" w:rsidR="004F70CB" w:rsidRDefault="004F70CB" w:rsidP="008E3FB0">
      <w:pPr>
        <w:pStyle w:val="Listtoplevel"/>
      </w:pPr>
      <w:r w:rsidRPr="008E3FB0">
        <w:t xml:space="preserve">Gary Williams – </w:t>
      </w:r>
      <w:r w:rsidR="00B03805">
        <w:t>M</w:t>
      </w:r>
      <w:r w:rsidR="00B03805" w:rsidRPr="008E3FB0">
        <w:t xml:space="preserve">ember </w:t>
      </w:r>
      <w:r w:rsidRPr="008E3FB0">
        <w:t>of the New Zealand Order</w:t>
      </w:r>
      <w:r>
        <w:t xml:space="preserve"> of Merit.</w:t>
      </w:r>
    </w:p>
    <w:p w14:paraId="34F497E2" w14:textId="4B184C52" w:rsidR="004F70CB" w:rsidRDefault="003512C0" w:rsidP="00267DBC">
      <w:r w:rsidRPr="00711549">
        <w:rPr>
          <w:noProof/>
        </w:rPr>
        <w:drawing>
          <wp:anchor distT="0" distB="0" distL="114300" distR="114300" simplePos="0" relativeHeight="251924480" behindDoc="0" locked="0" layoutInCell="1" allowOverlap="1" wp14:anchorId="2CEC5906" wp14:editId="3BA63330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828800" cy="1828800"/>
            <wp:effectExtent l="0" t="0" r="0" b="0"/>
            <wp:wrapNone/>
            <wp:docPr id="668888898" name="Picture 668888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C9189" w14:textId="70C4DB27" w:rsidR="004F70CB" w:rsidRDefault="004F70CB" w:rsidP="00267DBC"/>
    <w:p w14:paraId="79D2A668" w14:textId="267384DB" w:rsidR="002661F0" w:rsidRDefault="000D552B" w:rsidP="007C7221">
      <w:r>
        <w:t xml:space="preserve">The steering group have had their first meeting. </w:t>
      </w:r>
    </w:p>
    <w:p w14:paraId="392BFAB5" w14:textId="77777777" w:rsidR="002661F0" w:rsidRDefault="002661F0" w:rsidP="00267DBC"/>
    <w:p w14:paraId="75AE75AE" w14:textId="72F57672" w:rsidR="00160B29" w:rsidRDefault="000B2B9D" w:rsidP="003949DF">
      <w:r w:rsidRPr="000B2B9D">
        <w:rPr>
          <w:noProof/>
        </w:rPr>
        <w:drawing>
          <wp:anchor distT="0" distB="0" distL="114300" distR="114300" simplePos="0" relativeHeight="251925504" behindDoc="0" locked="0" layoutInCell="1" allowOverlap="1" wp14:anchorId="6A53BAD9" wp14:editId="48468811">
            <wp:simplePos x="0" y="0"/>
            <wp:positionH relativeFrom="column">
              <wp:posOffset>93134</wp:posOffset>
            </wp:positionH>
            <wp:positionV relativeFrom="paragraph">
              <wp:posOffset>-237067</wp:posOffset>
            </wp:positionV>
            <wp:extent cx="1371600" cy="1355453"/>
            <wp:effectExtent l="0" t="0" r="0" b="0"/>
            <wp:wrapNone/>
            <wp:docPr id="2495549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B29">
        <w:t>People will be able to s</w:t>
      </w:r>
      <w:r w:rsidR="00400A5C">
        <w:t>ay what they think about the</w:t>
      </w:r>
      <w:r w:rsidR="00160B29">
        <w:t xml:space="preserve"> My </w:t>
      </w:r>
      <w:r w:rsidR="00131883">
        <w:t>H</w:t>
      </w:r>
      <w:r w:rsidR="00160B29">
        <w:t xml:space="preserve">ome My Choice programme soon. </w:t>
      </w:r>
    </w:p>
    <w:p w14:paraId="3EC12331" w14:textId="77777777" w:rsidR="00160B29" w:rsidRDefault="00160B29" w:rsidP="003949DF"/>
    <w:p w14:paraId="6948583E" w14:textId="0347B3D1" w:rsidR="00160B29" w:rsidRDefault="000B2B9D" w:rsidP="003949DF">
      <w:r w:rsidRPr="0064275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27552" behindDoc="0" locked="0" layoutInCell="1" allowOverlap="1" wp14:anchorId="77E8AB32" wp14:editId="6AD542B4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1343025" cy="1382925"/>
            <wp:effectExtent l="0" t="0" r="0" b="8255"/>
            <wp:wrapNone/>
            <wp:docPr id="1558714318" name="Picture 155871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87" cy="13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A2EBC" w14:textId="6BC08961" w:rsidR="00400A5C" w:rsidRDefault="00400A5C" w:rsidP="003949DF">
      <w:r>
        <w:t>You can find out more about</w:t>
      </w:r>
      <w:r w:rsidR="00131883">
        <w:t xml:space="preserve"> My Home My Choice </w:t>
      </w:r>
      <w:r>
        <w:t>at:</w:t>
      </w:r>
    </w:p>
    <w:p w14:paraId="38A425B5" w14:textId="6B2B9D8A" w:rsidR="00131883" w:rsidRDefault="00131883" w:rsidP="003949DF"/>
    <w:p w14:paraId="43829A9F" w14:textId="77777777" w:rsidR="000647FF" w:rsidRDefault="00705413" w:rsidP="000647FF">
      <w:pPr>
        <w:rPr>
          <w:b/>
          <w:bCs/>
        </w:rPr>
      </w:pPr>
      <w:hyperlink r:id="rId92" w:history="1">
        <w:r w:rsidR="000647FF" w:rsidRPr="000647FF">
          <w:rPr>
            <w:b/>
            <w:bCs/>
          </w:rPr>
          <w:t>https://whaikaha.govt.nz/mhmc</w:t>
        </w:r>
      </w:hyperlink>
    </w:p>
    <w:p w14:paraId="3C3F2A2B" w14:textId="77777777" w:rsidR="000647FF" w:rsidRDefault="000647FF" w:rsidP="000647FF">
      <w:pPr>
        <w:rPr>
          <w:b/>
          <w:bCs/>
        </w:rPr>
      </w:pPr>
    </w:p>
    <w:p w14:paraId="355F57BA" w14:textId="66507C27" w:rsidR="005C6368" w:rsidRDefault="005C6368" w:rsidP="000647FF">
      <w:pPr>
        <w:rPr>
          <w:b/>
          <w:bCs/>
        </w:rPr>
      </w:pPr>
    </w:p>
    <w:p w14:paraId="37DBB8AC" w14:textId="38B7C354" w:rsidR="005C6368" w:rsidRDefault="003512C0" w:rsidP="000647FF">
      <w:r w:rsidRPr="00AB5E3A">
        <w:rPr>
          <w:rFonts w:eastAsia="Arial Unicode MS"/>
          <w:noProof/>
        </w:rPr>
        <w:drawing>
          <wp:anchor distT="0" distB="0" distL="114300" distR="114300" simplePos="0" relativeHeight="251929600" behindDoc="0" locked="0" layoutInCell="1" allowOverlap="1" wp14:anchorId="44E70821" wp14:editId="1C05C00A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1495425" cy="1495425"/>
            <wp:effectExtent l="0" t="0" r="9525" b="9525"/>
            <wp:wrapNone/>
            <wp:docPr id="1044380104" name="Picture 104438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5C">
        <w:t>You can find an</w:t>
      </w:r>
      <w:r w:rsidR="005C6368">
        <w:t xml:space="preserve"> Easy Read </w:t>
      </w:r>
      <w:r w:rsidR="000A2724">
        <w:t>information about</w:t>
      </w:r>
      <w:r w:rsidR="005C6368">
        <w:t xml:space="preserve"> </w:t>
      </w:r>
      <w:r w:rsidR="00400A5C">
        <w:t>My Home My Choice at</w:t>
      </w:r>
      <w:r w:rsidR="005C6368">
        <w:t>:</w:t>
      </w:r>
    </w:p>
    <w:p w14:paraId="693D3E73" w14:textId="77777777" w:rsidR="005C6368" w:rsidRDefault="005C6368" w:rsidP="000647FF"/>
    <w:p w14:paraId="067EC8E7" w14:textId="5232E8EF" w:rsidR="005C6368" w:rsidRPr="005C6368" w:rsidRDefault="00705413" w:rsidP="000647FF">
      <w:pPr>
        <w:rPr>
          <w:b/>
          <w:bCs/>
        </w:rPr>
      </w:pPr>
      <w:hyperlink r:id="rId94" w:history="1">
        <w:r w:rsidR="005C6368" w:rsidRPr="005C6368">
          <w:rPr>
            <w:b/>
            <w:bCs/>
          </w:rPr>
          <w:t>https://shorturl.at/BDOT8</w:t>
        </w:r>
      </w:hyperlink>
      <w:r w:rsidR="005C6368" w:rsidRPr="005C6368">
        <w:rPr>
          <w:b/>
          <w:bCs/>
        </w:rPr>
        <w:t xml:space="preserve"> </w:t>
      </w:r>
    </w:p>
    <w:p w14:paraId="08DBAFF7" w14:textId="77777777" w:rsidR="000647FF" w:rsidRDefault="000647FF" w:rsidP="000647FF"/>
    <w:p w14:paraId="736DCB8A" w14:textId="77777777" w:rsidR="00FE4002" w:rsidRDefault="00FE4002">
      <w:pPr>
        <w:spacing w:line="240" w:lineRule="auto"/>
        <w:ind w:left="0"/>
      </w:pPr>
      <w:r>
        <w:br w:type="page"/>
      </w:r>
    </w:p>
    <w:p w14:paraId="13AA1D2B" w14:textId="2294B67A" w:rsidR="000647FF" w:rsidRDefault="009331D7" w:rsidP="000647FF">
      <w:r w:rsidRPr="00AB5E3A">
        <w:rPr>
          <w:rFonts w:eastAsia="Arial Unicode MS"/>
          <w:noProof/>
        </w:rPr>
        <w:lastRenderedPageBreak/>
        <w:drawing>
          <wp:anchor distT="0" distB="0" distL="114300" distR="114300" simplePos="0" relativeHeight="251933696" behindDoc="0" locked="0" layoutInCell="1" allowOverlap="1" wp14:anchorId="17F827DF" wp14:editId="527A2FCD">
            <wp:simplePos x="0" y="0"/>
            <wp:positionH relativeFrom="column">
              <wp:posOffset>28575</wp:posOffset>
            </wp:positionH>
            <wp:positionV relativeFrom="paragraph">
              <wp:posOffset>828040</wp:posOffset>
            </wp:positionV>
            <wp:extent cx="1386840" cy="1000125"/>
            <wp:effectExtent l="0" t="0" r="3810" b="0"/>
            <wp:wrapNone/>
            <wp:docPr id="712288622" name="Picture 712288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94F">
        <w:t xml:space="preserve">You can also read a </w:t>
      </w:r>
      <w:r w:rsidR="00BE2B5E">
        <w:t>s</w:t>
      </w:r>
      <w:r w:rsidR="000647FF">
        <w:t xml:space="preserve">ummary of </w:t>
      </w:r>
      <w:r w:rsidR="00F71123">
        <w:t xml:space="preserve">the information about My Home My Choice </w:t>
      </w:r>
      <w:r w:rsidR="0044394F">
        <w:t xml:space="preserve">in other </w:t>
      </w:r>
      <w:r w:rsidR="00F71123">
        <w:t xml:space="preserve">alternate formats </w:t>
      </w:r>
      <w:r w:rsidR="00A7009F">
        <w:t xml:space="preserve">/ languages </w:t>
      </w:r>
      <w:r w:rsidR="00F71123">
        <w:t>like</w:t>
      </w:r>
      <w:r w:rsidR="000647FF">
        <w:t>:</w:t>
      </w:r>
    </w:p>
    <w:p w14:paraId="3706E135" w14:textId="474D1ECA" w:rsidR="000647FF" w:rsidRDefault="003512C0" w:rsidP="00D4587B">
      <w:pPr>
        <w:pStyle w:val="Listtoplevel"/>
      </w:pPr>
      <w:r>
        <w:t>L</w:t>
      </w:r>
      <w:r w:rsidR="00B03805">
        <w:t xml:space="preserve">arge </w:t>
      </w:r>
      <w:r>
        <w:t>P</w:t>
      </w:r>
      <w:r w:rsidR="00B03805">
        <w:t xml:space="preserve">rint </w:t>
      </w:r>
    </w:p>
    <w:p w14:paraId="2293B40B" w14:textId="1982EA43" w:rsidR="00FF3249" w:rsidRDefault="003512C0" w:rsidP="00FF3249">
      <w:pPr>
        <w:pStyle w:val="Listtoplevel"/>
      </w:pPr>
      <w:r w:rsidRPr="00AB5E3A">
        <w:drawing>
          <wp:anchor distT="0" distB="0" distL="114300" distR="114300" simplePos="0" relativeHeight="251931648" behindDoc="0" locked="0" layoutInCell="1" allowOverlap="1" wp14:anchorId="3D1DEF5D" wp14:editId="167E8CCF">
            <wp:simplePos x="0" y="0"/>
            <wp:positionH relativeFrom="column">
              <wp:posOffset>208280</wp:posOffset>
            </wp:positionH>
            <wp:positionV relativeFrom="paragraph">
              <wp:posOffset>1270</wp:posOffset>
            </wp:positionV>
            <wp:extent cx="914400" cy="914400"/>
            <wp:effectExtent l="0" t="0" r="0" b="0"/>
            <wp:wrapNone/>
            <wp:docPr id="235288309" name="Picture 235288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249">
        <w:t xml:space="preserve">audio </w:t>
      </w:r>
    </w:p>
    <w:p w14:paraId="5626A7B9" w14:textId="5F0BA500" w:rsidR="003512C0" w:rsidRDefault="003512C0" w:rsidP="003512C0">
      <w:pPr>
        <w:pStyle w:val="Listtoplevel"/>
      </w:pPr>
      <w:r>
        <w:drawing>
          <wp:anchor distT="0" distB="0" distL="114300" distR="114300" simplePos="0" relativeHeight="252079104" behindDoc="0" locked="0" layoutInCell="1" allowOverlap="1" wp14:anchorId="58CB29A8" wp14:editId="4FF93234">
            <wp:simplePos x="0" y="0"/>
            <wp:positionH relativeFrom="column">
              <wp:posOffset>144780</wp:posOffset>
            </wp:positionH>
            <wp:positionV relativeFrom="paragraph">
              <wp:posOffset>469900</wp:posOffset>
            </wp:positionV>
            <wp:extent cx="979170" cy="1143000"/>
            <wp:effectExtent l="0" t="0" r="0" b="0"/>
            <wp:wrapNone/>
            <wp:docPr id="1961641751" name="Picture 196164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FF">
        <w:t>Braille</w:t>
      </w:r>
    </w:p>
    <w:p w14:paraId="65DAB43E" w14:textId="4428748A" w:rsidR="000647FF" w:rsidRDefault="003512C0" w:rsidP="003512C0">
      <w:pPr>
        <w:pStyle w:val="Listtoplevel"/>
      </w:pPr>
      <w:r>
        <w:t xml:space="preserve">New Zealand Sign Language </w:t>
      </w:r>
    </w:p>
    <w:p w14:paraId="6E979878" w14:textId="446BCEE3" w:rsidR="000647FF" w:rsidRDefault="00183AD2" w:rsidP="00D4587B">
      <w:pPr>
        <w:pStyle w:val="Listtoplevel"/>
      </w:pPr>
      <w:r>
        <w:drawing>
          <wp:anchor distT="0" distB="0" distL="114300" distR="114300" simplePos="0" relativeHeight="252080128" behindDoc="0" locked="0" layoutInCell="1" allowOverlap="1" wp14:anchorId="7177E44D" wp14:editId="1516505A">
            <wp:simplePos x="0" y="0"/>
            <wp:positionH relativeFrom="margin">
              <wp:posOffset>-142875</wp:posOffset>
            </wp:positionH>
            <wp:positionV relativeFrom="paragraph">
              <wp:posOffset>378460</wp:posOffset>
            </wp:positionV>
            <wp:extent cx="165735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52" y="21360"/>
                <wp:lineTo x="21352" y="0"/>
                <wp:lineTo x="0" y="0"/>
              </wp:wrapPolygon>
            </wp:wrapThrough>
            <wp:docPr id="23" name="Picture 23" descr="A person and person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and person looking at each other&#10;&#10;Description automatically generated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805">
        <w:t xml:space="preserve">te reo </w:t>
      </w:r>
      <w:r w:rsidR="000647FF">
        <w:t>M</w:t>
      </w:r>
      <w:r w:rsidR="00B03805">
        <w:t>ā</w:t>
      </w:r>
      <w:r w:rsidR="000647FF">
        <w:t xml:space="preserve">ori </w:t>
      </w:r>
    </w:p>
    <w:p w14:paraId="76539557" w14:textId="1F8B7748" w:rsidR="000647FF" w:rsidRDefault="000647FF" w:rsidP="009331D7">
      <w:pPr>
        <w:pStyle w:val="Listtoplevel"/>
      </w:pPr>
      <w:r>
        <w:t xml:space="preserve">Samoan </w:t>
      </w:r>
    </w:p>
    <w:p w14:paraId="40D7122D" w14:textId="44B81325" w:rsidR="000647FF" w:rsidRDefault="000647FF" w:rsidP="00D4587B">
      <w:pPr>
        <w:pStyle w:val="Listtoplevel"/>
      </w:pPr>
      <w:r>
        <w:t xml:space="preserve">Tongan. </w:t>
      </w:r>
    </w:p>
    <w:p w14:paraId="31D45AE1" w14:textId="1ABABC6F" w:rsidR="00820FF9" w:rsidRPr="000647FF" w:rsidRDefault="00820FF9" w:rsidP="000647FF">
      <w:pPr>
        <w:rPr>
          <w:b/>
          <w:bCs/>
        </w:rPr>
      </w:pPr>
      <w:r w:rsidRPr="000647FF">
        <w:rPr>
          <w:b/>
          <w:bCs/>
        </w:rPr>
        <w:br w:type="page"/>
      </w:r>
    </w:p>
    <w:p w14:paraId="7DB41316" w14:textId="04D64BE5" w:rsidR="00064747" w:rsidRDefault="003C0A00" w:rsidP="00064747">
      <w:pPr>
        <w:pStyle w:val="Heading1"/>
      </w:pPr>
      <w:r>
        <w:lastRenderedPageBreak/>
        <w:t xml:space="preserve">An update on funding for </w:t>
      </w:r>
      <w:r w:rsidR="008C6683">
        <w:br/>
        <w:t>Enabling Good Lives</w:t>
      </w:r>
    </w:p>
    <w:p w14:paraId="2A30D3AD" w14:textId="30498911" w:rsidR="00064747" w:rsidRDefault="00064747" w:rsidP="00820FF9">
      <w:pPr>
        <w:rPr>
          <w:rFonts w:eastAsia="Arial Unicode MS"/>
        </w:rPr>
      </w:pPr>
    </w:p>
    <w:p w14:paraId="3083291D" w14:textId="5FD2B749" w:rsidR="00D72A08" w:rsidRDefault="00474CAC" w:rsidP="00820FF9">
      <w:pPr>
        <w:rPr>
          <w:rFonts w:eastAsia="Arial Unicode MS"/>
        </w:rPr>
      </w:pPr>
      <w:r>
        <w:rPr>
          <w:noProof/>
        </w:rPr>
        <w:drawing>
          <wp:anchor distT="0" distB="0" distL="114300" distR="114300" simplePos="0" relativeHeight="252012544" behindDoc="0" locked="0" layoutInCell="1" allowOverlap="1" wp14:anchorId="466E176B" wp14:editId="48AFEEE6">
            <wp:simplePos x="0" y="0"/>
            <wp:positionH relativeFrom="margin">
              <wp:posOffset>219922</wp:posOffset>
            </wp:positionH>
            <wp:positionV relativeFrom="paragraph">
              <wp:posOffset>177165</wp:posOffset>
            </wp:positionV>
            <wp:extent cx="1244600" cy="1244600"/>
            <wp:effectExtent l="0" t="0" r="0" b="0"/>
            <wp:wrapNone/>
            <wp:docPr id="461451127" name="Picture 1" descr="A hand giving money to another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51127" name="Picture 1" descr="A hand giving money to another h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A23" w:rsidRPr="00BD34B6"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1818D6DD" wp14:editId="5854CFAC">
                <wp:simplePos x="0" y="0"/>
                <wp:positionH relativeFrom="column">
                  <wp:posOffset>2192867</wp:posOffset>
                </wp:positionH>
                <wp:positionV relativeFrom="paragraph">
                  <wp:posOffset>282151</wp:posOffset>
                </wp:positionV>
                <wp:extent cx="3505200" cy="1133061"/>
                <wp:effectExtent l="0" t="0" r="0" b="0"/>
                <wp:wrapNone/>
                <wp:docPr id="1723626371" name="Rectangle 1723626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33061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7036A" w14:textId="77777777" w:rsidR="009A6A23" w:rsidRDefault="009A6A23" w:rsidP="009812E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8D6DD" id="Rectangle 1723626371" o:spid="_x0000_s1038" style="position:absolute;left:0;text-align:left;margin-left:172.65pt;margin-top:22.2pt;width:276pt;height:89.2pt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" fillcolor="#e8d9f3" stroked="f" strokeweight="1pt">
                <v:textbox>
                  <w:txbxContent>
                    <w:p w14:paraId="1F47036A" w14:textId="77777777" w:rsidR="009A6A23" w:rsidRDefault="009A6A23" w:rsidP="009812E2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E224F6E" w14:textId="77777777" w:rsidR="00183AD2" w:rsidRDefault="005B44AA" w:rsidP="00820FF9">
      <w:pPr>
        <w:rPr>
          <w:rFonts w:eastAsia="Arial Unicode MS"/>
        </w:rPr>
      </w:pPr>
      <w:r>
        <w:rPr>
          <w:rFonts w:eastAsia="Arial Unicode MS"/>
          <w:b/>
          <w:bCs/>
        </w:rPr>
        <w:t xml:space="preserve">Funding </w:t>
      </w:r>
      <w:r>
        <w:rPr>
          <w:rFonts w:eastAsia="Arial Unicode MS"/>
        </w:rPr>
        <w:t xml:space="preserve">is money given to </w:t>
      </w:r>
      <w:r>
        <w:rPr>
          <w:rFonts w:eastAsia="Arial Unicode MS"/>
        </w:rPr>
        <w:br/>
        <w:t xml:space="preserve">someone / a group to support </w:t>
      </w:r>
      <w:proofErr w:type="gramStart"/>
      <w:r>
        <w:rPr>
          <w:rFonts w:eastAsia="Arial Unicode MS"/>
        </w:rPr>
        <w:t>them</w:t>
      </w:r>
      <w:proofErr w:type="gramEnd"/>
      <w:r>
        <w:rPr>
          <w:rFonts w:eastAsia="Arial Unicode MS"/>
        </w:rPr>
        <w:t xml:space="preserve"> </w:t>
      </w:r>
    </w:p>
    <w:p w14:paraId="26ADF6A7" w14:textId="112B888D" w:rsidR="005B44AA" w:rsidRPr="005B44AA" w:rsidRDefault="005B44AA" w:rsidP="00820FF9">
      <w:pPr>
        <w:rPr>
          <w:rFonts w:eastAsia="Arial Unicode MS"/>
        </w:rPr>
      </w:pPr>
      <w:r>
        <w:rPr>
          <w:rFonts w:eastAsia="Arial Unicode MS"/>
        </w:rPr>
        <w:t xml:space="preserve">to do something. </w:t>
      </w:r>
    </w:p>
    <w:p w14:paraId="67A2F018" w14:textId="3BA5D1F9" w:rsidR="005B44AA" w:rsidRDefault="005B44AA" w:rsidP="00820FF9">
      <w:pPr>
        <w:rPr>
          <w:rFonts w:eastAsia="Arial Unicode MS"/>
        </w:rPr>
      </w:pPr>
    </w:p>
    <w:p w14:paraId="14F74718" w14:textId="6E4683A2" w:rsidR="009A6A23" w:rsidRDefault="0090088E" w:rsidP="00474CAC">
      <w:pPr>
        <w:tabs>
          <w:tab w:val="left" w:pos="3686"/>
        </w:tabs>
        <w:rPr>
          <w:rFonts w:eastAsia="Arial Unicode MS"/>
        </w:rPr>
      </w:pPr>
      <w:r>
        <w:rPr>
          <w:noProof/>
        </w:rPr>
        <w:drawing>
          <wp:anchor distT="0" distB="0" distL="114300" distR="114300" simplePos="0" relativeHeight="252092416" behindDoc="1" locked="0" layoutInCell="1" allowOverlap="1" wp14:anchorId="2234D7C3" wp14:editId="3D95BD07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929130" cy="1203960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52301" w14:textId="186317C4" w:rsidR="00064747" w:rsidRDefault="00064747" w:rsidP="00820FF9">
      <w:pPr>
        <w:rPr>
          <w:rFonts w:eastAsia="Arial Unicode MS"/>
        </w:rPr>
      </w:pPr>
      <w:r>
        <w:rPr>
          <w:rFonts w:eastAsia="Arial Unicode MS"/>
        </w:rPr>
        <w:t xml:space="preserve">In September 2023 the Government told </w:t>
      </w:r>
      <w:proofErr w:type="spellStart"/>
      <w:r>
        <w:rPr>
          <w:rFonts w:eastAsia="Arial Unicode MS"/>
        </w:rPr>
        <w:t>Whaikaha</w:t>
      </w:r>
      <w:proofErr w:type="spellEnd"/>
      <w:r w:rsidR="00953A8B">
        <w:rPr>
          <w:rFonts w:eastAsia="Arial Unicode MS"/>
        </w:rPr>
        <w:t xml:space="preserve"> they</w:t>
      </w:r>
      <w:r>
        <w:rPr>
          <w:rFonts w:eastAsia="Arial Unicode MS"/>
        </w:rPr>
        <w:t xml:space="preserve"> ha</w:t>
      </w:r>
      <w:r w:rsidR="00266161">
        <w:rPr>
          <w:rFonts w:eastAsia="Arial Unicode MS"/>
        </w:rPr>
        <w:t>ve</w:t>
      </w:r>
      <w:r>
        <w:rPr>
          <w:rFonts w:eastAsia="Arial Unicode MS"/>
        </w:rPr>
        <w:t xml:space="preserve"> about </w:t>
      </w:r>
      <w:r w:rsidR="005A4F18">
        <w:rPr>
          <w:rFonts w:eastAsia="Arial Unicode MS"/>
        </w:rPr>
        <w:br/>
      </w:r>
      <w:r>
        <w:rPr>
          <w:rFonts w:eastAsia="Arial Unicode MS"/>
        </w:rPr>
        <w:t>70 million dollars to use between</w:t>
      </w:r>
      <w:r w:rsidR="005B44AA">
        <w:rPr>
          <w:rFonts w:eastAsia="Arial Unicode MS"/>
        </w:rPr>
        <w:t>:</w:t>
      </w:r>
      <w:r>
        <w:rPr>
          <w:rFonts w:eastAsia="Arial Unicode MS"/>
        </w:rPr>
        <w:t xml:space="preserve"> </w:t>
      </w:r>
    </w:p>
    <w:p w14:paraId="0FB315A0" w14:textId="760C65DD" w:rsidR="00064747" w:rsidRDefault="0027586A" w:rsidP="00064747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54ACC020" wp14:editId="019DBD45">
                <wp:simplePos x="0" y="0"/>
                <wp:positionH relativeFrom="margin">
                  <wp:posOffset>-152400</wp:posOffset>
                </wp:positionH>
                <wp:positionV relativeFrom="paragraph">
                  <wp:posOffset>376555</wp:posOffset>
                </wp:positionV>
                <wp:extent cx="2019300" cy="838200"/>
                <wp:effectExtent l="0" t="0" r="0" b="0"/>
                <wp:wrapNone/>
                <wp:docPr id="142718679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838200"/>
                          <a:chOff x="0" y="0"/>
                          <a:chExt cx="2799081" cy="1097280"/>
                        </a:xfrm>
                      </wpg:grpSpPr>
                      <pic:pic xmlns:pic="http://schemas.openxmlformats.org/drawingml/2006/picture">
                        <pic:nvPicPr>
                          <pic:cNvPr id="557413154" name="Picture 557413154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1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9800904" name="Picture 689800904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800" y="0"/>
                            <a:ext cx="1097281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7314424" name="Arrow: Right 10"/>
                        <wps:cNvSpPr/>
                        <wps:spPr>
                          <a:xfrm>
                            <a:off x="1202267" y="459317"/>
                            <a:ext cx="367645" cy="270933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3290A" id="Group 11" o:spid="_x0000_s1026" style="position:absolute;margin-left:-12pt;margin-top:29.65pt;width:159pt;height:66pt;z-index:251948032;mso-position-horizontal-relative:margin;mso-width-relative:margin;mso-height-relative:margin" coordsize="27990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">
                <v:shape id="Picture 557413154" o:spid="_x0000_s1027" type="#_x0000_t75" style="position:absolute;width:10972;height:10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">
                  <v:imagedata r:id="rId100" o:title=""/>
                </v:shape>
                <v:shape id="Picture 689800904" o:spid="_x0000_s1028" type="#_x0000_t75" style="position:absolute;left:17018;width:10972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">
                  <v:imagedata r:id="rId101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0" o:spid="_x0000_s1029" type="#_x0000_t13" style="position:absolute;left:12022;top:4593;width:3677;height:2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" adj="13641" fillcolor="red" strokecolor="red" strokeweight="1pt"/>
                <w10:wrap anchorx="margin"/>
              </v:group>
            </w:pict>
          </mc:Fallback>
        </mc:AlternateContent>
      </w:r>
      <w:r w:rsidR="00064747">
        <w:t>2023</w:t>
      </w:r>
    </w:p>
    <w:p w14:paraId="3DBD7029" w14:textId="0F094779" w:rsidR="00064747" w:rsidRDefault="00064747" w:rsidP="00064747">
      <w:pPr>
        <w:pStyle w:val="Listtoplevel"/>
      </w:pPr>
      <w:r>
        <w:t>2027.</w:t>
      </w:r>
    </w:p>
    <w:p w14:paraId="282D541A" w14:textId="77777777" w:rsidR="00064747" w:rsidRDefault="00064747" w:rsidP="00820FF9">
      <w:pPr>
        <w:rPr>
          <w:rFonts w:eastAsia="Arial Unicode MS"/>
        </w:rPr>
      </w:pPr>
    </w:p>
    <w:p w14:paraId="627F51F8" w14:textId="55E97348" w:rsidR="001E2090" w:rsidRDefault="00D80071" w:rsidP="00820FF9">
      <w:pPr>
        <w:rPr>
          <w:rFonts w:eastAsia="Arial Unicode MS"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7EFBC870" wp14:editId="70B788FF">
            <wp:simplePos x="0" y="0"/>
            <wp:positionH relativeFrom="column">
              <wp:posOffset>254000</wp:posOffset>
            </wp:positionH>
            <wp:positionV relativeFrom="paragraph">
              <wp:posOffset>243205</wp:posOffset>
            </wp:positionV>
            <wp:extent cx="1097280" cy="1097280"/>
            <wp:effectExtent l="0" t="0" r="0" b="0"/>
            <wp:wrapNone/>
            <wp:docPr id="1566793525" name="Picture 156679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00904" name="Picture 689800904"/>
                    <pic:cNvPicPr>
                      <a:picLocks noChangeAspect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2CD576" w14:textId="501BCF38" w:rsidR="001E2090" w:rsidRDefault="001E2090" w:rsidP="00820FF9">
      <w:pPr>
        <w:rPr>
          <w:rFonts w:eastAsia="Arial Unicode MS"/>
        </w:rPr>
      </w:pPr>
      <w:r>
        <w:rPr>
          <w:rFonts w:eastAsia="Arial Unicode MS"/>
        </w:rPr>
        <w:t xml:space="preserve">The Government also said they will have about 40 million dollars after 2027. </w:t>
      </w:r>
    </w:p>
    <w:p w14:paraId="7A463203" w14:textId="77777777" w:rsidR="001E2090" w:rsidRDefault="001E2090" w:rsidP="00820FF9">
      <w:pPr>
        <w:rPr>
          <w:rFonts w:eastAsia="Arial Unicode MS"/>
        </w:rPr>
      </w:pPr>
    </w:p>
    <w:p w14:paraId="0F78DEFB" w14:textId="77777777" w:rsidR="001E2090" w:rsidRDefault="001E2090" w:rsidP="00820FF9">
      <w:pPr>
        <w:rPr>
          <w:rFonts w:eastAsia="Arial Unicode MS"/>
        </w:rPr>
      </w:pPr>
    </w:p>
    <w:p w14:paraId="242FCEB4" w14:textId="77777777" w:rsidR="00763FA1" w:rsidRDefault="00763FA1">
      <w:pPr>
        <w:spacing w:line="240" w:lineRule="auto"/>
        <w:ind w:left="0"/>
        <w:rPr>
          <w:rFonts w:eastAsia="Arial Unicode MS"/>
        </w:rPr>
      </w:pPr>
      <w:r>
        <w:rPr>
          <w:rFonts w:eastAsia="Arial Unicode MS"/>
        </w:rPr>
        <w:br w:type="page"/>
      </w:r>
    </w:p>
    <w:p w14:paraId="76F14411" w14:textId="626B6781" w:rsidR="00CD7587" w:rsidRDefault="00D95B0F" w:rsidP="00763FA1">
      <w:pPr>
        <w:rPr>
          <w:rFonts w:eastAsia="Arial Unicode MS"/>
        </w:rPr>
      </w:pPr>
      <w:r>
        <w:rPr>
          <w:rFonts w:ascii="Times New Roman" w:hAnsi="Times New Roman" w:cs="Times New Roman"/>
          <w:noProof/>
          <w:bdr w:val="none" w:sz="0" w:space="0" w:color="auto" w:frame="1"/>
          <w:lang w:eastAsia="en-NZ"/>
        </w:rPr>
        <w:lastRenderedPageBreak/>
        <w:drawing>
          <wp:anchor distT="0" distB="0" distL="114300" distR="114300" simplePos="0" relativeHeight="251852800" behindDoc="0" locked="0" layoutInCell="1" allowOverlap="1" wp14:anchorId="6D2D038D" wp14:editId="6F03577A">
            <wp:simplePos x="0" y="0"/>
            <wp:positionH relativeFrom="column">
              <wp:posOffset>-266700</wp:posOffset>
            </wp:positionH>
            <wp:positionV relativeFrom="paragraph">
              <wp:posOffset>233045</wp:posOffset>
            </wp:positionV>
            <wp:extent cx="1994535" cy="482600"/>
            <wp:effectExtent l="0" t="0" r="5715" b="0"/>
            <wp:wrapNone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EGL logo (1)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090">
        <w:rPr>
          <w:rFonts w:eastAsia="Arial Unicode MS"/>
        </w:rPr>
        <w:t xml:space="preserve">This money is to change the disability system to follow the </w:t>
      </w:r>
      <w:r w:rsidR="001E2090">
        <w:rPr>
          <w:rFonts w:eastAsia="Arial Unicode MS"/>
          <w:b/>
          <w:bCs/>
        </w:rPr>
        <w:t xml:space="preserve">Enabling Good Lives </w:t>
      </w:r>
      <w:r w:rsidR="001E2090">
        <w:rPr>
          <w:rFonts w:eastAsia="Arial Unicode MS"/>
        </w:rPr>
        <w:t xml:space="preserve">way of doing things. </w:t>
      </w:r>
    </w:p>
    <w:p w14:paraId="47C87928" w14:textId="77777777" w:rsidR="00763FA1" w:rsidRDefault="00763FA1" w:rsidP="00763FA1">
      <w:pPr>
        <w:rPr>
          <w:rFonts w:eastAsia="Arial Unicode MS"/>
        </w:rPr>
      </w:pPr>
    </w:p>
    <w:p w14:paraId="6077D5ED" w14:textId="3A0999F9" w:rsidR="00763FA1" w:rsidRDefault="00E40086" w:rsidP="00763FA1">
      <w:pPr>
        <w:rPr>
          <w:rFonts w:eastAsia="Arial Unicode MS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75F7143F" wp14:editId="25366EE3">
                <wp:simplePos x="0" y="0"/>
                <wp:positionH relativeFrom="column">
                  <wp:posOffset>2215661</wp:posOffset>
                </wp:positionH>
                <wp:positionV relativeFrom="paragraph">
                  <wp:posOffset>208671</wp:posOffset>
                </wp:positionV>
                <wp:extent cx="3699803" cy="4269105"/>
                <wp:effectExtent l="0" t="0" r="0" b="0"/>
                <wp:wrapNone/>
                <wp:docPr id="1268338473" name="Rectangle 1268338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803" cy="4269105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B3C89" w14:textId="77777777" w:rsidR="00E00883" w:rsidRDefault="00E00883" w:rsidP="009812E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7143F" id="Rectangle 1268338473" o:spid="_x0000_s1039" style="position:absolute;left:0;text-align:left;margin-left:174.45pt;margin-top:16.45pt;width:291.3pt;height:336.1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" fillcolor="#e8d9f3" stroked="f" strokeweight="1pt">
                <v:textbox>
                  <w:txbxContent>
                    <w:p w14:paraId="6FFB3C89" w14:textId="77777777" w:rsidR="00E00883" w:rsidRDefault="00E00883" w:rsidP="009812E2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0CD439A" w14:textId="50B05DB7" w:rsidR="00CD7587" w:rsidRPr="00F535F1" w:rsidRDefault="00183AD2" w:rsidP="00CD7587">
      <w:pPr>
        <w:rPr>
          <w:rFonts w:ascii="Times New Roman" w:hAnsi="Times New Roman" w:cs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51776" behindDoc="0" locked="0" layoutInCell="1" allowOverlap="1" wp14:anchorId="374B071B" wp14:editId="5913585F">
            <wp:simplePos x="0" y="0"/>
            <wp:positionH relativeFrom="column">
              <wp:posOffset>-184150</wp:posOffset>
            </wp:positionH>
            <wp:positionV relativeFrom="paragraph">
              <wp:posOffset>234315</wp:posOffset>
            </wp:positionV>
            <wp:extent cx="164592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250" y="21475"/>
                <wp:lineTo x="21250" y="0"/>
                <wp:lineTo x="0" y="0"/>
              </wp:wrapPolygon>
            </wp:wrapThrough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Signpost_choice_support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587" w:rsidRPr="00F535F1">
        <w:rPr>
          <w:b/>
          <w:lang w:eastAsia="en-NZ"/>
        </w:rPr>
        <w:t>Enabling Good Lives</w:t>
      </w:r>
      <w:r w:rsidR="00CD7587" w:rsidRPr="00F535F1">
        <w:rPr>
          <w:lang w:eastAsia="en-NZ"/>
        </w:rPr>
        <w:t xml:space="preserve"> is a different way of thinking about disability support.</w:t>
      </w:r>
    </w:p>
    <w:p w14:paraId="7DA740E2" w14:textId="198CFC1B" w:rsidR="00CD7587" w:rsidRPr="00F535F1" w:rsidRDefault="00CD7587" w:rsidP="00CD7587">
      <w:pPr>
        <w:rPr>
          <w:rFonts w:ascii="Times New Roman" w:hAnsi="Times New Roman" w:cs="Times New Roman"/>
          <w:lang w:eastAsia="en-NZ"/>
        </w:rPr>
      </w:pPr>
    </w:p>
    <w:p w14:paraId="14712B6B" w14:textId="77777777" w:rsidR="00CD7587" w:rsidRPr="00F535F1" w:rsidRDefault="00CD7587" w:rsidP="00CD7587">
      <w:pPr>
        <w:rPr>
          <w:rFonts w:ascii="Times New Roman" w:eastAsia="Times New Roman" w:hAnsi="Times New Roman" w:cs="Times New Roman"/>
          <w:szCs w:val="32"/>
          <w:lang w:eastAsia="en-NZ"/>
        </w:rPr>
      </w:pPr>
    </w:p>
    <w:p w14:paraId="549B7186" w14:textId="77777777" w:rsidR="00CD7587" w:rsidRPr="00F535F1" w:rsidRDefault="00CD7587" w:rsidP="00CD7587">
      <w:pPr>
        <w:rPr>
          <w:rFonts w:ascii="Times New Roman" w:eastAsia="Times New Roman" w:hAnsi="Times New Roman" w:cs="Times New Roman"/>
          <w:szCs w:val="32"/>
          <w:lang w:eastAsia="en-NZ"/>
        </w:rPr>
      </w:pPr>
      <w:r w:rsidRPr="00F535F1">
        <w:rPr>
          <w:rFonts w:eastAsia="Times New Roman" w:cs="Arial"/>
          <w:color w:val="000000"/>
          <w:szCs w:val="32"/>
          <w:lang w:eastAsia="en-NZ"/>
        </w:rPr>
        <w:t>Enabling Good Lives is about having:</w:t>
      </w:r>
    </w:p>
    <w:p w14:paraId="6A5F10B9" w14:textId="6A1ACB2C" w:rsidR="00CD7587" w:rsidRPr="00245C4A" w:rsidRDefault="00183AD2" w:rsidP="00CD7587">
      <w:pPr>
        <w:pStyle w:val="Listtoplevel"/>
      </w:pPr>
      <w:r w:rsidRPr="00245C4A">
        <w:drawing>
          <wp:anchor distT="0" distB="0" distL="114300" distR="114300" simplePos="0" relativeHeight="251850752" behindDoc="0" locked="0" layoutInCell="1" allowOverlap="1" wp14:anchorId="7726FB52" wp14:editId="61D94A14">
            <wp:simplePos x="0" y="0"/>
            <wp:positionH relativeFrom="column">
              <wp:posOffset>57150</wp:posOffset>
            </wp:positionH>
            <wp:positionV relativeFrom="paragraph">
              <wp:posOffset>603250</wp:posOffset>
            </wp:positionV>
            <wp:extent cx="1314450" cy="969645"/>
            <wp:effectExtent l="0" t="0" r="0" b="1905"/>
            <wp:wrapThrough wrapText="bothSides">
              <wp:wrapPolygon edited="0">
                <wp:start x="0" y="0"/>
                <wp:lineTo x="0" y="21218"/>
                <wp:lineTo x="21287" y="21218"/>
                <wp:lineTo x="21287" y="0"/>
                <wp:lineTo x="0" y="0"/>
              </wp:wrapPolygon>
            </wp:wrapThrough>
            <wp:docPr id="13" name="Picture 13" descr="https://lh6.googleusercontent.com/JrNQRwQlgALXM17WXLBvmiAWq0Ie0EZvPECiOAmWtRFgfoz3fhppLhA19l9zyHGCoL8fna7fjYpJjxYSSm5fwt7GNoQ7jdlesahrW28itBDVKaId7ppTOS6_k3SCouz2k7UxnkE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JrNQRwQlgALXM17WXLBvmiAWq0Ie0EZvPECiOAmWtRFgfoz3fhppLhA19l9zyHGCoL8fna7fjYpJjxYSSm5fwt7GNoQ7jdlesahrW28itBDVKaId7ppTOS6_k3SCouz2k7UxnkE=s160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587" w:rsidRPr="00245C4A">
        <w:t>choice and control in your life</w:t>
      </w:r>
    </w:p>
    <w:p w14:paraId="5C116A63" w14:textId="756CCDA9" w:rsidR="00CD7587" w:rsidRPr="00245C4A" w:rsidRDefault="00CD7587" w:rsidP="00CD7587">
      <w:pPr>
        <w:pStyle w:val="Listtoplevel"/>
      </w:pPr>
      <w:r w:rsidRPr="00245C4A">
        <w:t>the support you need and want</w:t>
      </w:r>
    </w:p>
    <w:p w14:paraId="232B485C" w14:textId="77777777" w:rsidR="00CD7587" w:rsidRPr="00245C4A" w:rsidRDefault="00CD7587" w:rsidP="00CD7587">
      <w:pPr>
        <w:pStyle w:val="Listtoplevel"/>
      </w:pPr>
      <w:r w:rsidRPr="00245C4A">
        <w:t xml:space="preserve">a good life. </w:t>
      </w:r>
    </w:p>
    <w:p w14:paraId="4E83B695" w14:textId="77777777" w:rsidR="00CD7587" w:rsidRDefault="00CD7587" w:rsidP="008B34A6">
      <w:pPr>
        <w:rPr>
          <w:rFonts w:eastAsia="Times New Roman"/>
          <w:lang w:eastAsia="en-NZ"/>
        </w:rPr>
      </w:pPr>
    </w:p>
    <w:p w14:paraId="2E003EB5" w14:textId="77777777" w:rsidR="00CD7587" w:rsidRPr="00245C4A" w:rsidRDefault="00CD7587" w:rsidP="008B34A6">
      <w:pPr>
        <w:rPr>
          <w:rFonts w:eastAsia="Times New Roman"/>
          <w:lang w:eastAsia="en-NZ"/>
        </w:rPr>
      </w:pPr>
    </w:p>
    <w:p w14:paraId="4C40BF57" w14:textId="77777777" w:rsidR="00763FA1" w:rsidRDefault="00763FA1">
      <w:pPr>
        <w:spacing w:line="240" w:lineRule="auto"/>
        <w:ind w:left="0"/>
        <w:rPr>
          <w:rFonts w:eastAsia="Arial Unicode MS"/>
        </w:rPr>
      </w:pPr>
      <w:r>
        <w:rPr>
          <w:rFonts w:eastAsia="Arial Unicode MS"/>
        </w:rPr>
        <w:br w:type="page"/>
      </w:r>
    </w:p>
    <w:p w14:paraId="466A9BFA" w14:textId="5C4E583E" w:rsidR="00763FA1" w:rsidRDefault="00183AD2" w:rsidP="008B34A6">
      <w:pPr>
        <w:rPr>
          <w:rFonts w:eastAsia="Arial Unicode MS"/>
        </w:rPr>
      </w:pPr>
      <w:r w:rsidRPr="001C4140">
        <w:rPr>
          <w:noProof/>
        </w:rPr>
        <w:lastRenderedPageBreak/>
        <w:drawing>
          <wp:anchor distT="0" distB="0" distL="114300" distR="114300" simplePos="0" relativeHeight="252082176" behindDoc="0" locked="0" layoutInCell="1" allowOverlap="1" wp14:anchorId="2011AB28" wp14:editId="347D2782">
            <wp:simplePos x="0" y="0"/>
            <wp:positionH relativeFrom="margin">
              <wp:posOffset>-304800</wp:posOffset>
            </wp:positionH>
            <wp:positionV relativeFrom="paragraph">
              <wp:posOffset>140335</wp:posOffset>
            </wp:positionV>
            <wp:extent cx="2134235" cy="42291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78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4A6">
        <w:rPr>
          <w:rFonts w:eastAsia="Arial Unicode MS"/>
        </w:rPr>
        <w:t xml:space="preserve">A </w:t>
      </w:r>
      <w:r w:rsidR="00474CAC">
        <w:rPr>
          <w:rFonts w:eastAsia="Arial Unicode MS"/>
        </w:rPr>
        <w:t xml:space="preserve">group called </w:t>
      </w:r>
      <w:r w:rsidR="00763FA1">
        <w:rPr>
          <w:rFonts w:eastAsia="Arial Unicode MS"/>
          <w:b/>
          <w:bCs/>
        </w:rPr>
        <w:t xml:space="preserve">Transformation Management Office </w:t>
      </w:r>
      <w:r w:rsidR="008B34A6">
        <w:rPr>
          <w:rFonts w:eastAsia="Arial Unicode MS"/>
        </w:rPr>
        <w:t xml:space="preserve">is being </w:t>
      </w:r>
      <w:r w:rsidR="00474CAC">
        <w:rPr>
          <w:rFonts w:eastAsia="Arial Unicode MS"/>
        </w:rPr>
        <w:t>put together</w:t>
      </w:r>
      <w:r w:rsidR="00763FA1">
        <w:rPr>
          <w:rFonts w:eastAsia="Arial Unicode MS"/>
        </w:rPr>
        <w:t xml:space="preserve"> in </w:t>
      </w:r>
      <w:proofErr w:type="spellStart"/>
      <w:r w:rsidR="00763FA1">
        <w:rPr>
          <w:rFonts w:eastAsia="Arial Unicode MS"/>
        </w:rPr>
        <w:t>Whaikaha</w:t>
      </w:r>
      <w:proofErr w:type="spellEnd"/>
      <w:r w:rsidR="00763FA1">
        <w:rPr>
          <w:rFonts w:eastAsia="Arial Unicode MS"/>
        </w:rPr>
        <w:t xml:space="preserve">. </w:t>
      </w:r>
    </w:p>
    <w:p w14:paraId="158CFDCC" w14:textId="77777777" w:rsidR="00763FA1" w:rsidRDefault="00763FA1" w:rsidP="008B34A6">
      <w:pPr>
        <w:rPr>
          <w:rFonts w:eastAsia="Arial Unicode MS"/>
        </w:rPr>
      </w:pPr>
    </w:p>
    <w:p w14:paraId="2BC8D6D7" w14:textId="452CB9C7" w:rsidR="00763FA1" w:rsidRDefault="00763FA1" w:rsidP="008B34A6">
      <w:pPr>
        <w:rPr>
          <w:rFonts w:eastAsia="Arial Unicode MS"/>
        </w:rPr>
      </w:pPr>
    </w:p>
    <w:p w14:paraId="1CE2448E" w14:textId="443C9196" w:rsidR="00763FA1" w:rsidRDefault="00763FA1" w:rsidP="008B34A6">
      <w:pPr>
        <w:rPr>
          <w:rFonts w:eastAsia="Arial Unicode MS"/>
        </w:rPr>
      </w:pPr>
      <w:r>
        <w:rPr>
          <w:rFonts w:eastAsia="Arial Unicode MS"/>
        </w:rPr>
        <w:t>This office</w:t>
      </w:r>
      <w:r>
        <w:rPr>
          <w:rFonts w:eastAsia="Arial Unicode MS"/>
          <w:b/>
          <w:bCs/>
        </w:rPr>
        <w:t xml:space="preserve"> </w:t>
      </w:r>
      <w:r>
        <w:rPr>
          <w:rFonts w:eastAsia="Arial Unicode MS"/>
        </w:rPr>
        <w:t>will look over</w:t>
      </w:r>
      <w:r w:rsidR="001D4A9F">
        <w:rPr>
          <w:rFonts w:eastAsia="Arial Unicode MS"/>
        </w:rPr>
        <w:t>:</w:t>
      </w:r>
      <w:r>
        <w:rPr>
          <w:rFonts w:eastAsia="Arial Unicode MS"/>
        </w:rPr>
        <w:t xml:space="preserve"> </w:t>
      </w:r>
    </w:p>
    <w:p w14:paraId="78CC8FE6" w14:textId="366A3959" w:rsidR="00763FA1" w:rsidRDefault="00863520" w:rsidP="00763FA1">
      <w:pPr>
        <w:pStyle w:val="Listtoplevel"/>
      </w:pPr>
      <w:r w:rsidRPr="00863520">
        <w:drawing>
          <wp:anchor distT="0" distB="0" distL="114300" distR="114300" simplePos="0" relativeHeight="251953152" behindDoc="0" locked="0" layoutInCell="1" allowOverlap="1" wp14:anchorId="75D6C8F3" wp14:editId="6D4C88DF">
            <wp:simplePos x="0" y="0"/>
            <wp:positionH relativeFrom="column">
              <wp:posOffset>-74295</wp:posOffset>
            </wp:positionH>
            <wp:positionV relativeFrom="paragraph">
              <wp:posOffset>211455</wp:posOffset>
            </wp:positionV>
            <wp:extent cx="1828800" cy="1828800"/>
            <wp:effectExtent l="0" t="0" r="0" b="0"/>
            <wp:wrapNone/>
            <wp:docPr id="20468372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FA1">
        <w:t xml:space="preserve">what </w:t>
      </w:r>
      <w:r w:rsidR="00214852">
        <w:t>the</w:t>
      </w:r>
      <w:r w:rsidR="00763FA1">
        <w:t xml:space="preserve"> changes in the dis</w:t>
      </w:r>
      <w:r w:rsidR="009376A5">
        <w:t>a</w:t>
      </w:r>
      <w:r w:rsidR="00763FA1">
        <w:t xml:space="preserve">bility system will look like </w:t>
      </w:r>
    </w:p>
    <w:p w14:paraId="3E953266" w14:textId="4F608DE1" w:rsidR="00763FA1" w:rsidRDefault="00763FA1" w:rsidP="00863520">
      <w:pPr>
        <w:pStyle w:val="Listtoplevel"/>
      </w:pPr>
      <w:r>
        <w:t xml:space="preserve">how the disability system will be changed. </w:t>
      </w:r>
    </w:p>
    <w:p w14:paraId="2489B219" w14:textId="77777777" w:rsidR="00763FA1" w:rsidRDefault="00763FA1" w:rsidP="00763FA1">
      <w:pPr>
        <w:rPr>
          <w:rFonts w:eastAsia="Arial Unicode MS"/>
        </w:rPr>
      </w:pPr>
    </w:p>
    <w:p w14:paraId="61E3FE1F" w14:textId="304E3F46" w:rsidR="00763FA1" w:rsidRDefault="00763FA1" w:rsidP="00763FA1">
      <w:pPr>
        <w:rPr>
          <w:rFonts w:eastAsia="Arial Unicode MS"/>
        </w:rPr>
      </w:pPr>
    </w:p>
    <w:p w14:paraId="3E6BB2F7" w14:textId="04FB0FEB" w:rsidR="00763FA1" w:rsidRDefault="00C17A07" w:rsidP="00763FA1">
      <w:pPr>
        <w:rPr>
          <w:rFonts w:eastAsia="Arial Unicode MS"/>
        </w:rPr>
      </w:pPr>
      <w:r>
        <w:rPr>
          <w:rFonts w:eastAsia="Times New Roman"/>
          <w:b/>
          <w:bCs/>
          <w:noProof/>
          <w:shd w:val="clear" w:color="auto" w:fill="FFFFFF"/>
          <w:lang w:eastAsia="en-GB"/>
        </w:rPr>
        <w:drawing>
          <wp:anchor distT="0" distB="0" distL="114300" distR="114300" simplePos="0" relativeHeight="251955200" behindDoc="0" locked="0" layoutInCell="1" allowOverlap="1" wp14:anchorId="303994D3" wp14:editId="07A05610">
            <wp:simplePos x="0" y="0"/>
            <wp:positionH relativeFrom="column">
              <wp:posOffset>168910</wp:posOffset>
            </wp:positionH>
            <wp:positionV relativeFrom="paragraph">
              <wp:posOffset>12488</wp:posOffset>
            </wp:positionV>
            <wp:extent cx="1512000" cy="947494"/>
            <wp:effectExtent l="0" t="0" r="0" b="5080"/>
            <wp:wrapNone/>
            <wp:docPr id="953326209" name="Picture 953326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94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D3">
        <w:rPr>
          <w:rFonts w:eastAsia="Arial Unicode MS"/>
        </w:rPr>
        <w:t xml:space="preserve">This office will be looked after by the </w:t>
      </w:r>
      <w:r w:rsidR="006D2CD3" w:rsidRPr="00474CAC">
        <w:rPr>
          <w:rFonts w:eastAsia="Arial Unicode MS"/>
        </w:rPr>
        <w:t>Transformation Management Board.</w:t>
      </w:r>
      <w:r w:rsidR="006D2CD3">
        <w:rPr>
          <w:rFonts w:eastAsia="Arial Unicode MS"/>
        </w:rPr>
        <w:t xml:space="preserve"> </w:t>
      </w:r>
    </w:p>
    <w:p w14:paraId="67A88F04" w14:textId="77777777" w:rsidR="006D2CD3" w:rsidRDefault="006D2CD3" w:rsidP="00763FA1">
      <w:pPr>
        <w:rPr>
          <w:rFonts w:eastAsia="Arial Unicode MS"/>
        </w:rPr>
      </w:pPr>
    </w:p>
    <w:p w14:paraId="7032FC62" w14:textId="77777777" w:rsidR="00474CAC" w:rsidRDefault="00474CAC" w:rsidP="00763FA1">
      <w:pPr>
        <w:rPr>
          <w:rFonts w:eastAsia="Arial Unicode MS"/>
        </w:rPr>
      </w:pPr>
    </w:p>
    <w:p w14:paraId="486952C5" w14:textId="2616B064" w:rsidR="00474CAC" w:rsidRDefault="00911CF6" w:rsidP="00763FA1">
      <w:pPr>
        <w:rPr>
          <w:rFonts w:eastAsia="Arial Unicode MS"/>
        </w:rPr>
      </w:pPr>
      <w:r>
        <w:rPr>
          <w:noProof/>
        </w:rPr>
        <w:drawing>
          <wp:anchor distT="0" distB="0" distL="114300" distR="114300" simplePos="0" relativeHeight="252035072" behindDoc="0" locked="0" layoutInCell="1" allowOverlap="1" wp14:anchorId="38330351" wp14:editId="19E00F6E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1800000" cy="962234"/>
            <wp:effectExtent l="0" t="0" r="0" b="0"/>
            <wp:wrapNone/>
            <wp:docPr id="181746738" name="Picture 181746738" descr="An open book with an arrow pointing to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6738" name="Picture 181746738" descr="An open book with an arrow pointing to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D19">
        <w:rPr>
          <w:rFonts w:eastAsia="Arial Unicode MS"/>
        </w:rPr>
        <w:t>We will talk more about</w:t>
      </w:r>
      <w:r w:rsidR="00474CAC">
        <w:rPr>
          <w:rFonts w:eastAsia="Arial Unicode MS"/>
        </w:rPr>
        <w:t xml:space="preserve"> </w:t>
      </w:r>
      <w:r w:rsidR="009376A5">
        <w:rPr>
          <w:rFonts w:eastAsia="Arial Unicode MS"/>
        </w:rPr>
        <w:t xml:space="preserve">the </w:t>
      </w:r>
      <w:r w:rsidR="00474CAC">
        <w:rPr>
          <w:rFonts w:eastAsia="Arial Unicode MS"/>
        </w:rPr>
        <w:t xml:space="preserve">Transformation Management Board on </w:t>
      </w:r>
      <w:r w:rsidR="00474CAC" w:rsidRPr="00183AD2">
        <w:rPr>
          <w:rFonts w:eastAsia="Arial Unicode MS"/>
          <w:b/>
          <w:bCs/>
        </w:rPr>
        <w:t>page 2</w:t>
      </w:r>
      <w:r w:rsidR="00183AD2" w:rsidRPr="00183AD2">
        <w:rPr>
          <w:rFonts w:eastAsia="Arial Unicode MS"/>
          <w:b/>
          <w:bCs/>
        </w:rPr>
        <w:t>3</w:t>
      </w:r>
      <w:r w:rsidR="00474CAC">
        <w:rPr>
          <w:rFonts w:eastAsia="Arial Unicode MS"/>
        </w:rPr>
        <w:t xml:space="preserve">. </w:t>
      </w:r>
    </w:p>
    <w:p w14:paraId="7761F59A" w14:textId="77777777" w:rsidR="006D2CD3" w:rsidRDefault="006D2CD3" w:rsidP="00763FA1">
      <w:pPr>
        <w:rPr>
          <w:rFonts w:eastAsia="Arial Unicode MS"/>
        </w:rPr>
      </w:pPr>
    </w:p>
    <w:p w14:paraId="5A132603" w14:textId="77777777" w:rsidR="00474CAC" w:rsidRDefault="00474CAC">
      <w:pPr>
        <w:spacing w:line="240" w:lineRule="auto"/>
        <w:ind w:left="0"/>
        <w:rPr>
          <w:rFonts w:eastAsia="Arial Unicode MS"/>
        </w:rPr>
      </w:pPr>
      <w:r>
        <w:rPr>
          <w:rFonts w:eastAsia="Arial Unicode MS"/>
        </w:rPr>
        <w:br w:type="page"/>
      </w:r>
    </w:p>
    <w:p w14:paraId="271910C8" w14:textId="2BB47B09" w:rsidR="006D2CD3" w:rsidRDefault="00BD61CF" w:rsidP="00763FA1">
      <w:pPr>
        <w:rPr>
          <w:rFonts w:eastAsia="Arial Unicode MS"/>
        </w:rPr>
      </w:pPr>
      <w:r w:rsidRPr="002740C8"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7DAAE6D1" wp14:editId="5E0C3EF0">
            <wp:simplePos x="0" y="0"/>
            <wp:positionH relativeFrom="column">
              <wp:posOffset>-370205</wp:posOffset>
            </wp:positionH>
            <wp:positionV relativeFrom="paragraph">
              <wp:posOffset>536575</wp:posOffset>
            </wp:positionV>
            <wp:extent cx="2011680" cy="1285240"/>
            <wp:effectExtent l="0" t="0" r="7620" b="0"/>
            <wp:wrapNone/>
            <wp:docPr id="6802962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6A5">
        <w:rPr>
          <w:noProof/>
        </w:rPr>
        <w:t>The Board</w:t>
      </w:r>
      <w:r w:rsidR="006D2CD3">
        <w:rPr>
          <w:rFonts w:eastAsia="Arial Unicode MS"/>
        </w:rPr>
        <w:t xml:space="preserve"> is made of 3 groups</w:t>
      </w:r>
      <w:r w:rsidR="00972618">
        <w:rPr>
          <w:rFonts w:eastAsia="Arial Unicode MS"/>
        </w:rPr>
        <w:t xml:space="preserve"> of people</w:t>
      </w:r>
      <w:r w:rsidR="009376A5">
        <w:rPr>
          <w:rFonts w:eastAsia="Arial Unicode MS"/>
        </w:rPr>
        <w:t>:</w:t>
      </w:r>
    </w:p>
    <w:p w14:paraId="40AA5E59" w14:textId="16CFAD9E" w:rsidR="006D2CD3" w:rsidRPr="006D2CD3" w:rsidRDefault="006D2CD3" w:rsidP="002740C8">
      <w:pPr>
        <w:pStyle w:val="Listtoplevel"/>
      </w:pPr>
      <w:r w:rsidRPr="006D2CD3">
        <w:t>disabled people</w:t>
      </w:r>
    </w:p>
    <w:p w14:paraId="36C6B7E7" w14:textId="28F0B65B" w:rsidR="006D2CD3" w:rsidRPr="006D2CD3" w:rsidRDefault="00BD61CF" w:rsidP="006D2CD3">
      <w:pPr>
        <w:pStyle w:val="Listtoplevel"/>
      </w:pPr>
      <w:r w:rsidRPr="007F0A60">
        <w:drawing>
          <wp:anchor distT="0" distB="0" distL="114300" distR="114300" simplePos="0" relativeHeight="252043264" behindDoc="0" locked="0" layoutInCell="1" allowOverlap="1" wp14:anchorId="04C1DE5B" wp14:editId="77F202FD">
            <wp:simplePos x="0" y="0"/>
            <wp:positionH relativeFrom="margin">
              <wp:posOffset>-247650</wp:posOffset>
            </wp:positionH>
            <wp:positionV relativeFrom="paragraph">
              <wp:posOffset>725805</wp:posOffset>
            </wp:positionV>
            <wp:extent cx="1855470" cy="364490"/>
            <wp:effectExtent l="0" t="0" r="0" b="0"/>
            <wp:wrapNone/>
            <wp:docPr id="1908571764" name="Picture 190857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D3" w:rsidRPr="006D2CD3">
        <w:t xml:space="preserve">tāngata </w:t>
      </w:r>
      <w:r w:rsidR="006D2CD3">
        <w:t>w</w:t>
      </w:r>
      <w:r w:rsidR="006D2CD3" w:rsidRPr="006D2CD3">
        <w:t xml:space="preserve">haikaha </w:t>
      </w:r>
      <w:r w:rsidR="00337793" w:rsidRPr="00337793">
        <w:t>Māori</w:t>
      </w:r>
    </w:p>
    <w:p w14:paraId="04FBC252" w14:textId="2E9F1B8D" w:rsidR="006D2CD3" w:rsidRPr="006D2CD3" w:rsidRDefault="00050D47" w:rsidP="006D2CD3">
      <w:pPr>
        <w:pStyle w:val="Listtoplevel"/>
      </w:pPr>
      <w:r>
        <w:t xml:space="preserve">people who work at </w:t>
      </w:r>
      <w:r w:rsidR="006D2CD3" w:rsidRPr="006D2CD3">
        <w:t>Whaikaha</w:t>
      </w:r>
      <w:r w:rsidR="006D2CD3">
        <w:t xml:space="preserve">. </w:t>
      </w:r>
    </w:p>
    <w:p w14:paraId="6401D900" w14:textId="77777777" w:rsidR="00050D47" w:rsidRDefault="00050D47" w:rsidP="001F445B"/>
    <w:p w14:paraId="6EEF8CD5" w14:textId="77777777" w:rsidR="00050D47" w:rsidRDefault="00050D47" w:rsidP="001F445B"/>
    <w:p w14:paraId="79CF37EC" w14:textId="3B13E495" w:rsidR="001F445B" w:rsidRDefault="006140F1" w:rsidP="001F445B">
      <w:r w:rsidRPr="0064275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58272" behindDoc="0" locked="0" layoutInCell="1" allowOverlap="1" wp14:anchorId="1E8A64F6" wp14:editId="31A05B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2000" cy="1556920"/>
            <wp:effectExtent l="0" t="0" r="0" b="5715"/>
            <wp:wrapNone/>
            <wp:docPr id="423890377" name="Picture 42389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D47">
        <w:rPr>
          <w:rFonts w:eastAsia="Times New Roman"/>
          <w:noProof/>
          <w:shd w:val="clear" w:color="auto" w:fill="FFFFFF"/>
          <w:lang w:eastAsia="en-GB"/>
        </w:rPr>
        <w:t>You can find out more about the funding on our website at</w:t>
      </w:r>
      <w:r w:rsidR="001F445B">
        <w:t>:</w:t>
      </w:r>
    </w:p>
    <w:p w14:paraId="124071B8" w14:textId="77777777" w:rsidR="001F445B" w:rsidRDefault="001F445B" w:rsidP="001F445B"/>
    <w:p w14:paraId="50C61D47" w14:textId="4F79ADD1" w:rsidR="00337793" w:rsidRDefault="00705413" w:rsidP="00183AD2">
      <w:hyperlink r:id="rId109" w:history="1">
        <w:r w:rsidR="001F445B" w:rsidRPr="001F445B">
          <w:rPr>
            <w:b/>
            <w:bCs/>
          </w:rPr>
          <w:t>https://whaikaha.govt.nz/sept-fund</w:t>
        </w:r>
      </w:hyperlink>
    </w:p>
    <w:p w14:paraId="57D3971D" w14:textId="77777777" w:rsidR="00183AD2" w:rsidRDefault="00183AD2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06730F6" w14:textId="6C2EBB48" w:rsidR="00337793" w:rsidRDefault="0023441D" w:rsidP="00337793">
      <w:pPr>
        <w:pStyle w:val="Heading1"/>
      </w:pPr>
      <w:r>
        <w:lastRenderedPageBreak/>
        <w:t xml:space="preserve">What is the </w:t>
      </w:r>
      <w:r>
        <w:br/>
      </w:r>
      <w:r w:rsidR="00337793">
        <w:t>Transformation Management Board</w:t>
      </w:r>
      <w:r w:rsidR="009376A5">
        <w:t>?</w:t>
      </w:r>
      <w:r w:rsidR="00337793">
        <w:t xml:space="preserve"> </w:t>
      </w:r>
    </w:p>
    <w:p w14:paraId="44D49C9F" w14:textId="77777777" w:rsidR="00337793" w:rsidRDefault="00337793" w:rsidP="00337793"/>
    <w:p w14:paraId="25A0AA1F" w14:textId="45A327B3" w:rsidR="00337793" w:rsidRDefault="004A27DD" w:rsidP="00337793">
      <w:r>
        <w:rPr>
          <w:rFonts w:eastAsia="Times New Roman"/>
          <w:b/>
          <w:bCs/>
          <w:noProof/>
          <w:shd w:val="clear" w:color="auto" w:fill="FFFFFF"/>
          <w:lang w:eastAsia="en-GB"/>
        </w:rPr>
        <w:drawing>
          <wp:anchor distT="0" distB="0" distL="114300" distR="114300" simplePos="0" relativeHeight="251960320" behindDoc="0" locked="0" layoutInCell="1" allowOverlap="1" wp14:anchorId="020E7C42" wp14:editId="6FD36FDF">
            <wp:simplePos x="0" y="0"/>
            <wp:positionH relativeFrom="column">
              <wp:posOffset>261620</wp:posOffset>
            </wp:positionH>
            <wp:positionV relativeFrom="paragraph">
              <wp:posOffset>191982</wp:posOffset>
            </wp:positionV>
            <wp:extent cx="1512000" cy="947494"/>
            <wp:effectExtent l="0" t="0" r="0" b="5080"/>
            <wp:wrapNone/>
            <wp:docPr id="1536753523" name="Picture 153675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94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D58C9" w14:textId="1D10D70D" w:rsidR="00337793" w:rsidRDefault="004A27DD" w:rsidP="00337793">
      <w:r w:rsidRPr="002740C8">
        <w:rPr>
          <w:noProof/>
        </w:rPr>
        <w:drawing>
          <wp:anchor distT="0" distB="0" distL="114300" distR="114300" simplePos="0" relativeHeight="251961344" behindDoc="0" locked="0" layoutInCell="1" allowOverlap="1" wp14:anchorId="1D35C703" wp14:editId="1D77BB25">
            <wp:simplePos x="0" y="0"/>
            <wp:positionH relativeFrom="column">
              <wp:posOffset>0</wp:posOffset>
            </wp:positionH>
            <wp:positionV relativeFrom="paragraph">
              <wp:posOffset>992294</wp:posOffset>
            </wp:positionV>
            <wp:extent cx="2011680" cy="1285586"/>
            <wp:effectExtent l="0" t="0" r="7620" b="0"/>
            <wp:wrapNone/>
            <wp:docPr id="585651576" name="Picture 58565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28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793">
        <w:t xml:space="preserve">We wanted to make sure that the Transformation Management Board </w:t>
      </w:r>
      <w:r w:rsidR="00B51095">
        <w:t>includes:</w:t>
      </w:r>
    </w:p>
    <w:p w14:paraId="6D1CF259" w14:textId="5ABB4670" w:rsidR="00337793" w:rsidRDefault="00337793" w:rsidP="00337793">
      <w:pPr>
        <w:pStyle w:val="Listtoplevel"/>
      </w:pPr>
      <w:r>
        <w:t xml:space="preserve">disabled people </w:t>
      </w:r>
    </w:p>
    <w:p w14:paraId="4E4C5B70" w14:textId="49118856" w:rsidR="00337793" w:rsidRPr="006D2CD3" w:rsidRDefault="00337793" w:rsidP="00337793">
      <w:pPr>
        <w:pStyle w:val="Listtoplevel"/>
      </w:pPr>
      <w:r w:rsidRPr="006D2CD3">
        <w:t xml:space="preserve">tāngata </w:t>
      </w:r>
      <w:r>
        <w:t>w</w:t>
      </w:r>
      <w:r w:rsidRPr="006D2CD3">
        <w:t xml:space="preserve">haikaha </w:t>
      </w:r>
      <w:r w:rsidRPr="00337793">
        <w:t>Māori</w:t>
      </w:r>
      <w:r w:rsidR="00507179">
        <w:t>.</w:t>
      </w:r>
    </w:p>
    <w:p w14:paraId="67B0BEE7" w14:textId="754E4152" w:rsidR="00337793" w:rsidRDefault="00337793" w:rsidP="00337793"/>
    <w:p w14:paraId="27C8E87D" w14:textId="49B9E25D" w:rsidR="00B342D6" w:rsidRDefault="004A27DD" w:rsidP="00337793">
      <w:r w:rsidRPr="004A27DD">
        <w:rPr>
          <w:noProof/>
        </w:rPr>
        <w:drawing>
          <wp:anchor distT="0" distB="0" distL="114300" distR="114300" simplePos="0" relativeHeight="251962368" behindDoc="0" locked="0" layoutInCell="1" allowOverlap="1" wp14:anchorId="4F3D6ABC" wp14:editId="15533B1C">
            <wp:simplePos x="0" y="0"/>
            <wp:positionH relativeFrom="column">
              <wp:posOffset>203200</wp:posOffset>
            </wp:positionH>
            <wp:positionV relativeFrom="paragraph">
              <wp:posOffset>143087</wp:posOffset>
            </wp:positionV>
            <wp:extent cx="1280160" cy="1662534"/>
            <wp:effectExtent l="0" t="0" r="0" b="0"/>
            <wp:wrapNone/>
            <wp:docPr id="2370335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6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D6E76" w14:textId="700A8ADB" w:rsidR="00337793" w:rsidRDefault="00337793" w:rsidP="00337793">
      <w:r>
        <w:t xml:space="preserve">Our video newsletter let people know that </w:t>
      </w:r>
      <w:r w:rsidR="000F26C3">
        <w:t xml:space="preserve">they could apply to be on </w:t>
      </w:r>
      <w:r w:rsidR="009376A5">
        <w:t xml:space="preserve">the </w:t>
      </w:r>
      <w:r>
        <w:t>Transformation Management Board</w:t>
      </w:r>
      <w:r w:rsidR="003B6148">
        <w:t>:</w:t>
      </w:r>
    </w:p>
    <w:p w14:paraId="5FD2346C" w14:textId="2F73D1FE" w:rsidR="00FA585B" w:rsidRDefault="00FA585B" w:rsidP="00337793"/>
    <w:p w14:paraId="7FED1AB4" w14:textId="51876293" w:rsidR="00FA585B" w:rsidRDefault="004A27DD" w:rsidP="00337793">
      <w:r w:rsidRPr="000F26C3"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7B0879B2" wp14:editId="350F4B48">
                <wp:simplePos x="0" y="0"/>
                <wp:positionH relativeFrom="column">
                  <wp:posOffset>-406823</wp:posOffset>
                </wp:positionH>
                <wp:positionV relativeFrom="paragraph">
                  <wp:posOffset>292524</wp:posOffset>
                </wp:positionV>
                <wp:extent cx="2328334" cy="1083732"/>
                <wp:effectExtent l="0" t="0" r="0" b="2540"/>
                <wp:wrapNone/>
                <wp:docPr id="1916984796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334" cy="1083732"/>
                          <a:chOff x="0" y="0"/>
                          <a:chExt cx="2731347" cy="1231265"/>
                        </a:xfrm>
                      </wpg:grpSpPr>
                      <wpg:grpSp>
                        <wpg:cNvPr id="268645023" name="Group 18"/>
                        <wpg:cNvGrpSpPr/>
                        <wpg:grpSpPr>
                          <a:xfrm>
                            <a:off x="0" y="0"/>
                            <a:ext cx="2731347" cy="1231265"/>
                            <a:chOff x="0" y="0"/>
                            <a:chExt cx="2731347" cy="1231265"/>
                          </a:xfrm>
                        </wpg:grpSpPr>
                        <wpg:grpSp>
                          <wpg:cNvPr id="839781494" name="Group 16"/>
                          <wpg:cNvGrpSpPr/>
                          <wpg:grpSpPr>
                            <a:xfrm>
                              <a:off x="0" y="0"/>
                              <a:ext cx="2731347" cy="1231265"/>
                              <a:chOff x="0" y="0"/>
                              <a:chExt cx="2731347" cy="1231265"/>
                            </a:xfrm>
                          </wpg:grpSpPr>
                          <pic:pic xmlns:pic="http://schemas.openxmlformats.org/drawingml/2006/picture">
                            <pic:nvPicPr>
                              <pic:cNvPr id="1703811176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7280" cy="1231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355811" name="Picture 153558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4067" y="0"/>
                                <a:ext cx="1097280" cy="1231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5498105" name="Arrow: Right 10"/>
                            <wps:cNvSpPr/>
                            <wps:spPr>
                              <a:xfrm>
                                <a:off x="1193800" y="567266"/>
                                <a:ext cx="367645" cy="270933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25693814" name="Oval 17"/>
                          <wps:cNvSpPr/>
                          <wps:spPr>
                            <a:xfrm>
                              <a:off x="508000" y="747889"/>
                              <a:ext cx="129823" cy="135466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60862981" name="Oval 17"/>
                        <wps:cNvSpPr/>
                        <wps:spPr>
                          <a:xfrm>
                            <a:off x="2139245" y="948266"/>
                            <a:ext cx="129823" cy="13546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FFB6C" id="Group 19" o:spid="_x0000_s1026" style="position:absolute;margin-left:-32.05pt;margin-top:23.05pt;width:183.35pt;height:85.35pt;z-index:251973632;mso-width-relative:margin;mso-height-relative:margin" coordsize="27313,12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J3Ij8+/+4ADkFkb2JlAGRAAAAAAf/b&#10;AIQAAQEBAQEBAQEBAQEBAQEBAQEBAQEBAQEBAQEBAQEBAQEBAQEBAQEBAQEBAQICAgICAgICAgIC&#10;AwMDAwMDAwMDAwEBAQEBAQEBAQEBAgIBAgIDAwMDAwMDAwMDAwMDAwMDAwMDAwMDAwMDAwMDAwMD&#10;AwMDAwMDAwMDAwMDAwMDAwMD/8AAEQgDIALJAwERAAIRAQMRAf/dAAQAWv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Fv0t/wAFP+9e/daP&#10;A9Gqpv8AgPB/yxi/6EX2weJ6WjgOtYP/AIV6f9uct4f+J+6N/wDd5kfeut9fL59+691//9Iw/wDw&#10;iJ/7JJ+a/wD4sXsr/wB9pTe/de63V9x/8e/m/wDtVV//ALjS+9r8Q+3qj/A32dFr9v8AS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oNp/wDHyYf/AKi/+uMvvTfCerL8a/b0Y72x0r61ff8AhXp/25y3h/4n&#10;7o3/AN3mR9+6918vn37r3X//0jD/APCIn/skn5r/APixeyv/AH2lN7917rdx9+690WHLf8XXKf8A&#10;axrv/cqX2+OA6SN8R6b/AHvq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KDaf8Ax8mH/wCov/rjL703wnqy/Gv29GO9sdK+tX3/&#10;AIV6f9uct4f+J+6N/wDd5kffuvdfL59+691//9Mw/wDwiJ/7JJ+a/wD4sXsr/wB9pTe/de63cffu&#10;vdFhy3/F1yn/AGsa7/3Kl9vjgOkjfEem/wB76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g2n/AMfJh/8AqL/64y+9N8J6svxr&#10;9vRjvbHSvrV9/wCFen/bnLeH/ifujf8A3eZH37r3Xy+ffuvdf//UMP8A8Iif+ySfmv8A+LF7K/8A&#10;faU3v3Xut3H37r3RYct/xdcp/wBrGu/9ypfb44DpI3xHpv8Ae+q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oNp/wDHyYf/AKi/&#10;+uMvvTfCerL8a/b0Y72x0r61ff8AhXp/25y3h/4n7o3/AN3mR9+6918vn37r3X//1TD/APCIn/sk&#10;n5r/APixeyv/AH2lN7917rdx9+690WHLf8XXKf8Aaxrv/cqX2+OA6SN8R6b/AHvq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KD&#10;af8Ax8mH/wCov/rjL703wnqy/Gv29GO9sdK+tX3/AIV6f9uct4f+J+6N/wDd5kffuvdfL59+691/&#10;/9Yw/wDwiJ/7JJ+a/wD4sXsr/wB9pTe/de63cffuvdFhy3/F1yn/AGsa7/3Kl9vjgOkjfEem/wB7&#10;6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g2n/AMfJh/8AqL/64y+9N8J6svxr9vRjvbHSvrV9/wCFen/bnLeH/ifujf8A3eZH&#10;37r3Xy+ffuvdf//XMP8A8Iif+ySfmv8A+LF7K/8AfaU3v3Xut3H37r3RYct/xdcp/wBrGu/9ypfb&#10;44DpI3xHpv8Ae+q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q+/8ACvT/ALc5bw/8T90b/wC7zI+/de6+Xz7917r/0jD/APCIn/skn5r/APixeyv/AH2l&#10;N7917rdx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vv/AAr0/wC3OW8P/E/dG/8Au8yPv3Xu&#10;vl8+/de6/9Mw/wDwiJ/7JJ+a/wD4sXsr/wB9pTe/de63c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r7/wAK9P8AtzlvD/xP3Rv/ALvMj7917r5fPv3Xuv/UMP8A8Iif+ySfmv8A+LF7K/8AfaU3&#10;v3Xut3H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+/8ACvT/ALc5bw/8T90b/wC7zI+/de6+&#10;Xz7917r/1TD/APCIn/skn5r/APixeyv/AH2lN7917rdx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vv/AAr0/wC3OW8P/E/dG/8Au8yPv3Xuvl8+/de6/9Yw/wDwiJ/7JJ+a/wD4sXsr/wB9pTe/&#10;de63cf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+/8ACvT/ALc5bw/8T90b/wC7&#10;zI+/de6+Xz7917r/1jD/APCIn/skn5r/APixeyv/AH2lN7917rdx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vv/CvT/tzlvD/xP3Rv/u8yPv3Xuvl8+/de6//VMP8A8Iif+ySfmv8A+LF7K/8AfaU3v3Xu&#10;t3H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+/8ACvT/ALc5bw/8T90b/wC7zI+/de6+Xz79&#10;17r/1jD/APCIn/skn5r/APixeyv/AH2lN7917rdx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r7/wAK9P8AtzlvD/xP3Rv/ALvMj7917r5fPv3Xuv/V&#10;MP8A8Iif+ySfmv8A+LF7K/8AfaU3v3Xut3H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+/8A&#10;CvT/ALc5bw/8T90b/wC7zI+/de6+Xz7917r/1jD/APCIn/skn5r/APixeyv/AH2lN7917rdx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q+/8ACvT/&#10;ALc5bw/8T90b/wC7zI+/de6+Xz7917r/1TD/APCIn/skn5r/APixeyv/AH2lN7917rdx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vv/AAr0/wC3OW8P/E/dG/8Au8yPv3Xuvl8+/de6/9Yw/wDw&#10;iJ/7JJ+a/wD4sXsr/wB9pTe/de63cf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V9/4V6f9uct4f8Aifujf/d5kffuvdfL59+691//1DD/APCI&#10;n/skn5r/APixeyv/AH2lN7917rdx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vv/AAr0/wC3&#10;OW8P/E/dG/8Au8yPv3Xuvl8+/de6/9Uw/wDwiJ/7JJ+a/wD4sXsr/wB9pTe/de63c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r7/wAK9P8AtzlvD/xP3Rv/ALvMj7917r5fPv3Xuv/WMP8A8Iif&#10;+ySfmv8A+LF7K/8AfaU3v3Xut3H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+/8ACvT/ALc5&#10;bw/8T90b/wC7zI+/de6+Xz7917r/1zD/APCIn/skn5r/APixeyv/AH2lN7917rdx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vv/AAr0/wC3OW8P/E/dG/8Au8yPv3Xuvl8+/de6/9Aw/wDwiJ/7&#10;JJ+a/wD4sXsr/wB9pTe/de63cf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r7/wAK9P8Atzlv&#10;D/xP3Rv/ALvMj7917r5fPv3Xuv/RMP8A8Iif+ySfmv8A+LF7K/8AfaU3v3Xut3H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">
                <v:group id="Group 18" o:spid="_x0000_s1027" style="position:absolute;width:27313;height:12312" coordsize="27313,1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">
                  <v:group id="Group 16" o:spid="_x0000_s1028" style="position:absolute;width:27313;height:12312" coordsize="27313,1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">
                    <v:shape id="Picture 15" o:spid="_x0000_s1029" type="#_x0000_t75" style="position:absolute;width:10972;height:1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">
                      <v:imagedata r:id="rId112" o:title=""/>
                    </v:shape>
                    <v:shape id="Picture 15355811" o:spid="_x0000_s1030" type="#_x0000_t75" style="position:absolute;left:16340;width:10973;height:1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">
                      <v:imagedata r:id="rId113" o:title=""/>
                    </v:shape>
                    <v:shape id="Arrow: Right 10" o:spid="_x0000_s1031" type="#_x0000_t13" style="position:absolute;left:11938;top:5672;width:3676;height:2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" adj="13641" fillcolor="red" strokecolor="red" strokeweight="1pt"/>
                  </v:group>
                  <v:oval id="Oval 17" o:spid="_x0000_s1032" style="position:absolute;left:5080;top:7478;width:1298;height:1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" filled="f" strokecolor="red" strokeweight="1.5pt">
                    <v:stroke joinstyle="miter"/>
                  </v:oval>
                </v:group>
                <v:oval id="Oval 17" o:spid="_x0000_s1033" style="position:absolute;left:21392;top:9482;width:1298;height:1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" filled="f" strokecolor="red" strokeweight="1.5pt">
                  <v:stroke joinstyle="miter"/>
                </v:oval>
              </v:group>
            </w:pict>
          </mc:Fallback>
        </mc:AlternateContent>
      </w:r>
      <w:r w:rsidR="000F26C3">
        <w:t xml:space="preserve">from </w:t>
      </w:r>
      <w:r w:rsidR="00FA585B" w:rsidRPr="009812E2">
        <w:rPr>
          <w:b/>
          <w:bCs/>
        </w:rPr>
        <w:t>11</w:t>
      </w:r>
      <w:r w:rsidR="00FA585B">
        <w:rPr>
          <w:b/>
          <w:bCs/>
        </w:rPr>
        <w:t xml:space="preserve"> October </w:t>
      </w:r>
      <w:r w:rsidR="00E570EE">
        <w:rPr>
          <w:b/>
          <w:bCs/>
        </w:rPr>
        <w:t>2023</w:t>
      </w:r>
    </w:p>
    <w:p w14:paraId="49C3C142" w14:textId="66B3FE4E" w:rsidR="00FA585B" w:rsidRDefault="00FA585B" w:rsidP="00FA585B"/>
    <w:p w14:paraId="5A40614D" w14:textId="2495DA2E" w:rsidR="00FA585B" w:rsidRDefault="00E570EE" w:rsidP="00FA585B">
      <w:r>
        <w:t>to</w:t>
      </w:r>
      <w:r w:rsidR="00FA585B">
        <w:t xml:space="preserve"> </w:t>
      </w:r>
      <w:r w:rsidR="00FA585B">
        <w:rPr>
          <w:b/>
          <w:bCs/>
        </w:rPr>
        <w:t>25 October</w:t>
      </w:r>
      <w:r>
        <w:rPr>
          <w:b/>
          <w:bCs/>
        </w:rPr>
        <w:t xml:space="preserve"> 2023</w:t>
      </w:r>
      <w:r w:rsidR="00FA585B">
        <w:t xml:space="preserve">. </w:t>
      </w:r>
    </w:p>
    <w:p w14:paraId="685AB1C0" w14:textId="77777777" w:rsidR="00FA585B" w:rsidRDefault="00FA585B" w:rsidP="00FA585B"/>
    <w:p w14:paraId="1A5F274A" w14:textId="77777777" w:rsidR="00FA585B" w:rsidRPr="00FA585B" w:rsidRDefault="00FA585B" w:rsidP="00FA585B"/>
    <w:p w14:paraId="353510EF" w14:textId="77777777" w:rsidR="000F26C3" w:rsidRDefault="000F26C3">
      <w:pPr>
        <w:spacing w:line="240" w:lineRule="auto"/>
        <w:ind w:left="0"/>
      </w:pPr>
      <w:r>
        <w:br w:type="page"/>
      </w:r>
    </w:p>
    <w:p w14:paraId="0A41D30F" w14:textId="097DE57F" w:rsidR="00E45631" w:rsidRDefault="000A06EA" w:rsidP="00337793">
      <w:r w:rsidRPr="000978CB">
        <w:rPr>
          <w:rFonts w:eastAsia="Arial Unicode MS"/>
          <w:noProof/>
        </w:rPr>
        <w:lastRenderedPageBreak/>
        <w:drawing>
          <wp:anchor distT="0" distB="0" distL="114300" distR="114300" simplePos="0" relativeHeight="252047360" behindDoc="0" locked="0" layoutInCell="1" allowOverlap="1" wp14:anchorId="0F23ADF2" wp14:editId="2198BA28">
            <wp:simplePos x="0" y="0"/>
            <wp:positionH relativeFrom="column">
              <wp:posOffset>-304800</wp:posOffset>
            </wp:positionH>
            <wp:positionV relativeFrom="paragraph">
              <wp:posOffset>-50165</wp:posOffset>
            </wp:positionV>
            <wp:extent cx="1647265" cy="1556590"/>
            <wp:effectExtent l="0" t="0" r="0" b="5715"/>
            <wp:wrapNone/>
            <wp:docPr id="401293313" name="Picture 43" descr="A person sitt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93313" name="Picture 43" descr="A person sitting at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65" cy="15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6C3">
        <w:t>You can find out more information about the Board in an E</w:t>
      </w:r>
      <w:r w:rsidR="005618DB">
        <w:t xml:space="preserve">asy Read </w:t>
      </w:r>
      <w:r w:rsidR="000F26C3">
        <w:t>document</w:t>
      </w:r>
      <w:r w:rsidR="00E45631">
        <w:t xml:space="preserve"> called</w:t>
      </w:r>
      <w:r w:rsidR="00AE0893">
        <w:t>:</w:t>
      </w:r>
      <w:r w:rsidR="00AE0893">
        <w:br/>
      </w:r>
      <w:r w:rsidR="00AE0893">
        <w:br/>
      </w:r>
      <w:r w:rsidR="00E45631">
        <w:rPr>
          <w:b/>
          <w:bCs/>
        </w:rPr>
        <w:t>Looking for people to be on a Transformation Management Board.</w:t>
      </w:r>
    </w:p>
    <w:p w14:paraId="385A94A0" w14:textId="74231DA7" w:rsidR="00E45631" w:rsidRDefault="00E45631" w:rsidP="00337793"/>
    <w:p w14:paraId="7E049590" w14:textId="6EE16936" w:rsidR="00E45631" w:rsidRDefault="00AD555B" w:rsidP="00337793">
      <w:r w:rsidRPr="0064275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75680" behindDoc="0" locked="0" layoutInCell="1" allowOverlap="1" wp14:anchorId="129B07E9" wp14:editId="2C473174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1511935" cy="1556385"/>
            <wp:effectExtent l="0" t="0" r="0" b="5715"/>
            <wp:wrapNone/>
            <wp:docPr id="1055580523" name="Picture 105558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AFDA5" w14:textId="3E2A7F31" w:rsidR="005618DB" w:rsidRDefault="00E45631" w:rsidP="00337793">
      <w:r>
        <w:t>You can find this document on our website at</w:t>
      </w:r>
      <w:r w:rsidR="005618DB">
        <w:t>:</w:t>
      </w:r>
    </w:p>
    <w:p w14:paraId="18269E5C" w14:textId="77777777" w:rsidR="005618DB" w:rsidRDefault="005618DB" w:rsidP="00337793">
      <w:pPr>
        <w:rPr>
          <w:b/>
          <w:bCs/>
        </w:rPr>
      </w:pPr>
    </w:p>
    <w:p w14:paraId="7570A4A2" w14:textId="655533A7" w:rsidR="005618DB" w:rsidRPr="005618DB" w:rsidRDefault="00705413" w:rsidP="00337793">
      <w:pPr>
        <w:rPr>
          <w:b/>
          <w:bCs/>
        </w:rPr>
      </w:pPr>
      <w:hyperlink r:id="rId115" w:history="1">
        <w:r w:rsidR="005618DB" w:rsidRPr="005618DB">
          <w:rPr>
            <w:rStyle w:val="Hyperlink"/>
            <w:b/>
            <w:bCs/>
            <w:color w:val="auto"/>
            <w:u w:val="none"/>
          </w:rPr>
          <w:t>https://shorturl.at/apBY4</w:t>
        </w:r>
      </w:hyperlink>
    </w:p>
    <w:p w14:paraId="1F0725DA" w14:textId="0C7E774F" w:rsidR="005618DB" w:rsidRDefault="005618DB" w:rsidP="00337793">
      <w:pPr>
        <w:rPr>
          <w:b/>
          <w:bCs/>
        </w:rPr>
      </w:pPr>
    </w:p>
    <w:p w14:paraId="17BB151E" w14:textId="77777777" w:rsidR="00F76D99" w:rsidRDefault="00F76D99" w:rsidP="00337793">
      <w:pPr>
        <w:rPr>
          <w:b/>
          <w:bCs/>
        </w:rPr>
      </w:pPr>
    </w:p>
    <w:p w14:paraId="2C9D280F" w14:textId="13617D7C" w:rsidR="0065178B" w:rsidRDefault="00FF0946" w:rsidP="0065178B">
      <w:r w:rsidRPr="00FF0946">
        <w:rPr>
          <w:noProof/>
        </w:rPr>
        <w:drawing>
          <wp:anchor distT="0" distB="0" distL="114300" distR="114300" simplePos="0" relativeHeight="251976704" behindDoc="0" locked="0" layoutInCell="1" allowOverlap="1" wp14:anchorId="4C052614" wp14:editId="5DD4DCE0">
            <wp:simplePos x="0" y="0"/>
            <wp:positionH relativeFrom="column">
              <wp:posOffset>-163477</wp:posOffset>
            </wp:positionH>
            <wp:positionV relativeFrom="paragraph">
              <wp:posOffset>309457</wp:posOffset>
            </wp:positionV>
            <wp:extent cx="1828800" cy="2038345"/>
            <wp:effectExtent l="0" t="0" r="0" b="635"/>
            <wp:wrapNone/>
            <wp:docPr id="17607360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99">
        <w:t xml:space="preserve">The </w:t>
      </w:r>
      <w:r w:rsidR="0065178B">
        <w:t xml:space="preserve">main job of </w:t>
      </w:r>
      <w:r w:rsidR="00CD3A64">
        <w:t xml:space="preserve">people who are part of the </w:t>
      </w:r>
      <w:r w:rsidR="00F76D99">
        <w:t xml:space="preserve">Transformation Management Board </w:t>
      </w:r>
      <w:r w:rsidR="0065178B">
        <w:t>is to give:</w:t>
      </w:r>
    </w:p>
    <w:p w14:paraId="2C2195F1" w14:textId="4DCD4A39" w:rsidR="0065178B" w:rsidRDefault="0065178B" w:rsidP="0065178B">
      <w:pPr>
        <w:pStyle w:val="Listtoplevel"/>
      </w:pPr>
      <w:r>
        <w:t xml:space="preserve">advice </w:t>
      </w:r>
    </w:p>
    <w:p w14:paraId="16CF4F7F" w14:textId="5F046445" w:rsidR="0065178B" w:rsidRDefault="0065178B" w:rsidP="0065178B">
      <w:pPr>
        <w:pStyle w:val="Listtoplevel"/>
      </w:pPr>
      <w:r>
        <w:t>support.</w:t>
      </w:r>
    </w:p>
    <w:p w14:paraId="39DFABB3" w14:textId="05637530" w:rsidR="0065178B" w:rsidRDefault="0065178B" w:rsidP="00376D7B">
      <w:r>
        <w:t xml:space="preserve"> </w:t>
      </w:r>
    </w:p>
    <w:p w14:paraId="4FFB292A" w14:textId="2F7F3DE4" w:rsidR="00F87457" w:rsidRDefault="00F87457" w:rsidP="00376D7B"/>
    <w:p w14:paraId="5CB88B54" w14:textId="0E537DDB" w:rsidR="00F57442" w:rsidRDefault="00F57442">
      <w:pPr>
        <w:spacing w:line="240" w:lineRule="auto"/>
        <w:ind w:left="0"/>
      </w:pPr>
      <w:r>
        <w:br w:type="page"/>
      </w:r>
    </w:p>
    <w:p w14:paraId="1D6AF431" w14:textId="539371FA" w:rsidR="00F87457" w:rsidRDefault="00F57442" w:rsidP="00376D7B">
      <w:r w:rsidRPr="00FF0946">
        <w:rPr>
          <w:noProof/>
        </w:rPr>
        <w:lastRenderedPageBreak/>
        <w:drawing>
          <wp:anchor distT="0" distB="0" distL="114300" distR="114300" simplePos="0" relativeHeight="251977728" behindDoc="0" locked="0" layoutInCell="1" allowOverlap="1" wp14:anchorId="5A8D590A" wp14:editId="7254AB4D">
            <wp:simplePos x="0" y="0"/>
            <wp:positionH relativeFrom="column">
              <wp:posOffset>-361950</wp:posOffset>
            </wp:positionH>
            <wp:positionV relativeFrom="paragraph">
              <wp:posOffset>635</wp:posOffset>
            </wp:positionV>
            <wp:extent cx="1952625" cy="799465"/>
            <wp:effectExtent l="0" t="0" r="0" b="635"/>
            <wp:wrapNone/>
            <wp:docPr id="199770047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457">
        <w:t>Board members will be paid</w:t>
      </w:r>
      <w:r w:rsidR="00CD3A64">
        <w:t xml:space="preserve"> </w:t>
      </w:r>
      <w:r w:rsidR="00A11048">
        <w:t xml:space="preserve">money </w:t>
      </w:r>
      <w:r w:rsidR="00CD3A64">
        <w:t>for the work they do</w:t>
      </w:r>
      <w:r w:rsidR="00F87457">
        <w:t xml:space="preserve">. </w:t>
      </w:r>
    </w:p>
    <w:p w14:paraId="091E85F0" w14:textId="66830955" w:rsidR="00F87457" w:rsidRDefault="00F87457" w:rsidP="00376D7B"/>
    <w:p w14:paraId="22FAC621" w14:textId="4C09DEF0" w:rsidR="00F87457" w:rsidRDefault="00F57442" w:rsidP="00376D7B">
      <w:r w:rsidRPr="00FF0946">
        <w:rPr>
          <w:noProof/>
        </w:rPr>
        <w:drawing>
          <wp:anchor distT="0" distB="0" distL="114300" distR="114300" simplePos="0" relativeHeight="251978752" behindDoc="0" locked="0" layoutInCell="1" allowOverlap="1" wp14:anchorId="264DDDE0" wp14:editId="581E0B18">
            <wp:simplePos x="0" y="0"/>
            <wp:positionH relativeFrom="column">
              <wp:posOffset>-59055</wp:posOffset>
            </wp:positionH>
            <wp:positionV relativeFrom="paragraph">
              <wp:posOffset>86360</wp:posOffset>
            </wp:positionV>
            <wp:extent cx="1371600" cy="1371600"/>
            <wp:effectExtent l="0" t="0" r="0" b="0"/>
            <wp:wrapNone/>
            <wp:docPr id="131190307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5FA2A" w14:textId="6D25C788" w:rsidR="000E7984" w:rsidRDefault="00F87457" w:rsidP="00376D7B">
      <w:r>
        <w:t xml:space="preserve">They may also have to travel as part of their work. </w:t>
      </w:r>
    </w:p>
    <w:p w14:paraId="1ED1F6C0" w14:textId="77777777" w:rsidR="000E7984" w:rsidRDefault="000E7984" w:rsidP="00376D7B"/>
    <w:p w14:paraId="18D976C1" w14:textId="77777777" w:rsidR="000E7984" w:rsidRDefault="000E7984">
      <w:pPr>
        <w:spacing w:line="240" w:lineRule="auto"/>
        <w:ind w:left="0"/>
      </w:pPr>
      <w:r>
        <w:br w:type="page"/>
      </w:r>
    </w:p>
    <w:p w14:paraId="2941F70F" w14:textId="55F42277" w:rsidR="00B71D5A" w:rsidRDefault="00497A01" w:rsidP="00B71D5A">
      <w:pPr>
        <w:pStyle w:val="Heading1"/>
      </w:pPr>
      <w:r>
        <w:lastRenderedPageBreak/>
        <w:t xml:space="preserve">More </w:t>
      </w:r>
      <w:r w:rsidR="00B71D5A">
        <w:t>COVID-19</w:t>
      </w:r>
      <w:r w:rsidR="00984D0F">
        <w:t xml:space="preserve"> </w:t>
      </w:r>
      <w:r w:rsidR="00B71D5A">
        <w:t>antiviral</w:t>
      </w:r>
      <w:r w:rsidR="009665D6">
        <w:t xml:space="preserve"> treatment</w:t>
      </w:r>
    </w:p>
    <w:p w14:paraId="095BD2A5" w14:textId="77777777" w:rsidR="00B71D5A" w:rsidRDefault="00B71D5A">
      <w:pPr>
        <w:spacing w:line="240" w:lineRule="auto"/>
        <w:ind w:left="0"/>
      </w:pPr>
    </w:p>
    <w:p w14:paraId="59C875BA" w14:textId="77777777" w:rsidR="00B71D5A" w:rsidRDefault="00B71D5A">
      <w:pPr>
        <w:spacing w:line="240" w:lineRule="auto"/>
        <w:ind w:left="0"/>
      </w:pPr>
    </w:p>
    <w:p w14:paraId="6E028B16" w14:textId="4EA15B24" w:rsidR="00A51CAD" w:rsidRDefault="001674BC">
      <w:pPr>
        <w:spacing w:line="240" w:lineRule="auto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1F325CE8" wp14:editId="529BA369">
                <wp:simplePos x="0" y="0"/>
                <wp:positionH relativeFrom="margin">
                  <wp:posOffset>457200</wp:posOffset>
                </wp:positionH>
                <wp:positionV relativeFrom="paragraph">
                  <wp:posOffset>184150</wp:posOffset>
                </wp:positionV>
                <wp:extent cx="934720" cy="1083310"/>
                <wp:effectExtent l="0" t="0" r="0" b="2540"/>
                <wp:wrapNone/>
                <wp:docPr id="45681370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" cy="1083310"/>
                          <a:chOff x="0" y="0"/>
                          <a:chExt cx="934720" cy="1083310"/>
                        </a:xfrm>
                      </wpg:grpSpPr>
                      <pic:pic xmlns:pic="http://schemas.openxmlformats.org/drawingml/2006/picture">
                        <pic:nvPicPr>
                          <pic:cNvPr id="852676098" name="Picture 852676098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3648665" name="Oval 17"/>
                        <wps:cNvSpPr/>
                        <wps:spPr>
                          <a:xfrm>
                            <a:off x="88312" y="574030"/>
                            <a:ext cx="110647" cy="11918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D90C4" id="Group 25" o:spid="_x0000_s1026" style="position:absolute;margin-left:36pt;margin-top:14.5pt;width:73.6pt;height:85.3pt;z-index:251983872;mso-position-horizontal-relative:margin;mso-width-relative:margin;mso-height-relative:margin" coordsize="9347,10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">
                <v:shape id="Picture 852676098" o:spid="_x0000_s1027" type="#_x0000_t75" style="position:absolute;width:9347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">
                  <v:imagedata r:id="rId112" o:title=""/>
                </v:shape>
                <v:oval id="Oval 17" o:spid="_x0000_s1028" style="position:absolute;left:883;top:5740;width:1106;height: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" filled="f" strokecolor="red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3622D4B6" w14:textId="1E53C5ED" w:rsidR="00FF26A3" w:rsidRDefault="00CE0A5A" w:rsidP="00B71D5A">
      <w:r>
        <w:t xml:space="preserve">Since 1 October 2023 it is easier for some people to get </w:t>
      </w:r>
      <w:r w:rsidR="00FF26A3" w:rsidRPr="00FF26A3">
        <w:rPr>
          <w:b/>
          <w:bCs/>
        </w:rPr>
        <w:t>antiviral treatments</w:t>
      </w:r>
      <w:r>
        <w:t xml:space="preserve"> for COVID-19.</w:t>
      </w:r>
    </w:p>
    <w:p w14:paraId="52971007" w14:textId="7E96D1CE" w:rsidR="00FF26A3" w:rsidRDefault="00FF26A3" w:rsidP="00B71D5A"/>
    <w:p w14:paraId="4EAC1FCA" w14:textId="19D0C6FA" w:rsidR="00FF26A3" w:rsidRDefault="00FA0B03" w:rsidP="00B71D5A">
      <w:r>
        <w:rPr>
          <w:noProof/>
        </w:rPr>
        <w:drawing>
          <wp:anchor distT="0" distB="0" distL="114300" distR="114300" simplePos="0" relativeHeight="252049408" behindDoc="0" locked="0" layoutInCell="1" allowOverlap="1" wp14:anchorId="6123F400" wp14:editId="1BFF6FF8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1800000" cy="1554817"/>
            <wp:effectExtent l="0" t="0" r="0" b="0"/>
            <wp:wrapNone/>
            <wp:docPr id="1129432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5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D0F" w:rsidRPr="00BD34B6"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323E3EED" wp14:editId="060AF7CF">
                <wp:simplePos x="0" y="0"/>
                <wp:positionH relativeFrom="margin">
                  <wp:align>right</wp:align>
                </wp:positionH>
                <wp:positionV relativeFrom="paragraph">
                  <wp:posOffset>261833</wp:posOffset>
                </wp:positionV>
                <wp:extent cx="3522133" cy="2904066"/>
                <wp:effectExtent l="0" t="0" r="2540" b="0"/>
                <wp:wrapNone/>
                <wp:docPr id="304711246" name="Rectangle 30471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133" cy="2904066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C1E8B" w14:textId="77777777" w:rsidR="00984D0F" w:rsidRDefault="00984D0F" w:rsidP="009812E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E3EED" id="Rectangle 304711246" o:spid="_x0000_s1040" style="position:absolute;left:0;text-align:left;margin-left:226.15pt;margin-top:20.6pt;width:277.35pt;height:228.65pt;z-index:-251299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" fillcolor="#e8d9f3" stroked="f" strokeweight="1pt">
                <v:textbox>
                  <w:txbxContent>
                    <w:p w14:paraId="2B6C1E8B" w14:textId="77777777" w:rsidR="00984D0F" w:rsidRDefault="00984D0F" w:rsidP="009812E2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C81AB4" w14:textId="526DBCEA" w:rsidR="00FF26A3" w:rsidRDefault="00FF26A3" w:rsidP="00B71D5A">
      <w:r>
        <w:rPr>
          <w:b/>
          <w:bCs/>
        </w:rPr>
        <w:t xml:space="preserve">Antiviral treatments </w:t>
      </w:r>
      <w:r>
        <w:t xml:space="preserve">are </w:t>
      </w:r>
      <w:r w:rsidR="00CE0A5A">
        <w:t>a kind of medicine that support</w:t>
      </w:r>
      <w:r w:rsidR="00716BB5">
        <w:t>s</w:t>
      </w:r>
      <w:r w:rsidR="00CE0A5A">
        <w:t xml:space="preserve"> your body to get better from sickness caused by viruses like:</w:t>
      </w:r>
    </w:p>
    <w:p w14:paraId="5289E78E" w14:textId="5C6673C8" w:rsidR="00CE0A5A" w:rsidRDefault="00FA0B03" w:rsidP="00984D0F">
      <w:pPr>
        <w:pStyle w:val="Listtoplevel"/>
      </w:pPr>
      <w:r>
        <w:drawing>
          <wp:anchor distT="0" distB="0" distL="114300" distR="114300" simplePos="0" relativeHeight="252050432" behindDoc="0" locked="0" layoutInCell="1" allowOverlap="1" wp14:anchorId="284B9D34" wp14:editId="6D3682B9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1514475" cy="1514475"/>
            <wp:effectExtent l="0" t="0" r="9525" b="9525"/>
            <wp:wrapNone/>
            <wp:docPr id="729061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A5A">
        <w:t>COVID-19</w:t>
      </w:r>
    </w:p>
    <w:p w14:paraId="08DF42FF" w14:textId="0D40A486" w:rsidR="00CE0A5A" w:rsidRDefault="00CE0A5A" w:rsidP="00984D0F">
      <w:pPr>
        <w:pStyle w:val="Listtoplevel"/>
      </w:pPr>
      <w:r>
        <w:t xml:space="preserve">the flu. </w:t>
      </w:r>
    </w:p>
    <w:p w14:paraId="3C29CD43" w14:textId="53F9EA64" w:rsidR="00FF26A3" w:rsidRDefault="00FF26A3" w:rsidP="00B71D5A"/>
    <w:p w14:paraId="62901497" w14:textId="11C41B0F" w:rsidR="00FF26A3" w:rsidRDefault="00FF26A3" w:rsidP="00B71D5A"/>
    <w:p w14:paraId="59016F6A" w14:textId="372A72F8" w:rsidR="00984D0F" w:rsidRDefault="00984D0F">
      <w:pPr>
        <w:spacing w:line="240" w:lineRule="auto"/>
        <w:ind w:left="0"/>
      </w:pPr>
      <w:r>
        <w:br w:type="page"/>
      </w:r>
    </w:p>
    <w:p w14:paraId="6C859C3E" w14:textId="61658291" w:rsidR="00FF26A3" w:rsidRDefault="00183AD2" w:rsidP="00B71D5A">
      <w:r w:rsidRPr="00907516">
        <w:rPr>
          <w:noProof/>
        </w:rPr>
        <w:lastRenderedPageBreak/>
        <w:drawing>
          <wp:anchor distT="0" distB="0" distL="114300" distR="114300" simplePos="0" relativeHeight="251984896" behindDoc="0" locked="0" layoutInCell="1" allowOverlap="1" wp14:anchorId="053B0AF0" wp14:editId="20A95347">
            <wp:simplePos x="0" y="0"/>
            <wp:positionH relativeFrom="margin">
              <wp:align>left</wp:align>
            </wp:positionH>
            <wp:positionV relativeFrom="paragraph">
              <wp:posOffset>-135255</wp:posOffset>
            </wp:positionV>
            <wp:extent cx="1280160" cy="1024255"/>
            <wp:effectExtent l="0" t="0" r="0" b="4445"/>
            <wp:wrapNone/>
            <wp:docPr id="785747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3768AACE" wp14:editId="0E4EF1A9">
            <wp:simplePos x="0" y="0"/>
            <wp:positionH relativeFrom="column">
              <wp:posOffset>-285750</wp:posOffset>
            </wp:positionH>
            <wp:positionV relativeFrom="paragraph">
              <wp:posOffset>1019175</wp:posOffset>
            </wp:positionV>
            <wp:extent cx="1895475" cy="1210310"/>
            <wp:effectExtent l="0" t="0" r="9525" b="0"/>
            <wp:wrapThrough wrapText="bothSides">
              <wp:wrapPolygon edited="0">
                <wp:start x="11723" y="1020"/>
                <wp:lineTo x="6078" y="2380"/>
                <wp:lineTo x="1737" y="4760"/>
                <wp:lineTo x="1954" y="7140"/>
                <wp:lineTo x="868" y="7820"/>
                <wp:lineTo x="217" y="10199"/>
                <wp:lineTo x="217" y="19379"/>
                <wp:lineTo x="1737" y="19719"/>
                <wp:lineTo x="13025" y="20399"/>
                <wp:lineTo x="14328" y="20399"/>
                <wp:lineTo x="18669" y="19719"/>
                <wp:lineTo x="21057" y="19039"/>
                <wp:lineTo x="21491" y="3740"/>
                <wp:lineTo x="19755" y="2380"/>
                <wp:lineTo x="13242" y="1020"/>
                <wp:lineTo x="11723" y="102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6A3">
        <w:t>Th</w:t>
      </w:r>
      <w:r w:rsidR="00984D0F">
        <w:t xml:space="preserve">e antiviral treatment is for </w:t>
      </w:r>
      <w:r w:rsidR="00FF26A3">
        <w:t xml:space="preserve">people </w:t>
      </w:r>
      <w:r w:rsidR="00984D0F">
        <w:t>who are more likely to get v</w:t>
      </w:r>
      <w:r w:rsidR="00FF26A3">
        <w:t>ery ill if they get COVID-19 like:</w:t>
      </w:r>
    </w:p>
    <w:p w14:paraId="5FCA2645" w14:textId="1B7E5E4B" w:rsidR="00FF26A3" w:rsidRDefault="00FF26A3" w:rsidP="00FF26A3">
      <w:pPr>
        <w:pStyle w:val="Listtoplevel"/>
      </w:pPr>
      <w:r>
        <w:t>disabled people</w:t>
      </w:r>
    </w:p>
    <w:p w14:paraId="0DCB9AED" w14:textId="44FFF999" w:rsidR="00FF26A3" w:rsidRDefault="00907516" w:rsidP="00907516">
      <w:pPr>
        <w:pStyle w:val="Listtoplevel"/>
      </w:pPr>
      <w:r w:rsidRPr="00907516">
        <w:drawing>
          <wp:anchor distT="0" distB="0" distL="114300" distR="114300" simplePos="0" relativeHeight="251985920" behindDoc="0" locked="0" layoutInCell="1" allowOverlap="1" wp14:anchorId="760395C6" wp14:editId="7C7E171A">
            <wp:simplePos x="0" y="0"/>
            <wp:positionH relativeFrom="column">
              <wp:posOffset>314325</wp:posOffset>
            </wp:positionH>
            <wp:positionV relativeFrom="paragraph">
              <wp:posOffset>601345</wp:posOffset>
            </wp:positionV>
            <wp:extent cx="914400" cy="914400"/>
            <wp:effectExtent l="0" t="0" r="0" b="0"/>
            <wp:wrapNone/>
            <wp:docPr id="160143140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6A3">
        <w:t>people with 1 or more health condition</w:t>
      </w:r>
      <w:r w:rsidR="008707CB">
        <w:t>s</w:t>
      </w:r>
      <w:r w:rsidR="00FF26A3">
        <w:t xml:space="preserve"> </w:t>
      </w:r>
      <w:r w:rsidR="009F76E9">
        <w:t>like cancer.</w:t>
      </w:r>
    </w:p>
    <w:p w14:paraId="72B39474" w14:textId="77777777" w:rsidR="00FF26A3" w:rsidRDefault="00FF26A3" w:rsidP="00B71D5A"/>
    <w:p w14:paraId="397E4203" w14:textId="4E373E0F" w:rsidR="00984D0F" w:rsidRDefault="00982508" w:rsidP="00B71D5A">
      <w:r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3886FCC1" wp14:editId="0A1646AD">
                <wp:simplePos x="0" y="0"/>
                <wp:positionH relativeFrom="column">
                  <wp:posOffset>-171450</wp:posOffset>
                </wp:positionH>
                <wp:positionV relativeFrom="paragraph">
                  <wp:posOffset>376555</wp:posOffset>
                </wp:positionV>
                <wp:extent cx="2005781" cy="1061884"/>
                <wp:effectExtent l="0" t="0" r="0" b="5080"/>
                <wp:wrapNone/>
                <wp:docPr id="99121501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5781" cy="1061884"/>
                          <a:chOff x="0" y="0"/>
                          <a:chExt cx="2521462" cy="1332865"/>
                        </a:xfrm>
                      </wpg:grpSpPr>
                      <pic:pic xmlns:pic="http://schemas.openxmlformats.org/drawingml/2006/picture">
                        <pic:nvPicPr>
                          <pic:cNvPr id="141121405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7196133" name="Picture 155719613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187" y="157316"/>
                            <a:ext cx="11842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DD868" id="Group 15" o:spid="_x0000_s1026" style="position:absolute;margin-left:-13.5pt;margin-top:29.65pt;width:157.95pt;height:83.6pt;z-index:252052480;mso-width-relative:margin;mso-height-relative:margin" coordsize="25214,133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">
                <v:shape id="Picture 14" o:spid="_x0000_s1027" type="#_x0000_t75" style="position:absolute;width:11887;height:1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">
                  <v:imagedata r:id="rId124" o:title=""/>
                </v:shape>
                <v:shape id="Picture 1557196133" o:spid="_x0000_s1028" type="#_x0000_t75" style="position:absolute;left:13371;top:1573;width:11843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">
                  <v:imagedata r:id="rId125" o:title=""/>
                </v:shape>
              </v:group>
            </w:pict>
          </mc:Fallback>
        </mc:AlternateContent>
      </w:r>
    </w:p>
    <w:p w14:paraId="29E43DDB" w14:textId="5C7D4E71" w:rsidR="00984D0F" w:rsidRDefault="00984D0F" w:rsidP="00B71D5A">
      <w:r>
        <w:t xml:space="preserve">Changes to who could get the antiviral treatment were made after a group called </w:t>
      </w:r>
      <w:proofErr w:type="spellStart"/>
      <w:r w:rsidRPr="00984D0F">
        <w:rPr>
          <w:b/>
          <w:bCs/>
        </w:rPr>
        <w:t>Pharmac</w:t>
      </w:r>
      <w:proofErr w:type="spellEnd"/>
      <w:r>
        <w:t xml:space="preserve"> asked people what they thought in August 2023. </w:t>
      </w:r>
    </w:p>
    <w:p w14:paraId="3D63B651" w14:textId="2AEF3D15" w:rsidR="00984D0F" w:rsidRDefault="009812E2" w:rsidP="00B71D5A">
      <w:r>
        <w:rPr>
          <w:b/>
          <w:bCs/>
          <w:noProof/>
        </w:rPr>
        <w:drawing>
          <wp:anchor distT="0" distB="0" distL="114300" distR="114300" simplePos="0" relativeHeight="252063744" behindDoc="0" locked="0" layoutInCell="1" allowOverlap="1" wp14:anchorId="1464CFAC" wp14:editId="25471C32">
            <wp:simplePos x="0" y="0"/>
            <wp:positionH relativeFrom="margin">
              <wp:posOffset>-635</wp:posOffset>
            </wp:positionH>
            <wp:positionV relativeFrom="paragraph">
              <wp:posOffset>267970</wp:posOffset>
            </wp:positionV>
            <wp:extent cx="15240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F006A" w14:textId="175ECD1B" w:rsidR="00984D0F" w:rsidRDefault="00984D0F" w:rsidP="00B71D5A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16C79EB3" wp14:editId="19996FDA">
                <wp:simplePos x="0" y="0"/>
                <wp:positionH relativeFrom="margin">
                  <wp:posOffset>2209800</wp:posOffset>
                </wp:positionH>
                <wp:positionV relativeFrom="paragraph">
                  <wp:posOffset>273685</wp:posOffset>
                </wp:positionV>
                <wp:extent cx="3676650" cy="2514600"/>
                <wp:effectExtent l="0" t="0" r="0" b="0"/>
                <wp:wrapNone/>
                <wp:docPr id="131551265" name="Rectangle 13155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2514600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B8353" w14:textId="77777777" w:rsidR="00984D0F" w:rsidRDefault="00984D0F" w:rsidP="009812E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79EB3" id="Rectangle 131551265" o:spid="_x0000_s1041" style="position:absolute;left:0;text-align:left;margin-left:174pt;margin-top:21.55pt;width:289.5pt;height:198pt;z-index:-25129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" fillcolor="#e8d9f3" stroked="f" strokeweight="1pt">
                <v:textbox>
                  <w:txbxContent>
                    <w:p w14:paraId="77CB8353" w14:textId="77777777" w:rsidR="00984D0F" w:rsidRDefault="00984D0F" w:rsidP="009812E2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5F5650" w14:textId="5913CEEC" w:rsidR="00984D0F" w:rsidRDefault="00984D0F" w:rsidP="00B71D5A">
      <w:proofErr w:type="spellStart"/>
      <w:r w:rsidRPr="00984D0F">
        <w:rPr>
          <w:b/>
          <w:bCs/>
        </w:rPr>
        <w:t>Pharmac</w:t>
      </w:r>
      <w:proofErr w:type="spellEnd"/>
      <w:r>
        <w:t xml:space="preserve"> works as part of the </w:t>
      </w:r>
      <w:r w:rsidR="00716BB5">
        <w:t xml:space="preserve">Government </w:t>
      </w:r>
      <w:r>
        <w:t>to make sure:</w:t>
      </w:r>
    </w:p>
    <w:p w14:paraId="06F40D97" w14:textId="02826AA3" w:rsidR="00984D0F" w:rsidRDefault="006A0D30" w:rsidP="00984D0F">
      <w:pPr>
        <w:pStyle w:val="Listtoplevel"/>
      </w:pPr>
      <w:r>
        <w:drawing>
          <wp:anchor distT="0" distB="0" distL="114300" distR="114300" simplePos="0" relativeHeight="252056576" behindDoc="0" locked="0" layoutInCell="1" allowOverlap="1" wp14:anchorId="0FD0D159" wp14:editId="7D07B1C5">
            <wp:simplePos x="0" y="0"/>
            <wp:positionH relativeFrom="margin">
              <wp:posOffset>-110836</wp:posOffset>
            </wp:positionH>
            <wp:positionV relativeFrom="paragraph">
              <wp:posOffset>571846</wp:posOffset>
            </wp:positionV>
            <wp:extent cx="1684109" cy="1454728"/>
            <wp:effectExtent l="0" t="0" r="0" b="0"/>
            <wp:wrapNone/>
            <wp:docPr id="512824895" name="Picture 512824895" descr="Several different types of medicine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24895" name="Picture 512824895" descr="Several different types of medicine bott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09" cy="14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D0F">
        <w:t>people in</w:t>
      </w:r>
      <w:r w:rsidR="00982508">
        <w:t xml:space="preserve"> Aotearoa</w:t>
      </w:r>
      <w:r w:rsidR="00984D0F">
        <w:t xml:space="preserve"> </w:t>
      </w:r>
      <w:r w:rsidR="00982508">
        <w:t>N</w:t>
      </w:r>
      <w:r w:rsidR="00984D0F">
        <w:t xml:space="preserve">ew </w:t>
      </w:r>
      <w:r w:rsidR="00982508">
        <w:t>Z</w:t>
      </w:r>
      <w:r w:rsidR="00984D0F">
        <w:t>ealand can get the medicine</w:t>
      </w:r>
      <w:r w:rsidR="00716BB5">
        <w:t>s</w:t>
      </w:r>
      <w:r w:rsidR="00984D0F">
        <w:t xml:space="preserve"> they need </w:t>
      </w:r>
    </w:p>
    <w:p w14:paraId="2FBE6376" w14:textId="7B4FDD1D" w:rsidR="00984D0F" w:rsidRDefault="00984D0F" w:rsidP="00984D0F">
      <w:pPr>
        <w:pStyle w:val="Listtoplevel"/>
      </w:pPr>
      <w:r>
        <w:t xml:space="preserve">the medicines are safe to use. </w:t>
      </w:r>
    </w:p>
    <w:p w14:paraId="3B9EC9C2" w14:textId="77777777" w:rsidR="00D23D00" w:rsidRDefault="00D23D00" w:rsidP="00B71D5A"/>
    <w:p w14:paraId="28A46CAE" w14:textId="77777777" w:rsidR="00984D0F" w:rsidRDefault="00984D0F">
      <w:pPr>
        <w:spacing w:line="240" w:lineRule="auto"/>
        <w:ind w:left="0"/>
      </w:pPr>
      <w:r>
        <w:br w:type="page"/>
      </w:r>
    </w:p>
    <w:p w14:paraId="4EC563CB" w14:textId="174AB8E8" w:rsidR="00D23D00" w:rsidRDefault="00D23D00" w:rsidP="00D23D00">
      <w:r>
        <w:lastRenderedPageBreak/>
        <w:t xml:space="preserve">The people </w:t>
      </w:r>
      <w:proofErr w:type="spellStart"/>
      <w:r w:rsidR="00DE1B75">
        <w:t>Pharmac</w:t>
      </w:r>
      <w:proofErr w:type="spellEnd"/>
      <w:r w:rsidR="00DE1B75">
        <w:t xml:space="preserve"> </w:t>
      </w:r>
      <w:r>
        <w:t xml:space="preserve">asked </w:t>
      </w:r>
      <w:r w:rsidR="00DE1B75">
        <w:t>included</w:t>
      </w:r>
      <w:r>
        <w:t>:</w:t>
      </w:r>
    </w:p>
    <w:p w14:paraId="16EB8B8D" w14:textId="3B35FC51" w:rsidR="00EF75F0" w:rsidRDefault="00B96E7D" w:rsidP="00B96E7D">
      <w:pPr>
        <w:pStyle w:val="Listtoplevel"/>
      </w:pPr>
      <w:r w:rsidRPr="00B96E7D">
        <w:drawing>
          <wp:anchor distT="0" distB="0" distL="114300" distR="114300" simplePos="0" relativeHeight="251990016" behindDoc="0" locked="0" layoutInCell="1" allowOverlap="1" wp14:anchorId="3AA515D7" wp14:editId="442F422D">
            <wp:simplePos x="0" y="0"/>
            <wp:positionH relativeFrom="column">
              <wp:posOffset>170815</wp:posOffset>
            </wp:positionH>
            <wp:positionV relativeFrom="paragraph">
              <wp:posOffset>34290</wp:posOffset>
            </wp:positionV>
            <wp:extent cx="1371600" cy="1077913"/>
            <wp:effectExtent l="0" t="0" r="0" b="8255"/>
            <wp:wrapNone/>
            <wp:docPr id="53958688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F0">
        <w:t xml:space="preserve">patients </w:t>
      </w:r>
      <w:r w:rsidR="00B968A5">
        <w:t>–</w:t>
      </w:r>
      <w:r w:rsidR="00DE1B75">
        <w:t xml:space="preserve"> people who are getting healthcare</w:t>
      </w:r>
    </w:p>
    <w:p w14:paraId="0AF8B518" w14:textId="514F46F0" w:rsidR="00EF75F0" w:rsidRDefault="00B96E7D" w:rsidP="00B96E7D">
      <w:pPr>
        <w:pStyle w:val="Listtoplevel"/>
      </w:pPr>
      <w:r w:rsidRPr="00B96E7D">
        <w:drawing>
          <wp:anchor distT="0" distB="0" distL="114300" distR="114300" simplePos="0" relativeHeight="251991040" behindDoc="0" locked="0" layoutInCell="1" allowOverlap="1" wp14:anchorId="103E5096" wp14:editId="640A890B">
            <wp:simplePos x="0" y="0"/>
            <wp:positionH relativeFrom="column">
              <wp:posOffset>93980</wp:posOffset>
            </wp:positionH>
            <wp:positionV relativeFrom="paragraph">
              <wp:posOffset>652780</wp:posOffset>
            </wp:positionV>
            <wp:extent cx="1280160" cy="1286677"/>
            <wp:effectExtent l="0" t="0" r="0" b="8890"/>
            <wp:wrapNone/>
            <wp:docPr id="197240222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F0">
        <w:t xml:space="preserve">carers </w:t>
      </w:r>
      <w:r w:rsidR="00B968A5">
        <w:t>–</w:t>
      </w:r>
      <w:r w:rsidR="008A1AFC">
        <w:t xml:space="preserve"> </w:t>
      </w:r>
      <w:r w:rsidR="00135354">
        <w:t xml:space="preserve">people who care </w:t>
      </w:r>
      <w:r w:rsidR="008A1AFC">
        <w:br/>
      </w:r>
      <w:r w:rsidR="00135354">
        <w:t xml:space="preserve">for / look after other people </w:t>
      </w:r>
    </w:p>
    <w:p w14:paraId="5A7DDA02" w14:textId="696135A9" w:rsidR="00EF75F0" w:rsidRDefault="00135354" w:rsidP="00EF75F0">
      <w:pPr>
        <w:pStyle w:val="Listtoplevel"/>
      </w:pPr>
      <w:r>
        <w:t>people who work in healthcare</w:t>
      </w:r>
    </w:p>
    <w:p w14:paraId="1A27E26A" w14:textId="59F0FED3" w:rsidR="00EF75F0" w:rsidRDefault="00EF75F0" w:rsidP="00EF75F0">
      <w:pPr>
        <w:pStyle w:val="Listtoplevel"/>
      </w:pPr>
      <w:r>
        <w:t xml:space="preserve">Whaikaha staff members. </w:t>
      </w:r>
    </w:p>
    <w:p w14:paraId="212ACA0F" w14:textId="77777777" w:rsidR="00EF75F0" w:rsidRDefault="00EF75F0" w:rsidP="00EF75F0"/>
    <w:p w14:paraId="022FBBFF" w14:textId="76CA2266" w:rsidR="00EF75F0" w:rsidRDefault="00402622" w:rsidP="00EF75F0">
      <w:r w:rsidRPr="0064275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93088" behindDoc="0" locked="0" layoutInCell="1" allowOverlap="1" wp14:anchorId="2A5A2D20" wp14:editId="03385CE4">
            <wp:simplePos x="0" y="0"/>
            <wp:positionH relativeFrom="margin">
              <wp:posOffset>-635</wp:posOffset>
            </wp:positionH>
            <wp:positionV relativeFrom="paragraph">
              <wp:posOffset>186055</wp:posOffset>
            </wp:positionV>
            <wp:extent cx="1511935" cy="1556385"/>
            <wp:effectExtent l="0" t="0" r="0" b="5715"/>
            <wp:wrapNone/>
            <wp:docPr id="39221350" name="Picture 3922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19269" w14:textId="4569D05B" w:rsidR="00EF75F0" w:rsidRDefault="00AB6039" w:rsidP="00EF75F0">
      <w:r>
        <w:t xml:space="preserve">You can find out more about how people can get antiviral treatments on the </w:t>
      </w:r>
      <w:proofErr w:type="spellStart"/>
      <w:r>
        <w:t>Pharmac</w:t>
      </w:r>
      <w:proofErr w:type="spellEnd"/>
      <w:r>
        <w:t xml:space="preserve"> website at:</w:t>
      </w:r>
    </w:p>
    <w:p w14:paraId="417E1016" w14:textId="77777777" w:rsidR="00EF75F0" w:rsidRDefault="00EF75F0" w:rsidP="00EF75F0"/>
    <w:p w14:paraId="4441612E" w14:textId="478AA59C" w:rsidR="00EF75F0" w:rsidRPr="00EF75F0" w:rsidRDefault="00705413" w:rsidP="00EF75F0">
      <w:pPr>
        <w:rPr>
          <w:b/>
          <w:bCs/>
        </w:rPr>
      </w:pPr>
      <w:hyperlink r:id="rId129" w:history="1">
        <w:r w:rsidR="00EF75F0" w:rsidRPr="00EF75F0">
          <w:rPr>
            <w:b/>
            <w:bCs/>
          </w:rPr>
          <w:t>https://tinyurl.com/yc2kr8cy</w:t>
        </w:r>
      </w:hyperlink>
      <w:r w:rsidR="00EF75F0" w:rsidRPr="00EF75F0">
        <w:rPr>
          <w:b/>
          <w:bCs/>
        </w:rPr>
        <w:t xml:space="preserve"> </w:t>
      </w:r>
    </w:p>
    <w:p w14:paraId="11F329BA" w14:textId="77777777" w:rsidR="00506255" w:rsidRDefault="00506255" w:rsidP="00AB6039"/>
    <w:p w14:paraId="44301EDF" w14:textId="43B6C710" w:rsidR="00506255" w:rsidRDefault="00F778F9" w:rsidP="00AB6039">
      <w:r>
        <w:rPr>
          <w:rFonts w:eastAsia="Arial Unicode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04AF7077" wp14:editId="55FF913F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1432560" cy="1356360"/>
                <wp:effectExtent l="0" t="0" r="0" b="0"/>
                <wp:wrapNone/>
                <wp:docPr id="98146617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1356360"/>
                          <a:chOff x="0" y="0"/>
                          <a:chExt cx="1432560" cy="1356360"/>
                        </a:xfrm>
                      </wpg:grpSpPr>
                      <pic:pic xmlns:pic="http://schemas.openxmlformats.org/drawingml/2006/picture">
                        <pic:nvPicPr>
                          <pic:cNvPr id="1261049633" name="Picture 1261049633" descr="A person holding a white pa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326235" name="Multiplication Sign 7"/>
                        <wps:cNvSpPr/>
                        <wps:spPr>
                          <a:xfrm>
                            <a:off x="746760" y="838200"/>
                            <a:ext cx="685800" cy="51816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D9553" id="Group 8" o:spid="_x0000_s1026" style="position:absolute;margin-left:0;margin-top:2.05pt;width:112.8pt;height:106.8pt;z-index:252054528;mso-position-horizontal:left;mso-position-horizontal-relative:margin" coordsize="14325,1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">
                <v:shape id="Picture 1261049633" o:spid="_x0000_s1027" type="#_x0000_t75" alt="A person holding a white paper&#10;&#10;Description automatically generated" style="position:absolute;width:11582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">
                  <v:imagedata r:id="rId130" o:title="A person holding a white paper&#10;&#10;Description automatically generated"/>
                </v:shape>
                <v:shape id="Multiplication Sign 7" o:spid="_x0000_s1028" style="position:absolute;left:7467;top:8382;width:6858;height:5181;visibility:visible;mso-wrap-style:square;v-text-anchor:middle" coordsize="685800,51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" path="m127978,173068l201446,75831,342900,182707,484354,75831r73468,97237l443982,259080r113840,86012l484354,442329,342900,335453,201446,442329,127978,345092,241818,259080,127978,173068xe" fillcolor="red" strokecolor="red" strokeweight="1pt">
                  <v:stroke joinstyle="miter"/>
                  <v:path arrowok="t" o:connecttype="custom" o:connectlocs="127978,173068;201446,75831;342900,182707;484354,75831;557822,173068;443982,259080;557822,345092;484354,442329;342900,335453;201446,442329;127978,345092;241818,259080;127978,173068" o:connectangles="0,0,0,0,0,0,0,0,0,0,0,0,0"/>
                </v:shape>
                <w10:wrap anchorx="margin"/>
              </v:group>
            </w:pict>
          </mc:Fallback>
        </mc:AlternateContent>
      </w:r>
    </w:p>
    <w:p w14:paraId="277563BE" w14:textId="67406BD1" w:rsidR="0097138E" w:rsidRDefault="00AB6039" w:rsidP="00AB6039">
      <w:r>
        <w:t xml:space="preserve">The information </w:t>
      </w:r>
      <w:r w:rsidR="0097138E">
        <w:t xml:space="preserve">on the </w:t>
      </w:r>
      <w:proofErr w:type="spellStart"/>
      <w:r w:rsidR="0097138E">
        <w:t>Pharmac</w:t>
      </w:r>
      <w:proofErr w:type="spellEnd"/>
      <w:r w:rsidR="0097138E">
        <w:t xml:space="preserve"> website </w:t>
      </w:r>
      <w:r>
        <w:t>is</w:t>
      </w:r>
      <w:r w:rsidR="00EB5206">
        <w:t xml:space="preserve"> </w:t>
      </w:r>
      <w:r w:rsidR="00EB5206" w:rsidRPr="00160FBF">
        <w:rPr>
          <w:b/>
          <w:bCs/>
        </w:rPr>
        <w:t>not</w:t>
      </w:r>
      <w:r w:rsidR="00EB5206">
        <w:t xml:space="preserve"> </w:t>
      </w:r>
      <w:r>
        <w:t xml:space="preserve">in Easy Read. </w:t>
      </w:r>
    </w:p>
    <w:p w14:paraId="4AA5463D" w14:textId="5284C881" w:rsidR="00EF75F0" w:rsidRDefault="0097138E" w:rsidP="0097138E">
      <w:pPr>
        <w:spacing w:line="240" w:lineRule="auto"/>
        <w:ind w:left="0"/>
      </w:pPr>
      <w:r>
        <w:br w:type="page"/>
      </w:r>
    </w:p>
    <w:p w14:paraId="3FFFB84B" w14:textId="2BE068C6" w:rsidR="000E7984" w:rsidRDefault="00B91E72" w:rsidP="000E7984">
      <w:pPr>
        <w:pStyle w:val="Heading1"/>
      </w:pPr>
      <w:r>
        <w:lastRenderedPageBreak/>
        <w:t>How to w</w:t>
      </w:r>
      <w:r w:rsidR="000E7984">
        <w:t>ork with us</w:t>
      </w:r>
    </w:p>
    <w:p w14:paraId="5A977C9E" w14:textId="6F0BB3A8" w:rsidR="000E7984" w:rsidRDefault="000E7984" w:rsidP="00376D7B"/>
    <w:p w14:paraId="7EA77F1E" w14:textId="77777777" w:rsidR="00660981" w:rsidRDefault="00660981" w:rsidP="000E7984"/>
    <w:p w14:paraId="60D2A675" w14:textId="4BE70AD0" w:rsidR="000E7984" w:rsidRDefault="00024C5B" w:rsidP="000E7984">
      <w:r w:rsidRPr="001C4140">
        <w:rPr>
          <w:noProof/>
        </w:rPr>
        <w:drawing>
          <wp:anchor distT="0" distB="0" distL="114300" distR="114300" simplePos="0" relativeHeight="252020736" behindDoc="0" locked="0" layoutInCell="1" allowOverlap="1" wp14:anchorId="7996AB98" wp14:editId="18FBD24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134561" cy="423081"/>
            <wp:effectExtent l="0" t="0" r="0" b="0"/>
            <wp:wrapNone/>
            <wp:docPr id="1814194784" name="Picture 18141947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78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61" cy="4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981">
        <w:t xml:space="preserve">We are looking for more people to work with us at </w:t>
      </w:r>
      <w:proofErr w:type="spellStart"/>
      <w:r w:rsidR="00660981">
        <w:t>Whaikaha</w:t>
      </w:r>
      <w:proofErr w:type="spellEnd"/>
      <w:r w:rsidR="00660981">
        <w:t xml:space="preserve">. </w:t>
      </w:r>
    </w:p>
    <w:p w14:paraId="2DBF871A" w14:textId="77777777" w:rsidR="00660981" w:rsidRDefault="00660981" w:rsidP="000E7984"/>
    <w:p w14:paraId="26BF941F" w14:textId="344D38A7" w:rsidR="00660981" w:rsidRDefault="00660981" w:rsidP="000E7984"/>
    <w:p w14:paraId="322310DC" w14:textId="79771C00" w:rsidR="00660981" w:rsidRDefault="00024C5B" w:rsidP="000E7984">
      <w:r w:rsidRPr="0064275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95136" behindDoc="0" locked="0" layoutInCell="1" allowOverlap="1" wp14:anchorId="31DB4720" wp14:editId="7BBD13A0">
            <wp:simplePos x="0" y="0"/>
            <wp:positionH relativeFrom="margin">
              <wp:posOffset>133350</wp:posOffset>
            </wp:positionH>
            <wp:positionV relativeFrom="paragraph">
              <wp:posOffset>221615</wp:posOffset>
            </wp:positionV>
            <wp:extent cx="1276350" cy="1313815"/>
            <wp:effectExtent l="0" t="0" r="0" b="635"/>
            <wp:wrapNone/>
            <wp:docPr id="1765229006" name="Picture 176522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981">
        <w:t xml:space="preserve">You can find out more about what kind of jobs you could do </w:t>
      </w:r>
      <w:r w:rsidR="009B4434">
        <w:t xml:space="preserve">on </w:t>
      </w:r>
      <w:r w:rsidR="00660981">
        <w:t>our website at:</w:t>
      </w:r>
    </w:p>
    <w:p w14:paraId="0686436F" w14:textId="77777777" w:rsidR="000E7984" w:rsidRPr="000E7984" w:rsidRDefault="000E7984" w:rsidP="000E7984">
      <w:pPr>
        <w:rPr>
          <w:b/>
          <w:bCs/>
        </w:rPr>
      </w:pPr>
    </w:p>
    <w:p w14:paraId="749529AD" w14:textId="1BDAD955" w:rsidR="000E7984" w:rsidRDefault="00705413" w:rsidP="000E7984">
      <w:pPr>
        <w:rPr>
          <w:b/>
          <w:bCs/>
        </w:rPr>
      </w:pPr>
      <w:hyperlink r:id="rId131" w:history="1">
        <w:r w:rsidR="000E7984" w:rsidRPr="000E7984">
          <w:rPr>
            <w:b/>
            <w:bCs/>
          </w:rPr>
          <w:t>www.whaikaha.govt.nz/comms</w:t>
        </w:r>
      </w:hyperlink>
    </w:p>
    <w:p w14:paraId="21A9647E" w14:textId="77777777" w:rsidR="00592041" w:rsidRDefault="00592041" w:rsidP="000E7984">
      <w:pPr>
        <w:rPr>
          <w:b/>
          <w:bCs/>
        </w:rPr>
      </w:pPr>
    </w:p>
    <w:p w14:paraId="404179BF" w14:textId="1B9C2148" w:rsidR="00592041" w:rsidRDefault="00EC183B" w:rsidP="000E7984">
      <w:pPr>
        <w:rPr>
          <w:b/>
          <w:bCs/>
        </w:rPr>
      </w:pPr>
      <w:r w:rsidRPr="00EC183B">
        <w:rPr>
          <w:noProof/>
        </w:rPr>
        <w:drawing>
          <wp:anchor distT="0" distB="0" distL="114300" distR="114300" simplePos="0" relativeHeight="251996160" behindDoc="0" locked="0" layoutInCell="1" allowOverlap="1" wp14:anchorId="66CA0CE8" wp14:editId="37C95DCE">
            <wp:simplePos x="0" y="0"/>
            <wp:positionH relativeFrom="column">
              <wp:posOffset>-19050</wp:posOffset>
            </wp:positionH>
            <wp:positionV relativeFrom="paragraph">
              <wp:posOffset>214630</wp:posOffset>
            </wp:positionV>
            <wp:extent cx="1485900" cy="1485900"/>
            <wp:effectExtent l="0" t="0" r="0" b="0"/>
            <wp:wrapNone/>
            <wp:docPr id="66606879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26939" w14:textId="0D44B8A4" w:rsidR="00592041" w:rsidRDefault="00660981" w:rsidP="000E7984">
      <w:r>
        <w:t>You can also watch a video about</w:t>
      </w:r>
      <w:r w:rsidR="00592041">
        <w:t xml:space="preserve"> what it is like to work at </w:t>
      </w:r>
      <w:proofErr w:type="spellStart"/>
      <w:r w:rsidR="00592041">
        <w:t>Whaikaha</w:t>
      </w:r>
      <w:proofErr w:type="spellEnd"/>
      <w:r w:rsidR="00592041">
        <w:t xml:space="preserve"> </w:t>
      </w:r>
      <w:r>
        <w:t>at</w:t>
      </w:r>
      <w:r w:rsidR="00592041">
        <w:t>:</w:t>
      </w:r>
    </w:p>
    <w:p w14:paraId="3BAD047F" w14:textId="77777777" w:rsidR="00592041" w:rsidRDefault="00592041" w:rsidP="000E7984"/>
    <w:p w14:paraId="59F9D284" w14:textId="495EF35E" w:rsidR="00E362D0" w:rsidRPr="00E362D0" w:rsidRDefault="00705413" w:rsidP="000E7984">
      <w:pPr>
        <w:rPr>
          <w:b/>
          <w:bCs/>
        </w:rPr>
      </w:pPr>
      <w:hyperlink r:id="rId133" w:history="1">
        <w:r w:rsidR="00E362D0" w:rsidRPr="00E362D0">
          <w:rPr>
            <w:rStyle w:val="Hyperlink"/>
            <w:b/>
            <w:bCs/>
            <w:color w:val="auto"/>
            <w:u w:val="none"/>
          </w:rPr>
          <w:t>https://rb.gy/rvres</w:t>
        </w:r>
      </w:hyperlink>
      <w:r w:rsidR="00E362D0" w:rsidRPr="00E362D0">
        <w:rPr>
          <w:b/>
          <w:bCs/>
        </w:rPr>
        <w:t xml:space="preserve"> </w:t>
      </w:r>
    </w:p>
    <w:p w14:paraId="11630C17" w14:textId="77777777" w:rsidR="00E362D0" w:rsidRDefault="00E362D0">
      <w:pPr>
        <w:spacing w:line="240" w:lineRule="auto"/>
        <w:ind w:left="0"/>
      </w:pPr>
      <w:r>
        <w:br w:type="page"/>
      </w:r>
    </w:p>
    <w:p w14:paraId="35ECA0C7" w14:textId="7CD32028" w:rsidR="00592041" w:rsidRDefault="009812E2" w:rsidP="000E7984">
      <w:r>
        <w:rPr>
          <w:noProof/>
        </w:rPr>
        <w:lastRenderedPageBreak/>
        <w:drawing>
          <wp:anchor distT="0" distB="0" distL="114300" distR="114300" simplePos="0" relativeHeight="252062720" behindDoc="0" locked="0" layoutInCell="1" allowOverlap="1" wp14:anchorId="4A858D0D" wp14:editId="3FD16DA9">
            <wp:simplePos x="0" y="0"/>
            <wp:positionH relativeFrom="column">
              <wp:posOffset>-457835</wp:posOffset>
            </wp:positionH>
            <wp:positionV relativeFrom="paragraph">
              <wp:posOffset>387350</wp:posOffset>
            </wp:positionV>
            <wp:extent cx="2647315" cy="1524000"/>
            <wp:effectExtent l="0" t="0" r="635" b="0"/>
            <wp:wrapThrough wrapText="bothSides">
              <wp:wrapPolygon edited="0">
                <wp:start x="0" y="0"/>
                <wp:lineTo x="0" y="21330"/>
                <wp:lineTo x="21450" y="21330"/>
                <wp:lineTo x="2145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041">
        <w:t>In this YouTube video are:</w:t>
      </w:r>
    </w:p>
    <w:p w14:paraId="73A4F5EF" w14:textId="278FAF37" w:rsidR="00592041" w:rsidRPr="00584752" w:rsidRDefault="00592041" w:rsidP="00EC183B">
      <w:pPr>
        <w:pStyle w:val="Listtoplevel"/>
      </w:pPr>
      <w:r w:rsidRPr="00584752">
        <w:t xml:space="preserve">Paula Tesoriero </w:t>
      </w:r>
      <w:r w:rsidR="00257EA9">
        <w:t>who is the</w:t>
      </w:r>
      <w:r w:rsidRPr="00584752">
        <w:t xml:space="preserve"> Chief Executive of Whaikaha</w:t>
      </w:r>
    </w:p>
    <w:p w14:paraId="19D2C950" w14:textId="3BE0C11D" w:rsidR="00660981" w:rsidRDefault="00592041" w:rsidP="00584752">
      <w:pPr>
        <w:pStyle w:val="Listtoplevel"/>
        <w:rPr>
          <w:rStyle w:val="Hyperlink"/>
          <w:color w:val="auto"/>
          <w:u w:val="none"/>
        </w:rPr>
      </w:pPr>
      <w:r w:rsidRPr="00584752">
        <w:rPr>
          <w:rStyle w:val="Hyperlink"/>
          <w:color w:val="auto"/>
          <w:u w:val="none"/>
        </w:rPr>
        <w:t>Ben O’Meara</w:t>
      </w:r>
      <w:r w:rsidR="00257EA9">
        <w:rPr>
          <w:rStyle w:val="Hyperlink"/>
          <w:color w:val="auto"/>
          <w:u w:val="none"/>
        </w:rPr>
        <w:t xml:space="preserve"> who is the</w:t>
      </w:r>
      <w:r w:rsidRPr="00584752">
        <w:rPr>
          <w:rStyle w:val="Hyperlink"/>
          <w:color w:val="auto"/>
          <w:u w:val="none"/>
        </w:rPr>
        <w:t xml:space="preserve"> Deputy Chief Executive</w:t>
      </w:r>
      <w:r w:rsidR="00257EA9">
        <w:rPr>
          <w:rStyle w:val="Hyperlink"/>
          <w:color w:val="auto"/>
          <w:u w:val="none"/>
        </w:rPr>
        <w:t xml:space="preserve"> of Whaikaha</w:t>
      </w:r>
      <w:r>
        <w:rPr>
          <w:rStyle w:val="Hyperlink"/>
          <w:color w:val="auto"/>
          <w:u w:val="none"/>
        </w:rPr>
        <w:t>.</w:t>
      </w:r>
    </w:p>
    <w:p w14:paraId="63AE96EC" w14:textId="135C4E59" w:rsidR="000E7984" w:rsidRPr="00660981" w:rsidRDefault="00660981" w:rsidP="00660981">
      <w:pPr>
        <w:spacing w:line="240" w:lineRule="auto"/>
        <w:ind w:left="0"/>
        <w:rPr>
          <w:rStyle w:val="Hyperlink"/>
          <w:rFonts w:eastAsiaTheme="minorHAnsi"/>
          <w:noProof/>
          <w:color w:val="auto"/>
          <w:szCs w:val="22"/>
          <w:u w:val="none"/>
          <w:lang w:val="en-GB"/>
        </w:rPr>
      </w:pPr>
      <w:r>
        <w:rPr>
          <w:rStyle w:val="Hyperlink"/>
          <w:color w:val="auto"/>
          <w:u w:val="none"/>
        </w:rPr>
        <w:br w:type="page"/>
      </w:r>
    </w:p>
    <w:p w14:paraId="707A542C" w14:textId="77777777" w:rsidR="00184377" w:rsidRDefault="00184377" w:rsidP="00184377">
      <w:pPr>
        <w:pStyle w:val="Heading1"/>
      </w:pPr>
      <w:r>
        <w:lastRenderedPageBreak/>
        <w:t>How to contact us</w:t>
      </w:r>
    </w:p>
    <w:p w14:paraId="1FFC07F5" w14:textId="77777777" w:rsidR="00184377" w:rsidRDefault="00184377" w:rsidP="00184377"/>
    <w:p w14:paraId="22CA121B" w14:textId="60FC2850" w:rsidR="00184377" w:rsidRDefault="00184377" w:rsidP="00184377"/>
    <w:p w14:paraId="3D254FF4" w14:textId="44A3730F" w:rsidR="00184377" w:rsidRDefault="004304E2" w:rsidP="00184377">
      <w:r w:rsidRPr="001C4140">
        <w:rPr>
          <w:noProof/>
        </w:rPr>
        <w:drawing>
          <wp:anchor distT="0" distB="0" distL="114300" distR="114300" simplePos="0" relativeHeight="252022784" behindDoc="0" locked="0" layoutInCell="1" allowOverlap="1" wp14:anchorId="2E7F5856" wp14:editId="282A623E">
            <wp:simplePos x="0" y="0"/>
            <wp:positionH relativeFrom="margin">
              <wp:posOffset>-167640</wp:posOffset>
            </wp:positionH>
            <wp:positionV relativeFrom="paragraph">
              <wp:posOffset>106045</wp:posOffset>
            </wp:positionV>
            <wp:extent cx="2134235" cy="422910"/>
            <wp:effectExtent l="0" t="0" r="0" b="0"/>
            <wp:wrapNone/>
            <wp:docPr id="1654096630" name="Picture 16540966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78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77">
        <w:t xml:space="preserve">We will share another update </w:t>
      </w:r>
      <w:r w:rsidR="00257EA9">
        <w:t xml:space="preserve">about what is happening at </w:t>
      </w:r>
      <w:proofErr w:type="spellStart"/>
      <w:r w:rsidR="00257EA9">
        <w:t>Whaikaha</w:t>
      </w:r>
      <w:proofErr w:type="spellEnd"/>
      <w:r w:rsidR="00257EA9">
        <w:t xml:space="preserve"> </w:t>
      </w:r>
      <w:r w:rsidR="00184377">
        <w:t xml:space="preserve">soon. </w:t>
      </w:r>
    </w:p>
    <w:p w14:paraId="5B791BAE" w14:textId="77777777" w:rsidR="00184377" w:rsidRDefault="00184377" w:rsidP="00184377"/>
    <w:p w14:paraId="5027CC75" w14:textId="4CF07F98" w:rsidR="00184377" w:rsidRDefault="00183AD2" w:rsidP="004304E2">
      <w:pPr>
        <w:tabs>
          <w:tab w:val="left" w:pos="5010"/>
        </w:tabs>
      </w:pPr>
      <w:r w:rsidRPr="00C44D09">
        <w:rPr>
          <w:noProof/>
        </w:rPr>
        <w:drawing>
          <wp:anchor distT="0" distB="0" distL="114300" distR="114300" simplePos="0" relativeHeight="251998208" behindDoc="0" locked="0" layoutInCell="1" allowOverlap="1" wp14:anchorId="3AFAFC82" wp14:editId="77BCADC8">
            <wp:simplePos x="0" y="0"/>
            <wp:positionH relativeFrom="column">
              <wp:posOffset>-219075</wp:posOffset>
            </wp:positionH>
            <wp:positionV relativeFrom="paragraph">
              <wp:posOffset>314960</wp:posOffset>
            </wp:positionV>
            <wp:extent cx="1971040" cy="1866900"/>
            <wp:effectExtent l="0" t="0" r="0" b="0"/>
            <wp:wrapNone/>
            <wp:docPr id="10480493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4E2">
        <w:tab/>
      </w:r>
    </w:p>
    <w:p w14:paraId="21DB9413" w14:textId="3D3F95DF" w:rsidR="00184377" w:rsidRDefault="00257EA9" w:rsidP="00184377">
      <w:r>
        <w:t xml:space="preserve">You can </w:t>
      </w:r>
      <w:r w:rsidR="004C525B">
        <w:t>get in touch with us to let us know</w:t>
      </w:r>
      <w:r w:rsidR="00184377">
        <w:t>:</w:t>
      </w:r>
    </w:p>
    <w:p w14:paraId="7FCC6222" w14:textId="4B77C5EA" w:rsidR="00184377" w:rsidRPr="00561464" w:rsidRDefault="00184377" w:rsidP="00C44D09">
      <w:pPr>
        <w:pStyle w:val="Listtoplevel"/>
      </w:pPr>
      <w:r w:rsidRPr="00561464">
        <w:t>if there is something you would like to hear about in future update</w:t>
      </w:r>
      <w:r w:rsidR="00257EA9">
        <w:t>s</w:t>
      </w:r>
    </w:p>
    <w:p w14:paraId="5EDDAC42" w14:textId="1B52FCA1" w:rsidR="00184377" w:rsidRPr="00561464" w:rsidRDefault="00257EA9" w:rsidP="00184377">
      <w:pPr>
        <w:pStyle w:val="Listtoplevel"/>
      </w:pPr>
      <w:r>
        <w:t>what you think about the</w:t>
      </w:r>
      <w:r w:rsidR="00184377" w:rsidRPr="00561464">
        <w:t xml:space="preserve"> things</w:t>
      </w:r>
      <w:r>
        <w:t xml:space="preserve"> we are doing</w:t>
      </w:r>
      <w:r w:rsidR="00184377" w:rsidRPr="00561464">
        <w:t xml:space="preserve"> </w:t>
      </w:r>
    </w:p>
    <w:p w14:paraId="79264E31" w14:textId="7EC074C4" w:rsidR="00184377" w:rsidRPr="00561464" w:rsidRDefault="00184377" w:rsidP="00184377">
      <w:pPr>
        <w:pStyle w:val="Listtoplevel"/>
      </w:pPr>
      <w:r w:rsidRPr="00561464">
        <w:t xml:space="preserve">if you want to </w:t>
      </w:r>
      <w:r w:rsidR="00235196">
        <w:t xml:space="preserve">to </w:t>
      </w:r>
      <w:r w:rsidR="00364938">
        <w:t xml:space="preserve">talk to </w:t>
      </w:r>
      <w:r w:rsidR="00235196">
        <w:t xml:space="preserve">us </w:t>
      </w:r>
      <w:r w:rsidR="00364938">
        <w:t xml:space="preserve">about </w:t>
      </w:r>
      <w:r w:rsidR="00235196">
        <w:t>anything else</w:t>
      </w:r>
      <w:r>
        <w:t>.</w:t>
      </w:r>
    </w:p>
    <w:p w14:paraId="4D92B56C" w14:textId="77777777" w:rsidR="00184377" w:rsidRDefault="00184377" w:rsidP="00184377"/>
    <w:p w14:paraId="1046C163" w14:textId="008956F2" w:rsidR="00184377" w:rsidRDefault="00184377" w:rsidP="00184377"/>
    <w:p w14:paraId="7B9ACEB6" w14:textId="1225746A" w:rsidR="006A46E9" w:rsidRDefault="006A46E9">
      <w:pPr>
        <w:spacing w:line="240" w:lineRule="auto"/>
        <w:ind w:left="0"/>
      </w:pPr>
      <w:r>
        <w:br w:type="page"/>
      </w:r>
    </w:p>
    <w:p w14:paraId="05759B94" w14:textId="55B3A7F8" w:rsidR="00184377" w:rsidRDefault="006A46E9" w:rsidP="00184377">
      <w:r w:rsidRPr="00642759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000256" behindDoc="0" locked="0" layoutInCell="1" allowOverlap="1" wp14:anchorId="2E178C72" wp14:editId="3D0AB3C5">
            <wp:simplePos x="0" y="0"/>
            <wp:positionH relativeFrom="margin">
              <wp:posOffset>19050</wp:posOffset>
            </wp:positionH>
            <wp:positionV relativeFrom="paragraph">
              <wp:posOffset>19050</wp:posOffset>
            </wp:positionV>
            <wp:extent cx="1285875" cy="1324077"/>
            <wp:effectExtent l="0" t="0" r="0" b="9525"/>
            <wp:wrapNone/>
            <wp:docPr id="1450386276" name="Picture 145038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317" cy="132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25B">
        <w:t xml:space="preserve">You can find </w:t>
      </w:r>
      <w:r>
        <w:t>out how</w:t>
      </w:r>
      <w:r w:rsidR="004C525B">
        <w:t xml:space="preserve"> to get in touch with us on</w:t>
      </w:r>
      <w:r w:rsidR="00A440EB">
        <w:t xml:space="preserve"> our website</w:t>
      </w:r>
      <w:r w:rsidR="004C525B">
        <w:t xml:space="preserve"> at</w:t>
      </w:r>
      <w:r w:rsidR="00A440EB">
        <w:t>:</w:t>
      </w:r>
    </w:p>
    <w:p w14:paraId="0BDE417A" w14:textId="77777777" w:rsidR="00184377" w:rsidRDefault="00184377" w:rsidP="00184377"/>
    <w:p w14:paraId="6882AE73" w14:textId="7BBD718B" w:rsidR="00184377" w:rsidRPr="00A765EE" w:rsidRDefault="00705413" w:rsidP="00184377">
      <w:pPr>
        <w:rPr>
          <w:b/>
          <w:bCs/>
          <w:color w:val="000000" w:themeColor="text1"/>
        </w:rPr>
      </w:pPr>
      <w:hyperlink r:id="rId136" w:history="1">
        <w:r w:rsidR="00A440EB" w:rsidRPr="00A765EE">
          <w:rPr>
            <w:rStyle w:val="Hyperlink"/>
            <w:b/>
            <w:bCs/>
            <w:color w:val="000000" w:themeColor="text1"/>
            <w:u w:val="none"/>
          </w:rPr>
          <w:t>https://www.whaikaha.govt.nz/contact-us/</w:t>
        </w:r>
      </w:hyperlink>
    </w:p>
    <w:p w14:paraId="7309808C" w14:textId="77777777" w:rsidR="00A440EB" w:rsidRDefault="00A440EB" w:rsidP="00184377">
      <w:pPr>
        <w:rPr>
          <w:b/>
          <w:bCs/>
        </w:rPr>
      </w:pPr>
    </w:p>
    <w:p w14:paraId="510B6B37" w14:textId="77777777" w:rsidR="00A440EB" w:rsidRDefault="00A440EB" w:rsidP="00184377">
      <w:pPr>
        <w:rPr>
          <w:b/>
          <w:bCs/>
        </w:rPr>
      </w:pPr>
    </w:p>
    <w:p w14:paraId="025859D0" w14:textId="455925DA" w:rsidR="00A440EB" w:rsidRDefault="00A440EB" w:rsidP="00A440EB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can </w:t>
      </w:r>
      <w:r w:rsidR="006A46E9">
        <w:rPr>
          <w:rFonts w:eastAsia="Times New Roman"/>
          <w:shd w:val="clear" w:color="auto" w:fill="FFFFFF"/>
          <w:lang w:eastAsia="en-GB"/>
        </w:rPr>
        <w:t>get in touch with us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1418593D" w14:textId="77777777" w:rsidR="00F53EC0" w:rsidRDefault="00945378" w:rsidP="00CE72EC">
      <w:pPr>
        <w:pStyle w:val="Listtoplevel"/>
        <w:rPr>
          <w:shd w:val="clear" w:color="auto" w:fill="FFFFFF"/>
          <w:lang w:eastAsia="en-GB"/>
        </w:rPr>
      </w:pPr>
      <w:r w:rsidRPr="00945378">
        <w:drawing>
          <wp:anchor distT="0" distB="0" distL="114300" distR="114300" simplePos="0" relativeHeight="252001280" behindDoc="0" locked="0" layoutInCell="1" allowOverlap="1" wp14:anchorId="32D4AD10" wp14:editId="48EEEF42">
            <wp:simplePos x="0" y="0"/>
            <wp:positionH relativeFrom="column">
              <wp:posOffset>-142875</wp:posOffset>
            </wp:positionH>
            <wp:positionV relativeFrom="paragraph">
              <wp:posOffset>100965</wp:posOffset>
            </wp:positionV>
            <wp:extent cx="1885950" cy="1205230"/>
            <wp:effectExtent l="0" t="0" r="0" b="0"/>
            <wp:wrapNone/>
            <wp:docPr id="64238616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EB" w:rsidRPr="00F53EC0">
        <w:rPr>
          <w:shd w:val="clear" w:color="auto" w:fill="FFFFFF"/>
          <w:lang w:eastAsia="en-GB"/>
        </w:rPr>
        <w:t xml:space="preserve">by </w:t>
      </w:r>
      <w:r w:rsidR="00A440EB" w:rsidRPr="00F53EC0">
        <w:rPr>
          <w:b/>
          <w:bCs/>
          <w:shd w:val="clear" w:color="auto" w:fill="FFFFFF"/>
          <w:lang w:eastAsia="en-GB"/>
        </w:rPr>
        <w:t>email</w:t>
      </w:r>
      <w:r w:rsidR="004C525B" w:rsidRPr="00F53EC0">
        <w:rPr>
          <w:b/>
          <w:bCs/>
          <w:shd w:val="clear" w:color="auto" w:fill="FFFFFF"/>
          <w:lang w:eastAsia="en-GB"/>
        </w:rPr>
        <w:t xml:space="preserve"> </w:t>
      </w:r>
      <w:r w:rsidR="004C525B" w:rsidRPr="00F53EC0">
        <w:rPr>
          <w:shd w:val="clear" w:color="auto" w:fill="FFFFFF"/>
          <w:lang w:eastAsia="en-GB"/>
        </w:rPr>
        <w:t>at</w:t>
      </w:r>
      <w:r w:rsidR="00A440EB" w:rsidRPr="00F53EC0">
        <w:rPr>
          <w:shd w:val="clear" w:color="auto" w:fill="FFFFFF"/>
          <w:lang w:eastAsia="en-GB"/>
        </w:rPr>
        <w:t>:</w:t>
      </w:r>
      <w:r w:rsidR="00B13643" w:rsidRPr="00F53EC0">
        <w:rPr>
          <w:shd w:val="clear" w:color="auto" w:fill="FFFFFF"/>
          <w:lang w:eastAsia="en-GB"/>
        </w:rPr>
        <w:br/>
      </w:r>
      <w:r w:rsidR="00F53EC0">
        <w:br/>
      </w:r>
      <w:hyperlink r:id="rId138" w:history="1">
        <w:r w:rsidR="00F53EC0" w:rsidRPr="00F53EC0">
          <w:rPr>
            <w:b/>
            <w:bCs/>
            <w:shd w:val="clear" w:color="auto" w:fill="FFFFFF"/>
            <w:lang w:eastAsia="en-GB"/>
          </w:rPr>
          <w:t>contact@whaikaha.govt.nz</w:t>
        </w:r>
      </w:hyperlink>
      <w:r w:rsidR="00F53EC0" w:rsidRPr="00F53EC0">
        <w:rPr>
          <w:rFonts w:ascii="Roboto" w:hAnsi="Roboto"/>
          <w:color w:val="1E1C20"/>
          <w:sz w:val="27"/>
          <w:szCs w:val="27"/>
          <w:shd w:val="clear" w:color="auto" w:fill="FDFDF0"/>
        </w:rPr>
        <w:t> </w:t>
      </w:r>
      <w:r w:rsidR="00F53EC0" w:rsidRPr="00F53EC0">
        <w:rPr>
          <w:shd w:val="clear" w:color="auto" w:fill="FFFFFF"/>
          <w:lang w:eastAsia="en-GB"/>
        </w:rPr>
        <w:t xml:space="preserve"> </w:t>
      </w:r>
    </w:p>
    <w:p w14:paraId="768425C9" w14:textId="5DEACF1C" w:rsidR="00A440EB" w:rsidRPr="00F53EC0" w:rsidRDefault="00A440EB" w:rsidP="00CE72EC">
      <w:pPr>
        <w:pStyle w:val="Listtoplevel"/>
        <w:rPr>
          <w:shd w:val="clear" w:color="auto" w:fill="FFFFFF"/>
          <w:lang w:eastAsia="en-GB"/>
        </w:rPr>
      </w:pPr>
      <w:r w:rsidRPr="00F53EC0">
        <w:rPr>
          <w:shd w:val="clear" w:color="auto" w:fill="FFFFFF"/>
          <w:lang w:eastAsia="en-GB"/>
        </w:rPr>
        <w:t xml:space="preserve">by </w:t>
      </w:r>
      <w:r w:rsidRPr="00F53EC0">
        <w:rPr>
          <w:b/>
          <w:bCs/>
          <w:shd w:val="clear" w:color="auto" w:fill="FFFFFF"/>
          <w:lang w:eastAsia="en-GB"/>
        </w:rPr>
        <w:t>phone</w:t>
      </w:r>
      <w:r w:rsidR="004C525B" w:rsidRPr="00F53EC0">
        <w:rPr>
          <w:b/>
          <w:bCs/>
          <w:shd w:val="clear" w:color="auto" w:fill="FFFFFF"/>
          <w:lang w:eastAsia="en-GB"/>
        </w:rPr>
        <w:t xml:space="preserve"> </w:t>
      </w:r>
      <w:r w:rsidR="004C525B" w:rsidRPr="00F53EC0">
        <w:rPr>
          <w:shd w:val="clear" w:color="auto" w:fill="FFFFFF"/>
          <w:lang w:eastAsia="en-GB"/>
        </w:rPr>
        <w:t>on</w:t>
      </w:r>
      <w:r w:rsidRPr="00F53EC0">
        <w:rPr>
          <w:shd w:val="clear" w:color="auto" w:fill="FFFFFF"/>
          <w:lang w:eastAsia="en-GB"/>
        </w:rPr>
        <w:t xml:space="preserve">: </w:t>
      </w:r>
      <w:r w:rsidRPr="00F53EC0">
        <w:rPr>
          <w:shd w:val="clear" w:color="auto" w:fill="FFFFFF"/>
          <w:lang w:eastAsia="en-GB"/>
        </w:rPr>
        <w:tab/>
      </w:r>
      <w:r w:rsidR="004C525B" w:rsidRPr="00F53EC0">
        <w:rPr>
          <w:shd w:val="clear" w:color="auto" w:fill="FFFFFF"/>
          <w:lang w:eastAsia="en-GB"/>
        </w:rPr>
        <w:br/>
      </w:r>
      <w:r w:rsidR="004C525B" w:rsidRPr="00F53EC0">
        <w:rPr>
          <w:shd w:val="clear" w:color="auto" w:fill="FFFFFF"/>
          <w:lang w:eastAsia="en-GB"/>
        </w:rPr>
        <w:br/>
      </w:r>
      <w:r w:rsidRPr="00F53EC0">
        <w:rPr>
          <w:b/>
          <w:bCs/>
          <w:shd w:val="clear" w:color="auto" w:fill="FFFFFF"/>
          <w:lang w:eastAsia="en-GB"/>
        </w:rPr>
        <w:t>0800 566 601</w:t>
      </w:r>
    </w:p>
    <w:p w14:paraId="46AA849C" w14:textId="13A1C9C4" w:rsidR="00A440EB" w:rsidRDefault="00E819E3" w:rsidP="00A440EB">
      <w:pPr>
        <w:pStyle w:val="Listtoplevel"/>
        <w:numPr>
          <w:ilvl w:val="0"/>
          <w:numId w:val="33"/>
        </w:numPr>
        <w:ind w:left="4253" w:hanging="567"/>
        <w:rPr>
          <w:b/>
          <w:bCs/>
          <w:shd w:val="clear" w:color="auto" w:fill="FFFFFF"/>
          <w:lang w:eastAsia="en-GB"/>
        </w:rPr>
      </w:pPr>
      <w:r w:rsidRPr="00945378">
        <w:rPr>
          <w:shd w:val="clear" w:color="auto" w:fill="FFFFFF"/>
          <w:lang w:eastAsia="en-GB"/>
        </w:rPr>
        <w:drawing>
          <wp:anchor distT="0" distB="0" distL="114300" distR="114300" simplePos="0" relativeHeight="252002304" behindDoc="0" locked="0" layoutInCell="1" allowOverlap="1" wp14:anchorId="6AF28BBA" wp14:editId="3D55F78F">
            <wp:simplePos x="0" y="0"/>
            <wp:positionH relativeFrom="column">
              <wp:posOffset>56515</wp:posOffset>
            </wp:positionH>
            <wp:positionV relativeFrom="paragraph">
              <wp:posOffset>129540</wp:posOffset>
            </wp:positionV>
            <wp:extent cx="1371600" cy="1371600"/>
            <wp:effectExtent l="0" t="0" r="0" b="0"/>
            <wp:wrapNone/>
            <wp:docPr id="34320128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EB" w:rsidRPr="006333B6">
        <w:rPr>
          <w:shd w:val="clear" w:color="auto" w:fill="FFFFFF"/>
          <w:lang w:eastAsia="en-GB"/>
        </w:rPr>
        <w:t xml:space="preserve">by </w:t>
      </w:r>
      <w:r w:rsidR="00A440EB" w:rsidRPr="006333B6">
        <w:rPr>
          <w:b/>
          <w:bCs/>
          <w:shd w:val="clear" w:color="auto" w:fill="FFFFFF"/>
          <w:lang w:eastAsia="en-GB"/>
        </w:rPr>
        <w:t>text</w:t>
      </w:r>
      <w:r w:rsidR="004C525B">
        <w:rPr>
          <w:shd w:val="clear" w:color="auto" w:fill="FFFFFF"/>
          <w:lang w:eastAsia="en-GB"/>
        </w:rPr>
        <w:t xml:space="preserve"> on</w:t>
      </w:r>
      <w:r w:rsidR="00A440EB" w:rsidRPr="006333B6">
        <w:rPr>
          <w:shd w:val="clear" w:color="auto" w:fill="FFFFFF"/>
          <w:lang w:eastAsia="en-GB"/>
        </w:rPr>
        <w:t>:</w:t>
      </w:r>
      <w:r w:rsidR="00A440EB">
        <w:rPr>
          <w:b/>
          <w:bCs/>
          <w:shd w:val="clear" w:color="auto" w:fill="FFFFFF"/>
          <w:lang w:eastAsia="en-GB"/>
        </w:rPr>
        <w:t xml:space="preserve"> </w:t>
      </w:r>
      <w:r w:rsidR="00A440EB">
        <w:rPr>
          <w:b/>
          <w:bCs/>
          <w:shd w:val="clear" w:color="auto" w:fill="FFFFFF"/>
          <w:lang w:eastAsia="en-GB"/>
        </w:rPr>
        <w:tab/>
      </w:r>
      <w:r w:rsidR="00A440EB">
        <w:rPr>
          <w:b/>
          <w:bCs/>
          <w:shd w:val="clear" w:color="auto" w:fill="FFFFFF"/>
          <w:lang w:eastAsia="en-GB"/>
        </w:rPr>
        <w:tab/>
      </w:r>
      <w:r w:rsidR="004C525B">
        <w:rPr>
          <w:b/>
          <w:bCs/>
          <w:shd w:val="clear" w:color="auto" w:fill="FFFFFF"/>
          <w:lang w:eastAsia="en-GB"/>
        </w:rPr>
        <w:br/>
      </w:r>
      <w:r w:rsidR="004C525B">
        <w:rPr>
          <w:b/>
          <w:bCs/>
          <w:shd w:val="clear" w:color="auto" w:fill="FFFFFF"/>
          <w:lang w:eastAsia="en-GB"/>
        </w:rPr>
        <w:br/>
      </w:r>
      <w:r w:rsidR="00A440EB">
        <w:rPr>
          <w:b/>
          <w:bCs/>
          <w:shd w:val="clear" w:color="auto" w:fill="FFFFFF"/>
          <w:lang w:eastAsia="en-GB"/>
        </w:rPr>
        <w:t>4206</w:t>
      </w:r>
    </w:p>
    <w:p w14:paraId="16AE206D" w14:textId="77777777" w:rsidR="00A440EB" w:rsidRDefault="00A440EB" w:rsidP="00AA10F2">
      <w:pPr>
        <w:rPr>
          <w:shd w:val="clear" w:color="auto" w:fill="FFFFFF"/>
          <w:lang w:eastAsia="en-GB"/>
        </w:rPr>
      </w:pPr>
    </w:p>
    <w:p w14:paraId="311EC194" w14:textId="77777777" w:rsidR="00A440EB" w:rsidRDefault="00A440EB" w:rsidP="00AA10F2">
      <w:pPr>
        <w:rPr>
          <w:shd w:val="clear" w:color="auto" w:fill="FFFFFF"/>
          <w:lang w:eastAsia="en-GB"/>
        </w:rPr>
      </w:pPr>
    </w:p>
    <w:p w14:paraId="2D460288" w14:textId="77777777" w:rsidR="006A46E9" w:rsidRDefault="006A46E9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69D89609" w14:textId="0847BEC7" w:rsidR="00A440EB" w:rsidRPr="00DC18F8" w:rsidRDefault="006D5B6A" w:rsidP="00DA64BD">
      <w:pPr>
        <w:rPr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007424" behindDoc="0" locked="0" layoutInCell="1" allowOverlap="1" wp14:anchorId="5CD56A01" wp14:editId="1C4DA2FA">
            <wp:simplePos x="0" y="0"/>
            <wp:positionH relativeFrom="margin">
              <wp:posOffset>0</wp:posOffset>
            </wp:positionH>
            <wp:positionV relativeFrom="paragraph">
              <wp:posOffset>26711</wp:posOffset>
            </wp:positionV>
            <wp:extent cx="1617785" cy="1567778"/>
            <wp:effectExtent l="0" t="0" r="0" b="0"/>
            <wp:wrapNone/>
            <wp:docPr id="1945639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39171" name="Picture 1945639171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785" cy="1567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25B">
        <w:rPr>
          <w:shd w:val="clear" w:color="auto" w:fill="FFFFFF"/>
          <w:lang w:eastAsia="en-GB"/>
        </w:rPr>
        <w:t>You can call us on the</w:t>
      </w:r>
      <w:r w:rsidR="00A440EB">
        <w:rPr>
          <w:shd w:val="clear" w:color="auto" w:fill="FFFFFF"/>
          <w:lang w:eastAsia="en-GB"/>
        </w:rPr>
        <w:t xml:space="preserve"> phone:</w:t>
      </w:r>
    </w:p>
    <w:p w14:paraId="70D07891" w14:textId="39EB4300" w:rsidR="00EC187B" w:rsidRDefault="006A46E9" w:rsidP="00B57B52">
      <w:pPr>
        <w:pStyle w:val="Listtoplevel"/>
      </w:pPr>
      <w:r>
        <w:t xml:space="preserve">from </w:t>
      </w:r>
      <w:r w:rsidR="00A440EB" w:rsidRPr="00E30FC7">
        <w:t>8 am</w:t>
      </w:r>
      <w:r w:rsidR="00EC187B">
        <w:t xml:space="preserve"> </w:t>
      </w:r>
      <w:r w:rsidR="00A440EB" w:rsidRPr="00E30FC7">
        <w:t>to 5 pm</w:t>
      </w:r>
      <w:r w:rsidR="00B57B52">
        <w:t xml:space="preserve"> </w:t>
      </w:r>
      <w:r w:rsidR="00EC187B">
        <w:t>on:</w:t>
      </w:r>
    </w:p>
    <w:p w14:paraId="02CC751E" w14:textId="0A41009A" w:rsidR="00EC187B" w:rsidRDefault="00EC187B" w:rsidP="008A1AFC">
      <w:pPr>
        <w:pStyle w:val="Listsecondlevel"/>
      </w:pPr>
      <w:r>
        <w:t>Monday</w:t>
      </w:r>
    </w:p>
    <w:p w14:paraId="28E27194" w14:textId="6986C1F3" w:rsidR="00EC187B" w:rsidRDefault="00E819E3" w:rsidP="008A1AFC">
      <w:pPr>
        <w:pStyle w:val="Listsecondlev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65C43AB2" wp14:editId="5BE21DCE">
                <wp:simplePos x="0" y="0"/>
                <wp:positionH relativeFrom="margin">
                  <wp:align>left</wp:align>
                </wp:positionH>
                <wp:positionV relativeFrom="paragraph">
                  <wp:posOffset>312176</wp:posOffset>
                </wp:positionV>
                <wp:extent cx="1638300" cy="1456543"/>
                <wp:effectExtent l="0" t="0" r="0" b="0"/>
                <wp:wrapNone/>
                <wp:docPr id="60137608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56543"/>
                          <a:chOff x="0" y="0"/>
                          <a:chExt cx="1638300" cy="1456543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442"/>
                          <a:stretch/>
                        </pic:blipFill>
                        <pic:spPr bwMode="auto">
                          <a:xfrm>
                            <a:off x="0" y="0"/>
                            <a:ext cx="163830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839828" name="Picture 1188839828" descr="A notebook with writing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91"/>
                          <a:stretch/>
                        </pic:blipFill>
                        <pic:spPr bwMode="auto">
                          <a:xfrm>
                            <a:off x="0" y="527538"/>
                            <a:ext cx="1638300" cy="929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8D862D" id="Group 2" o:spid="_x0000_s1026" style="position:absolute;margin-left:0;margin-top:24.6pt;width:129pt;height:114.7pt;z-index:252027904;mso-position-horizontal:left;mso-position-horizontal-relative:margin" coordsize="16383,14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">
                <v:shape id="Picture 9" o:spid="_x0000_s1027" type="#_x0000_t75" style="position:absolute;width:1638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">
                  <v:imagedata r:id="rId142" o:title="" cropbottom="44199f"/>
                </v:shape>
                <v:shape id="Picture 1188839828" o:spid="_x0000_s1028" type="#_x0000_t75" alt="A notebook with writing on it&#10;&#10;Description automatically generated" style="position:absolute;top:5275;width:16383;height: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">
                  <v:imagedata r:id="rId142" o:title="A notebook with writing on it&#10;&#10;Description automatically generated" croptop="28371f"/>
                </v:shape>
                <w10:wrap anchorx="margin"/>
              </v:group>
            </w:pict>
          </mc:Fallback>
        </mc:AlternateContent>
      </w:r>
      <w:r w:rsidR="00EC187B">
        <w:t>Tuesday</w:t>
      </w:r>
    </w:p>
    <w:p w14:paraId="056D8FD2" w14:textId="6240C307" w:rsidR="00EC187B" w:rsidRDefault="00EC187B" w:rsidP="008A1AFC">
      <w:pPr>
        <w:pStyle w:val="Listsecondlevel"/>
      </w:pPr>
      <w:r>
        <w:t>Thursday</w:t>
      </w:r>
    </w:p>
    <w:p w14:paraId="1FA7F200" w14:textId="799FD607" w:rsidR="00EC187B" w:rsidRDefault="00EC187B" w:rsidP="00EC187B">
      <w:pPr>
        <w:pStyle w:val="Listsecondlevel"/>
      </w:pPr>
      <w:r>
        <w:t>Friday</w:t>
      </w:r>
    </w:p>
    <w:p w14:paraId="49B8FFC2" w14:textId="2A2C0C91" w:rsidR="00B57B52" w:rsidRDefault="006D5B6A" w:rsidP="00B57B52">
      <w:pPr>
        <w:pStyle w:val="Listtoplevel"/>
      </w:pPr>
      <w:r>
        <w:t>f</w:t>
      </w:r>
      <w:r w:rsidR="00B57B52">
        <w:t>rom 9.30 am to 5 pm on:</w:t>
      </w:r>
    </w:p>
    <w:p w14:paraId="1F4B0354" w14:textId="5AE68DF1" w:rsidR="00B57B52" w:rsidRPr="00B57B52" w:rsidRDefault="00E819E3" w:rsidP="008A1AFC">
      <w:pPr>
        <w:pStyle w:val="Listsecondlevel"/>
      </w:pPr>
      <w:r w:rsidRPr="00DC18F8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024832" behindDoc="0" locked="0" layoutInCell="1" allowOverlap="1" wp14:anchorId="2E4C0AEC" wp14:editId="7CA8340F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638300" cy="292100"/>
            <wp:effectExtent l="0" t="0" r="0" b="0"/>
            <wp:wrapThrough wrapText="bothSides">
              <wp:wrapPolygon edited="0">
                <wp:start x="1507" y="0"/>
                <wp:lineTo x="251" y="2817"/>
                <wp:lineTo x="251" y="19722"/>
                <wp:lineTo x="20595" y="19722"/>
                <wp:lineTo x="20595" y="0"/>
                <wp:lineTo x="1507" y="0"/>
              </wp:wrapPolygon>
            </wp:wrapThrough>
            <wp:docPr id="1873099415" name="Picture 187309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 b="54264"/>
                    <a:stretch/>
                  </pic:blipFill>
                  <pic:spPr bwMode="auto">
                    <a:xfrm>
                      <a:off x="0" y="0"/>
                      <a:ext cx="1638300" cy="2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B52">
        <w:t>Wednesday.</w:t>
      </w:r>
    </w:p>
    <w:p w14:paraId="006D482A" w14:textId="77777777" w:rsidR="00A440EB" w:rsidRPr="00DC18F8" w:rsidRDefault="00A440EB" w:rsidP="008A1AFC">
      <w:pPr>
        <w:pStyle w:val="Listtoplevel"/>
        <w:numPr>
          <w:ilvl w:val="0"/>
          <w:numId w:val="0"/>
        </w:numPr>
        <w:ind w:left="3686"/>
        <w:rPr>
          <w:rFonts w:eastAsia="Times New Roman" w:cs="Arial"/>
          <w:color w:val="000000"/>
          <w:sz w:val="22"/>
          <w:lang w:eastAsia="en-NZ"/>
        </w:rPr>
      </w:pPr>
    </w:p>
    <w:p w14:paraId="7B7624EF" w14:textId="77777777" w:rsidR="00A440EB" w:rsidRPr="00DC18F8" w:rsidRDefault="00A440EB" w:rsidP="00A440EB">
      <w:pPr>
        <w:rPr>
          <w:rFonts w:eastAsia="Times New Roman" w:cs="Arial"/>
          <w:color w:val="000000"/>
          <w:sz w:val="22"/>
          <w:szCs w:val="22"/>
          <w:lang w:val="en-GB" w:eastAsia="en-NZ"/>
        </w:rPr>
      </w:pPr>
    </w:p>
    <w:p w14:paraId="172CD279" w14:textId="77777777" w:rsidR="006D5B6A" w:rsidRDefault="006D5B6A">
      <w:pPr>
        <w:spacing w:line="240" w:lineRule="auto"/>
        <w:ind w:left="0"/>
        <w:rPr>
          <w:rFonts w:eastAsia="Times New Roman"/>
          <w:lang w:val="en-GB" w:eastAsia="en-NZ"/>
        </w:rPr>
      </w:pPr>
      <w:r>
        <w:rPr>
          <w:rFonts w:eastAsia="Times New Roman"/>
          <w:lang w:val="en-GB" w:eastAsia="en-NZ"/>
        </w:rPr>
        <w:br w:type="page"/>
      </w:r>
    </w:p>
    <w:p w14:paraId="3BDBE0A6" w14:textId="081F9C11" w:rsidR="00A440EB" w:rsidRPr="006333B6" w:rsidRDefault="00A440EB" w:rsidP="00652EAE">
      <w:pPr>
        <w:rPr>
          <w:rFonts w:eastAsia="Times New Roman"/>
          <w:lang w:eastAsia="en-NZ"/>
        </w:rPr>
      </w:pPr>
      <w:r w:rsidRPr="006333B6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w:lastRenderedPageBreak/>
        <w:drawing>
          <wp:anchor distT="0" distB="0" distL="114300" distR="114300" simplePos="0" relativeHeight="251858944" behindDoc="0" locked="0" layoutInCell="1" allowOverlap="1" wp14:anchorId="0C6A49DD" wp14:editId="64B5B7AB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3B6">
        <w:rPr>
          <w:rFonts w:eastAsia="Times New Roman"/>
          <w:lang w:val="en-GB" w:eastAsia="en-NZ"/>
        </w:rPr>
        <w:t xml:space="preserve">If you find it hard to use the phone the </w:t>
      </w:r>
      <w:r w:rsidRPr="006333B6">
        <w:rPr>
          <w:rFonts w:eastAsia="Times New Roman"/>
          <w:b/>
          <w:lang w:val="en-GB" w:eastAsia="en-NZ"/>
        </w:rPr>
        <w:t xml:space="preserve">New Zealand Relay </w:t>
      </w:r>
      <w:r w:rsidRPr="006333B6">
        <w:rPr>
          <w:rFonts w:eastAsia="Times New Roman"/>
          <w:lang w:val="en-GB" w:eastAsia="en-NZ"/>
        </w:rPr>
        <w:t>service is for people who</w:t>
      </w:r>
      <w:r w:rsidR="00BA0A84" w:rsidRPr="00BA0A84">
        <w:t xml:space="preserve"> </w:t>
      </w:r>
      <w:r w:rsidR="00BA0A84" w:rsidRPr="007B446E">
        <w:t>are</w:t>
      </w:r>
      <w:r w:rsidR="00652EAE">
        <w:rPr>
          <w:rFonts w:eastAsia="Times New Roman"/>
          <w:lang w:val="en-GB" w:eastAsia="en-NZ"/>
        </w:rPr>
        <w:t>:</w:t>
      </w:r>
    </w:p>
    <w:p w14:paraId="0229F45D" w14:textId="48EA8F96" w:rsidR="00A440EB" w:rsidRPr="007B446E" w:rsidRDefault="00A440EB" w:rsidP="00652EAE">
      <w:pPr>
        <w:pStyle w:val="Listtoplevel"/>
      </w:pPr>
      <w:r w:rsidRPr="007B446E">
        <w:t>Deaf / hard of hearing</w:t>
      </w:r>
    </w:p>
    <w:p w14:paraId="1FA32BAC" w14:textId="69935078" w:rsidR="00A440EB" w:rsidRPr="007B446E" w:rsidRDefault="00C0261A" w:rsidP="00652EAE">
      <w:pPr>
        <w:pStyle w:val="Listtoplevel"/>
      </w:pPr>
      <w:r w:rsidRPr="006333B6">
        <w:rPr>
          <w:rFonts w:asciiTheme="minorHAnsi" w:hAnsiTheme="minorHAnsi" w:cs="Times New Roman"/>
          <w:kern w:val="2"/>
          <w:lang w:val="en-NZ"/>
        </w:rPr>
        <w:drawing>
          <wp:anchor distT="0" distB="0" distL="114300" distR="114300" simplePos="0" relativeHeight="251857920" behindDoc="0" locked="0" layoutInCell="1" allowOverlap="1" wp14:anchorId="75F0EB39" wp14:editId="3448B788">
            <wp:simplePos x="0" y="0"/>
            <wp:positionH relativeFrom="column">
              <wp:posOffset>-109220</wp:posOffset>
            </wp:positionH>
            <wp:positionV relativeFrom="paragraph">
              <wp:posOffset>70485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EB" w:rsidRPr="007B446E">
        <w:t>deafblind</w:t>
      </w:r>
    </w:p>
    <w:p w14:paraId="51CF2A6B" w14:textId="77777777" w:rsidR="00A440EB" w:rsidRPr="007B446E" w:rsidRDefault="00A440EB" w:rsidP="00652EAE">
      <w:pPr>
        <w:pStyle w:val="Listtoplevel"/>
      </w:pPr>
      <w:r w:rsidRPr="007B446E">
        <w:t>speech impaired / find it hard to talk.</w:t>
      </w:r>
    </w:p>
    <w:p w14:paraId="139B28E9" w14:textId="77777777" w:rsidR="00A440EB" w:rsidRPr="00DC18F8" w:rsidRDefault="00A440EB" w:rsidP="00B2161F">
      <w:pPr>
        <w:rPr>
          <w:rFonts w:eastAsia="Times New Roman"/>
          <w:shd w:val="clear" w:color="auto" w:fill="FFFFFF"/>
          <w:lang w:eastAsia="en-GB"/>
        </w:rPr>
      </w:pPr>
    </w:p>
    <w:p w14:paraId="427D248C" w14:textId="77777777" w:rsidR="00A440EB" w:rsidRPr="00DC18F8" w:rsidRDefault="00A440EB" w:rsidP="00B2161F">
      <w:pPr>
        <w:rPr>
          <w:rFonts w:eastAsia="Times New Roman" w:cs="Arial"/>
          <w:b/>
          <w:bCs/>
          <w:szCs w:val="22"/>
          <w:lang w:val="en-NZ"/>
        </w:rPr>
      </w:pPr>
    </w:p>
    <w:p w14:paraId="55EFE7A6" w14:textId="77777777" w:rsidR="00A440EB" w:rsidRPr="00DC18F8" w:rsidRDefault="00A440EB" w:rsidP="00B2161F">
      <w:pPr>
        <w:rPr>
          <w:rFonts w:eastAsia="Times New Roman" w:cs="Arial"/>
          <w:szCs w:val="32"/>
          <w:lang w:val="en-NZ"/>
        </w:rPr>
      </w:pPr>
      <w:r w:rsidRPr="00DC18F8">
        <w:rPr>
          <w:rFonts w:asciiTheme="minorHAnsi" w:eastAsia="Times New Roman" w:hAnsiTheme="minorHAnsi" w:cs="Times New Roman"/>
          <w:noProof/>
          <w:kern w:val="2"/>
          <w:szCs w:val="22"/>
          <w:lang w:val="en-NZ"/>
        </w:rPr>
        <w:drawing>
          <wp:anchor distT="0" distB="0" distL="114300" distR="114300" simplePos="0" relativeHeight="251859968" behindDoc="0" locked="0" layoutInCell="1" allowOverlap="1" wp14:anchorId="728DB126" wp14:editId="2A53FE1A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8F8">
        <w:rPr>
          <w:rFonts w:eastAsia="Times New Roman" w:cs="Arial"/>
          <w:szCs w:val="32"/>
          <w:lang w:val="en-NZ"/>
        </w:rPr>
        <w:t>You can find out more about the New Zealand Relay service at:</w:t>
      </w:r>
    </w:p>
    <w:p w14:paraId="6F96AE82" w14:textId="77777777" w:rsidR="00A440EB" w:rsidRPr="00DC18F8" w:rsidRDefault="00A440EB" w:rsidP="00B2161F">
      <w:pPr>
        <w:rPr>
          <w:rFonts w:eastAsia="Times New Roman" w:cs="Arial"/>
          <w:szCs w:val="32"/>
          <w:lang w:val="en-NZ"/>
        </w:rPr>
      </w:pPr>
    </w:p>
    <w:p w14:paraId="73A74559" w14:textId="2752B8AB" w:rsidR="00E30FC7" w:rsidRPr="00E30FC7" w:rsidRDefault="00705413" w:rsidP="00B2161F">
      <w:pPr>
        <w:rPr>
          <w:rFonts w:eastAsia="Times New Roman" w:cs="Arial"/>
          <w:b/>
          <w:bCs/>
          <w:szCs w:val="32"/>
          <w:lang w:val="en-NZ"/>
        </w:rPr>
      </w:pPr>
      <w:hyperlink r:id="rId146" w:history="1">
        <w:r w:rsidR="00E30FC7" w:rsidRPr="00E30FC7">
          <w:rPr>
            <w:rStyle w:val="Hyperlink"/>
            <w:rFonts w:eastAsia="Times New Roman" w:cs="Arial"/>
            <w:b/>
            <w:bCs/>
            <w:color w:val="auto"/>
            <w:szCs w:val="32"/>
            <w:u w:val="none"/>
            <w:lang w:val="en-NZ"/>
          </w:rPr>
          <w:t>www.nzrelay.co.nz</w:t>
        </w:r>
      </w:hyperlink>
    </w:p>
    <w:p w14:paraId="6517CB03" w14:textId="77777777" w:rsidR="00E30FC7" w:rsidRDefault="00E30FC7" w:rsidP="00B2161F">
      <w:pPr>
        <w:rPr>
          <w:rFonts w:eastAsia="Times New Roman" w:cs="Arial"/>
          <w:b/>
          <w:bCs/>
          <w:szCs w:val="32"/>
          <w:lang w:val="en-NZ"/>
        </w:rPr>
      </w:pPr>
    </w:p>
    <w:p w14:paraId="1542F00F" w14:textId="77777777" w:rsidR="00E30FC7" w:rsidRDefault="00E30FC7" w:rsidP="00B2161F">
      <w:pPr>
        <w:rPr>
          <w:rFonts w:eastAsia="Times New Roman" w:cs="Arial"/>
          <w:b/>
          <w:bCs/>
          <w:szCs w:val="32"/>
          <w:lang w:val="en-NZ"/>
        </w:rPr>
      </w:pPr>
    </w:p>
    <w:p w14:paraId="6233DE21" w14:textId="40EF7833" w:rsidR="00A440EB" w:rsidRDefault="000B7CF3" w:rsidP="00B2161F">
      <w:pPr>
        <w:rPr>
          <w:rFonts w:eastAsia="Times New Roman" w:cs="Arial"/>
          <w:szCs w:val="32"/>
          <w:lang w:val="en-NZ"/>
        </w:rPr>
      </w:pPr>
      <w:r w:rsidRPr="00DC18F8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004352" behindDoc="0" locked="0" layoutInCell="1" allowOverlap="1" wp14:anchorId="2FBD8AA7" wp14:editId="26070064">
            <wp:simplePos x="0" y="0"/>
            <wp:positionH relativeFrom="column">
              <wp:posOffset>-112786</wp:posOffset>
            </wp:positionH>
            <wp:positionV relativeFrom="paragraph">
              <wp:posOffset>678766</wp:posOffset>
            </wp:positionV>
            <wp:extent cx="1638300" cy="1153160"/>
            <wp:effectExtent l="0" t="0" r="0" b="8890"/>
            <wp:wrapThrough wrapText="bothSides">
              <wp:wrapPolygon edited="0">
                <wp:start x="1507" y="0"/>
                <wp:lineTo x="251" y="6066"/>
                <wp:lineTo x="0" y="19982"/>
                <wp:lineTo x="502" y="21410"/>
                <wp:lineTo x="1507" y="21410"/>
                <wp:lineTo x="20595" y="21410"/>
                <wp:lineTo x="20344" y="0"/>
                <wp:lineTo x="1507" y="0"/>
              </wp:wrapPolygon>
            </wp:wrapThrough>
            <wp:docPr id="1088664885" name="Picture 1088664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88"/>
                    <a:stretch/>
                  </pic:blipFill>
                  <pic:spPr bwMode="auto">
                    <a:xfrm>
                      <a:off x="0" y="0"/>
                      <a:ext cx="1638300" cy="115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FC7" w:rsidRPr="00E30FC7">
        <w:rPr>
          <w:rFonts w:eastAsia="Times New Roman" w:cs="Arial"/>
          <w:szCs w:val="32"/>
          <w:lang w:val="en-NZ"/>
        </w:rPr>
        <w:t>The</w:t>
      </w:r>
      <w:r w:rsidR="00E30FC7">
        <w:rPr>
          <w:rFonts w:eastAsia="Times New Roman" w:cs="Arial"/>
          <w:szCs w:val="32"/>
          <w:lang w:val="en-NZ"/>
        </w:rPr>
        <w:t xml:space="preserve"> New Zealand Relay </w:t>
      </w:r>
      <w:r w:rsidR="00BA0A84">
        <w:rPr>
          <w:rFonts w:eastAsia="Times New Roman" w:cs="Arial"/>
          <w:szCs w:val="32"/>
          <w:lang w:val="en-NZ"/>
        </w:rPr>
        <w:t xml:space="preserve">service </w:t>
      </w:r>
      <w:r w:rsidR="00E30FC7">
        <w:rPr>
          <w:rFonts w:eastAsia="Times New Roman" w:cs="Arial"/>
          <w:szCs w:val="32"/>
          <w:lang w:val="en-NZ"/>
        </w:rPr>
        <w:t xml:space="preserve">can </w:t>
      </w:r>
      <w:r w:rsidR="00250A0B">
        <w:rPr>
          <w:rFonts w:eastAsia="Times New Roman" w:cs="Arial"/>
          <w:szCs w:val="32"/>
          <w:lang w:val="en-NZ"/>
        </w:rPr>
        <w:t xml:space="preserve">get in touch with </w:t>
      </w:r>
      <w:r w:rsidR="00E30FC7">
        <w:rPr>
          <w:rFonts w:eastAsia="Times New Roman" w:cs="Arial"/>
          <w:szCs w:val="32"/>
          <w:lang w:val="en-NZ"/>
        </w:rPr>
        <w:t>us for you</w:t>
      </w:r>
      <w:r w:rsidR="005035FA">
        <w:rPr>
          <w:rFonts w:eastAsia="Times New Roman" w:cs="Arial"/>
          <w:szCs w:val="32"/>
          <w:lang w:val="en-NZ"/>
        </w:rPr>
        <w:t>:</w:t>
      </w:r>
    </w:p>
    <w:p w14:paraId="38A16E94" w14:textId="77B910B2" w:rsidR="009C597E" w:rsidRPr="00B2161F" w:rsidRDefault="006D5B6A" w:rsidP="00B2161F">
      <w:pPr>
        <w:pStyle w:val="Listtoplevel"/>
      </w:pPr>
      <w:r w:rsidRPr="00B2161F">
        <w:t xml:space="preserve">on </w:t>
      </w:r>
      <w:r w:rsidR="009C597E" w:rsidRPr="00B2161F">
        <w:t xml:space="preserve">Monday to Friday </w:t>
      </w:r>
    </w:p>
    <w:p w14:paraId="741EDB3B" w14:textId="23EE38EA" w:rsidR="009C597E" w:rsidRPr="00B2161F" w:rsidRDefault="006D5B6A" w:rsidP="00B2161F">
      <w:pPr>
        <w:pStyle w:val="Listtoplevel"/>
      </w:pPr>
      <w:r w:rsidRPr="00B2161F">
        <w:t xml:space="preserve">from </w:t>
      </w:r>
      <w:r w:rsidR="009C597E" w:rsidRPr="00B2161F">
        <w:t xml:space="preserve">7 am to 6 pm. </w:t>
      </w:r>
    </w:p>
    <w:p w14:paraId="7B3F3EAD" w14:textId="0EEC49AA" w:rsidR="0064667B" w:rsidRPr="00592041" w:rsidRDefault="00FC3CEB" w:rsidP="00A440EB">
      <w:pPr>
        <w:pStyle w:val="Listtoplevel"/>
        <w:numPr>
          <w:ilvl w:val="0"/>
          <w:numId w:val="0"/>
        </w:numPr>
        <w:ind w:left="4253" w:hanging="567"/>
      </w:pPr>
      <w:r w:rsidRPr="00592041">
        <w:br w:type="page"/>
      </w:r>
    </w:p>
    <w:p w14:paraId="00578EB9" w14:textId="5F1EB724" w:rsidR="00EC5F32" w:rsidRPr="00E43F08" w:rsidRDefault="00F516A3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0" w:name="_Hlk53559738"/>
      <w:r w:rsidRPr="001C4140"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15DDAB1D" wp14:editId="5B7651E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992573" cy="394938"/>
            <wp:effectExtent l="0" t="0" r="0" b="5715"/>
            <wp:wrapNone/>
            <wp:docPr id="1507003919" name="Picture 1507003919" descr="Whaikaha Ministry of Disabled Peop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03919" name="Picture 1507003919" descr="Whaikaha Ministry of Disabled People logo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73" cy="39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214959A5" wp14:editId="7F613153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7716CD" w14:textId="77777777" w:rsidR="00E00883" w:rsidRDefault="00E00883" w:rsidP="008A1AFC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959A5" id="Rectangle: Rounded Corners 24" o:spid="_x0000_s1042" style="position:absolute;left:0;text-align:left;margin-left:-27.1pt;margin-top:-21.15pt;width:490.9pt;height:727.65pt;z-index:-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" filled="f" strokecolor="windowText">
                <v:textbox>
                  <w:txbxContent>
                    <w:p w14:paraId="327716CD" w14:textId="77777777" w:rsidR="00E00883" w:rsidRDefault="00E00883" w:rsidP="008A1AFC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proofErr w:type="spellStart"/>
      <w:r>
        <w:rPr>
          <w:rFonts w:eastAsia="Times New Roman" w:cs="Arial"/>
          <w:szCs w:val="32"/>
          <w:lang w:eastAsia="en-NZ"/>
        </w:rPr>
        <w:t>Whaikaha</w:t>
      </w:r>
      <w:proofErr w:type="spellEnd"/>
      <w:r>
        <w:rPr>
          <w:rFonts w:eastAsia="Times New Roman" w:cs="Arial"/>
          <w:szCs w:val="32"/>
          <w:lang w:eastAsia="en-NZ"/>
        </w:rPr>
        <w:t xml:space="preserve"> – Ministry of Disabled People.</w:t>
      </w:r>
    </w:p>
    <w:p w14:paraId="3A0B1078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583AD73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39C72B29" wp14:editId="492D05AC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</w:t>
      </w:r>
      <w:proofErr w:type="spellStart"/>
      <w:r w:rsidR="00EC5F32">
        <w:rPr>
          <w:rFonts w:eastAsia="Times New Roman" w:cs="Arial"/>
          <w:szCs w:val="32"/>
          <w:lang w:eastAsia="en-NZ"/>
        </w:rPr>
        <w:t>Māmā</w:t>
      </w:r>
      <w:proofErr w:type="spellEnd"/>
      <w:r w:rsidR="00EC5F32">
        <w:rPr>
          <w:rFonts w:eastAsia="Times New Roman" w:cs="Arial"/>
          <w:szCs w:val="32"/>
          <w:lang w:eastAsia="en-NZ"/>
        </w:rPr>
        <w:t xml:space="preserve"> Mai </w:t>
      </w:r>
      <w:r w:rsidR="00EC5F32"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>.</w:t>
      </w:r>
    </w:p>
    <w:p w14:paraId="37A2058C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3DA9E093" wp14:editId="3BF1E00C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B8D7F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66784" behindDoc="1" locked="0" layoutInCell="1" allowOverlap="1" wp14:anchorId="1A642820" wp14:editId="1F40018C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7F301F78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43432BB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18B1EC1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1279E7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70880" behindDoc="0" locked="0" layoutInCell="1" allowOverlap="1" wp14:anchorId="10174C94" wp14:editId="728D0CA1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07F7189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D773F22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71904" behindDoc="0" locked="0" layoutInCell="1" allowOverlap="1" wp14:anchorId="3085630E" wp14:editId="0C8EA828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52BDD2DE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74F6E7B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1D4E4ABD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proofErr w:type="spellStart"/>
      <w:r w:rsidRPr="00AF668B">
        <w:t>Huriana</w:t>
      </w:r>
      <w:proofErr w:type="spellEnd"/>
      <w:r w:rsidRPr="00CF46AA">
        <w:rPr>
          <w:shd w:val="clear" w:color="auto" w:fill="FFFFFF"/>
        </w:rPr>
        <w:t> </w:t>
      </w:r>
      <w:proofErr w:type="spellStart"/>
      <w:r w:rsidRPr="00CF46AA">
        <w:rPr>
          <w:shd w:val="clear" w:color="auto" w:fill="FFFFFF"/>
        </w:rPr>
        <w:t>Kopeke-Te</w:t>
      </w:r>
      <w:proofErr w:type="spellEnd"/>
      <w:r w:rsidRPr="00CF46AA">
        <w:rPr>
          <w:shd w:val="clear" w:color="auto" w:fill="FFFFFF"/>
        </w:rPr>
        <w:t xml:space="preserve"> </w:t>
      </w:r>
      <w:proofErr w:type="spellStart"/>
      <w:r w:rsidRPr="00CF46AA">
        <w:rPr>
          <w:shd w:val="clear" w:color="auto" w:fill="FFFFFF"/>
        </w:rPr>
        <w:t>Aho</w:t>
      </w:r>
      <w:proofErr w:type="spellEnd"/>
    </w:p>
    <w:p w14:paraId="5F95F745" w14:textId="582CC6AA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795456" behindDoc="0" locked="0" layoutInCell="1" allowOverlap="1" wp14:anchorId="1539D358" wp14:editId="57D5B0F1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BA0A84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173BFE44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68832" behindDoc="0" locked="0" layoutInCell="1" allowOverlap="1" wp14:anchorId="15AF6EB5" wp14:editId="75880CD5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722C29">
      <w:footerReference w:type="even" r:id="rId155"/>
      <w:footerReference w:type="default" r:id="rId15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64AE9" w14:textId="77777777" w:rsidR="006A16AE" w:rsidRDefault="006A16AE">
      <w:pPr>
        <w:spacing w:line="240" w:lineRule="auto"/>
      </w:pPr>
      <w:r>
        <w:separator/>
      </w:r>
    </w:p>
  </w:endnote>
  <w:endnote w:type="continuationSeparator" w:id="0">
    <w:p w14:paraId="56343669" w14:textId="77777777" w:rsidR="006A16AE" w:rsidRDefault="006A16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D7B8DB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EDB77EF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35BCB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B948D91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1A6E4" w14:textId="77777777" w:rsidR="006A16AE" w:rsidRDefault="006A16AE">
      <w:pPr>
        <w:spacing w:line="240" w:lineRule="auto"/>
      </w:pPr>
      <w:r>
        <w:separator/>
      </w:r>
    </w:p>
  </w:footnote>
  <w:footnote w:type="continuationSeparator" w:id="0">
    <w:p w14:paraId="07EF4107" w14:textId="77777777" w:rsidR="006A16AE" w:rsidRDefault="006A16A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DF29FD"/>
    <w:multiLevelType w:val="hybridMultilevel"/>
    <w:tmpl w:val="F2F8C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794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F2738"/>
    <w:multiLevelType w:val="hybridMultilevel"/>
    <w:tmpl w:val="AB38F4A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6" w15:restartNumberingAfterBreak="0">
    <w:nsid w:val="0EF45D52"/>
    <w:multiLevelType w:val="hybridMultilevel"/>
    <w:tmpl w:val="9F807DB2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54C368B"/>
    <w:multiLevelType w:val="hybridMultilevel"/>
    <w:tmpl w:val="81F61A2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9" w15:restartNumberingAfterBreak="0">
    <w:nsid w:val="18825BF1"/>
    <w:multiLevelType w:val="hybridMultilevel"/>
    <w:tmpl w:val="CB82B18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192D0F5F"/>
    <w:multiLevelType w:val="hybridMultilevel"/>
    <w:tmpl w:val="D3B44F98"/>
    <w:lvl w:ilvl="0" w:tplc="0809000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5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2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973" w:hanging="360"/>
      </w:pPr>
      <w:rPr>
        <w:rFonts w:ascii="Wingdings" w:hAnsi="Wingdings" w:hint="default"/>
      </w:rPr>
    </w:lvl>
  </w:abstractNum>
  <w:abstractNum w:abstractNumId="11" w15:restartNumberingAfterBreak="0">
    <w:nsid w:val="1E501F88"/>
    <w:multiLevelType w:val="hybridMultilevel"/>
    <w:tmpl w:val="CD3AC6AC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2" w15:restartNumberingAfterBreak="0">
    <w:nsid w:val="27935A7F"/>
    <w:multiLevelType w:val="hybridMultilevel"/>
    <w:tmpl w:val="0CF6863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2F410346"/>
    <w:multiLevelType w:val="hybridMultilevel"/>
    <w:tmpl w:val="83F82658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37CC3B25"/>
    <w:multiLevelType w:val="hybridMultilevel"/>
    <w:tmpl w:val="7F9E496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388B7A99"/>
    <w:multiLevelType w:val="hybridMultilevel"/>
    <w:tmpl w:val="3AB217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3FAB494C"/>
    <w:multiLevelType w:val="hybridMultilevel"/>
    <w:tmpl w:val="5148C08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404C582C"/>
    <w:multiLevelType w:val="hybridMultilevel"/>
    <w:tmpl w:val="A8F2DA1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41CF7247"/>
    <w:multiLevelType w:val="hybridMultilevel"/>
    <w:tmpl w:val="BB900D6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42F033CF"/>
    <w:multiLevelType w:val="hybridMultilevel"/>
    <w:tmpl w:val="9E7C992A"/>
    <w:lvl w:ilvl="0" w:tplc="0809000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9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6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342" w:hanging="360"/>
      </w:pPr>
      <w:rPr>
        <w:rFonts w:ascii="Wingdings" w:hAnsi="Wingdings" w:hint="default"/>
      </w:rPr>
    </w:lvl>
  </w:abstractNum>
  <w:abstractNum w:abstractNumId="22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4B734B75"/>
    <w:multiLevelType w:val="hybridMultilevel"/>
    <w:tmpl w:val="2250B962"/>
    <w:lvl w:ilvl="0" w:tplc="08090001">
      <w:start w:val="1"/>
      <w:numFmt w:val="bullet"/>
      <w:lvlText w:val=""/>
      <w:lvlJc w:val="left"/>
      <w:pPr>
        <w:ind w:left="7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5" w:hanging="360"/>
      </w:pPr>
      <w:rPr>
        <w:rFonts w:ascii="Wingdings" w:hAnsi="Wingdings" w:hint="default"/>
      </w:rPr>
    </w:lvl>
  </w:abstractNum>
  <w:abstractNum w:abstractNumId="24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45ED5"/>
    <w:multiLevelType w:val="hybridMultilevel"/>
    <w:tmpl w:val="CF0ECA0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54B26B51"/>
    <w:multiLevelType w:val="hybridMultilevel"/>
    <w:tmpl w:val="85D0091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9" w15:restartNumberingAfterBreak="0">
    <w:nsid w:val="5ABD6023"/>
    <w:multiLevelType w:val="hybridMultilevel"/>
    <w:tmpl w:val="C7F0F4D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5CF55C0B"/>
    <w:multiLevelType w:val="hybridMultilevel"/>
    <w:tmpl w:val="D3143684"/>
    <w:lvl w:ilvl="0" w:tplc="08090001">
      <w:start w:val="1"/>
      <w:numFmt w:val="bullet"/>
      <w:lvlText w:val=""/>
      <w:lvlJc w:val="left"/>
      <w:pPr>
        <w:ind w:left="7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5" w:hanging="360"/>
      </w:pPr>
      <w:rPr>
        <w:rFonts w:ascii="Wingdings" w:hAnsi="Wingdings" w:hint="default"/>
      </w:rPr>
    </w:lvl>
  </w:abstractNum>
  <w:abstractNum w:abstractNumId="31" w15:restartNumberingAfterBreak="0">
    <w:nsid w:val="5D73535D"/>
    <w:multiLevelType w:val="hybridMultilevel"/>
    <w:tmpl w:val="A13AA83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 w15:restartNumberingAfterBreak="0">
    <w:nsid w:val="5FCD7CC8"/>
    <w:multiLevelType w:val="hybridMultilevel"/>
    <w:tmpl w:val="A036E3A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 w15:restartNumberingAfterBreak="0">
    <w:nsid w:val="601261AF"/>
    <w:multiLevelType w:val="hybridMultilevel"/>
    <w:tmpl w:val="D6A03F96"/>
    <w:lvl w:ilvl="0" w:tplc="08090001">
      <w:start w:val="1"/>
      <w:numFmt w:val="bullet"/>
      <w:lvlText w:val=""/>
      <w:lvlJc w:val="left"/>
      <w:pPr>
        <w:ind w:left="73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8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5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2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9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4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138" w:hanging="360"/>
      </w:pPr>
      <w:rPr>
        <w:rFonts w:ascii="Wingdings" w:hAnsi="Wingdings" w:hint="default"/>
      </w:rPr>
    </w:lvl>
  </w:abstractNum>
  <w:abstractNum w:abstractNumId="34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5" w15:restartNumberingAfterBreak="0">
    <w:nsid w:val="6440281C"/>
    <w:multiLevelType w:val="hybridMultilevel"/>
    <w:tmpl w:val="C4EE59CE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6" w15:restartNumberingAfterBreak="0">
    <w:nsid w:val="69314A6D"/>
    <w:multiLevelType w:val="hybridMultilevel"/>
    <w:tmpl w:val="FC144D5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7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440DF8"/>
    <w:multiLevelType w:val="hybridMultilevel"/>
    <w:tmpl w:val="0560A6B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9" w15:restartNumberingAfterBreak="0">
    <w:nsid w:val="75D53ED3"/>
    <w:multiLevelType w:val="hybridMultilevel"/>
    <w:tmpl w:val="D564D3D0"/>
    <w:lvl w:ilvl="0" w:tplc="BD82A704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0" w15:restartNumberingAfterBreak="0">
    <w:nsid w:val="766D7B12"/>
    <w:multiLevelType w:val="hybridMultilevel"/>
    <w:tmpl w:val="5A6AE89E"/>
    <w:lvl w:ilvl="0" w:tplc="0809000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9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0" w:hanging="360"/>
      </w:pPr>
      <w:rPr>
        <w:rFonts w:ascii="Wingdings" w:hAnsi="Wingdings" w:hint="default"/>
      </w:rPr>
    </w:lvl>
  </w:abstractNum>
  <w:num w:numId="1" w16cid:durableId="1313756596">
    <w:abstractNumId w:val="13"/>
  </w:num>
  <w:num w:numId="2" w16cid:durableId="1751925994">
    <w:abstractNumId w:val="3"/>
  </w:num>
  <w:num w:numId="3" w16cid:durableId="930426864">
    <w:abstractNumId w:val="28"/>
  </w:num>
  <w:num w:numId="4" w16cid:durableId="90706847">
    <w:abstractNumId w:val="34"/>
  </w:num>
  <w:num w:numId="5" w16cid:durableId="313334513">
    <w:abstractNumId w:val="15"/>
  </w:num>
  <w:num w:numId="6" w16cid:durableId="2033803924">
    <w:abstractNumId w:val="8"/>
  </w:num>
  <w:num w:numId="7" w16cid:durableId="808132422">
    <w:abstractNumId w:val="4"/>
  </w:num>
  <w:num w:numId="8" w16cid:durableId="1143546541">
    <w:abstractNumId w:val="25"/>
  </w:num>
  <w:num w:numId="9" w16cid:durableId="279923130">
    <w:abstractNumId w:val="1"/>
  </w:num>
  <w:num w:numId="10" w16cid:durableId="1141115467">
    <w:abstractNumId w:val="24"/>
  </w:num>
  <w:num w:numId="11" w16cid:durableId="1254901281">
    <w:abstractNumId w:val="0"/>
  </w:num>
  <w:num w:numId="12" w16cid:durableId="2111922917">
    <w:abstractNumId w:val="37"/>
  </w:num>
  <w:num w:numId="13" w16cid:durableId="1376395749">
    <w:abstractNumId w:val="10"/>
  </w:num>
  <w:num w:numId="14" w16cid:durableId="1446922661">
    <w:abstractNumId w:val="40"/>
  </w:num>
  <w:num w:numId="15" w16cid:durableId="294717904">
    <w:abstractNumId w:val="7"/>
  </w:num>
  <w:num w:numId="16" w16cid:durableId="992172850">
    <w:abstractNumId w:val="36"/>
  </w:num>
  <w:num w:numId="17" w16cid:durableId="1960262938">
    <w:abstractNumId w:val="19"/>
  </w:num>
  <w:num w:numId="18" w16cid:durableId="1815950208">
    <w:abstractNumId w:val="2"/>
  </w:num>
  <w:num w:numId="19" w16cid:durableId="1405835552">
    <w:abstractNumId w:val="32"/>
  </w:num>
  <w:num w:numId="20" w16cid:durableId="1798570726">
    <w:abstractNumId w:val="31"/>
  </w:num>
  <w:num w:numId="21" w16cid:durableId="1587763490">
    <w:abstractNumId w:val="21"/>
  </w:num>
  <w:num w:numId="22" w16cid:durableId="1062947142">
    <w:abstractNumId w:val="16"/>
  </w:num>
  <w:num w:numId="23" w16cid:durableId="766661099">
    <w:abstractNumId w:val="35"/>
  </w:num>
  <w:num w:numId="24" w16cid:durableId="1649942896">
    <w:abstractNumId w:val="39"/>
  </w:num>
  <w:num w:numId="25" w16cid:durableId="1464158968">
    <w:abstractNumId w:val="30"/>
  </w:num>
  <w:num w:numId="26" w16cid:durableId="480466026">
    <w:abstractNumId w:val="14"/>
  </w:num>
  <w:num w:numId="27" w16cid:durableId="1316950799">
    <w:abstractNumId w:val="23"/>
  </w:num>
  <w:num w:numId="28" w16cid:durableId="2100177440">
    <w:abstractNumId w:val="18"/>
  </w:num>
  <w:num w:numId="29" w16cid:durableId="1422339258">
    <w:abstractNumId w:val="11"/>
  </w:num>
  <w:num w:numId="30" w16cid:durableId="449134783">
    <w:abstractNumId w:val="9"/>
  </w:num>
  <w:num w:numId="31" w16cid:durableId="234124130">
    <w:abstractNumId w:val="26"/>
  </w:num>
  <w:num w:numId="32" w16cid:durableId="1596279533">
    <w:abstractNumId w:val="12"/>
  </w:num>
  <w:num w:numId="33" w16cid:durableId="1118338006">
    <w:abstractNumId w:val="6"/>
  </w:num>
  <w:num w:numId="34" w16cid:durableId="844321674">
    <w:abstractNumId w:val="22"/>
  </w:num>
  <w:num w:numId="35" w16cid:durableId="942153525">
    <w:abstractNumId w:val="33"/>
  </w:num>
  <w:num w:numId="36" w16cid:durableId="1455252606">
    <w:abstractNumId w:val="38"/>
  </w:num>
  <w:num w:numId="37" w16cid:durableId="468480007">
    <w:abstractNumId w:val="5"/>
  </w:num>
  <w:num w:numId="38" w16cid:durableId="1764761599">
    <w:abstractNumId w:val="20"/>
  </w:num>
  <w:num w:numId="39" w16cid:durableId="1135836156">
    <w:abstractNumId w:val="27"/>
  </w:num>
  <w:num w:numId="40" w16cid:durableId="9796094">
    <w:abstractNumId w:val="29"/>
  </w:num>
  <w:num w:numId="41" w16cid:durableId="199618307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36397E"/>
    <w:rsid w:val="000013CC"/>
    <w:rsid w:val="00002448"/>
    <w:rsid w:val="00005DB6"/>
    <w:rsid w:val="00005F04"/>
    <w:rsid w:val="000064D2"/>
    <w:rsid w:val="000124D6"/>
    <w:rsid w:val="000227B4"/>
    <w:rsid w:val="00024C5B"/>
    <w:rsid w:val="00026484"/>
    <w:rsid w:val="0003092A"/>
    <w:rsid w:val="00034C5B"/>
    <w:rsid w:val="00040A01"/>
    <w:rsid w:val="0004557B"/>
    <w:rsid w:val="00050D47"/>
    <w:rsid w:val="00052801"/>
    <w:rsid w:val="000528C1"/>
    <w:rsid w:val="0005444A"/>
    <w:rsid w:val="000549AF"/>
    <w:rsid w:val="000553D2"/>
    <w:rsid w:val="0005652F"/>
    <w:rsid w:val="00060AA8"/>
    <w:rsid w:val="00064747"/>
    <w:rsid w:val="000647FF"/>
    <w:rsid w:val="00077756"/>
    <w:rsid w:val="00082E5E"/>
    <w:rsid w:val="00085E05"/>
    <w:rsid w:val="00086212"/>
    <w:rsid w:val="00090478"/>
    <w:rsid w:val="0009079F"/>
    <w:rsid w:val="00095042"/>
    <w:rsid w:val="000978CB"/>
    <w:rsid w:val="000A06EA"/>
    <w:rsid w:val="000A2724"/>
    <w:rsid w:val="000A3C46"/>
    <w:rsid w:val="000A4E25"/>
    <w:rsid w:val="000B0A26"/>
    <w:rsid w:val="000B2B9D"/>
    <w:rsid w:val="000B6DB3"/>
    <w:rsid w:val="000B7CF3"/>
    <w:rsid w:val="000C325D"/>
    <w:rsid w:val="000D2B45"/>
    <w:rsid w:val="000D552B"/>
    <w:rsid w:val="000E060E"/>
    <w:rsid w:val="000E7984"/>
    <w:rsid w:val="000F26C3"/>
    <w:rsid w:val="001051ED"/>
    <w:rsid w:val="00114750"/>
    <w:rsid w:val="00122416"/>
    <w:rsid w:val="00124EA8"/>
    <w:rsid w:val="00126FF2"/>
    <w:rsid w:val="00131883"/>
    <w:rsid w:val="00132055"/>
    <w:rsid w:val="00135354"/>
    <w:rsid w:val="0015252D"/>
    <w:rsid w:val="00160B29"/>
    <w:rsid w:val="00160FBF"/>
    <w:rsid w:val="001674BC"/>
    <w:rsid w:val="00173B1F"/>
    <w:rsid w:val="001754F4"/>
    <w:rsid w:val="0017697B"/>
    <w:rsid w:val="00183AD2"/>
    <w:rsid w:val="00184219"/>
    <w:rsid w:val="00184377"/>
    <w:rsid w:val="001964B7"/>
    <w:rsid w:val="001A7C1F"/>
    <w:rsid w:val="001B07F2"/>
    <w:rsid w:val="001B4DD5"/>
    <w:rsid w:val="001D223E"/>
    <w:rsid w:val="001D4A9F"/>
    <w:rsid w:val="001E04A0"/>
    <w:rsid w:val="001E2090"/>
    <w:rsid w:val="001E3429"/>
    <w:rsid w:val="001F0949"/>
    <w:rsid w:val="001F445B"/>
    <w:rsid w:val="00201791"/>
    <w:rsid w:val="002017DB"/>
    <w:rsid w:val="0020569D"/>
    <w:rsid w:val="00214852"/>
    <w:rsid w:val="002242DB"/>
    <w:rsid w:val="0022589F"/>
    <w:rsid w:val="00225B6D"/>
    <w:rsid w:val="00226F54"/>
    <w:rsid w:val="00231F22"/>
    <w:rsid w:val="0023441D"/>
    <w:rsid w:val="00235196"/>
    <w:rsid w:val="00250A0B"/>
    <w:rsid w:val="00257D60"/>
    <w:rsid w:val="00257EA9"/>
    <w:rsid w:val="00261BF8"/>
    <w:rsid w:val="00266161"/>
    <w:rsid w:val="002661F0"/>
    <w:rsid w:val="00266B9F"/>
    <w:rsid w:val="00267DBC"/>
    <w:rsid w:val="002740C8"/>
    <w:rsid w:val="002747F4"/>
    <w:rsid w:val="0027586A"/>
    <w:rsid w:val="00277740"/>
    <w:rsid w:val="00296CAE"/>
    <w:rsid w:val="002A6CC1"/>
    <w:rsid w:val="002B693B"/>
    <w:rsid w:val="002D5AA8"/>
    <w:rsid w:val="003057F6"/>
    <w:rsid w:val="00310A6D"/>
    <w:rsid w:val="0031161A"/>
    <w:rsid w:val="00312601"/>
    <w:rsid w:val="00315307"/>
    <w:rsid w:val="00316DF8"/>
    <w:rsid w:val="00323EB3"/>
    <w:rsid w:val="00325A47"/>
    <w:rsid w:val="0033139F"/>
    <w:rsid w:val="00336627"/>
    <w:rsid w:val="00337793"/>
    <w:rsid w:val="003512C0"/>
    <w:rsid w:val="0036311B"/>
    <w:rsid w:val="0036397E"/>
    <w:rsid w:val="00364938"/>
    <w:rsid w:val="00371C85"/>
    <w:rsid w:val="00374BAA"/>
    <w:rsid w:val="00376D7B"/>
    <w:rsid w:val="003877A8"/>
    <w:rsid w:val="003949DF"/>
    <w:rsid w:val="00394D62"/>
    <w:rsid w:val="003954F1"/>
    <w:rsid w:val="003A2CFD"/>
    <w:rsid w:val="003A7C4F"/>
    <w:rsid w:val="003B6148"/>
    <w:rsid w:val="003C0A00"/>
    <w:rsid w:val="003C19DF"/>
    <w:rsid w:val="003C1E4B"/>
    <w:rsid w:val="003C5B1C"/>
    <w:rsid w:val="003C5B53"/>
    <w:rsid w:val="003E115F"/>
    <w:rsid w:val="003F0241"/>
    <w:rsid w:val="003F07F7"/>
    <w:rsid w:val="003F5628"/>
    <w:rsid w:val="00400A5C"/>
    <w:rsid w:val="00402622"/>
    <w:rsid w:val="00405C45"/>
    <w:rsid w:val="00427D9B"/>
    <w:rsid w:val="004304E2"/>
    <w:rsid w:val="004329BB"/>
    <w:rsid w:val="0043716E"/>
    <w:rsid w:val="0044394F"/>
    <w:rsid w:val="00447FAB"/>
    <w:rsid w:val="004535B5"/>
    <w:rsid w:val="00453D48"/>
    <w:rsid w:val="004567B0"/>
    <w:rsid w:val="00472821"/>
    <w:rsid w:val="00474CAC"/>
    <w:rsid w:val="004777F1"/>
    <w:rsid w:val="00480E9D"/>
    <w:rsid w:val="00481A82"/>
    <w:rsid w:val="00490949"/>
    <w:rsid w:val="00497A01"/>
    <w:rsid w:val="004A27DD"/>
    <w:rsid w:val="004A3B29"/>
    <w:rsid w:val="004B0BA3"/>
    <w:rsid w:val="004C525B"/>
    <w:rsid w:val="004C7055"/>
    <w:rsid w:val="004D2CEF"/>
    <w:rsid w:val="004D43D3"/>
    <w:rsid w:val="004E13C4"/>
    <w:rsid w:val="004F56C0"/>
    <w:rsid w:val="004F70CB"/>
    <w:rsid w:val="00500AEB"/>
    <w:rsid w:val="0050303D"/>
    <w:rsid w:val="005035FA"/>
    <w:rsid w:val="00503AD5"/>
    <w:rsid w:val="005047FF"/>
    <w:rsid w:val="00506255"/>
    <w:rsid w:val="00507179"/>
    <w:rsid w:val="00507EAC"/>
    <w:rsid w:val="00512AA4"/>
    <w:rsid w:val="00522E5E"/>
    <w:rsid w:val="00526FE1"/>
    <w:rsid w:val="00530D19"/>
    <w:rsid w:val="0054338A"/>
    <w:rsid w:val="00546A70"/>
    <w:rsid w:val="005511B2"/>
    <w:rsid w:val="005578D4"/>
    <w:rsid w:val="00557A9E"/>
    <w:rsid w:val="00561101"/>
    <w:rsid w:val="00561464"/>
    <w:rsid w:val="005618DB"/>
    <w:rsid w:val="00570380"/>
    <w:rsid w:val="0057627B"/>
    <w:rsid w:val="00584752"/>
    <w:rsid w:val="00590008"/>
    <w:rsid w:val="00590431"/>
    <w:rsid w:val="00592041"/>
    <w:rsid w:val="0059206B"/>
    <w:rsid w:val="005921AD"/>
    <w:rsid w:val="00594FE8"/>
    <w:rsid w:val="005A4F18"/>
    <w:rsid w:val="005B4380"/>
    <w:rsid w:val="005B44AA"/>
    <w:rsid w:val="005C6368"/>
    <w:rsid w:val="005C73CE"/>
    <w:rsid w:val="005E09EC"/>
    <w:rsid w:val="005E153A"/>
    <w:rsid w:val="005E535F"/>
    <w:rsid w:val="005E6176"/>
    <w:rsid w:val="005F1BC4"/>
    <w:rsid w:val="0060011B"/>
    <w:rsid w:val="00601F78"/>
    <w:rsid w:val="00613A05"/>
    <w:rsid w:val="006140F1"/>
    <w:rsid w:val="00620A4E"/>
    <w:rsid w:val="00622D99"/>
    <w:rsid w:val="00636BC9"/>
    <w:rsid w:val="0064667B"/>
    <w:rsid w:val="0065178B"/>
    <w:rsid w:val="00652EAE"/>
    <w:rsid w:val="00653902"/>
    <w:rsid w:val="00654988"/>
    <w:rsid w:val="00656F7A"/>
    <w:rsid w:val="00660981"/>
    <w:rsid w:val="0066098F"/>
    <w:rsid w:val="00660C58"/>
    <w:rsid w:val="00663A32"/>
    <w:rsid w:val="00663C58"/>
    <w:rsid w:val="0067177A"/>
    <w:rsid w:val="0067294B"/>
    <w:rsid w:val="006819F1"/>
    <w:rsid w:val="00683296"/>
    <w:rsid w:val="006A0D30"/>
    <w:rsid w:val="006A16AE"/>
    <w:rsid w:val="006A3D3B"/>
    <w:rsid w:val="006A46E9"/>
    <w:rsid w:val="006A4A60"/>
    <w:rsid w:val="006A547C"/>
    <w:rsid w:val="006A5FF6"/>
    <w:rsid w:val="006A7EEC"/>
    <w:rsid w:val="006B45FC"/>
    <w:rsid w:val="006B78CB"/>
    <w:rsid w:val="006C5C26"/>
    <w:rsid w:val="006C7B57"/>
    <w:rsid w:val="006D12ED"/>
    <w:rsid w:val="006D2CD3"/>
    <w:rsid w:val="006D5B6A"/>
    <w:rsid w:val="006E050D"/>
    <w:rsid w:val="006E729E"/>
    <w:rsid w:val="007001D7"/>
    <w:rsid w:val="00703364"/>
    <w:rsid w:val="00705413"/>
    <w:rsid w:val="00705CA3"/>
    <w:rsid w:val="00711549"/>
    <w:rsid w:val="00716BB5"/>
    <w:rsid w:val="007228B0"/>
    <w:rsid w:val="00722C29"/>
    <w:rsid w:val="00736E4E"/>
    <w:rsid w:val="007430E2"/>
    <w:rsid w:val="00746064"/>
    <w:rsid w:val="00747065"/>
    <w:rsid w:val="007562EA"/>
    <w:rsid w:val="00761F88"/>
    <w:rsid w:val="00763FA1"/>
    <w:rsid w:val="00772387"/>
    <w:rsid w:val="00775A1F"/>
    <w:rsid w:val="007829EC"/>
    <w:rsid w:val="00783645"/>
    <w:rsid w:val="007A0B3B"/>
    <w:rsid w:val="007A0F0E"/>
    <w:rsid w:val="007A79BF"/>
    <w:rsid w:val="007B4124"/>
    <w:rsid w:val="007B446E"/>
    <w:rsid w:val="007B73E1"/>
    <w:rsid w:val="007C7221"/>
    <w:rsid w:val="007C7764"/>
    <w:rsid w:val="007D27EA"/>
    <w:rsid w:val="007D75C0"/>
    <w:rsid w:val="007E54DC"/>
    <w:rsid w:val="007E7233"/>
    <w:rsid w:val="00801B97"/>
    <w:rsid w:val="00816BF6"/>
    <w:rsid w:val="00820FF9"/>
    <w:rsid w:val="00836A5B"/>
    <w:rsid w:val="00840E1C"/>
    <w:rsid w:val="00852018"/>
    <w:rsid w:val="0086234C"/>
    <w:rsid w:val="00863520"/>
    <w:rsid w:val="00863D53"/>
    <w:rsid w:val="008707CB"/>
    <w:rsid w:val="00873CA3"/>
    <w:rsid w:val="008848CB"/>
    <w:rsid w:val="00887F23"/>
    <w:rsid w:val="00891639"/>
    <w:rsid w:val="00892647"/>
    <w:rsid w:val="00895C22"/>
    <w:rsid w:val="008967DF"/>
    <w:rsid w:val="008A000A"/>
    <w:rsid w:val="008A1AFC"/>
    <w:rsid w:val="008A5241"/>
    <w:rsid w:val="008A6D16"/>
    <w:rsid w:val="008A7D45"/>
    <w:rsid w:val="008B2A20"/>
    <w:rsid w:val="008B34A6"/>
    <w:rsid w:val="008B4D4C"/>
    <w:rsid w:val="008B59E3"/>
    <w:rsid w:val="008B7065"/>
    <w:rsid w:val="008C6683"/>
    <w:rsid w:val="008D437D"/>
    <w:rsid w:val="008E3FB0"/>
    <w:rsid w:val="008E6535"/>
    <w:rsid w:val="008F0CE0"/>
    <w:rsid w:val="0090088E"/>
    <w:rsid w:val="00907516"/>
    <w:rsid w:val="00911CF6"/>
    <w:rsid w:val="00914465"/>
    <w:rsid w:val="00924FF8"/>
    <w:rsid w:val="00925498"/>
    <w:rsid w:val="00927C5B"/>
    <w:rsid w:val="009331D7"/>
    <w:rsid w:val="00936F4E"/>
    <w:rsid w:val="009376A5"/>
    <w:rsid w:val="009411B0"/>
    <w:rsid w:val="0094516C"/>
    <w:rsid w:val="00945378"/>
    <w:rsid w:val="0095232F"/>
    <w:rsid w:val="009527C2"/>
    <w:rsid w:val="00953A8B"/>
    <w:rsid w:val="009665D6"/>
    <w:rsid w:val="0097138E"/>
    <w:rsid w:val="00972618"/>
    <w:rsid w:val="0097324F"/>
    <w:rsid w:val="00974E0B"/>
    <w:rsid w:val="009805A6"/>
    <w:rsid w:val="009812E2"/>
    <w:rsid w:val="0098180B"/>
    <w:rsid w:val="00982508"/>
    <w:rsid w:val="00984D0F"/>
    <w:rsid w:val="00990BC4"/>
    <w:rsid w:val="00991D63"/>
    <w:rsid w:val="00993DAA"/>
    <w:rsid w:val="009A2DF3"/>
    <w:rsid w:val="009A6A23"/>
    <w:rsid w:val="009B2D9F"/>
    <w:rsid w:val="009B4434"/>
    <w:rsid w:val="009B53FD"/>
    <w:rsid w:val="009C5393"/>
    <w:rsid w:val="009C597E"/>
    <w:rsid w:val="009D254C"/>
    <w:rsid w:val="009E006A"/>
    <w:rsid w:val="009E58EB"/>
    <w:rsid w:val="009F76E9"/>
    <w:rsid w:val="00A07FB7"/>
    <w:rsid w:val="00A1015A"/>
    <w:rsid w:val="00A11048"/>
    <w:rsid w:val="00A12915"/>
    <w:rsid w:val="00A1608E"/>
    <w:rsid w:val="00A440EB"/>
    <w:rsid w:val="00A44F39"/>
    <w:rsid w:val="00A50D1D"/>
    <w:rsid w:val="00A50D33"/>
    <w:rsid w:val="00A51CAD"/>
    <w:rsid w:val="00A555DF"/>
    <w:rsid w:val="00A67570"/>
    <w:rsid w:val="00A7009F"/>
    <w:rsid w:val="00A74178"/>
    <w:rsid w:val="00A765EE"/>
    <w:rsid w:val="00A8515F"/>
    <w:rsid w:val="00AA10F2"/>
    <w:rsid w:val="00AA5CDD"/>
    <w:rsid w:val="00AA7431"/>
    <w:rsid w:val="00AB5E3A"/>
    <w:rsid w:val="00AB6039"/>
    <w:rsid w:val="00AC2587"/>
    <w:rsid w:val="00AD555B"/>
    <w:rsid w:val="00AE0893"/>
    <w:rsid w:val="00AE23B4"/>
    <w:rsid w:val="00AE256A"/>
    <w:rsid w:val="00AE40AF"/>
    <w:rsid w:val="00AF5FA5"/>
    <w:rsid w:val="00B03805"/>
    <w:rsid w:val="00B04D11"/>
    <w:rsid w:val="00B06F6E"/>
    <w:rsid w:val="00B13643"/>
    <w:rsid w:val="00B16BE0"/>
    <w:rsid w:val="00B2161F"/>
    <w:rsid w:val="00B25949"/>
    <w:rsid w:val="00B3217C"/>
    <w:rsid w:val="00B342D6"/>
    <w:rsid w:val="00B50B0B"/>
    <w:rsid w:val="00B50B17"/>
    <w:rsid w:val="00B51095"/>
    <w:rsid w:val="00B54E5F"/>
    <w:rsid w:val="00B57B52"/>
    <w:rsid w:val="00B71D5A"/>
    <w:rsid w:val="00B72F81"/>
    <w:rsid w:val="00B733D0"/>
    <w:rsid w:val="00B74D00"/>
    <w:rsid w:val="00B81A2E"/>
    <w:rsid w:val="00B91E72"/>
    <w:rsid w:val="00B95EA4"/>
    <w:rsid w:val="00B968A5"/>
    <w:rsid w:val="00B96E7D"/>
    <w:rsid w:val="00BA0A84"/>
    <w:rsid w:val="00BB13CD"/>
    <w:rsid w:val="00BC7E04"/>
    <w:rsid w:val="00BD34B6"/>
    <w:rsid w:val="00BD41AA"/>
    <w:rsid w:val="00BD61CF"/>
    <w:rsid w:val="00BE2B5E"/>
    <w:rsid w:val="00BE697D"/>
    <w:rsid w:val="00BF5DDC"/>
    <w:rsid w:val="00C016D0"/>
    <w:rsid w:val="00C0261A"/>
    <w:rsid w:val="00C17A07"/>
    <w:rsid w:val="00C200AE"/>
    <w:rsid w:val="00C355D3"/>
    <w:rsid w:val="00C41168"/>
    <w:rsid w:val="00C44D09"/>
    <w:rsid w:val="00C53E64"/>
    <w:rsid w:val="00C53F6C"/>
    <w:rsid w:val="00C54EF5"/>
    <w:rsid w:val="00C555C8"/>
    <w:rsid w:val="00C5794F"/>
    <w:rsid w:val="00C73631"/>
    <w:rsid w:val="00C75238"/>
    <w:rsid w:val="00C817B0"/>
    <w:rsid w:val="00C8282C"/>
    <w:rsid w:val="00C83022"/>
    <w:rsid w:val="00C87FFA"/>
    <w:rsid w:val="00C94E58"/>
    <w:rsid w:val="00CB599D"/>
    <w:rsid w:val="00CC196F"/>
    <w:rsid w:val="00CC3553"/>
    <w:rsid w:val="00CC3A6C"/>
    <w:rsid w:val="00CD218F"/>
    <w:rsid w:val="00CD3A64"/>
    <w:rsid w:val="00CD40F6"/>
    <w:rsid w:val="00CD4DBC"/>
    <w:rsid w:val="00CD7587"/>
    <w:rsid w:val="00CE0A5A"/>
    <w:rsid w:val="00CE2A79"/>
    <w:rsid w:val="00D057D7"/>
    <w:rsid w:val="00D22DD9"/>
    <w:rsid w:val="00D23D00"/>
    <w:rsid w:val="00D32ED1"/>
    <w:rsid w:val="00D33C79"/>
    <w:rsid w:val="00D43AF3"/>
    <w:rsid w:val="00D44545"/>
    <w:rsid w:val="00D44794"/>
    <w:rsid w:val="00D4587B"/>
    <w:rsid w:val="00D54EB1"/>
    <w:rsid w:val="00D63110"/>
    <w:rsid w:val="00D652D9"/>
    <w:rsid w:val="00D67451"/>
    <w:rsid w:val="00D67616"/>
    <w:rsid w:val="00D72A08"/>
    <w:rsid w:val="00D80071"/>
    <w:rsid w:val="00D852B6"/>
    <w:rsid w:val="00D907D6"/>
    <w:rsid w:val="00D95B0F"/>
    <w:rsid w:val="00D95F5D"/>
    <w:rsid w:val="00DA2304"/>
    <w:rsid w:val="00DA4009"/>
    <w:rsid w:val="00DA64BD"/>
    <w:rsid w:val="00DB2B16"/>
    <w:rsid w:val="00DB54A2"/>
    <w:rsid w:val="00DC5D2A"/>
    <w:rsid w:val="00DC7807"/>
    <w:rsid w:val="00DD10DE"/>
    <w:rsid w:val="00DE1B75"/>
    <w:rsid w:val="00DE634B"/>
    <w:rsid w:val="00DF1724"/>
    <w:rsid w:val="00DF2E18"/>
    <w:rsid w:val="00E00883"/>
    <w:rsid w:val="00E03331"/>
    <w:rsid w:val="00E1669C"/>
    <w:rsid w:val="00E17BF8"/>
    <w:rsid w:val="00E23AD8"/>
    <w:rsid w:val="00E25EA4"/>
    <w:rsid w:val="00E27B5D"/>
    <w:rsid w:val="00E301CA"/>
    <w:rsid w:val="00E30FC7"/>
    <w:rsid w:val="00E35CE0"/>
    <w:rsid w:val="00E362D0"/>
    <w:rsid w:val="00E40086"/>
    <w:rsid w:val="00E440C6"/>
    <w:rsid w:val="00E45631"/>
    <w:rsid w:val="00E5633B"/>
    <w:rsid w:val="00E56A37"/>
    <w:rsid w:val="00E570EE"/>
    <w:rsid w:val="00E624D9"/>
    <w:rsid w:val="00E70E61"/>
    <w:rsid w:val="00E757C5"/>
    <w:rsid w:val="00E8130B"/>
    <w:rsid w:val="00E819E3"/>
    <w:rsid w:val="00EA567F"/>
    <w:rsid w:val="00EA7480"/>
    <w:rsid w:val="00EB1E04"/>
    <w:rsid w:val="00EB4957"/>
    <w:rsid w:val="00EB5206"/>
    <w:rsid w:val="00EC183B"/>
    <w:rsid w:val="00EC187B"/>
    <w:rsid w:val="00EC5F32"/>
    <w:rsid w:val="00ED44E4"/>
    <w:rsid w:val="00EF1F4A"/>
    <w:rsid w:val="00EF4A04"/>
    <w:rsid w:val="00EF75F0"/>
    <w:rsid w:val="00F03F8E"/>
    <w:rsid w:val="00F11345"/>
    <w:rsid w:val="00F128B8"/>
    <w:rsid w:val="00F20BCC"/>
    <w:rsid w:val="00F2398F"/>
    <w:rsid w:val="00F250B8"/>
    <w:rsid w:val="00F32DCE"/>
    <w:rsid w:val="00F36C3C"/>
    <w:rsid w:val="00F4302A"/>
    <w:rsid w:val="00F475A0"/>
    <w:rsid w:val="00F516A3"/>
    <w:rsid w:val="00F51B04"/>
    <w:rsid w:val="00F53EC0"/>
    <w:rsid w:val="00F54962"/>
    <w:rsid w:val="00F57442"/>
    <w:rsid w:val="00F65A10"/>
    <w:rsid w:val="00F71123"/>
    <w:rsid w:val="00F729FE"/>
    <w:rsid w:val="00F745AF"/>
    <w:rsid w:val="00F76992"/>
    <w:rsid w:val="00F76D99"/>
    <w:rsid w:val="00F778F9"/>
    <w:rsid w:val="00F82B43"/>
    <w:rsid w:val="00F87457"/>
    <w:rsid w:val="00F87859"/>
    <w:rsid w:val="00FA0B03"/>
    <w:rsid w:val="00FA2C60"/>
    <w:rsid w:val="00FA3069"/>
    <w:rsid w:val="00FA585B"/>
    <w:rsid w:val="00FC1391"/>
    <w:rsid w:val="00FC1BD7"/>
    <w:rsid w:val="00FC3CEB"/>
    <w:rsid w:val="00FC4222"/>
    <w:rsid w:val="00FC4619"/>
    <w:rsid w:val="00FC4A80"/>
    <w:rsid w:val="00FC6D19"/>
    <w:rsid w:val="00FC77B8"/>
    <w:rsid w:val="00FD649B"/>
    <w:rsid w:val="00FE1923"/>
    <w:rsid w:val="00FE37D0"/>
    <w:rsid w:val="00FE4002"/>
    <w:rsid w:val="00FE75F0"/>
    <w:rsid w:val="00FF0946"/>
    <w:rsid w:val="00FF175C"/>
    <w:rsid w:val="00FF26A3"/>
    <w:rsid w:val="00FF28A4"/>
    <w:rsid w:val="00FF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E6A719"/>
  <w15:chartTrackingRefBased/>
  <w15:docId w15:val="{A98A31C5-FB1E-4C57-990D-AABC9D7EF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722C29"/>
    <w:pPr>
      <w:keepNext/>
      <w:keepLines/>
      <w:widowControl w:val="0"/>
      <w:pBdr>
        <w:top w:val="single" w:sz="18" w:space="10" w:color="7030A0"/>
        <w:left w:val="single" w:sz="18" w:space="4" w:color="7030A0"/>
        <w:bottom w:val="single" w:sz="18" w:space="0" w:color="7030A0"/>
        <w:right w:val="single" w:sz="18" w:space="4" w:color="7030A0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722C29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E00883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E00883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6098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8130B"/>
    <w:rPr>
      <w:rFonts w:ascii="Arial" w:eastAsiaTheme="minorEastAsia" w:hAnsi="Arial"/>
      <w:sz w:val="32"/>
      <w:lang w:val="en-AU"/>
    </w:rPr>
  </w:style>
  <w:style w:type="paragraph" w:customStyle="1" w:styleId="comments">
    <w:name w:val="comments"/>
    <w:uiPriority w:val="4"/>
    <w:qFormat/>
    <w:rsid w:val="00BE697D"/>
    <w:rPr>
      <w:rFonts w:ascii="Arial" w:eastAsiaTheme="minorEastAsia" w:hAnsi="Arial"/>
      <w:lang w:val="en-AU"/>
    </w:rPr>
  </w:style>
  <w:style w:type="character" w:customStyle="1" w:styleId="cf01">
    <w:name w:val="cf01"/>
    <w:basedOn w:val="DefaultParagraphFont"/>
    <w:rsid w:val="00DA64B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pn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63" Type="http://schemas.openxmlformats.org/officeDocument/2006/relationships/image" Target="media/image47.png"/><Relationship Id="rId84" Type="http://schemas.openxmlformats.org/officeDocument/2006/relationships/image" Target="media/image62.png"/><Relationship Id="rId138" Type="http://schemas.openxmlformats.org/officeDocument/2006/relationships/hyperlink" Target="mailto:contact@whaikaha.govt.nz" TargetMode="External"/><Relationship Id="rId107" Type="http://schemas.openxmlformats.org/officeDocument/2006/relationships/image" Target="media/image82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0.jpeg"/><Relationship Id="rId74" Type="http://schemas.openxmlformats.org/officeDocument/2006/relationships/image" Target="media/image57.png"/><Relationship Id="rId128" Type="http://schemas.openxmlformats.org/officeDocument/2006/relationships/image" Target="media/image97.jpeg"/><Relationship Id="rId149" Type="http://schemas.openxmlformats.org/officeDocument/2006/relationships/image" Target="media/image111.png"/><Relationship Id="rId5" Type="http://schemas.openxmlformats.org/officeDocument/2006/relationships/webSettings" Target="webSettings.xml"/><Relationship Id="rId95" Type="http://schemas.openxmlformats.org/officeDocument/2006/relationships/image" Target="media/image73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64" Type="http://schemas.openxmlformats.org/officeDocument/2006/relationships/image" Target="media/image48.png"/><Relationship Id="rId69" Type="http://schemas.openxmlformats.org/officeDocument/2006/relationships/image" Target="media/image51.png"/><Relationship Id="rId113" Type="http://schemas.openxmlformats.org/officeDocument/2006/relationships/image" Target="media/image880.jpeg"/><Relationship Id="rId118" Type="http://schemas.openxmlformats.org/officeDocument/2006/relationships/image" Target="media/image89.png"/><Relationship Id="rId134" Type="http://schemas.openxmlformats.org/officeDocument/2006/relationships/image" Target="media/image99.png"/><Relationship Id="rId139" Type="http://schemas.openxmlformats.org/officeDocument/2006/relationships/image" Target="media/image102.png"/><Relationship Id="rId80" Type="http://schemas.openxmlformats.org/officeDocument/2006/relationships/image" Target="media/image60.emf"/><Relationship Id="rId85" Type="http://schemas.openxmlformats.org/officeDocument/2006/relationships/image" Target="media/image63.emf"/><Relationship Id="rId150" Type="http://schemas.openxmlformats.org/officeDocument/2006/relationships/image" Target="media/image112.jpeg"/><Relationship Id="rId155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3.jpeg"/><Relationship Id="rId38" Type="http://schemas.openxmlformats.org/officeDocument/2006/relationships/image" Target="media/image29.png"/><Relationship Id="rId103" Type="http://schemas.openxmlformats.org/officeDocument/2006/relationships/image" Target="media/image78.png"/><Relationship Id="rId108" Type="http://schemas.openxmlformats.org/officeDocument/2006/relationships/image" Target="media/image83.emf"/><Relationship Id="rId124" Type="http://schemas.openxmlformats.org/officeDocument/2006/relationships/image" Target="media/image230.jpeg"/><Relationship Id="rId129" Type="http://schemas.openxmlformats.org/officeDocument/2006/relationships/hyperlink" Target="https://tinyurl.com/yc2kr8cy" TargetMode="External"/><Relationship Id="rId54" Type="http://schemas.openxmlformats.org/officeDocument/2006/relationships/image" Target="media/image41.png"/><Relationship Id="rId70" Type="http://schemas.openxmlformats.org/officeDocument/2006/relationships/image" Target="media/image52.jpeg"/><Relationship Id="rId75" Type="http://schemas.openxmlformats.org/officeDocument/2006/relationships/image" Target="media/image63.png"/><Relationship Id="rId91" Type="http://schemas.openxmlformats.org/officeDocument/2006/relationships/image" Target="media/image71.jpeg"/><Relationship Id="rId96" Type="http://schemas.openxmlformats.org/officeDocument/2006/relationships/image" Target="media/image74.png"/><Relationship Id="rId140" Type="http://schemas.openxmlformats.org/officeDocument/2006/relationships/image" Target="media/image104.png"/><Relationship Id="rId145" Type="http://schemas.openxmlformats.org/officeDocument/2006/relationships/image" Target="media/image10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42.jpeg"/><Relationship Id="rId114" Type="http://schemas.openxmlformats.org/officeDocument/2006/relationships/image" Target="media/image86.jpeg"/><Relationship Id="rId119" Type="http://schemas.openxmlformats.org/officeDocument/2006/relationships/image" Target="media/image90.png"/><Relationship Id="rId44" Type="http://schemas.openxmlformats.org/officeDocument/2006/relationships/image" Target="media/image35.png"/><Relationship Id="rId60" Type="http://schemas.openxmlformats.org/officeDocument/2006/relationships/image" Target="media/image480.png"/><Relationship Id="rId65" Type="http://schemas.openxmlformats.org/officeDocument/2006/relationships/image" Target="media/image49.jpeg"/><Relationship Id="rId81" Type="http://schemas.openxmlformats.org/officeDocument/2006/relationships/image" Target="media/image61.emf"/><Relationship Id="rId86" Type="http://schemas.openxmlformats.org/officeDocument/2006/relationships/image" Target="media/image65.png"/><Relationship Id="rId130" Type="http://schemas.openxmlformats.org/officeDocument/2006/relationships/image" Target="media/image550.png"/><Relationship Id="rId135" Type="http://schemas.openxmlformats.org/officeDocument/2006/relationships/image" Target="media/image100.jpeg"/><Relationship Id="rId151" Type="http://schemas.openxmlformats.org/officeDocument/2006/relationships/image" Target="media/image113.png"/><Relationship Id="rId156" Type="http://schemas.openxmlformats.org/officeDocument/2006/relationships/footer" Target="footer2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hyperlink" Target="https://whaikaha.govt.nz/sept-fund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43.png"/><Relationship Id="rId55" Type="http://schemas.openxmlformats.org/officeDocument/2006/relationships/image" Target="media/image42.png"/><Relationship Id="rId76" Type="http://schemas.openxmlformats.org/officeDocument/2006/relationships/image" Target="media/image64.png"/><Relationship Id="rId97" Type="http://schemas.openxmlformats.org/officeDocument/2006/relationships/image" Target="media/image75.png"/><Relationship Id="rId104" Type="http://schemas.openxmlformats.org/officeDocument/2006/relationships/image" Target="media/image79.jpeg"/><Relationship Id="rId120" Type="http://schemas.openxmlformats.org/officeDocument/2006/relationships/image" Target="media/image91.png"/><Relationship Id="rId125" Type="http://schemas.openxmlformats.org/officeDocument/2006/relationships/image" Target="media/image103.png"/><Relationship Id="rId141" Type="http://schemas.openxmlformats.org/officeDocument/2006/relationships/image" Target="media/image105.png"/><Relationship Id="rId146" Type="http://schemas.openxmlformats.org/officeDocument/2006/relationships/hyperlink" Target="http://www.nzrelay.co.nz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hyperlink" Target="https://aus01.safelinks.protection.outlook.com/?url=https%3A%2F%2Fwhaikaha.govt.nz%2Fmhmc&amp;data=05%7C01%7CRebecca.Haig007%40whaikaha.govt.nz%7C08c05586af3c4b09163408dbcdefb254%7Ce40c4f5299bd4d4fbf7ed001a2ca6556%7C0%7C0%7C638330201592036942%7CUnknown%7CTWFpbGZsb3d8eyJWIjoiMC4wLjAwMDAiLCJQIjoiV2luMzIiLCJBTiI6Ik1haWwiLCJXVCI6Mn0%3D%7C3000%7C%7C%7C&amp;sdata=Z20fbU2pC9PS6j4lsljvuRqEZguO1xEfKQaz8zLALsc%3D&amp;reserved=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hyperlink" Target="https://rb.gy/phmfw" TargetMode="External"/><Relationship Id="rId87" Type="http://schemas.openxmlformats.org/officeDocument/2006/relationships/image" Target="media/image67.emf"/><Relationship Id="rId110" Type="http://schemas.openxmlformats.org/officeDocument/2006/relationships/image" Target="media/image84.jpeg"/><Relationship Id="rId115" Type="http://schemas.openxmlformats.org/officeDocument/2006/relationships/hyperlink" Target="https://shorturl.at/apBY4" TargetMode="External"/><Relationship Id="rId131" Type="http://schemas.openxmlformats.org/officeDocument/2006/relationships/hyperlink" Target="http://www.whaikaha.govt.nz/comms" TargetMode="External"/><Relationship Id="rId136" Type="http://schemas.openxmlformats.org/officeDocument/2006/relationships/hyperlink" Target="https://www.whaikaha.govt.nz/contact-us/" TargetMode="External"/><Relationship Id="rId157" Type="http://schemas.openxmlformats.org/officeDocument/2006/relationships/fontTable" Target="fontTable.xml"/><Relationship Id="rId61" Type="http://schemas.openxmlformats.org/officeDocument/2006/relationships/image" Target="media/image490.png"/><Relationship Id="rId82" Type="http://schemas.openxmlformats.org/officeDocument/2006/relationships/image" Target="media/image70.emf"/><Relationship Id="rId152" Type="http://schemas.openxmlformats.org/officeDocument/2006/relationships/image" Target="media/image114.png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56" Type="http://schemas.openxmlformats.org/officeDocument/2006/relationships/image" Target="media/image44.png"/><Relationship Id="rId77" Type="http://schemas.openxmlformats.org/officeDocument/2006/relationships/image" Target="media/image58.emf"/><Relationship Id="rId100" Type="http://schemas.openxmlformats.org/officeDocument/2006/relationships/image" Target="media/image86.png"/><Relationship Id="rId105" Type="http://schemas.openxmlformats.org/officeDocument/2006/relationships/image" Target="media/image80.jpeg"/><Relationship Id="rId126" Type="http://schemas.openxmlformats.org/officeDocument/2006/relationships/image" Target="media/image95.png"/><Relationship Id="rId147" Type="http://schemas.openxmlformats.org/officeDocument/2006/relationships/image" Target="media/image109.jpe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4.jpeg"/><Relationship Id="rId93" Type="http://schemas.openxmlformats.org/officeDocument/2006/relationships/image" Target="media/image72.png"/><Relationship Id="rId98" Type="http://schemas.openxmlformats.org/officeDocument/2006/relationships/image" Target="media/image76.png"/><Relationship Id="rId121" Type="http://schemas.openxmlformats.org/officeDocument/2006/relationships/image" Target="media/image92.jpeg"/><Relationship Id="rId142" Type="http://schemas.openxmlformats.org/officeDocument/2006/relationships/image" Target="media/image108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7.png"/><Relationship Id="rId67" Type="http://schemas.openxmlformats.org/officeDocument/2006/relationships/image" Target="media/image50.png"/><Relationship Id="rId116" Type="http://schemas.openxmlformats.org/officeDocument/2006/relationships/image" Target="media/image87.jpeg"/><Relationship Id="rId137" Type="http://schemas.openxmlformats.org/officeDocument/2006/relationships/image" Target="media/image101.jpeg"/><Relationship Id="rId158" Type="http://schemas.openxmlformats.org/officeDocument/2006/relationships/theme" Target="theme/theme1.xml"/><Relationship Id="rId20" Type="http://schemas.openxmlformats.org/officeDocument/2006/relationships/image" Target="media/image12.emf"/><Relationship Id="rId41" Type="http://schemas.openxmlformats.org/officeDocument/2006/relationships/image" Target="media/image32.png"/><Relationship Id="rId62" Type="http://schemas.openxmlformats.org/officeDocument/2006/relationships/image" Target="media/image46.png"/><Relationship Id="rId83" Type="http://schemas.openxmlformats.org/officeDocument/2006/relationships/image" Target="media/image71.emf"/><Relationship Id="rId88" Type="http://schemas.openxmlformats.org/officeDocument/2006/relationships/image" Target="media/image68.png"/><Relationship Id="rId111" Type="http://schemas.openxmlformats.org/officeDocument/2006/relationships/image" Target="media/image85.jpeg"/><Relationship Id="rId132" Type="http://schemas.openxmlformats.org/officeDocument/2006/relationships/image" Target="media/image98.png"/><Relationship Id="rId153" Type="http://schemas.openxmlformats.org/officeDocument/2006/relationships/image" Target="media/image115.jpeg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45.png"/><Relationship Id="rId106" Type="http://schemas.openxmlformats.org/officeDocument/2006/relationships/image" Target="media/image81.png"/><Relationship Id="rId127" Type="http://schemas.openxmlformats.org/officeDocument/2006/relationships/image" Target="media/image96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39.png"/><Relationship Id="rId73" Type="http://schemas.openxmlformats.org/officeDocument/2006/relationships/image" Target="media/image55.png"/><Relationship Id="rId78" Type="http://schemas.openxmlformats.org/officeDocument/2006/relationships/image" Target="media/image66.emf"/><Relationship Id="rId94" Type="http://schemas.openxmlformats.org/officeDocument/2006/relationships/hyperlink" Target="https://shorturl.at/BDOT8" TargetMode="External"/><Relationship Id="rId101" Type="http://schemas.openxmlformats.org/officeDocument/2006/relationships/image" Target="media/image87.png"/><Relationship Id="rId122" Type="http://schemas.openxmlformats.org/officeDocument/2006/relationships/image" Target="media/image93.png"/><Relationship Id="rId143" Type="http://schemas.openxmlformats.org/officeDocument/2006/relationships/image" Target="media/image106.png"/><Relationship Id="rId148" Type="http://schemas.openxmlformats.org/officeDocument/2006/relationships/image" Target="media/image1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8.jpeg"/><Relationship Id="rId68" Type="http://schemas.openxmlformats.org/officeDocument/2006/relationships/image" Target="media/image56.png"/><Relationship Id="rId89" Type="http://schemas.openxmlformats.org/officeDocument/2006/relationships/image" Target="media/image69.png"/><Relationship Id="rId112" Type="http://schemas.openxmlformats.org/officeDocument/2006/relationships/image" Target="media/image870.jpeg"/><Relationship Id="rId133" Type="http://schemas.openxmlformats.org/officeDocument/2006/relationships/hyperlink" Target="https://rb.gy/rvres" TargetMode="External"/><Relationship Id="rId154" Type="http://schemas.openxmlformats.org/officeDocument/2006/relationships/image" Target="media/image116.png"/><Relationship Id="rId16" Type="http://schemas.openxmlformats.org/officeDocument/2006/relationships/image" Target="media/image9.jpeg"/><Relationship Id="rId37" Type="http://schemas.openxmlformats.org/officeDocument/2006/relationships/image" Target="media/image28.jpeg"/><Relationship Id="rId79" Type="http://schemas.openxmlformats.org/officeDocument/2006/relationships/image" Target="media/image59.emf"/><Relationship Id="rId102" Type="http://schemas.openxmlformats.org/officeDocument/2006/relationships/image" Target="media/image77.png"/><Relationship Id="rId123" Type="http://schemas.openxmlformats.org/officeDocument/2006/relationships/image" Target="media/image94.png"/><Relationship Id="rId144" Type="http://schemas.openxmlformats.org/officeDocument/2006/relationships/image" Target="media/image107.png"/><Relationship Id="rId90" Type="http://schemas.openxmlformats.org/officeDocument/2006/relationships/image" Target="media/image7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EE389-9165-44E6-9790-EFDEAA384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2023.dotx</Template>
  <TotalTime>9</TotalTime>
  <Pages>36</Pages>
  <Words>1790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ansaar zaheer</dc:creator>
  <cp:keywords/>
  <dc:description/>
  <cp:lastModifiedBy>Kathryn Parrish</cp:lastModifiedBy>
  <cp:revision>6</cp:revision>
  <dcterms:created xsi:type="dcterms:W3CDTF">2023-10-31T00:39:00Z</dcterms:created>
  <dcterms:modified xsi:type="dcterms:W3CDTF">2023-11-01T22:39:00Z</dcterms:modified>
</cp:coreProperties>
</file>