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8C61A" w14:textId="2760686D" w:rsidR="00F87859" w:rsidRDefault="009A623C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5D55243E" wp14:editId="1AFA31BA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3551555" cy="1398905"/>
            <wp:effectExtent l="0" t="0" r="0" b="0"/>
            <wp:wrapNone/>
            <wp:docPr id="41" name="Picture 41" descr="Logo for Whaikaha Ministry of Disable People. Purple text on a white background. QR Co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Whaikaha Ministry of Disable People. Purple text on a white background. QR Cod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7216" behindDoc="0" locked="0" layoutInCell="1" allowOverlap="1" wp14:anchorId="2495D6E0" wp14:editId="6D2FE550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47E75" w14:textId="77777777" w:rsidR="00F87859" w:rsidRDefault="00F87859" w:rsidP="00F87859">
      <w:pPr>
        <w:rPr>
          <w:rFonts w:cs="Arial"/>
          <w:szCs w:val="32"/>
        </w:rPr>
      </w:pPr>
    </w:p>
    <w:p w14:paraId="0F442307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40072D3" w14:textId="77777777" w:rsidR="00F87859" w:rsidRDefault="00F87859" w:rsidP="00F87859">
      <w:pPr>
        <w:rPr>
          <w:rFonts w:cs="Arial"/>
          <w:szCs w:val="32"/>
        </w:rPr>
      </w:pPr>
    </w:p>
    <w:p w14:paraId="6041D3BB" w14:textId="77777777" w:rsidR="00F87859" w:rsidRDefault="00F87859" w:rsidP="00F87859">
      <w:pPr>
        <w:rPr>
          <w:rFonts w:cs="Arial"/>
          <w:szCs w:val="32"/>
        </w:rPr>
      </w:pPr>
    </w:p>
    <w:p w14:paraId="586486EC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2398EB58" w14:textId="2556DB69" w:rsidR="00887F23" w:rsidRDefault="009A623C" w:rsidP="00D84D30">
      <w:pPr>
        <w:pStyle w:val="Title"/>
      </w:pPr>
      <w:r>
        <w:t xml:space="preserve">Response </w:t>
      </w:r>
      <w:r w:rsidR="007639EE">
        <w:t xml:space="preserve">to </w:t>
      </w:r>
      <w:r w:rsidR="00323A9D">
        <w:t>a decision made about</w:t>
      </w:r>
      <w:r>
        <w:t xml:space="preserve"> family carers</w:t>
      </w:r>
    </w:p>
    <w:p w14:paraId="3C89601E" w14:textId="7E1CA80B" w:rsidR="00887F23" w:rsidRDefault="008A1CE3" w:rsidP="00D84D30">
      <w:pPr>
        <w:pStyle w:val="Title"/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2C67B219" wp14:editId="007BCE43">
            <wp:simplePos x="0" y="0"/>
            <wp:positionH relativeFrom="column">
              <wp:posOffset>1115695</wp:posOffset>
            </wp:positionH>
            <wp:positionV relativeFrom="paragraph">
              <wp:posOffset>453129</wp:posOffset>
            </wp:positionV>
            <wp:extent cx="3375025" cy="3025140"/>
            <wp:effectExtent l="0" t="0" r="0" b="3810"/>
            <wp:wrapThrough wrapText="bothSides">
              <wp:wrapPolygon edited="0">
                <wp:start x="0" y="0"/>
                <wp:lineTo x="0" y="21491"/>
                <wp:lineTo x="21458" y="21491"/>
                <wp:lineTo x="21458" y="0"/>
                <wp:lineTo x="0" y="0"/>
              </wp:wrapPolygon>
            </wp:wrapThrough>
            <wp:docPr id="380911253" name="Picture 2" descr="Two people  outside in front of a house; one person is in a wheelchair and the other person is stan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11253" name="Picture 2" descr="Two people  outside in front of a house; one person is in a wheelchair and the other person is standing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92DDF" w14:textId="77777777" w:rsidR="00887F23" w:rsidRDefault="00887F23" w:rsidP="00D84D30">
      <w:pPr>
        <w:pStyle w:val="Title"/>
      </w:pPr>
    </w:p>
    <w:p w14:paraId="15A1AF16" w14:textId="77777777" w:rsidR="00887F23" w:rsidRDefault="00887F23" w:rsidP="00D84D30">
      <w:pPr>
        <w:pStyle w:val="Title"/>
      </w:pPr>
    </w:p>
    <w:p w14:paraId="76C6A832" w14:textId="77777777" w:rsidR="00887F23" w:rsidRDefault="00887F23" w:rsidP="00D84D30">
      <w:pPr>
        <w:pStyle w:val="Title"/>
      </w:pPr>
    </w:p>
    <w:p w14:paraId="55698293" w14:textId="77777777" w:rsidR="005705DC" w:rsidRDefault="00F87859" w:rsidP="00BF5DDC">
      <w:pPr>
        <w:pStyle w:val="Datepublished"/>
      </w:pPr>
      <w:r w:rsidRPr="00F87859">
        <w:br/>
      </w:r>
      <w:r w:rsidR="00570380">
        <w:br/>
      </w:r>
    </w:p>
    <w:p w14:paraId="1A124781" w14:textId="77777777" w:rsidR="005705DC" w:rsidRDefault="005705DC" w:rsidP="00BF5DDC">
      <w:pPr>
        <w:pStyle w:val="Datepublished"/>
      </w:pPr>
    </w:p>
    <w:p w14:paraId="3E2F71C3" w14:textId="48C0AB20" w:rsidR="00F87859" w:rsidRPr="00570380" w:rsidRDefault="00887F23" w:rsidP="00BF5DDC">
      <w:pPr>
        <w:pStyle w:val="Datepublished"/>
      </w:pPr>
      <w:r w:rsidRPr="00570380">
        <w:t xml:space="preserve">Published: </w:t>
      </w:r>
      <w:r w:rsidR="002C31DF">
        <w:t>April</w:t>
      </w:r>
      <w:r w:rsidR="009A623C">
        <w:t xml:space="preserve"> 202</w:t>
      </w:r>
      <w:r w:rsidR="002C31DF">
        <w:t>4</w:t>
      </w:r>
    </w:p>
    <w:p w14:paraId="3D2C1963" w14:textId="641CE547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9F25AE">
        <w:rPr>
          <w:noProof/>
          <w:lang w:val="en-NZ" w:eastAsia="en-NZ"/>
        </w:rPr>
        <w:lastRenderedPageBreak/>
        <w:t>About this response</w:t>
      </w:r>
    </w:p>
    <w:p w14:paraId="5FD6B2BF" w14:textId="77777777" w:rsidR="00D852B6" w:rsidRDefault="00D852B6" w:rsidP="00124EA8"/>
    <w:p w14:paraId="4A9423AD" w14:textId="2F19E1DA" w:rsidR="00EF4A04" w:rsidRDefault="001809CA" w:rsidP="00124EA8">
      <w:r>
        <w:rPr>
          <w:noProof/>
        </w:rPr>
        <w:drawing>
          <wp:anchor distT="0" distB="0" distL="114300" distR="114300" simplePos="0" relativeHeight="251918336" behindDoc="0" locked="0" layoutInCell="1" allowOverlap="1" wp14:anchorId="0EFA44F6" wp14:editId="2ABF3ED1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1495425" cy="1495425"/>
            <wp:effectExtent l="0" t="0" r="9525" b="9525"/>
            <wp:wrapThrough wrapText="bothSides">
              <wp:wrapPolygon edited="0">
                <wp:start x="9080" y="0"/>
                <wp:lineTo x="7980" y="1376"/>
                <wp:lineTo x="6879" y="3852"/>
                <wp:lineTo x="2752" y="6879"/>
                <wp:lineTo x="1651" y="7704"/>
                <wp:lineTo x="1651" y="9080"/>
                <wp:lineTo x="550" y="13483"/>
                <wp:lineTo x="275" y="14308"/>
                <wp:lineTo x="1101" y="18711"/>
                <wp:lineTo x="4678" y="21462"/>
                <wp:lineTo x="5778" y="21462"/>
                <wp:lineTo x="16785" y="21462"/>
                <wp:lineTo x="17335" y="21462"/>
                <wp:lineTo x="20637" y="18436"/>
                <wp:lineTo x="21462" y="13483"/>
                <wp:lineTo x="19536" y="9080"/>
                <wp:lineTo x="20087" y="7980"/>
                <wp:lineTo x="14583" y="4127"/>
                <wp:lineTo x="13208" y="1101"/>
                <wp:lineTo x="12382" y="0"/>
                <wp:lineTo x="908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05B66" w14:textId="0F4D3B35" w:rsidR="00124EA8" w:rsidRDefault="009F25AE" w:rsidP="00D67451">
      <w:r>
        <w:t xml:space="preserve">This </w:t>
      </w:r>
      <w:r w:rsidRPr="009F25AE">
        <w:t>Easy Read</w:t>
      </w:r>
      <w:r>
        <w:t xml:space="preserve"> document is </w:t>
      </w:r>
      <w:r w:rsidR="007639EE">
        <w:t>a</w:t>
      </w:r>
      <w:r>
        <w:t xml:space="preserve"> </w:t>
      </w:r>
      <w:r w:rsidRPr="009F25AE">
        <w:rPr>
          <w:b/>
          <w:bCs/>
        </w:rPr>
        <w:t>Whai</w:t>
      </w:r>
      <w:r w:rsidR="004F7F1D">
        <w:rPr>
          <w:b/>
          <w:bCs/>
        </w:rPr>
        <w:t>kaha</w:t>
      </w:r>
      <w:r w:rsidRPr="009F25AE">
        <w:rPr>
          <w:b/>
          <w:bCs/>
        </w:rPr>
        <w:t xml:space="preserve"> </w:t>
      </w:r>
      <w:r w:rsidR="001D744B">
        <w:rPr>
          <w:b/>
          <w:bCs/>
        </w:rPr>
        <w:t>–</w:t>
      </w:r>
      <w:r w:rsidR="00D86290">
        <w:rPr>
          <w:b/>
          <w:bCs/>
        </w:rPr>
        <w:t xml:space="preserve"> </w:t>
      </w:r>
      <w:r w:rsidRPr="009F25AE">
        <w:rPr>
          <w:b/>
          <w:bCs/>
        </w:rPr>
        <w:t xml:space="preserve">Ministry of </w:t>
      </w:r>
      <w:r w:rsidR="004F7F1D" w:rsidRPr="009F25AE">
        <w:rPr>
          <w:b/>
          <w:bCs/>
        </w:rPr>
        <w:t>Disable</w:t>
      </w:r>
      <w:r w:rsidR="004F7F1D">
        <w:rPr>
          <w:b/>
          <w:bCs/>
        </w:rPr>
        <w:t xml:space="preserve">d People </w:t>
      </w:r>
      <w:r w:rsidR="00C160DE">
        <w:rPr>
          <w:b/>
          <w:bCs/>
        </w:rPr>
        <w:t>statement</w:t>
      </w:r>
      <w:r>
        <w:t xml:space="preserve"> </w:t>
      </w:r>
      <w:r w:rsidR="00C160DE">
        <w:t>about</w:t>
      </w:r>
      <w:r>
        <w:t xml:space="preserve"> the Court of Appeal </w:t>
      </w:r>
      <w:r w:rsidRPr="00323A9D">
        <w:rPr>
          <w:b/>
          <w:bCs/>
        </w:rPr>
        <w:t>decision</w:t>
      </w:r>
      <w:r>
        <w:t xml:space="preserve"> on </w:t>
      </w:r>
      <w:r w:rsidRPr="009F25AE">
        <w:rPr>
          <w:b/>
          <w:bCs/>
        </w:rPr>
        <w:t>family carers</w:t>
      </w:r>
      <w:r>
        <w:t>.</w:t>
      </w:r>
    </w:p>
    <w:p w14:paraId="470EE286" w14:textId="6310A11A" w:rsidR="009F25AE" w:rsidRDefault="009F25AE" w:rsidP="00D67451"/>
    <w:p w14:paraId="3CFD9E9F" w14:textId="632E5F61" w:rsidR="009F25AE" w:rsidRDefault="0049288F" w:rsidP="00D67451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7A838C45" wp14:editId="736AC1F7">
                <wp:simplePos x="0" y="0"/>
                <wp:positionH relativeFrom="column">
                  <wp:posOffset>2238375</wp:posOffset>
                </wp:positionH>
                <wp:positionV relativeFrom="paragraph">
                  <wp:posOffset>309245</wp:posOffset>
                </wp:positionV>
                <wp:extent cx="3496310" cy="1073150"/>
                <wp:effectExtent l="0" t="0" r="8890" b="0"/>
                <wp:wrapNone/>
                <wp:docPr id="16198823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6310" cy="1073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A9D06" id="Rectangle 1" o:spid="_x0000_s1026" style="position:absolute;margin-left:176.25pt;margin-top:24.35pt;width:275.3pt;height:84.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" fillcolor="#fff2cc [663]" stroked="f" strokeweight="1pt"/>
            </w:pict>
          </mc:Fallback>
        </mc:AlternateContent>
      </w:r>
    </w:p>
    <w:p w14:paraId="6AB27AB6" w14:textId="2F22C00C" w:rsidR="009F25AE" w:rsidRDefault="003F6CC1" w:rsidP="00D67451">
      <w:r>
        <w:rPr>
          <w:noProof/>
        </w:rPr>
        <w:drawing>
          <wp:anchor distT="0" distB="0" distL="114300" distR="114300" simplePos="0" relativeHeight="251881472" behindDoc="0" locked="0" layoutInCell="1" allowOverlap="1" wp14:anchorId="6D4E01F5" wp14:editId="3F909A7D">
            <wp:simplePos x="0" y="0"/>
            <wp:positionH relativeFrom="margin">
              <wp:posOffset>-476250</wp:posOffset>
            </wp:positionH>
            <wp:positionV relativeFrom="paragraph">
              <wp:posOffset>187325</wp:posOffset>
            </wp:positionV>
            <wp:extent cx="2444115" cy="484505"/>
            <wp:effectExtent l="0" t="0" r="0" b="0"/>
            <wp:wrapNone/>
            <wp:docPr id="407672092" name="Picture 4076720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21670" name="Picture 17400216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5AE">
        <w:t>In</w:t>
      </w:r>
      <w:r w:rsidR="00F34C52">
        <w:t xml:space="preserve"> this </w:t>
      </w:r>
      <w:r w:rsidR="00CA1538">
        <w:t xml:space="preserve">Easy Read </w:t>
      </w:r>
      <w:r w:rsidR="00F34C52">
        <w:t xml:space="preserve">document </w:t>
      </w:r>
      <w:r w:rsidR="00F34C52" w:rsidRPr="00F34C52">
        <w:rPr>
          <w:b/>
          <w:bCs/>
        </w:rPr>
        <w:t>Whai</w:t>
      </w:r>
      <w:r w:rsidR="0073216E">
        <w:rPr>
          <w:b/>
          <w:bCs/>
        </w:rPr>
        <w:t>kaha</w:t>
      </w:r>
      <w:r w:rsidR="00F34C52" w:rsidRPr="00F34C52">
        <w:rPr>
          <w:b/>
          <w:bCs/>
        </w:rPr>
        <w:t xml:space="preserve"> </w:t>
      </w:r>
      <w:r w:rsidR="001D744B">
        <w:rPr>
          <w:b/>
          <w:bCs/>
        </w:rPr>
        <w:t>–</w:t>
      </w:r>
      <w:r w:rsidR="00F34C52" w:rsidRPr="00F34C52">
        <w:rPr>
          <w:b/>
          <w:bCs/>
        </w:rPr>
        <w:t xml:space="preserve"> Ministry of </w:t>
      </w:r>
      <w:r w:rsidR="004F7F1D" w:rsidRPr="00F34C52">
        <w:rPr>
          <w:b/>
          <w:bCs/>
        </w:rPr>
        <w:t>Disabl</w:t>
      </w:r>
      <w:r w:rsidR="004F7F1D">
        <w:rPr>
          <w:b/>
          <w:bCs/>
        </w:rPr>
        <w:t>ed</w:t>
      </w:r>
      <w:r w:rsidR="00F34C52">
        <w:t xml:space="preserve"> </w:t>
      </w:r>
      <w:r w:rsidR="004F7F1D" w:rsidRPr="004F7F1D">
        <w:rPr>
          <w:b/>
          <w:bCs/>
        </w:rPr>
        <w:t>People</w:t>
      </w:r>
      <w:r w:rsidR="004F7F1D">
        <w:t xml:space="preserve"> </w:t>
      </w:r>
      <w:r w:rsidR="00F34C52">
        <w:t xml:space="preserve">will be called </w:t>
      </w:r>
      <w:r w:rsidR="0073216E">
        <w:t>Whaikaha</w:t>
      </w:r>
      <w:r w:rsidR="00F34C52">
        <w:t>.</w:t>
      </w:r>
    </w:p>
    <w:p w14:paraId="28476F17" w14:textId="7EA1BAF4" w:rsidR="00323A9D" w:rsidRDefault="001809CA" w:rsidP="00D67451">
      <w:r>
        <w:rPr>
          <w:noProof/>
        </w:rPr>
        <w:drawing>
          <wp:anchor distT="0" distB="0" distL="114300" distR="114300" simplePos="0" relativeHeight="251919360" behindDoc="0" locked="0" layoutInCell="1" allowOverlap="1" wp14:anchorId="33A568F5" wp14:editId="61AF21C1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1504950" cy="1232535"/>
            <wp:effectExtent l="0" t="0" r="0" b="5715"/>
            <wp:wrapThrough wrapText="bothSides">
              <wp:wrapPolygon edited="0">
                <wp:start x="0" y="0"/>
                <wp:lineTo x="0" y="21366"/>
                <wp:lineTo x="21327" y="21366"/>
                <wp:lineTo x="21327" y="0"/>
                <wp:lineTo x="0" y="0"/>
              </wp:wrapPolygon>
            </wp:wrapThrough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09C9D" w14:textId="4CFC0C97" w:rsidR="00323A9D" w:rsidRDefault="00323A9D" w:rsidP="00D67451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30AE1772" wp14:editId="763F8BEC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3486150" cy="803082"/>
                <wp:effectExtent l="0" t="0" r="0" b="0"/>
                <wp:wrapNone/>
                <wp:docPr id="663315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8030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CE0AF" id="Rectangle 1" o:spid="_x0000_s1026" style="position:absolute;margin-left:223.3pt;margin-top:18.4pt;width:274.5pt;height:63.25pt;z-index:-251425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" fillcolor="#b4c6e7 [1300]" stroked="f" strokeweight="1pt">
                <w10:wrap anchorx="margin"/>
              </v:rect>
            </w:pict>
          </mc:Fallback>
        </mc:AlternateContent>
      </w:r>
    </w:p>
    <w:p w14:paraId="14ED3616" w14:textId="57B7F268" w:rsidR="00323A9D" w:rsidRDefault="00323A9D" w:rsidP="00D67451">
      <w:r>
        <w:t xml:space="preserve">A </w:t>
      </w:r>
      <w:r w:rsidR="00C160DE">
        <w:rPr>
          <w:b/>
          <w:bCs/>
        </w:rPr>
        <w:t>statement</w:t>
      </w:r>
      <w:r>
        <w:t xml:space="preserve"> is a </w:t>
      </w:r>
      <w:r w:rsidR="0050330C">
        <w:t>short message with information in it</w:t>
      </w:r>
      <w:r>
        <w:t>.</w:t>
      </w:r>
    </w:p>
    <w:p w14:paraId="67DF7EDB" w14:textId="539041BB" w:rsidR="00323A9D" w:rsidRDefault="00323A9D" w:rsidP="00D67451"/>
    <w:p w14:paraId="52D744C0" w14:textId="603680AB" w:rsidR="00323A9D" w:rsidRDefault="001809CA" w:rsidP="00D67451">
      <w:r>
        <w:rPr>
          <w:noProof/>
        </w:rPr>
        <w:drawing>
          <wp:anchor distT="0" distB="0" distL="114300" distR="114300" simplePos="0" relativeHeight="251898880" behindDoc="0" locked="0" layoutInCell="1" allowOverlap="1" wp14:anchorId="38BB7BE1" wp14:editId="7972DC26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1463040" cy="1463040"/>
            <wp:effectExtent l="0" t="0" r="3810" b="3810"/>
            <wp:wrapNone/>
            <wp:docPr id="964275518" name="Picture 9642755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23387" name="Picture 15295233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D30"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547C9594" wp14:editId="54580EB9">
                <wp:simplePos x="0" y="0"/>
                <wp:positionH relativeFrom="column">
                  <wp:posOffset>2219325</wp:posOffset>
                </wp:positionH>
                <wp:positionV relativeFrom="paragraph">
                  <wp:posOffset>248920</wp:posOffset>
                </wp:positionV>
                <wp:extent cx="3514725" cy="847725"/>
                <wp:effectExtent l="0" t="0" r="9525" b="9525"/>
                <wp:wrapNone/>
                <wp:docPr id="14383518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847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26C2E4" id="Rectangle 2" o:spid="_x0000_s1026" style="position:absolute;margin-left:174.75pt;margin-top:19.6pt;width:276.75pt;height:66.75pt;z-index:-25142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" fillcolor="#b4c6e7 [1300]" stroked="f" strokeweight="1pt"/>
            </w:pict>
          </mc:Fallback>
        </mc:AlternateContent>
      </w:r>
    </w:p>
    <w:p w14:paraId="5E0E5741" w14:textId="24C08AD8" w:rsidR="00323A9D" w:rsidRDefault="00323A9D" w:rsidP="00D67451">
      <w:r>
        <w:t xml:space="preserve">A </w:t>
      </w:r>
      <w:r w:rsidRPr="00323A9D">
        <w:rPr>
          <w:b/>
          <w:bCs/>
        </w:rPr>
        <w:t>decision</w:t>
      </w:r>
      <w:r>
        <w:t xml:space="preserve"> is when someone makes up their mind about something.</w:t>
      </w:r>
    </w:p>
    <w:p w14:paraId="1A59CFA2" w14:textId="77777777" w:rsidR="0050330C" w:rsidRDefault="0050330C" w:rsidP="00D67451"/>
    <w:p w14:paraId="0BF67280" w14:textId="4F2B0A6B" w:rsidR="00F34C52" w:rsidRDefault="00F34C52" w:rsidP="00D67451"/>
    <w:p w14:paraId="46DD7EEB" w14:textId="77777777" w:rsidR="003F755F" w:rsidRDefault="00D84D30" w:rsidP="00C160DE">
      <w:pPr>
        <w:rPr>
          <w:lang w:val="mi-NZ"/>
        </w:rPr>
      </w:pPr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1F3D9DA0" wp14:editId="11D4E7D1">
            <wp:simplePos x="0" y="0"/>
            <wp:positionH relativeFrom="margin">
              <wp:posOffset>-200025</wp:posOffset>
            </wp:positionH>
            <wp:positionV relativeFrom="paragraph">
              <wp:posOffset>-222885</wp:posOffset>
            </wp:positionV>
            <wp:extent cx="1541145" cy="1440180"/>
            <wp:effectExtent l="0" t="0" r="1905" b="7620"/>
            <wp:wrapNone/>
            <wp:docPr id="80712899" name="Picture 80712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2899" name="Picture 807128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30C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485024F0" wp14:editId="62DEBB4A">
                <wp:simplePos x="0" y="0"/>
                <wp:positionH relativeFrom="margin">
                  <wp:posOffset>2218413</wp:posOffset>
                </wp:positionH>
                <wp:positionV relativeFrom="paragraph">
                  <wp:posOffset>-55659</wp:posOffset>
                </wp:positionV>
                <wp:extent cx="3578087" cy="1113155"/>
                <wp:effectExtent l="0" t="0" r="3810" b="0"/>
                <wp:wrapNone/>
                <wp:docPr id="16355332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87" cy="11131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57DD9" id="Rectangle 2" o:spid="_x0000_s1026" style="position:absolute;margin-left:174.7pt;margin-top:-4.4pt;width:281.75pt;height:87.65pt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" fillcolor="#b4c6e7 [1300]" stroked="f" strokeweight="1pt">
                <w10:wrap anchorx="margin"/>
              </v:rect>
            </w:pict>
          </mc:Fallback>
        </mc:AlternateContent>
      </w:r>
      <w:r w:rsidR="00F34C52" w:rsidRPr="00F34C52">
        <w:rPr>
          <w:b/>
          <w:bCs/>
        </w:rPr>
        <w:t>Family carers</w:t>
      </w:r>
      <w:r w:rsidR="00F34C52">
        <w:t xml:space="preserve"> are whānau</w:t>
      </w:r>
      <w:r w:rsidR="00F34C52">
        <w:rPr>
          <w:lang w:val="mi-NZ"/>
        </w:rPr>
        <w:t xml:space="preserve"> / family who </w:t>
      </w:r>
      <w:r w:rsidR="0050330C">
        <w:rPr>
          <w:lang w:val="mi-NZ"/>
        </w:rPr>
        <w:t>are</w:t>
      </w:r>
      <w:r w:rsidR="00F34C52">
        <w:rPr>
          <w:lang w:val="mi-NZ"/>
        </w:rPr>
        <w:t xml:space="preserve"> caring for their disabled </w:t>
      </w:r>
      <w:r w:rsidR="0050330C">
        <w:rPr>
          <w:lang w:val="mi-NZ"/>
        </w:rPr>
        <w:t xml:space="preserve">adult </w:t>
      </w:r>
      <w:r w:rsidR="00F34C52">
        <w:rPr>
          <w:lang w:val="mi-NZ"/>
        </w:rPr>
        <w:t xml:space="preserve">family member. </w:t>
      </w:r>
    </w:p>
    <w:p w14:paraId="489D7432" w14:textId="77777777" w:rsidR="003F755F" w:rsidRDefault="003F755F" w:rsidP="00C160DE">
      <w:pPr>
        <w:rPr>
          <w:lang w:val="mi-NZ"/>
        </w:rPr>
      </w:pPr>
    </w:p>
    <w:p w14:paraId="45ED16B7" w14:textId="3C6F15B4" w:rsidR="003F755F" w:rsidRDefault="001809CA" w:rsidP="00C160DE">
      <w:pPr>
        <w:rPr>
          <w:lang w:val="mi-N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2920E4F" wp14:editId="0224D248">
                <wp:simplePos x="0" y="0"/>
                <wp:positionH relativeFrom="column">
                  <wp:posOffset>-199390</wp:posOffset>
                </wp:positionH>
                <wp:positionV relativeFrom="paragraph">
                  <wp:posOffset>328295</wp:posOffset>
                </wp:positionV>
                <wp:extent cx="1771650" cy="830580"/>
                <wp:effectExtent l="0" t="0" r="0" b="7620"/>
                <wp:wrapNone/>
                <wp:docPr id="16565009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830580"/>
                          <a:chOff x="0" y="0"/>
                          <a:chExt cx="1771875" cy="830580"/>
                        </a:xfrm>
                      </wpg:grpSpPr>
                      <pic:pic xmlns:pic="http://schemas.openxmlformats.org/drawingml/2006/picture">
                        <pic:nvPicPr>
                          <pic:cNvPr id="354865257" name="Picture 3548652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946744" name="Picture 5199467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1295" y="0"/>
                            <a:ext cx="830580" cy="830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BE6F9" id="Group 1" o:spid="_x0000_s1026" style="position:absolute;margin-left:-15.7pt;margin-top:25.85pt;width:139.5pt;height:65.4pt;z-index:251915264" coordsize="17718,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4865257" o:spid="_x0000_s1027" type="#_x0000_t75" alt="&quot;&quot;" style="position:absolute;width:8305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">
                  <v:imagedata r:id="rId21" o:title=""/>
                </v:shape>
                <v:shape id="Picture 519946744" o:spid="_x0000_s1028" type="#_x0000_t75" alt="&quot;&quot;" style="position:absolute;left:9412;width:8306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">
                  <v:imagedata r:id="rId22" o:title=""/>
                </v:shape>
              </v:group>
            </w:pict>
          </mc:Fallback>
        </mc:AlternateContent>
      </w:r>
    </w:p>
    <w:p w14:paraId="338D4166" w14:textId="7F3C03EA" w:rsidR="003F755F" w:rsidRDefault="003F755F" w:rsidP="001809CA">
      <w:pPr>
        <w:ind w:right="-188"/>
      </w:pPr>
      <w:r>
        <w:t>Whaikaha was started on 1 July 2022.</w:t>
      </w:r>
    </w:p>
    <w:p w14:paraId="4D12B481" w14:textId="77777777" w:rsidR="003F755F" w:rsidRDefault="003F755F" w:rsidP="003F755F"/>
    <w:p w14:paraId="61A39985" w14:textId="77777777" w:rsidR="003F755F" w:rsidRDefault="003F755F" w:rsidP="003F755F"/>
    <w:p w14:paraId="5C45694B" w14:textId="77777777" w:rsidR="003F755F" w:rsidRDefault="003F755F" w:rsidP="003F755F">
      <w:r>
        <w:rPr>
          <w:noProof/>
        </w:rPr>
        <w:drawing>
          <wp:anchor distT="0" distB="0" distL="114300" distR="114300" simplePos="0" relativeHeight="251917312" behindDoc="1" locked="0" layoutInCell="1" allowOverlap="1" wp14:anchorId="722953C4" wp14:editId="367F8A61">
            <wp:simplePos x="0" y="0"/>
            <wp:positionH relativeFrom="margin">
              <wp:posOffset>-161365</wp:posOffset>
            </wp:positionH>
            <wp:positionV relativeFrom="paragraph">
              <wp:posOffset>305584</wp:posOffset>
            </wp:positionV>
            <wp:extent cx="1771650" cy="836930"/>
            <wp:effectExtent l="0" t="0" r="0" b="1270"/>
            <wp:wrapTight wrapText="bothSides">
              <wp:wrapPolygon edited="0">
                <wp:start x="0" y="0"/>
                <wp:lineTo x="0" y="21141"/>
                <wp:lineTo x="21368" y="21141"/>
                <wp:lineTo x="21368" y="0"/>
                <wp:lineTo x="0" y="0"/>
              </wp:wrapPolygon>
            </wp:wrapTight>
            <wp:docPr id="1984771923" name="Picture 1984771923" descr="Ministry of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inistry of Health log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On this date the agency looking after things for this case changed:</w:t>
      </w:r>
    </w:p>
    <w:p w14:paraId="6DE54440" w14:textId="77777777" w:rsidR="003F755F" w:rsidRDefault="003F755F" w:rsidP="003F755F">
      <w:pPr>
        <w:pStyle w:val="Listtoplevel"/>
      </w:pPr>
      <w:r>
        <w:t>from the Ministry of Health</w:t>
      </w:r>
    </w:p>
    <w:p w14:paraId="0F783B92" w14:textId="77777777" w:rsidR="003F755F" w:rsidRDefault="003F755F" w:rsidP="003F755F">
      <w:pPr>
        <w:pStyle w:val="Listtoplevel"/>
      </w:pPr>
      <w:r>
        <w:drawing>
          <wp:anchor distT="0" distB="0" distL="114300" distR="114300" simplePos="0" relativeHeight="251916288" behindDoc="0" locked="0" layoutInCell="1" allowOverlap="1" wp14:anchorId="55EC6E99" wp14:editId="1ABD0D2C">
            <wp:simplePos x="0" y="0"/>
            <wp:positionH relativeFrom="margin">
              <wp:posOffset>-165100</wp:posOffset>
            </wp:positionH>
            <wp:positionV relativeFrom="paragraph">
              <wp:posOffset>193003</wp:posOffset>
            </wp:positionV>
            <wp:extent cx="1965487" cy="389613"/>
            <wp:effectExtent l="0" t="0" r="0" b="0"/>
            <wp:wrapNone/>
            <wp:docPr id="955593031" name="Picture 9555930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21670" name="Picture 17400216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487" cy="389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 Whaikaha.</w:t>
      </w:r>
    </w:p>
    <w:p w14:paraId="1B8CE769" w14:textId="5B7F83B8" w:rsidR="00C160DE" w:rsidRDefault="00C160DE" w:rsidP="00C160DE">
      <w:pPr>
        <w:rPr>
          <w:lang w:val="mi-NZ"/>
        </w:rPr>
      </w:pPr>
      <w:r>
        <w:rPr>
          <w:lang w:val="mi-NZ"/>
        </w:rPr>
        <w:br w:type="page"/>
      </w:r>
    </w:p>
    <w:p w14:paraId="37093B54" w14:textId="3D584AC6" w:rsidR="00124EA8" w:rsidRDefault="006B2873" w:rsidP="006B2873">
      <w:pPr>
        <w:pStyle w:val="Heading1"/>
      </w:pPr>
      <w:r>
        <w:lastRenderedPageBreak/>
        <w:t>What the appeal is about</w:t>
      </w:r>
    </w:p>
    <w:p w14:paraId="06F99621" w14:textId="77777777" w:rsidR="006B2873" w:rsidRDefault="006B2873" w:rsidP="006B2873"/>
    <w:p w14:paraId="3495569B" w14:textId="43A15F9B" w:rsidR="006B2873" w:rsidRDefault="00E16697" w:rsidP="006B2873">
      <w:r>
        <w:rPr>
          <w:noProof/>
        </w:rPr>
        <w:drawing>
          <wp:anchor distT="0" distB="0" distL="114300" distR="114300" simplePos="0" relativeHeight="251822080" behindDoc="0" locked="0" layoutInCell="1" allowOverlap="1" wp14:anchorId="3021FC25" wp14:editId="27C1A897">
            <wp:simplePos x="0" y="0"/>
            <wp:positionH relativeFrom="margin">
              <wp:posOffset>114300</wp:posOffset>
            </wp:positionH>
            <wp:positionV relativeFrom="paragraph">
              <wp:posOffset>25400</wp:posOffset>
            </wp:positionV>
            <wp:extent cx="1248355" cy="1443936"/>
            <wp:effectExtent l="0" t="0" r="9525" b="4445"/>
            <wp:wrapNone/>
            <wp:docPr id="1592685016" name="Picture 15926850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685016" name="Picture 15926850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355" cy="144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D0E33" w14:textId="0586CF6F" w:rsidR="006B2873" w:rsidRDefault="00323A9D" w:rsidP="006B2873">
      <w:r>
        <w:t>2</w:t>
      </w:r>
      <w:r w:rsidR="006B2873">
        <w:t xml:space="preserve"> family carers took the Government to the </w:t>
      </w:r>
      <w:r w:rsidR="006B2873" w:rsidRPr="006B2873">
        <w:rPr>
          <w:b/>
          <w:bCs/>
        </w:rPr>
        <w:t>Employment Court</w:t>
      </w:r>
      <w:r w:rsidR="006B2873">
        <w:t>.</w:t>
      </w:r>
    </w:p>
    <w:p w14:paraId="4C5A3DE7" w14:textId="52B75633" w:rsidR="006B2873" w:rsidRDefault="006B2873" w:rsidP="006B2873"/>
    <w:p w14:paraId="1E286ACE" w14:textId="625C4116" w:rsidR="006B2873" w:rsidRDefault="00323A9D" w:rsidP="006B2873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7394723B" wp14:editId="5B097644">
                <wp:simplePos x="0" y="0"/>
                <wp:positionH relativeFrom="column">
                  <wp:posOffset>2209800</wp:posOffset>
                </wp:positionH>
                <wp:positionV relativeFrom="paragraph">
                  <wp:posOffset>225425</wp:posOffset>
                </wp:positionV>
                <wp:extent cx="3402330" cy="2192655"/>
                <wp:effectExtent l="0" t="0" r="7620" b="0"/>
                <wp:wrapNone/>
                <wp:docPr id="5856399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330" cy="21926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C5D74" id="Rectangle 3" o:spid="_x0000_s1026" style="position:absolute;margin-left:174pt;margin-top:17.75pt;width:267.9pt;height:172.65pt;z-index:-25150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" fillcolor="#b4c6e7 [1300]" stroked="f" strokeweight="1pt"/>
            </w:pict>
          </mc:Fallback>
        </mc:AlternateContent>
      </w:r>
    </w:p>
    <w:p w14:paraId="672E23B2" w14:textId="0839C562" w:rsidR="00323A9D" w:rsidRDefault="00323A9D" w:rsidP="006B2873">
      <w:r>
        <w:rPr>
          <w:noProof/>
        </w:rPr>
        <w:drawing>
          <wp:anchor distT="0" distB="0" distL="114300" distR="114300" simplePos="0" relativeHeight="251820032" behindDoc="0" locked="0" layoutInCell="1" allowOverlap="1" wp14:anchorId="7285F7D0" wp14:editId="5DF554C3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219200" cy="1413833"/>
            <wp:effectExtent l="0" t="0" r="0" b="0"/>
            <wp:wrapNone/>
            <wp:docPr id="215004791" name="Picture 2150047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04791" name="Picture 2150047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49" cy="141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873">
        <w:t xml:space="preserve">The </w:t>
      </w:r>
      <w:r w:rsidR="006B2873" w:rsidRPr="00CA1538">
        <w:rPr>
          <w:b/>
          <w:bCs/>
        </w:rPr>
        <w:t>Employment Court</w:t>
      </w:r>
      <w:r w:rsidR="006B2873">
        <w:t xml:space="preserve"> is</w:t>
      </w:r>
      <w:r w:rsidR="00CA1538">
        <w:t xml:space="preserve"> where </w:t>
      </w:r>
      <w:r w:rsidR="00CA1538" w:rsidRPr="00323A9D">
        <w:rPr>
          <w:b/>
          <w:bCs/>
        </w:rPr>
        <w:t>employment</w:t>
      </w:r>
      <w:r w:rsidR="00CA1538">
        <w:t xml:space="preserve"> </w:t>
      </w:r>
      <w:r w:rsidR="00CA1538" w:rsidRPr="00AE669D">
        <w:rPr>
          <w:b/>
          <w:bCs/>
        </w:rPr>
        <w:t>disputes</w:t>
      </w:r>
      <w:r w:rsidR="00CA1538">
        <w:t xml:space="preserve"> are</w:t>
      </w:r>
      <w:r>
        <w:t>:</w:t>
      </w:r>
    </w:p>
    <w:p w14:paraId="0B345723" w14:textId="05D2F313" w:rsidR="006B2873" w:rsidRDefault="00323A9D" w:rsidP="00323A9D">
      <w:pPr>
        <w:pStyle w:val="Listtoplevel"/>
      </w:pPr>
      <w:r>
        <w:t>listened to</w:t>
      </w:r>
    </w:p>
    <w:p w14:paraId="35DEB016" w14:textId="7BC781D8" w:rsidR="00323A9D" w:rsidRDefault="004C140B" w:rsidP="00323A9D">
      <w:pPr>
        <w:pStyle w:val="Listtoplevel"/>
      </w:pPr>
      <w:r>
        <w:t>decided on</w:t>
      </w:r>
      <w:r w:rsidR="00323A9D">
        <w:t>.</w:t>
      </w:r>
    </w:p>
    <w:p w14:paraId="6896790E" w14:textId="77777777" w:rsidR="00323A9D" w:rsidRDefault="00323A9D" w:rsidP="00323A9D"/>
    <w:p w14:paraId="48B36E19" w14:textId="04950CDA" w:rsidR="00323A9D" w:rsidRDefault="001809CA" w:rsidP="00323A9D">
      <w:r>
        <w:rPr>
          <w:noProof/>
        </w:rPr>
        <w:drawing>
          <wp:anchor distT="0" distB="0" distL="114300" distR="114300" simplePos="0" relativeHeight="251900928" behindDoc="0" locked="0" layoutInCell="1" allowOverlap="1" wp14:anchorId="5EF0B8AA" wp14:editId="41EBE3FB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1609725" cy="657860"/>
            <wp:effectExtent l="0" t="0" r="9525" b="8890"/>
            <wp:wrapNone/>
            <wp:docPr id="686436437" name="Picture 6864364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36437" name="Picture 6864364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A9D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6FB5A9E1" wp14:editId="3FFB04EB">
                <wp:simplePos x="0" y="0"/>
                <wp:positionH relativeFrom="column">
                  <wp:posOffset>2219325</wp:posOffset>
                </wp:positionH>
                <wp:positionV relativeFrom="paragraph">
                  <wp:posOffset>241935</wp:posOffset>
                </wp:positionV>
                <wp:extent cx="3457575" cy="914400"/>
                <wp:effectExtent l="0" t="0" r="9525" b="0"/>
                <wp:wrapNone/>
                <wp:docPr id="200434684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C1D5B" id="Rectangle 3" o:spid="_x0000_s1026" style="position:absolute;margin-left:174.75pt;margin-top:19.05pt;width:272.25pt;height:1in;z-index:-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" fillcolor="#b4c6e7 [1300]" stroked="f" strokeweight="1pt"/>
            </w:pict>
          </mc:Fallback>
        </mc:AlternateContent>
      </w:r>
    </w:p>
    <w:p w14:paraId="05A547FF" w14:textId="7E685BC2" w:rsidR="00323A9D" w:rsidRDefault="00323A9D" w:rsidP="00323A9D">
      <w:r w:rsidRPr="00323A9D">
        <w:rPr>
          <w:b/>
          <w:bCs/>
        </w:rPr>
        <w:t>Employment</w:t>
      </w:r>
      <w:r>
        <w:t xml:space="preserve"> means getting paid for the work you do.</w:t>
      </w:r>
    </w:p>
    <w:p w14:paraId="5031F51E" w14:textId="2CACF5D3" w:rsidR="006B2873" w:rsidRDefault="006B2873" w:rsidP="006B2873"/>
    <w:p w14:paraId="268C85C0" w14:textId="55FCD02C" w:rsidR="006B2873" w:rsidRDefault="00AE669D" w:rsidP="006B2873">
      <w:r w:rsidRPr="00AE669D">
        <w:rPr>
          <w:b/>
          <w:bCs/>
          <w:noProof/>
        </w:rPr>
        <w:drawing>
          <wp:anchor distT="0" distB="0" distL="114300" distR="114300" simplePos="0" relativeHeight="251906048" behindDoc="0" locked="0" layoutInCell="1" allowOverlap="1" wp14:anchorId="437C4B64" wp14:editId="1A096EF5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577340" cy="1577340"/>
            <wp:effectExtent l="0" t="0" r="3810" b="3810"/>
            <wp:wrapThrough wrapText="bothSides">
              <wp:wrapPolygon edited="0">
                <wp:start x="8087" y="0"/>
                <wp:lineTo x="1043" y="4174"/>
                <wp:lineTo x="0" y="13043"/>
                <wp:lineTo x="0" y="17217"/>
                <wp:lineTo x="261" y="21391"/>
                <wp:lineTo x="20870" y="21391"/>
                <wp:lineTo x="21391" y="13043"/>
                <wp:lineTo x="21391" y="8870"/>
                <wp:lineTo x="20087" y="3913"/>
                <wp:lineTo x="9652" y="0"/>
                <wp:lineTo x="8087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27ECE512" wp14:editId="5FD9894B">
                <wp:simplePos x="0" y="0"/>
                <wp:positionH relativeFrom="margin">
                  <wp:posOffset>2218690</wp:posOffset>
                </wp:positionH>
                <wp:positionV relativeFrom="paragraph">
                  <wp:posOffset>152400</wp:posOffset>
                </wp:positionV>
                <wp:extent cx="3457575" cy="914400"/>
                <wp:effectExtent l="0" t="0" r="9525" b="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3D51A" id="Rectangle 3" o:spid="_x0000_s1026" style="position:absolute;margin-left:174.7pt;margin-top:12pt;width:272.25pt;height:1in;z-index:-251411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" fillcolor="#b4c6e7 [1300]" stroked="f" strokeweight="1pt">
                <w10:wrap anchorx="margin"/>
              </v:rect>
            </w:pict>
          </mc:Fallback>
        </mc:AlternateContent>
      </w:r>
    </w:p>
    <w:p w14:paraId="75E11A4D" w14:textId="12154B77" w:rsidR="00AE669D" w:rsidRDefault="00AE669D" w:rsidP="006B2873">
      <w:r w:rsidRPr="00AE669D">
        <w:rPr>
          <w:b/>
          <w:bCs/>
        </w:rPr>
        <w:t>Disputes</w:t>
      </w:r>
      <w:r>
        <w:t xml:space="preserve"> means to not agree about something important.</w:t>
      </w:r>
    </w:p>
    <w:p w14:paraId="0BAF266E" w14:textId="77777777" w:rsidR="00AE669D" w:rsidRDefault="00AE669D" w:rsidP="006B2873"/>
    <w:p w14:paraId="203318A1" w14:textId="77777777" w:rsidR="00AE669D" w:rsidRDefault="00AE669D" w:rsidP="006B2873"/>
    <w:p w14:paraId="605C90D3" w14:textId="5F1B6C56" w:rsidR="006B2873" w:rsidRDefault="007624E6" w:rsidP="006B2873"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5F5E1AEF" wp14:editId="4B6D63F9">
            <wp:simplePos x="0" y="0"/>
            <wp:positionH relativeFrom="margin">
              <wp:posOffset>-2540</wp:posOffset>
            </wp:positionH>
            <wp:positionV relativeFrom="paragraph">
              <wp:posOffset>12775</wp:posOffset>
            </wp:positionV>
            <wp:extent cx="1424305" cy="948055"/>
            <wp:effectExtent l="0" t="0" r="4445" b="4445"/>
            <wp:wrapNone/>
            <wp:docPr id="2102192542" name="Picture 2102192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92542" name="Picture 2102192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873">
        <w:t xml:space="preserve">The </w:t>
      </w:r>
      <w:r w:rsidR="00323A9D">
        <w:t xml:space="preserve">2 </w:t>
      </w:r>
      <w:r w:rsidR="006B2873">
        <w:t xml:space="preserve">family carers said that the people they look after could not be their </w:t>
      </w:r>
      <w:r w:rsidR="006B2873" w:rsidRPr="006B2873">
        <w:rPr>
          <w:b/>
          <w:bCs/>
        </w:rPr>
        <w:t>employer</w:t>
      </w:r>
      <w:r w:rsidR="001D744B">
        <w:rPr>
          <w:b/>
          <w:bCs/>
        </w:rPr>
        <w:t>s</w:t>
      </w:r>
      <w:r w:rsidR="006B2873">
        <w:t>.</w:t>
      </w:r>
    </w:p>
    <w:p w14:paraId="006DE6FF" w14:textId="30E2F535" w:rsidR="00323A9D" w:rsidRDefault="001809CA" w:rsidP="006B2873">
      <w:r>
        <w:rPr>
          <w:noProof/>
        </w:rPr>
        <w:drawing>
          <wp:anchor distT="0" distB="0" distL="114300" distR="114300" simplePos="0" relativeHeight="251913216" behindDoc="0" locked="0" layoutInCell="1" allowOverlap="1" wp14:anchorId="2BD1901E" wp14:editId="43D38664">
            <wp:simplePos x="0" y="0"/>
            <wp:positionH relativeFrom="margin">
              <wp:posOffset>78105</wp:posOffset>
            </wp:positionH>
            <wp:positionV relativeFrom="paragraph">
              <wp:posOffset>349885</wp:posOffset>
            </wp:positionV>
            <wp:extent cx="1350010" cy="1209675"/>
            <wp:effectExtent l="0" t="0" r="2540" b="9525"/>
            <wp:wrapThrough wrapText="bothSides">
              <wp:wrapPolygon edited="0">
                <wp:start x="0" y="0"/>
                <wp:lineTo x="0" y="21430"/>
                <wp:lineTo x="21336" y="21430"/>
                <wp:lineTo x="21336" y="0"/>
                <wp:lineTo x="0" y="0"/>
              </wp:wrapPolygon>
            </wp:wrapThrough>
            <wp:docPr id="1892506839" name="Picture 1892506839" descr="Two people  outside in front of a house; one person is in a wheelchair and the other person is stan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11253" name="Picture 2" descr="Two people  outside in front of a house; one person is in a wheelchair and the other person is standing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BEC03" w14:textId="0FF5989F" w:rsidR="006B2873" w:rsidRDefault="001809CA" w:rsidP="006B2873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478DFD39" wp14:editId="4D4B874C">
                <wp:simplePos x="0" y="0"/>
                <wp:positionH relativeFrom="column">
                  <wp:posOffset>2266950</wp:posOffset>
                </wp:positionH>
                <wp:positionV relativeFrom="paragraph">
                  <wp:posOffset>255270</wp:posOffset>
                </wp:positionV>
                <wp:extent cx="3577590" cy="866775"/>
                <wp:effectExtent l="0" t="0" r="3810" b="9525"/>
                <wp:wrapNone/>
                <wp:docPr id="10525988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7590" cy="866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705D6" id="Rectangle 2" o:spid="_x0000_s1026" style="position:absolute;margin-left:178.5pt;margin-top:20.1pt;width:281.7pt;height:68.2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" fillcolor="#b4c6e7 [1300]" stroked="f" strokeweight="1pt"/>
            </w:pict>
          </mc:Fallback>
        </mc:AlternateContent>
      </w:r>
    </w:p>
    <w:p w14:paraId="0005A033" w14:textId="1195F06C" w:rsidR="006B2873" w:rsidRDefault="00CA1538" w:rsidP="006B2873">
      <w:r w:rsidRPr="00CA1538">
        <w:t>In this case</w:t>
      </w:r>
      <w:r>
        <w:rPr>
          <w:b/>
          <w:bCs/>
        </w:rPr>
        <w:t xml:space="preserve"> e</w:t>
      </w:r>
      <w:r w:rsidR="006B2873" w:rsidRPr="00CA1538">
        <w:rPr>
          <w:b/>
          <w:bCs/>
        </w:rPr>
        <w:t>mployer</w:t>
      </w:r>
      <w:r w:rsidR="006B2873">
        <w:t xml:space="preserve"> means</w:t>
      </w:r>
      <w:r>
        <w:t xml:space="preserve"> that the person </w:t>
      </w:r>
      <w:r w:rsidR="00A33603">
        <w:t>must</w:t>
      </w:r>
      <w:r>
        <w:t xml:space="preserve"> hir</w:t>
      </w:r>
      <w:r w:rsidR="00A33603">
        <w:t>e</w:t>
      </w:r>
      <w:r>
        <w:t xml:space="preserve"> their carers. </w:t>
      </w:r>
    </w:p>
    <w:p w14:paraId="1788DD79" w14:textId="792ACED8" w:rsidR="006B2873" w:rsidRDefault="001809CA" w:rsidP="006B2873">
      <w:r>
        <w:rPr>
          <w:noProof/>
        </w:rPr>
        <w:drawing>
          <wp:anchor distT="0" distB="0" distL="114300" distR="114300" simplePos="0" relativeHeight="251920384" behindDoc="0" locked="0" layoutInCell="1" allowOverlap="1" wp14:anchorId="41099576" wp14:editId="05D997C5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1295400" cy="1295400"/>
            <wp:effectExtent l="0" t="0" r="0" b="0"/>
            <wp:wrapThrough wrapText="bothSides">
              <wp:wrapPolygon edited="0">
                <wp:start x="11118" y="318"/>
                <wp:lineTo x="9529" y="2224"/>
                <wp:lineTo x="8576" y="4129"/>
                <wp:lineTo x="8894" y="6035"/>
                <wp:lineTo x="6035" y="8259"/>
                <wp:lineTo x="953" y="13659"/>
                <wp:lineTo x="318" y="14929"/>
                <wp:lineTo x="0" y="18424"/>
                <wp:lineTo x="0" y="21282"/>
                <wp:lineTo x="21282" y="21282"/>
                <wp:lineTo x="21282" y="18424"/>
                <wp:lineTo x="20965" y="14612"/>
                <wp:lineTo x="20329" y="11118"/>
                <wp:lineTo x="18424" y="8894"/>
                <wp:lineTo x="15565" y="6035"/>
                <wp:lineTo x="15882" y="4765"/>
                <wp:lineTo x="14929" y="1906"/>
                <wp:lineTo x="13341" y="318"/>
                <wp:lineTo x="11118" y="318"/>
              </wp:wrapPolygon>
            </wp:wrapThrough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76897" w14:textId="14E3907D" w:rsidR="006B2873" w:rsidRDefault="006B2873" w:rsidP="006B2873"/>
    <w:p w14:paraId="668A394C" w14:textId="7E551020" w:rsidR="006B2873" w:rsidRDefault="006B2873" w:rsidP="006B2873">
      <w:r>
        <w:t xml:space="preserve">The </w:t>
      </w:r>
      <w:r w:rsidR="00323A9D">
        <w:t>2</w:t>
      </w:r>
      <w:r>
        <w:t xml:space="preserve"> family carers wanted to know</w:t>
      </w:r>
      <w:r w:rsidR="00CA1538">
        <w:t xml:space="preserve"> if</w:t>
      </w:r>
      <w:r>
        <w:t xml:space="preserve"> the Government is their employer.</w:t>
      </w:r>
    </w:p>
    <w:p w14:paraId="045999FB" w14:textId="2F8A1DDA" w:rsidR="006B2873" w:rsidRDefault="006B2873" w:rsidP="006B2873"/>
    <w:p w14:paraId="2D7B6078" w14:textId="60A80CE9" w:rsidR="006B2873" w:rsidRDefault="001809CA" w:rsidP="006B2873">
      <w:r>
        <w:rPr>
          <w:noProof/>
        </w:rPr>
        <w:drawing>
          <wp:anchor distT="0" distB="0" distL="114300" distR="114300" simplePos="0" relativeHeight="251830272" behindDoc="0" locked="0" layoutInCell="1" allowOverlap="1" wp14:anchorId="489E4E8F" wp14:editId="7BBB0294">
            <wp:simplePos x="0" y="0"/>
            <wp:positionH relativeFrom="margin">
              <wp:posOffset>50165</wp:posOffset>
            </wp:positionH>
            <wp:positionV relativeFrom="paragraph">
              <wp:posOffset>64135</wp:posOffset>
            </wp:positionV>
            <wp:extent cx="1144905" cy="1327150"/>
            <wp:effectExtent l="0" t="0" r="0" b="6350"/>
            <wp:wrapNone/>
            <wp:docPr id="2737398" name="Picture 27373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04791" name="Picture 2150047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7F1A1" w14:textId="6D2D3297" w:rsidR="006B2873" w:rsidRDefault="006B2873" w:rsidP="006B2873">
      <w:r>
        <w:t>The Employment Court listened to what the family carers were asking.</w:t>
      </w:r>
    </w:p>
    <w:p w14:paraId="4AC26E8F" w14:textId="762E921D" w:rsidR="006B2873" w:rsidRDefault="006B2873" w:rsidP="006B2873"/>
    <w:p w14:paraId="5F7FA39A" w14:textId="309BEBAC" w:rsidR="006B2873" w:rsidRDefault="006B2873" w:rsidP="006B2873"/>
    <w:p w14:paraId="21FF2D28" w14:textId="09217DC0" w:rsidR="003F755F" w:rsidRDefault="005705DC" w:rsidP="006B2873">
      <w:r>
        <w:rPr>
          <w:noProof/>
        </w:rPr>
        <w:drawing>
          <wp:anchor distT="0" distB="0" distL="114300" distR="114300" simplePos="0" relativeHeight="251894784" behindDoc="0" locked="0" layoutInCell="1" allowOverlap="1" wp14:anchorId="0A9C6C3B" wp14:editId="32F702CC">
            <wp:simplePos x="0" y="0"/>
            <wp:positionH relativeFrom="margin">
              <wp:posOffset>-89535</wp:posOffset>
            </wp:positionH>
            <wp:positionV relativeFrom="paragraph">
              <wp:posOffset>59055</wp:posOffset>
            </wp:positionV>
            <wp:extent cx="1513840" cy="944880"/>
            <wp:effectExtent l="0" t="0" r="0" b="7620"/>
            <wp:wrapNone/>
            <wp:docPr id="1221280065" name="Picture 12212800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80065" name="Picture 12212800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873">
        <w:t>In 2021 the Employmen</w:t>
      </w:r>
      <w:r w:rsidR="00E23EE7">
        <w:t xml:space="preserve">t Court decided </w:t>
      </w:r>
      <w:r w:rsidR="00DC3D69">
        <w:t xml:space="preserve">that </w:t>
      </w:r>
      <w:r w:rsidR="00E23EE7">
        <w:t>the Government is the employer of those 2 family carers.</w:t>
      </w:r>
    </w:p>
    <w:p w14:paraId="64E1DA22" w14:textId="77777777" w:rsidR="003F755F" w:rsidRDefault="003F755F">
      <w:pPr>
        <w:spacing w:line="240" w:lineRule="auto"/>
        <w:ind w:left="0"/>
      </w:pPr>
      <w:r>
        <w:br w:type="page"/>
      </w:r>
    </w:p>
    <w:p w14:paraId="0149B5BA" w14:textId="77777777" w:rsidR="001809CA" w:rsidRDefault="00E23EE7" w:rsidP="003F755F">
      <w:pPr>
        <w:pStyle w:val="Heading1"/>
      </w:pPr>
      <w:r>
        <w:lastRenderedPageBreak/>
        <w:t xml:space="preserve">Why </w:t>
      </w:r>
      <w:r w:rsidR="003F755F">
        <w:t>the Government</w:t>
      </w:r>
      <w:r>
        <w:t xml:space="preserve"> appealed </w:t>
      </w:r>
    </w:p>
    <w:p w14:paraId="29DADE64" w14:textId="2D21B5D7" w:rsidR="00E23EE7" w:rsidRDefault="00E23EE7" w:rsidP="003F755F">
      <w:pPr>
        <w:pStyle w:val="Heading1"/>
      </w:pPr>
      <w:r>
        <w:t>the decision</w:t>
      </w:r>
    </w:p>
    <w:p w14:paraId="11B15383" w14:textId="4EAE1B76" w:rsidR="00E23EE7" w:rsidRDefault="00E23EE7" w:rsidP="00E23EE7"/>
    <w:p w14:paraId="0E28C26E" w14:textId="3BD1EEA5" w:rsidR="00E23EE7" w:rsidRDefault="00D84D30" w:rsidP="00E23EE7">
      <w:r>
        <w:rPr>
          <w:noProof/>
        </w:rPr>
        <w:drawing>
          <wp:anchor distT="0" distB="0" distL="114300" distR="114300" simplePos="0" relativeHeight="251908096" behindDoc="0" locked="0" layoutInCell="1" allowOverlap="1" wp14:anchorId="40F2BC29" wp14:editId="64A50717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219200" cy="1413510"/>
            <wp:effectExtent l="0" t="0" r="0" b="0"/>
            <wp:wrapNone/>
            <wp:docPr id="1590542182" name="Picture 15905421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04791" name="Picture 2150047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2E853" w14:textId="2B44FA3A" w:rsidR="00E23EE7" w:rsidRDefault="00323AFA" w:rsidP="00E23EE7">
      <w:r>
        <w:t>The Government</w:t>
      </w:r>
      <w:r w:rsidR="00E23EE7">
        <w:t xml:space="preserve"> did not agree with the Employment Court decision. </w:t>
      </w:r>
    </w:p>
    <w:p w14:paraId="65C09F21" w14:textId="77777777" w:rsidR="00E23EE7" w:rsidRDefault="00E23EE7" w:rsidP="00E23EE7"/>
    <w:p w14:paraId="0C9A3C3F" w14:textId="4FB267ED" w:rsidR="00E23EE7" w:rsidRDefault="00E23EE7" w:rsidP="00E23EE7"/>
    <w:p w14:paraId="1405FBAE" w14:textId="0A49BE3A" w:rsidR="00E23EE7" w:rsidRDefault="00C37770" w:rsidP="00E23EE7">
      <w:r>
        <w:rPr>
          <w:noProof/>
        </w:rPr>
        <w:drawing>
          <wp:anchor distT="0" distB="0" distL="114300" distR="114300" simplePos="0" relativeHeight="251848704" behindDoc="0" locked="0" layoutInCell="1" allowOverlap="1" wp14:anchorId="55A910C1" wp14:editId="52861971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476375" cy="1476375"/>
            <wp:effectExtent l="0" t="0" r="9525" b="9525"/>
            <wp:wrapNone/>
            <wp:docPr id="266232333" name="Picture 2662323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32333" name="Picture 2662323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AFA">
        <w:t>The Government</w:t>
      </w:r>
      <w:r w:rsidR="00E23EE7">
        <w:t xml:space="preserve"> went to the Court of Appeal.</w:t>
      </w:r>
    </w:p>
    <w:p w14:paraId="6C8215BA" w14:textId="77777777" w:rsidR="00C92C1F" w:rsidRDefault="00C92C1F" w:rsidP="00E23EE7"/>
    <w:p w14:paraId="70D51CD8" w14:textId="77777777" w:rsidR="00C92C1F" w:rsidRDefault="00C92C1F" w:rsidP="00E23EE7"/>
    <w:p w14:paraId="054774D2" w14:textId="06624DA6" w:rsidR="00C92C1F" w:rsidRDefault="008D69B0" w:rsidP="00E23EE7">
      <w:r>
        <w:rPr>
          <w:noProof/>
        </w:rPr>
        <w:drawing>
          <wp:anchor distT="0" distB="0" distL="114300" distR="114300" simplePos="0" relativeHeight="251850752" behindDoc="0" locked="0" layoutInCell="1" allowOverlap="1" wp14:anchorId="044983B8" wp14:editId="74F310AA">
            <wp:simplePos x="0" y="0"/>
            <wp:positionH relativeFrom="margin">
              <wp:align>left</wp:align>
            </wp:positionH>
            <wp:positionV relativeFrom="paragraph">
              <wp:posOffset>640715</wp:posOffset>
            </wp:positionV>
            <wp:extent cx="1367155" cy="1367155"/>
            <wp:effectExtent l="0" t="0" r="4445" b="4445"/>
            <wp:wrapNone/>
            <wp:docPr id="826025443" name="Picture 8260254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25443" name="Picture 8260254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C1F">
        <w:t xml:space="preserve">They made an </w:t>
      </w:r>
      <w:r w:rsidR="00C92C1F" w:rsidRPr="00C92C1F">
        <w:rPr>
          <w:b/>
          <w:bCs/>
        </w:rPr>
        <w:t>appeal</w:t>
      </w:r>
      <w:r w:rsidR="00C92C1F">
        <w:t xml:space="preserve"> about the case.</w:t>
      </w:r>
    </w:p>
    <w:p w14:paraId="4A33B17F" w14:textId="77777777" w:rsidR="00C92C1F" w:rsidRDefault="00C92C1F" w:rsidP="00E23EE7"/>
    <w:p w14:paraId="2D72BE51" w14:textId="1ED911CA" w:rsidR="00C92C1F" w:rsidRDefault="0073216E" w:rsidP="00E23EE7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088C2A0F" wp14:editId="15C3F84D">
                <wp:simplePos x="0" y="0"/>
                <wp:positionH relativeFrom="column">
                  <wp:posOffset>2289976</wp:posOffset>
                </wp:positionH>
                <wp:positionV relativeFrom="paragraph">
                  <wp:posOffset>224403</wp:posOffset>
                </wp:positionV>
                <wp:extent cx="3371850" cy="1176794"/>
                <wp:effectExtent l="0" t="0" r="0" b="4445"/>
                <wp:wrapNone/>
                <wp:docPr id="4938257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17679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792C2" id="Rectangle 1" o:spid="_x0000_s1026" style="position:absolute;margin-left:180.3pt;margin-top:17.65pt;width:265.5pt;height:92.6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" fillcolor="#b4c6e7 [1300]" stroked="f" strokeweight="1pt"/>
            </w:pict>
          </mc:Fallback>
        </mc:AlternateContent>
      </w:r>
    </w:p>
    <w:p w14:paraId="50B9F201" w14:textId="3BD5A2FB" w:rsidR="00C92C1F" w:rsidRDefault="00C92C1F" w:rsidP="00E23EE7">
      <w:r>
        <w:t xml:space="preserve">An </w:t>
      </w:r>
      <w:r w:rsidRPr="0073216E">
        <w:rPr>
          <w:b/>
          <w:bCs/>
        </w:rPr>
        <w:t>appeal</w:t>
      </w:r>
      <w:r>
        <w:t xml:space="preserve"> is</w:t>
      </w:r>
      <w:r w:rsidR="00EF2036">
        <w:t xml:space="preserve"> when someone asks the court to change a decision made in the past.</w:t>
      </w:r>
      <w:r>
        <w:t xml:space="preserve"> </w:t>
      </w:r>
    </w:p>
    <w:p w14:paraId="0C6BF449" w14:textId="77777777" w:rsidR="00C92C1F" w:rsidRDefault="00C92C1F" w:rsidP="00E23EE7"/>
    <w:p w14:paraId="77D0118D" w14:textId="777E4B7F" w:rsidR="00C92C1F" w:rsidRDefault="00C92C1F" w:rsidP="00E23EE7"/>
    <w:p w14:paraId="7814C903" w14:textId="77777777" w:rsidR="00AE669D" w:rsidRDefault="00AE669D">
      <w:pPr>
        <w:spacing w:line="240" w:lineRule="auto"/>
        <w:ind w:left="0"/>
      </w:pPr>
      <w:r>
        <w:br w:type="page"/>
      </w:r>
    </w:p>
    <w:p w14:paraId="02108B17" w14:textId="19421FB6" w:rsidR="00E23EE7" w:rsidRDefault="00AE669D" w:rsidP="00E23EE7">
      <w:r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2404BD5C" wp14:editId="713E2116">
            <wp:simplePos x="0" y="0"/>
            <wp:positionH relativeFrom="margin">
              <wp:posOffset>-635</wp:posOffset>
            </wp:positionH>
            <wp:positionV relativeFrom="paragraph">
              <wp:posOffset>-205740</wp:posOffset>
            </wp:positionV>
            <wp:extent cx="1532890" cy="1413510"/>
            <wp:effectExtent l="0" t="0" r="0" b="0"/>
            <wp:wrapNone/>
            <wp:docPr id="1465727575" name="Picture 14657275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27575" name="Picture 14657275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9EE">
        <w:rPr>
          <w:noProof/>
        </w:rPr>
        <w:t>Being</w:t>
      </w:r>
      <w:r w:rsidR="00E23EE7">
        <w:t xml:space="preserve"> an employer means you have </w:t>
      </w:r>
      <w:r w:rsidR="00E23EE7" w:rsidRPr="008D69B0">
        <w:rPr>
          <w:b/>
          <w:bCs/>
        </w:rPr>
        <w:t>obligations</w:t>
      </w:r>
      <w:r w:rsidR="00E23EE7">
        <w:t xml:space="preserve"> towards the people that work for you.</w:t>
      </w:r>
    </w:p>
    <w:p w14:paraId="4945DC4A" w14:textId="77777777" w:rsidR="008D69B0" w:rsidRDefault="008D69B0" w:rsidP="00E23EE7"/>
    <w:p w14:paraId="3D5392D0" w14:textId="515E18D2" w:rsidR="008D69B0" w:rsidRDefault="00697144" w:rsidP="00E23EE7">
      <w:r>
        <w:rPr>
          <w:noProof/>
        </w:rPr>
        <w:drawing>
          <wp:anchor distT="0" distB="0" distL="114300" distR="114300" simplePos="0" relativeHeight="251883520" behindDoc="0" locked="0" layoutInCell="1" allowOverlap="1" wp14:anchorId="0FD84732" wp14:editId="217AD4FD">
            <wp:simplePos x="0" y="0"/>
            <wp:positionH relativeFrom="margin">
              <wp:posOffset>75565</wp:posOffset>
            </wp:positionH>
            <wp:positionV relativeFrom="paragraph">
              <wp:posOffset>197485</wp:posOffset>
            </wp:positionV>
            <wp:extent cx="1367155" cy="972185"/>
            <wp:effectExtent l="0" t="0" r="4445" b="0"/>
            <wp:wrapNone/>
            <wp:docPr id="1842877297" name="Picture 1842877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77297" name="Picture 18428772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9676A" w14:textId="330B3E34" w:rsidR="008D69B0" w:rsidRDefault="00C757B6" w:rsidP="00E23EE7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3636163F" wp14:editId="341B3281">
                <wp:simplePos x="0" y="0"/>
                <wp:positionH relativeFrom="column">
                  <wp:posOffset>2266122</wp:posOffset>
                </wp:positionH>
                <wp:positionV relativeFrom="paragraph">
                  <wp:posOffset>-87464</wp:posOffset>
                </wp:positionV>
                <wp:extent cx="3458320" cy="779227"/>
                <wp:effectExtent l="0" t="0" r="8890" b="1905"/>
                <wp:wrapNone/>
                <wp:docPr id="52805238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320" cy="7792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7F095" id="Rectangle 5" o:spid="_x0000_s1026" style="position:absolute;margin-left:178.45pt;margin-top:-6.9pt;width:272.3pt;height:61.35pt;z-index:-25143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" fillcolor="#b4c6e7 [1300]" stroked="f" strokeweight="1pt"/>
            </w:pict>
          </mc:Fallback>
        </mc:AlternateContent>
      </w:r>
      <w:r w:rsidR="008D69B0" w:rsidRPr="008D69B0">
        <w:rPr>
          <w:b/>
          <w:bCs/>
        </w:rPr>
        <w:t>Obligation</w:t>
      </w:r>
      <w:r w:rsidR="008D69B0">
        <w:t xml:space="preserve"> means</w:t>
      </w:r>
      <w:r w:rsidR="00EF2036">
        <w:t xml:space="preserve"> a thing </w:t>
      </w:r>
      <w:r w:rsidR="00CF2EF8">
        <w:t>that a person must do.</w:t>
      </w:r>
    </w:p>
    <w:p w14:paraId="29D86839" w14:textId="1A89BED3" w:rsidR="00E23EE7" w:rsidRDefault="00697144" w:rsidP="00E23EE7">
      <w:r w:rsidRPr="00D84D30">
        <w:rPr>
          <w:noProof/>
        </w:rPr>
        <w:drawing>
          <wp:anchor distT="0" distB="0" distL="114300" distR="114300" simplePos="0" relativeHeight="251909120" behindDoc="0" locked="0" layoutInCell="1" allowOverlap="1" wp14:anchorId="7BB6581A" wp14:editId="50C041DF">
            <wp:simplePos x="0" y="0"/>
            <wp:positionH relativeFrom="column">
              <wp:posOffset>-184617</wp:posOffset>
            </wp:positionH>
            <wp:positionV relativeFrom="paragraph">
              <wp:posOffset>365449</wp:posOffset>
            </wp:positionV>
            <wp:extent cx="1562100" cy="1562100"/>
            <wp:effectExtent l="0" t="0" r="0" b="0"/>
            <wp:wrapThrough wrapText="bothSides">
              <wp:wrapPolygon edited="0">
                <wp:start x="10537" y="0"/>
                <wp:lineTo x="8956" y="1317"/>
                <wp:lineTo x="8429" y="2634"/>
                <wp:lineTo x="8693" y="4215"/>
                <wp:lineTo x="3688" y="6849"/>
                <wp:lineTo x="2371" y="7902"/>
                <wp:lineTo x="2371" y="8693"/>
                <wp:lineTo x="6322" y="12644"/>
                <wp:lineTo x="6849" y="21337"/>
                <wp:lineTo x="16595" y="21337"/>
                <wp:lineTo x="16859" y="21073"/>
                <wp:lineTo x="18439" y="16859"/>
                <wp:lineTo x="18702" y="13434"/>
                <wp:lineTo x="17649" y="8429"/>
                <wp:lineTo x="13698" y="4215"/>
                <wp:lineTo x="13961" y="3161"/>
                <wp:lineTo x="12644" y="527"/>
                <wp:lineTo x="11590" y="0"/>
                <wp:lineTo x="10537" y="0"/>
              </wp:wrapPolygon>
            </wp:wrapThrough>
            <wp:docPr id="1007350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5030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98940" w14:textId="718F1E49" w:rsidR="00E23EE7" w:rsidRDefault="00E23EE7" w:rsidP="00E23EE7"/>
    <w:p w14:paraId="7CA616E7" w14:textId="327775CE" w:rsidR="00E23EE7" w:rsidRDefault="00323AFA" w:rsidP="00E23EE7">
      <w:r>
        <w:t>The Government</w:t>
      </w:r>
      <w:r w:rsidR="00E23EE7">
        <w:t xml:space="preserve"> thinks the Employment Court was wrong to decide that</w:t>
      </w:r>
      <w:r w:rsidR="0073216E">
        <w:t xml:space="preserve"> they should be the employer of family carers</w:t>
      </w:r>
      <w:r w:rsidR="00E23EE7">
        <w:t>.</w:t>
      </w:r>
    </w:p>
    <w:p w14:paraId="72082244" w14:textId="77777777" w:rsidR="00E23EE7" w:rsidRDefault="00E23EE7" w:rsidP="00E23EE7"/>
    <w:p w14:paraId="4DCAB7EC" w14:textId="28919B5E" w:rsidR="00C92C1F" w:rsidRDefault="00C92C1F" w:rsidP="00E23EE7"/>
    <w:p w14:paraId="2CEFE773" w14:textId="668C758A" w:rsidR="00EF2036" w:rsidRDefault="00C92C1F" w:rsidP="00E23EE7">
      <w:r>
        <w:t xml:space="preserve">This is because </w:t>
      </w:r>
      <w:r w:rsidR="00323AFA">
        <w:t>the Government</w:t>
      </w:r>
      <w:r w:rsidR="00EF2036">
        <w:t>:</w:t>
      </w:r>
    </w:p>
    <w:p w14:paraId="1003AA42" w14:textId="31047E0E" w:rsidR="00EF2036" w:rsidRDefault="00EF2036" w:rsidP="00EF2036">
      <w:pPr>
        <w:pStyle w:val="Listtoplevel"/>
      </w:pPr>
      <w:r>
        <w:drawing>
          <wp:anchor distT="0" distB="0" distL="114300" distR="114300" simplePos="0" relativeHeight="251858944" behindDoc="0" locked="0" layoutInCell="1" allowOverlap="1" wp14:anchorId="04B0E2EA" wp14:editId="5525DFE7">
            <wp:simplePos x="0" y="0"/>
            <wp:positionH relativeFrom="margin">
              <wp:posOffset>15240</wp:posOffset>
            </wp:positionH>
            <wp:positionV relativeFrom="paragraph">
              <wp:posOffset>61595</wp:posOffset>
            </wp:positionV>
            <wp:extent cx="1524000" cy="1524000"/>
            <wp:effectExtent l="0" t="0" r="0" b="0"/>
            <wp:wrapNone/>
            <wp:docPr id="2046384271" name="Picture 20463842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384271" name="Picture 20463842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is not part of what family carers do day to day</w:t>
      </w:r>
    </w:p>
    <w:p w14:paraId="3EA56264" w14:textId="13EFB7C7" w:rsidR="00C92C1F" w:rsidRDefault="001D744B" w:rsidP="00B72F43">
      <w:pPr>
        <w:pStyle w:val="Listtoplevel"/>
      </w:pPr>
      <w:r>
        <w:t xml:space="preserve">does </w:t>
      </w:r>
      <w:r w:rsidR="00C92C1F">
        <w:t>not</w:t>
      </w:r>
      <w:r w:rsidR="00EF2036">
        <w:t xml:space="preserve"> have any say in hiring the family carers.</w:t>
      </w:r>
      <w:r w:rsidR="00C92C1F">
        <w:t xml:space="preserve"> </w:t>
      </w:r>
    </w:p>
    <w:p w14:paraId="6E67B3B1" w14:textId="77777777" w:rsidR="00C92C1F" w:rsidRDefault="00C92C1F" w:rsidP="00E23EE7"/>
    <w:p w14:paraId="20C1AD52" w14:textId="2C221D91" w:rsidR="00C92C1F" w:rsidRDefault="00C92C1F" w:rsidP="00E23EE7"/>
    <w:p w14:paraId="73B5FB84" w14:textId="414642B7" w:rsidR="00C92C1F" w:rsidRDefault="00AE669D" w:rsidP="00E23EE7">
      <w:r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7222B88D" wp14:editId="0610911E">
            <wp:simplePos x="0" y="0"/>
            <wp:positionH relativeFrom="margin">
              <wp:posOffset>88265</wp:posOffset>
            </wp:positionH>
            <wp:positionV relativeFrom="paragraph">
              <wp:posOffset>-64135</wp:posOffset>
            </wp:positionV>
            <wp:extent cx="1023620" cy="1410335"/>
            <wp:effectExtent l="0" t="0" r="5080" b="0"/>
            <wp:wrapNone/>
            <wp:docPr id="935557846" name="Picture 9355578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57846" name="Picture 9355578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AFA">
        <w:t xml:space="preserve">The Government </w:t>
      </w:r>
      <w:r w:rsidR="00C92C1F">
        <w:t>ha</w:t>
      </w:r>
      <w:r w:rsidR="00EF2036">
        <w:t>s</w:t>
      </w:r>
      <w:r w:rsidR="00C92C1F">
        <w:t xml:space="preserve"> been waiting for the Court of Appeal to make a decision on the appeal. </w:t>
      </w:r>
    </w:p>
    <w:p w14:paraId="6C99661A" w14:textId="77777777" w:rsidR="00C92C1F" w:rsidRDefault="00C92C1F" w:rsidP="00E23EE7"/>
    <w:p w14:paraId="109E7DB6" w14:textId="77777777" w:rsidR="00C92C1F" w:rsidRDefault="00C92C1F" w:rsidP="00E23EE7"/>
    <w:p w14:paraId="4B387220" w14:textId="0280A3F5" w:rsidR="00EF2036" w:rsidRDefault="00C92C1F" w:rsidP="00E23EE7">
      <w:r>
        <w:t xml:space="preserve">This is so they can understand </w:t>
      </w:r>
      <w:r w:rsidR="00EF2036">
        <w:t>if</w:t>
      </w:r>
      <w:r>
        <w:t xml:space="preserve"> the Employment Court was</w:t>
      </w:r>
      <w:r w:rsidR="00EF2036">
        <w:t>:</w:t>
      </w:r>
    </w:p>
    <w:p w14:paraId="41C32AD3" w14:textId="1C1E9977" w:rsidR="00EF2036" w:rsidRDefault="0049288F" w:rsidP="00EF2036">
      <w:pPr>
        <w:pStyle w:val="Listtoplevel"/>
      </w:pPr>
      <w:r>
        <w:drawing>
          <wp:anchor distT="0" distB="0" distL="114300" distR="114300" simplePos="0" relativeHeight="251865088" behindDoc="0" locked="0" layoutInCell="1" allowOverlap="1" wp14:anchorId="52C11EEB" wp14:editId="53937E05">
            <wp:simplePos x="0" y="0"/>
            <wp:positionH relativeFrom="margin">
              <wp:posOffset>142875</wp:posOffset>
            </wp:positionH>
            <wp:positionV relativeFrom="paragraph">
              <wp:posOffset>41910</wp:posOffset>
            </wp:positionV>
            <wp:extent cx="1295400" cy="1608455"/>
            <wp:effectExtent l="0" t="0" r="0" b="0"/>
            <wp:wrapNone/>
            <wp:docPr id="888430971" name="Picture 8884309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30971" name="Picture 8884309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C1F">
        <w:t xml:space="preserve">right </w:t>
      </w:r>
    </w:p>
    <w:p w14:paraId="56DDC601" w14:textId="0579671E" w:rsidR="00697144" w:rsidRPr="00697144" w:rsidRDefault="00697144" w:rsidP="00697144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697144">
        <w:rPr>
          <w:b/>
          <w:bCs/>
        </w:rPr>
        <w:t>or</w:t>
      </w:r>
    </w:p>
    <w:p w14:paraId="096EAE38" w14:textId="1F4488C1" w:rsidR="00C92C1F" w:rsidRDefault="00C92C1F" w:rsidP="00EF2036">
      <w:pPr>
        <w:pStyle w:val="Listtoplevel"/>
      </w:pPr>
      <w:r>
        <w:t>wrong</w:t>
      </w:r>
      <w:r w:rsidR="00EF2036">
        <w:t>.</w:t>
      </w:r>
    </w:p>
    <w:p w14:paraId="2C93687F" w14:textId="77777777" w:rsidR="00C92C1F" w:rsidRDefault="00C92C1F">
      <w:pPr>
        <w:spacing w:line="240" w:lineRule="auto"/>
        <w:ind w:left="0"/>
      </w:pPr>
      <w:r>
        <w:br w:type="page"/>
      </w:r>
    </w:p>
    <w:p w14:paraId="5A259506" w14:textId="599CA07B" w:rsidR="00C92C1F" w:rsidRDefault="00C92C1F" w:rsidP="00C92C1F">
      <w:pPr>
        <w:pStyle w:val="Heading1"/>
      </w:pPr>
      <w:r>
        <w:lastRenderedPageBreak/>
        <w:t>What happens next</w:t>
      </w:r>
      <w:r w:rsidR="00EF2036">
        <w:t>?</w:t>
      </w:r>
    </w:p>
    <w:p w14:paraId="2B855D2B" w14:textId="77777777" w:rsidR="00BA608B" w:rsidRDefault="00BA608B" w:rsidP="00BA608B"/>
    <w:p w14:paraId="265F7FAD" w14:textId="07CB0864" w:rsidR="00BA608B" w:rsidRDefault="00AB33B8" w:rsidP="00BA608B">
      <w:r>
        <w:rPr>
          <w:noProof/>
        </w:rPr>
        <w:drawing>
          <wp:anchor distT="0" distB="0" distL="114300" distR="114300" simplePos="0" relativeHeight="251867136" behindDoc="0" locked="0" layoutInCell="1" allowOverlap="1" wp14:anchorId="6A1FE724" wp14:editId="59013505">
            <wp:simplePos x="0" y="0"/>
            <wp:positionH relativeFrom="margin">
              <wp:posOffset>123825</wp:posOffset>
            </wp:positionH>
            <wp:positionV relativeFrom="paragraph">
              <wp:posOffset>274320</wp:posOffset>
            </wp:positionV>
            <wp:extent cx="1152525" cy="1336675"/>
            <wp:effectExtent l="0" t="0" r="0" b="0"/>
            <wp:wrapNone/>
            <wp:docPr id="964840330" name="Picture 9648403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04791" name="Picture 2150047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07D69" w14:textId="2C4C41F3" w:rsidR="00BA608B" w:rsidRDefault="00BA608B" w:rsidP="00BA608B">
      <w:r>
        <w:t>The Court of Appeal made a decision on the appeal.</w:t>
      </w:r>
    </w:p>
    <w:p w14:paraId="3CD8D1F0" w14:textId="77777777" w:rsidR="00BA608B" w:rsidRDefault="00BA608B" w:rsidP="00BA608B"/>
    <w:p w14:paraId="03363A43" w14:textId="77777777" w:rsidR="00BA608B" w:rsidRDefault="00BA608B" w:rsidP="00BA608B"/>
    <w:p w14:paraId="47B19691" w14:textId="4AD5C569" w:rsidR="00EF2036" w:rsidRDefault="00323AFA" w:rsidP="00BA608B">
      <w:r>
        <w:t xml:space="preserve">The Government / </w:t>
      </w:r>
      <w:r w:rsidR="0073216E">
        <w:t>Whaikaha</w:t>
      </w:r>
      <w:r w:rsidR="00BA608B">
        <w:t xml:space="preserve"> need</w:t>
      </w:r>
      <w:r w:rsidR="007A4797">
        <w:t>s</w:t>
      </w:r>
      <w:r w:rsidR="00BA608B">
        <w:t xml:space="preserve"> to think about</w:t>
      </w:r>
      <w:r w:rsidR="00EF2036">
        <w:t>:</w:t>
      </w:r>
    </w:p>
    <w:p w14:paraId="2541895B" w14:textId="1B776062" w:rsidR="00BA608B" w:rsidRDefault="00323AFA" w:rsidP="00EF2036">
      <w:pPr>
        <w:pStyle w:val="Listtoplevel"/>
      </w:pPr>
      <w:r>
        <w:drawing>
          <wp:anchor distT="0" distB="0" distL="114300" distR="114300" simplePos="0" relativeHeight="251869184" behindDoc="0" locked="0" layoutInCell="1" allowOverlap="1" wp14:anchorId="65FF3B96" wp14:editId="03BF98D4">
            <wp:simplePos x="0" y="0"/>
            <wp:positionH relativeFrom="margin">
              <wp:posOffset>-15875</wp:posOffset>
            </wp:positionH>
            <wp:positionV relativeFrom="paragraph">
              <wp:posOffset>178435</wp:posOffset>
            </wp:positionV>
            <wp:extent cx="1407381" cy="1407381"/>
            <wp:effectExtent l="0" t="0" r="2540" b="2540"/>
            <wp:wrapNone/>
            <wp:docPr id="1529523387" name="Picture 15295233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23387" name="Picture 15295233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381" cy="1407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8B">
        <w:t>what the decision</w:t>
      </w:r>
      <w:r w:rsidR="0073216E">
        <w:t xml:space="preserve"> means</w:t>
      </w:r>
    </w:p>
    <w:p w14:paraId="4F8E0D1D" w14:textId="05A4F03F" w:rsidR="00EF2036" w:rsidRDefault="00EF2036" w:rsidP="00EF2036">
      <w:pPr>
        <w:pStyle w:val="Listtoplevel"/>
      </w:pPr>
      <w:r>
        <w:t xml:space="preserve">who will be affected by the decision. </w:t>
      </w:r>
    </w:p>
    <w:p w14:paraId="71F3DE11" w14:textId="77777777" w:rsidR="00BA608B" w:rsidRDefault="00BA608B" w:rsidP="00BA608B"/>
    <w:p w14:paraId="64921D6E" w14:textId="3650B08C" w:rsidR="00BA608B" w:rsidRDefault="00BA608B" w:rsidP="00BA608B"/>
    <w:p w14:paraId="48A74F3D" w14:textId="5091BA35" w:rsidR="00BA608B" w:rsidRDefault="00323AFA" w:rsidP="00BA608B">
      <w:r>
        <w:rPr>
          <w:noProof/>
        </w:rPr>
        <w:drawing>
          <wp:anchor distT="0" distB="0" distL="114300" distR="114300" simplePos="0" relativeHeight="251873280" behindDoc="0" locked="0" layoutInCell="1" allowOverlap="1" wp14:anchorId="25A39EFE" wp14:editId="089B4C1A">
            <wp:simplePos x="0" y="0"/>
            <wp:positionH relativeFrom="margin">
              <wp:posOffset>-333375</wp:posOffset>
            </wp:positionH>
            <wp:positionV relativeFrom="paragraph">
              <wp:posOffset>84455</wp:posOffset>
            </wp:positionV>
            <wp:extent cx="2299970" cy="455930"/>
            <wp:effectExtent l="0" t="0" r="5080" b="1270"/>
            <wp:wrapNone/>
            <wp:docPr id="1740021670" name="Picture 17400216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21670" name="Picture 17400216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8B">
        <w:t xml:space="preserve">When </w:t>
      </w:r>
      <w:r w:rsidR="0073216E">
        <w:t>Whaikaha</w:t>
      </w:r>
      <w:r w:rsidR="00BA608B">
        <w:t xml:space="preserve"> know</w:t>
      </w:r>
      <w:r w:rsidR="007A4797">
        <w:t>s</w:t>
      </w:r>
      <w:r w:rsidR="00BA608B">
        <w:t xml:space="preserve"> more they will </w:t>
      </w:r>
      <w:r w:rsidR="00EF2036">
        <w:t xml:space="preserve">tell people what they know. </w:t>
      </w:r>
    </w:p>
    <w:p w14:paraId="673B261F" w14:textId="40CB1B6D" w:rsidR="00BA608B" w:rsidRDefault="00BA608B" w:rsidP="00BA608B"/>
    <w:p w14:paraId="1DF25708" w14:textId="4AE7F87B" w:rsidR="00BA608B" w:rsidRDefault="0049288F" w:rsidP="00BA608B">
      <w:r>
        <w:rPr>
          <w:noProof/>
        </w:rPr>
        <w:drawing>
          <wp:anchor distT="0" distB="0" distL="114300" distR="114300" simplePos="0" relativeHeight="251871232" behindDoc="0" locked="0" layoutInCell="1" allowOverlap="1" wp14:anchorId="2506FD0F" wp14:editId="047696BA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1447800" cy="1451610"/>
            <wp:effectExtent l="0" t="0" r="0" b="0"/>
            <wp:wrapNone/>
            <wp:docPr id="452087038" name="Picture 4520870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87038" name="Picture 4520870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7D472" w14:textId="0D8BAAC2" w:rsidR="00BA608B" w:rsidRDefault="00BA608B" w:rsidP="00BA608B">
      <w:r>
        <w:t>Whai</w:t>
      </w:r>
      <w:r w:rsidR="0073216E">
        <w:t>k</w:t>
      </w:r>
      <w:r>
        <w:t>aha want</w:t>
      </w:r>
      <w:r w:rsidR="007A4797">
        <w:t xml:space="preserve">s </w:t>
      </w:r>
      <w:r>
        <w:t>to make sure that</w:t>
      </w:r>
      <w:r w:rsidR="00EF2036">
        <w:t xml:space="preserve"> the</w:t>
      </w:r>
      <w:r>
        <w:t xml:space="preserve"> people</w:t>
      </w:r>
      <w:r w:rsidR="00EF2036">
        <w:t xml:space="preserve"> they support get the things they need.</w:t>
      </w:r>
      <w:r>
        <w:t xml:space="preserve"> </w:t>
      </w:r>
    </w:p>
    <w:p w14:paraId="24FD8744" w14:textId="77777777" w:rsidR="00BA608B" w:rsidRDefault="00BA608B" w:rsidP="00BA608B"/>
    <w:p w14:paraId="4E3D8C99" w14:textId="6E89A128" w:rsidR="00BA608B" w:rsidRDefault="00EF2036" w:rsidP="00BA608B">
      <w:pPr>
        <w:pStyle w:val="Heading1"/>
      </w:pPr>
      <w:r>
        <w:lastRenderedPageBreak/>
        <w:t>Where to find m</w:t>
      </w:r>
      <w:r w:rsidR="00BA608B">
        <w:t>ore information</w:t>
      </w:r>
    </w:p>
    <w:p w14:paraId="7ECB2BCD" w14:textId="77777777" w:rsidR="00BA608B" w:rsidRDefault="00BA608B" w:rsidP="00BA608B"/>
    <w:p w14:paraId="7FDB1ED8" w14:textId="69E81561" w:rsidR="00BA608B" w:rsidRDefault="00AB33B8" w:rsidP="00BA608B">
      <w:r>
        <w:rPr>
          <w:noProof/>
        </w:rPr>
        <w:drawing>
          <wp:anchor distT="0" distB="0" distL="114300" distR="114300" simplePos="0" relativeHeight="251875328" behindDoc="0" locked="0" layoutInCell="1" allowOverlap="1" wp14:anchorId="76CDBEF0" wp14:editId="2773E790">
            <wp:simplePos x="0" y="0"/>
            <wp:positionH relativeFrom="margin">
              <wp:posOffset>285750</wp:posOffset>
            </wp:positionH>
            <wp:positionV relativeFrom="paragraph">
              <wp:posOffset>313055</wp:posOffset>
            </wp:positionV>
            <wp:extent cx="1089025" cy="1133475"/>
            <wp:effectExtent l="0" t="0" r="0" b="0"/>
            <wp:wrapNone/>
            <wp:docPr id="1814180390" name="Picture 18141803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80390" name="Picture 18141803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2B9FF" w14:textId="3AD297E3" w:rsidR="00BA608B" w:rsidRDefault="00BA608B" w:rsidP="00BA608B">
      <w:r>
        <w:t xml:space="preserve">You can </w:t>
      </w:r>
      <w:r w:rsidR="00EF2036">
        <w:t xml:space="preserve">read more about this appeal on </w:t>
      </w:r>
      <w:r>
        <w:t>this website:</w:t>
      </w:r>
    </w:p>
    <w:p w14:paraId="68B68924" w14:textId="77777777" w:rsidR="00BA608B" w:rsidRDefault="00BA608B" w:rsidP="00BA608B"/>
    <w:p w14:paraId="5960EA30" w14:textId="19CB63C4" w:rsidR="00BA608B" w:rsidRPr="00BA608B" w:rsidRDefault="00BA608B" w:rsidP="00BA608B">
      <w:pPr>
        <w:rPr>
          <w:b/>
          <w:bCs/>
        </w:rPr>
      </w:pPr>
      <w:r w:rsidRPr="00BA608B">
        <w:rPr>
          <w:b/>
          <w:bCs/>
        </w:rPr>
        <w:t>www.</w:t>
      </w:r>
      <w:r w:rsidR="0073216E">
        <w:rPr>
          <w:b/>
          <w:bCs/>
        </w:rPr>
        <w:t>whaikaha</w:t>
      </w:r>
      <w:r w:rsidRPr="00BA608B">
        <w:rPr>
          <w:b/>
          <w:bCs/>
        </w:rPr>
        <w:t>.govt</w:t>
      </w:r>
      <w:r w:rsidR="00D86290">
        <w:rPr>
          <w:b/>
          <w:bCs/>
        </w:rPr>
        <w:t>.nz</w:t>
      </w:r>
      <w:r w:rsidRPr="00BA608B">
        <w:rPr>
          <w:b/>
          <w:bCs/>
        </w:rPr>
        <w:t>/pfc</w:t>
      </w:r>
    </w:p>
    <w:p w14:paraId="17A244C6" w14:textId="77777777" w:rsidR="00BA608B" w:rsidRDefault="00BA608B" w:rsidP="00BA608B"/>
    <w:p w14:paraId="0C4CD5E6" w14:textId="23F99550" w:rsidR="00C80E77" w:rsidRDefault="0049288F" w:rsidP="00BA608B"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86592" behindDoc="0" locked="0" layoutInCell="1" allowOverlap="1" wp14:anchorId="0C8AF107" wp14:editId="3B502D3D">
            <wp:simplePos x="0" y="0"/>
            <wp:positionH relativeFrom="margin">
              <wp:posOffset>-285750</wp:posOffset>
            </wp:positionH>
            <wp:positionV relativeFrom="paragraph">
              <wp:posOffset>356870</wp:posOffset>
            </wp:positionV>
            <wp:extent cx="2327910" cy="455295"/>
            <wp:effectExtent l="0" t="0" r="0" b="1905"/>
            <wp:wrapNone/>
            <wp:docPr id="1815868973" name="Picture 18158689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68973" name="Picture 18158689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5B905" w14:textId="5EA5925D" w:rsidR="00C80E77" w:rsidRDefault="00C80E77" w:rsidP="00C80E77">
      <w:r>
        <w:t>If you have any more questions you can contact Whaikaha by:</w:t>
      </w:r>
    </w:p>
    <w:p w14:paraId="6EC7ED73" w14:textId="10ECF2DF" w:rsidR="00C80E77" w:rsidRDefault="0049288F" w:rsidP="00C80E77">
      <w:pPr>
        <w:pStyle w:val="Listtoplevel"/>
      </w:pPr>
      <w:r w:rsidRPr="00C46F77">
        <w:rPr>
          <w:b/>
          <w:bCs/>
          <w:lang w:eastAsia="en-GB"/>
        </w:rPr>
        <w:drawing>
          <wp:anchor distT="0" distB="0" distL="114300" distR="114300" simplePos="0" relativeHeight="251887616" behindDoc="0" locked="0" layoutInCell="1" allowOverlap="1" wp14:anchorId="362BC381" wp14:editId="7C957304">
            <wp:simplePos x="0" y="0"/>
            <wp:positionH relativeFrom="margin">
              <wp:posOffset>257175</wp:posOffset>
            </wp:positionH>
            <wp:positionV relativeFrom="paragraph">
              <wp:posOffset>281305</wp:posOffset>
            </wp:positionV>
            <wp:extent cx="1104900" cy="1104900"/>
            <wp:effectExtent l="0" t="0" r="0" b="0"/>
            <wp:wrapNone/>
            <wp:docPr id="230467395" name="Picture 2304673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67395" name="Picture 230467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E77">
        <w:t xml:space="preserve">phone on: </w:t>
      </w:r>
    </w:p>
    <w:p w14:paraId="06ED3F8E" w14:textId="77777777" w:rsidR="00C80E77" w:rsidRDefault="00C80E77" w:rsidP="00C80E77"/>
    <w:p w14:paraId="56ABD7EB" w14:textId="77777777" w:rsidR="00C80E77" w:rsidRDefault="00C80E77" w:rsidP="00C80E77">
      <w:pPr>
        <w:ind w:firstLine="567"/>
      </w:pPr>
      <w:r w:rsidRPr="00112014">
        <w:rPr>
          <w:b/>
          <w:bCs/>
        </w:rPr>
        <w:t>0800 566 601</w:t>
      </w:r>
    </w:p>
    <w:p w14:paraId="19872817" w14:textId="77777777" w:rsidR="00C80E77" w:rsidRDefault="00C80E77" w:rsidP="00C80E77">
      <w:pPr>
        <w:pStyle w:val="Listtoplevel"/>
      </w:pPr>
      <w:r w:rsidRPr="00DF3CCA">
        <w:drawing>
          <wp:anchor distT="0" distB="0" distL="114300" distR="114300" simplePos="0" relativeHeight="251888640" behindDoc="0" locked="0" layoutInCell="1" allowOverlap="1" wp14:anchorId="12138FA6" wp14:editId="4561BF4E">
            <wp:simplePos x="0" y="0"/>
            <wp:positionH relativeFrom="margin">
              <wp:posOffset>190500</wp:posOffset>
            </wp:positionH>
            <wp:positionV relativeFrom="paragraph">
              <wp:posOffset>288925</wp:posOffset>
            </wp:positionV>
            <wp:extent cx="1226820" cy="1226820"/>
            <wp:effectExtent l="0" t="0" r="0" b="0"/>
            <wp:wrapNone/>
            <wp:docPr id="486572598" name="Picture 4865725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72598" name="Picture 4865725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text message on: </w:t>
      </w:r>
    </w:p>
    <w:p w14:paraId="7119CC66" w14:textId="77777777" w:rsidR="00C80E77" w:rsidRDefault="00C80E77" w:rsidP="00C80E77"/>
    <w:p w14:paraId="05C3614A" w14:textId="77777777" w:rsidR="00C80E77" w:rsidRDefault="00C80E77" w:rsidP="00C80E77">
      <w:pPr>
        <w:ind w:firstLine="567"/>
      </w:pPr>
      <w:r w:rsidRPr="00112014">
        <w:rPr>
          <w:b/>
          <w:bCs/>
        </w:rPr>
        <w:t>4206</w:t>
      </w:r>
    </w:p>
    <w:p w14:paraId="33780D81" w14:textId="77777777" w:rsidR="00C80E77" w:rsidRDefault="00C80E77" w:rsidP="00C80E77">
      <w:pPr>
        <w:pStyle w:val="Listtoplevel"/>
      </w:pPr>
      <w:r>
        <w:drawing>
          <wp:anchor distT="0" distB="0" distL="114300" distR="114300" simplePos="0" relativeHeight="251889664" behindDoc="0" locked="0" layoutInCell="1" allowOverlap="1" wp14:anchorId="62740B94" wp14:editId="2E73A9F6">
            <wp:simplePos x="0" y="0"/>
            <wp:positionH relativeFrom="margin">
              <wp:posOffset>213360</wp:posOffset>
            </wp:positionH>
            <wp:positionV relativeFrom="paragraph">
              <wp:posOffset>463550</wp:posOffset>
            </wp:positionV>
            <wp:extent cx="1163320" cy="1163320"/>
            <wp:effectExtent l="0" t="0" r="0" b="0"/>
            <wp:wrapNone/>
            <wp:docPr id="1739786326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86326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email at:</w:t>
      </w:r>
    </w:p>
    <w:p w14:paraId="1FAADB7E" w14:textId="77777777" w:rsidR="00C80E77" w:rsidRDefault="00C80E77" w:rsidP="00C80E77"/>
    <w:p w14:paraId="6BA39DCB" w14:textId="6BCF44B5" w:rsidR="006B2873" w:rsidRPr="00C80E77" w:rsidRDefault="00C80E77" w:rsidP="00C80E77">
      <w:pPr>
        <w:ind w:firstLine="567"/>
        <w:rPr>
          <w:b/>
          <w:bCs/>
        </w:rPr>
      </w:pPr>
      <w:r w:rsidRPr="00112014">
        <w:rPr>
          <w:b/>
          <w:bCs/>
        </w:rPr>
        <w:t>contact@whaikaha.govt.nz</w:t>
      </w:r>
    </w:p>
    <w:p w14:paraId="1B25164A" w14:textId="098BB431" w:rsidR="0064667B" w:rsidRDefault="0064667B">
      <w:pPr>
        <w:spacing w:line="240" w:lineRule="auto"/>
        <w:ind w:left="0"/>
      </w:pPr>
    </w:p>
    <w:bookmarkStart w:id="0" w:name="_Hlk53559738"/>
    <w:p w14:paraId="32EADCD2" w14:textId="3F4D072D" w:rsidR="00EC5F32" w:rsidRPr="00E43F08" w:rsidRDefault="008A1CE3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64DF699E" wp14:editId="7DD82875">
                <wp:simplePos x="0" y="0"/>
                <wp:positionH relativeFrom="margin">
                  <wp:posOffset>-339213</wp:posOffset>
                </wp:positionH>
                <wp:positionV relativeFrom="paragraph">
                  <wp:posOffset>-265471</wp:posOffset>
                </wp:positionV>
                <wp:extent cx="6234430" cy="9158748"/>
                <wp:effectExtent l="0" t="0" r="13970" b="2349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5874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0D6C7" id="Rectangle: Rounded Corners 24" o:spid="_x0000_s1026" style="position:absolute;margin-left:-26.7pt;margin-top:-20.9pt;width:490.9pt;height:721.1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D86290">
        <w:rPr>
          <w:noProof/>
        </w:rPr>
        <w:drawing>
          <wp:anchor distT="0" distB="0" distL="114300" distR="114300" simplePos="0" relativeHeight="251902976" behindDoc="0" locked="0" layoutInCell="1" allowOverlap="1" wp14:anchorId="50A70E6F" wp14:editId="2B63478F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965325" cy="389255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21670" name="Picture 17400216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73216E">
        <w:rPr>
          <w:rFonts w:eastAsia="Times New Roman" w:cs="Arial"/>
          <w:szCs w:val="32"/>
          <w:lang w:eastAsia="en-NZ"/>
        </w:rPr>
        <w:t>Whaikaha</w:t>
      </w:r>
      <w:r w:rsidR="004F7F1D">
        <w:rPr>
          <w:rFonts w:eastAsia="Times New Roman" w:cs="Arial"/>
          <w:szCs w:val="32"/>
          <w:lang w:eastAsia="en-NZ"/>
        </w:rPr>
        <w:t xml:space="preserve"> </w:t>
      </w:r>
      <w:r w:rsidR="00D84D30">
        <w:rPr>
          <w:b/>
          <w:bCs/>
        </w:rPr>
        <w:t>–</w:t>
      </w:r>
      <w:r w:rsidR="004F7F1D">
        <w:rPr>
          <w:rFonts w:eastAsia="Times New Roman" w:cs="Arial"/>
          <w:szCs w:val="32"/>
          <w:lang w:eastAsia="en-NZ"/>
        </w:rPr>
        <w:t xml:space="preserve"> Ministry of Disabled People.</w:t>
      </w:r>
    </w:p>
    <w:p w14:paraId="77263D9A" w14:textId="6156AC36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1164192" w14:textId="5519782C" w:rsidR="00EC5F32" w:rsidRPr="00E43F08" w:rsidRDefault="00D84D30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910144" behindDoc="0" locked="0" layoutInCell="1" allowOverlap="1" wp14:anchorId="37DE75BD" wp14:editId="38144BA7">
            <wp:simplePos x="0" y="0"/>
            <wp:positionH relativeFrom="column">
              <wp:posOffset>-156114</wp:posOffset>
            </wp:positionH>
            <wp:positionV relativeFrom="paragraph">
              <wp:posOffset>171450</wp:posOffset>
            </wp:positionV>
            <wp:extent cx="1935480" cy="968423"/>
            <wp:effectExtent l="0" t="0" r="7620" b="3175"/>
            <wp:wrapThrough wrapText="bothSides">
              <wp:wrapPolygon edited="0">
                <wp:start x="0" y="0"/>
                <wp:lineTo x="0" y="21246"/>
                <wp:lineTo x="21472" y="21246"/>
                <wp:lineTo x="21472" y="0"/>
                <wp:lineTo x="0" y="0"/>
              </wp:wrapPolygon>
            </wp:wrapThrough>
            <wp:docPr id="869946549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46549" name="Picture 1" descr="A close-up of a sign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96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1DDE4500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309C4FF" w14:textId="72908F63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86240" behindDoc="0" locked="0" layoutInCell="1" allowOverlap="1" wp14:anchorId="632AF78D" wp14:editId="6C665757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8D76D16" w14:textId="2ED9BAA2" w:rsidR="00EC5F32" w:rsidRPr="00E43F08" w:rsidRDefault="00AE669D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0096" behindDoc="1" locked="0" layoutInCell="1" allowOverlap="1" wp14:anchorId="56F4FBFB" wp14:editId="0B527674">
            <wp:simplePos x="0" y="0"/>
            <wp:positionH relativeFrom="margin">
              <wp:posOffset>140970</wp:posOffset>
            </wp:positionH>
            <wp:positionV relativeFrom="paragraph">
              <wp:posOffset>287655</wp:posOffset>
            </wp:positionV>
            <wp:extent cx="1304925" cy="800100"/>
            <wp:effectExtent l="0" t="0" r="3175" b="0"/>
            <wp:wrapThrough wrapText="bothSides">
              <wp:wrapPolygon edited="0">
                <wp:start x="0" y="0"/>
                <wp:lineTo x="0" y="21257"/>
                <wp:lineTo x="21442" y="21257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0C7F9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76847345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524719C6" w14:textId="44A3C355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0CB49694" w14:textId="5989791B" w:rsidR="00EC5F32" w:rsidRPr="00E43F08" w:rsidRDefault="00AE669D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4192" behindDoc="0" locked="0" layoutInCell="1" allowOverlap="1" wp14:anchorId="61BFFE76" wp14:editId="01B8D8D6">
            <wp:simplePos x="0" y="0"/>
            <wp:positionH relativeFrom="margin">
              <wp:posOffset>-29210</wp:posOffset>
            </wp:positionH>
            <wp:positionV relativeFrom="paragraph">
              <wp:posOffset>38735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1507C" w14:textId="3670B1FA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t>Photosymbols.com</w:t>
      </w:r>
    </w:p>
    <w:p w14:paraId="587958AC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24B9E18" w14:textId="1C688982" w:rsidR="00EC5F32" w:rsidRPr="00AF668B" w:rsidRDefault="00AE669D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5216" behindDoc="0" locked="0" layoutInCell="1" allowOverlap="1" wp14:anchorId="02B02503" wp14:editId="2271C5AA">
            <wp:simplePos x="0" y="0"/>
            <wp:positionH relativeFrom="margin">
              <wp:posOffset>-83185</wp:posOffset>
            </wp:positionH>
            <wp:positionV relativeFrom="paragraph">
              <wp:posOffset>39370</wp:posOffset>
            </wp:positionV>
            <wp:extent cx="922020" cy="976630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</w:rPr>
        <w:drawing>
          <wp:anchor distT="0" distB="0" distL="114300" distR="114300" simplePos="0" relativeHeight="251808768" behindDoc="0" locked="0" layoutInCell="1" allowOverlap="1" wp14:anchorId="257EC39A" wp14:editId="2D318E2E">
            <wp:simplePos x="0" y="0"/>
            <wp:positionH relativeFrom="column">
              <wp:posOffset>1051560</wp:posOffset>
            </wp:positionH>
            <wp:positionV relativeFrom="paragraph">
              <wp:posOffset>133350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69FCCFDD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22BF46A0" w14:textId="196DF59A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1D744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1F052CD6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2144" behindDoc="0" locked="0" layoutInCell="1" allowOverlap="1" wp14:anchorId="4CDC079C" wp14:editId="3B9C7F9B">
            <wp:simplePos x="0" y="0"/>
            <wp:positionH relativeFrom="column">
              <wp:posOffset>438785</wp:posOffset>
            </wp:positionH>
            <wp:positionV relativeFrom="paragraph">
              <wp:posOffset>588645</wp:posOffset>
            </wp:positionV>
            <wp:extent cx="752475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AC684C7" wp14:editId="7596F75C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F3333" w14:textId="77777777" w:rsidR="00EC5F32" w:rsidRDefault="00EC5F32" w:rsidP="00EC5F32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C684C7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700F3333" w14:textId="77777777" w:rsidR="00EC5F32" w:rsidRDefault="00EC5F32" w:rsidP="00EC5F32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315307">
      <w:headerReference w:type="even" r:id="rId57"/>
      <w:footerReference w:type="even" r:id="rId58"/>
      <w:footerReference w:type="default" r:id="rId5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989A9" w14:textId="77777777" w:rsidR="00D24051" w:rsidRDefault="00D24051">
      <w:pPr>
        <w:spacing w:line="240" w:lineRule="auto"/>
      </w:pPr>
      <w:r>
        <w:separator/>
      </w:r>
    </w:p>
  </w:endnote>
  <w:endnote w:type="continuationSeparator" w:id="0">
    <w:p w14:paraId="0A620405" w14:textId="77777777" w:rsidR="00D24051" w:rsidRDefault="00D240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93A317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3E485F9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96C716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460733A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13041" w14:textId="77777777" w:rsidR="00D24051" w:rsidRDefault="00D24051">
      <w:pPr>
        <w:spacing w:line="240" w:lineRule="auto"/>
      </w:pPr>
      <w:r>
        <w:separator/>
      </w:r>
    </w:p>
  </w:footnote>
  <w:footnote w:type="continuationSeparator" w:id="0">
    <w:p w14:paraId="1DA4A0A4" w14:textId="77777777" w:rsidR="00D24051" w:rsidRDefault="00D240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FF95" w14:textId="76C29A88" w:rsidR="007639EE" w:rsidRDefault="007639E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2AF42AD" wp14:editId="3410E2F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5" name="Text Box 5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6759B7" w14:textId="06E983DF" w:rsidR="007639EE" w:rsidRPr="007639EE" w:rsidRDefault="007639EE" w:rsidP="007639E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639E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AF42A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IN-CONFIDENCE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3B6759B7" w14:textId="06E983DF" w:rsidR="007639EE" w:rsidRPr="007639EE" w:rsidRDefault="007639EE" w:rsidP="007639E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639E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gUAY1H5jiwAAAA="/>
  </w:docVars>
  <w:rsids>
    <w:rsidRoot w:val="009A623C"/>
    <w:rsid w:val="000013CC"/>
    <w:rsid w:val="00005DB6"/>
    <w:rsid w:val="000064D2"/>
    <w:rsid w:val="000227B4"/>
    <w:rsid w:val="0003092A"/>
    <w:rsid w:val="0004557B"/>
    <w:rsid w:val="0007527F"/>
    <w:rsid w:val="0009079F"/>
    <w:rsid w:val="000A3C46"/>
    <w:rsid w:val="000A5F53"/>
    <w:rsid w:val="000C5B4F"/>
    <w:rsid w:val="000E194D"/>
    <w:rsid w:val="00113BFF"/>
    <w:rsid w:val="00122416"/>
    <w:rsid w:val="00124EA8"/>
    <w:rsid w:val="001754F4"/>
    <w:rsid w:val="001809CA"/>
    <w:rsid w:val="001B4DD5"/>
    <w:rsid w:val="001C09D3"/>
    <w:rsid w:val="001D223E"/>
    <w:rsid w:val="001D744B"/>
    <w:rsid w:val="001E3429"/>
    <w:rsid w:val="00201791"/>
    <w:rsid w:val="00226F54"/>
    <w:rsid w:val="00257D60"/>
    <w:rsid w:val="00261BF8"/>
    <w:rsid w:val="00266B9F"/>
    <w:rsid w:val="002C31DF"/>
    <w:rsid w:val="00315307"/>
    <w:rsid w:val="00323A9D"/>
    <w:rsid w:val="00323AFA"/>
    <w:rsid w:val="00323EB3"/>
    <w:rsid w:val="00356711"/>
    <w:rsid w:val="00371C85"/>
    <w:rsid w:val="00372644"/>
    <w:rsid w:val="003F07F7"/>
    <w:rsid w:val="003F5628"/>
    <w:rsid w:val="003F6CC1"/>
    <w:rsid w:val="003F755F"/>
    <w:rsid w:val="004535B5"/>
    <w:rsid w:val="004567B0"/>
    <w:rsid w:val="0049288F"/>
    <w:rsid w:val="004C140B"/>
    <w:rsid w:val="004C6546"/>
    <w:rsid w:val="004F56C0"/>
    <w:rsid w:val="004F68F1"/>
    <w:rsid w:val="004F7F1D"/>
    <w:rsid w:val="00500845"/>
    <w:rsid w:val="0050330C"/>
    <w:rsid w:val="00503AD5"/>
    <w:rsid w:val="00522E5E"/>
    <w:rsid w:val="00570380"/>
    <w:rsid w:val="005705DC"/>
    <w:rsid w:val="005913E0"/>
    <w:rsid w:val="005921AD"/>
    <w:rsid w:val="005B4EB1"/>
    <w:rsid w:val="0060011B"/>
    <w:rsid w:val="0064667B"/>
    <w:rsid w:val="006959A8"/>
    <w:rsid w:val="00697144"/>
    <w:rsid w:val="006B2873"/>
    <w:rsid w:val="006B45FC"/>
    <w:rsid w:val="006C5C26"/>
    <w:rsid w:val="006D12ED"/>
    <w:rsid w:val="006E050D"/>
    <w:rsid w:val="00705CA3"/>
    <w:rsid w:val="0073216E"/>
    <w:rsid w:val="00736E4E"/>
    <w:rsid w:val="007624E6"/>
    <w:rsid w:val="007639EE"/>
    <w:rsid w:val="00775A1F"/>
    <w:rsid w:val="007829EC"/>
    <w:rsid w:val="00792768"/>
    <w:rsid w:val="007A4797"/>
    <w:rsid w:val="007C7764"/>
    <w:rsid w:val="007E7233"/>
    <w:rsid w:val="00800FFE"/>
    <w:rsid w:val="00840E1C"/>
    <w:rsid w:val="00863D53"/>
    <w:rsid w:val="008848CB"/>
    <w:rsid w:val="00887F23"/>
    <w:rsid w:val="008A1CE3"/>
    <w:rsid w:val="008D437D"/>
    <w:rsid w:val="008D69B0"/>
    <w:rsid w:val="008F1A4F"/>
    <w:rsid w:val="008F5E7F"/>
    <w:rsid w:val="00903EB7"/>
    <w:rsid w:val="009411B0"/>
    <w:rsid w:val="0094516C"/>
    <w:rsid w:val="00974E0B"/>
    <w:rsid w:val="0098180B"/>
    <w:rsid w:val="009A623C"/>
    <w:rsid w:val="009F068B"/>
    <w:rsid w:val="009F25AE"/>
    <w:rsid w:val="009F6BDF"/>
    <w:rsid w:val="00A07648"/>
    <w:rsid w:val="00A12915"/>
    <w:rsid w:val="00A33603"/>
    <w:rsid w:val="00A67570"/>
    <w:rsid w:val="00AB33B8"/>
    <w:rsid w:val="00AE669D"/>
    <w:rsid w:val="00B50B0B"/>
    <w:rsid w:val="00B81A2E"/>
    <w:rsid w:val="00BA608B"/>
    <w:rsid w:val="00BA7E92"/>
    <w:rsid w:val="00BC7E04"/>
    <w:rsid w:val="00BD34B6"/>
    <w:rsid w:val="00BF5DDC"/>
    <w:rsid w:val="00C160DE"/>
    <w:rsid w:val="00C200AE"/>
    <w:rsid w:val="00C37770"/>
    <w:rsid w:val="00C756AE"/>
    <w:rsid w:val="00C757B6"/>
    <w:rsid w:val="00C80E77"/>
    <w:rsid w:val="00C81F05"/>
    <w:rsid w:val="00C92C1F"/>
    <w:rsid w:val="00CA1538"/>
    <w:rsid w:val="00CE4497"/>
    <w:rsid w:val="00CF2EF8"/>
    <w:rsid w:val="00D24051"/>
    <w:rsid w:val="00D652D9"/>
    <w:rsid w:val="00D67451"/>
    <w:rsid w:val="00D84D30"/>
    <w:rsid w:val="00D852B6"/>
    <w:rsid w:val="00D86290"/>
    <w:rsid w:val="00DC3D69"/>
    <w:rsid w:val="00DC5D2A"/>
    <w:rsid w:val="00DC7CDC"/>
    <w:rsid w:val="00DD21A8"/>
    <w:rsid w:val="00DF2E18"/>
    <w:rsid w:val="00E16697"/>
    <w:rsid w:val="00E17BF8"/>
    <w:rsid w:val="00E23EE7"/>
    <w:rsid w:val="00E25EA4"/>
    <w:rsid w:val="00E301CA"/>
    <w:rsid w:val="00E44D68"/>
    <w:rsid w:val="00E56A37"/>
    <w:rsid w:val="00E70E61"/>
    <w:rsid w:val="00E757C5"/>
    <w:rsid w:val="00EA019C"/>
    <w:rsid w:val="00EA567F"/>
    <w:rsid w:val="00EC5F32"/>
    <w:rsid w:val="00EF2036"/>
    <w:rsid w:val="00EF4A04"/>
    <w:rsid w:val="00F11A55"/>
    <w:rsid w:val="00F20BCC"/>
    <w:rsid w:val="00F32DCE"/>
    <w:rsid w:val="00F34C52"/>
    <w:rsid w:val="00F42848"/>
    <w:rsid w:val="00F87859"/>
    <w:rsid w:val="00FA02B0"/>
    <w:rsid w:val="00FC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DADDC9"/>
  <w15:chartTrackingRefBased/>
  <w15:docId w15:val="{B7CCAAAF-2C28-4E20-AEE4-3337CC58B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Para - number,Rec para,Dot pt,F5 List Paragraph,List Paragraph1,No Spacing1,List Paragraph Char Char Char,Indicator Text,Numbered Para 1,Colorful List - Accent 11,MAIN CONTENT,List Paragraph12,List Paragraph2,OBC Bullet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Para - number Char,Rec para Char,Dot pt Char,F5 List Paragraph Char,List Paragraph1 Char,No Spacing1 Char,List Paragraph Char Char Char Char,Indicator Text Char,Numbered Para 1 Char,MAIN CONTENT Char,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D84D30"/>
    <w:pPr>
      <w:spacing w:after="200"/>
      <w:ind w:left="0" w:right="237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D84D30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A608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80E77"/>
    <w:rPr>
      <w:rFonts w:ascii="Arial" w:eastAsiaTheme="minorEastAsia" w:hAnsi="Arial"/>
      <w:sz w:val="32"/>
      <w:lang w:val="en-AU"/>
    </w:rPr>
  </w:style>
  <w:style w:type="paragraph" w:customStyle="1" w:styleId="comments">
    <w:name w:val="comments"/>
    <w:uiPriority w:val="4"/>
    <w:qFormat/>
    <w:rsid w:val="005B4EB1"/>
    <w:rPr>
      <w:rFonts w:ascii="Arial" w:eastAsiaTheme="majorEastAsia" w:hAnsi="Arial" w:cstheme="majorBidi"/>
      <w:color w:val="000000"/>
      <w:spacing w:val="-10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\Documents\People%20First\Easy%20Read%20Template%20(September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DP Document" ma:contentTypeID="0x010100A4C634B9829F5B4CA6729CA17A9903AF00AD7EDC2E8823C4488076262B02531045" ma:contentTypeVersion="21" ma:contentTypeDescription="Accommodates MDP specific document metadata" ma:contentTypeScope="" ma:versionID="ab901c4f59f68777ff544f7956fcf003">
  <xsd:schema xmlns:xsd="http://www.w3.org/2001/XMLSchema" xmlns:xs="http://www.w3.org/2001/XMLSchema" xmlns:p="http://schemas.microsoft.com/office/2006/metadata/properties" xmlns:ns1="http://schemas.microsoft.com/sharepoint/v3" xmlns:ns2="18bea65f-058c-4606-8a35-6f97418c28a4" xmlns:ns3="e2b0f649-e6a2-4be8-8305-f88f233d4347" targetNamespace="http://schemas.microsoft.com/office/2006/metadata/properties" ma:root="true" ma:fieldsID="59699b0bcb8f9f7c3881198d0ca31bc7" ns1:_="" ns2:_="" ns3:_="">
    <xsd:import namespace="http://schemas.microsoft.com/sharepoint/v3"/>
    <xsd:import namespace="18bea65f-058c-4606-8a35-6f97418c28a4"/>
    <xsd:import namespace="e2b0f649-e6a2-4be8-8305-f88f233d43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ea65f-058c-4606-8a35-6f97418c28a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73435d-7517-439d-9a23-81a7c8d15f58}" ma:internalName="TaxCatchAll" ma:showField="CatchAllData" ma:web="18bea65f-058c-4606-8a35-6f97418c28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0f649-e6a2-4be8-8305-f88f233d4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5349594-bd3e-4347-a84f-2427756b1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e2b0f649-e6a2-4be8-8305-f88f233d4347">
      <Terms xmlns="http://schemas.microsoft.com/office/infopath/2007/PartnerControls"/>
    </lcf76f155ced4ddcb4097134ff3c332f>
    <_ip_UnifiedCompliancePolicyProperties xmlns="http://schemas.microsoft.com/sharepoint/v3" xsi:nil="true"/>
    <TaxCatchAll xmlns="18bea65f-058c-4606-8a35-6f97418c28a4" xsi:nil="true"/>
    <_dlc_DocId xmlns="18bea65f-058c-4606-8a35-6f97418c28a4">INFO-1118346183-3025</_dlc_DocId>
    <_dlc_DocIdUrl xmlns="18bea65f-058c-4606-8a35-6f97418c28a4">
      <Url>https://msdgovtnz.sharepoint.com/sites/whaikaha-ORG-Comms/_layouts/15/DocIdRedir.aspx?ID=INFO-1118346183-3025</Url>
      <Description>INFO-1118346183-3025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5CF0070-0B4D-45DF-8D17-19E68CB350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8bea65f-058c-4606-8a35-6f97418c28a4"/>
    <ds:schemaRef ds:uri="e2b0f649-e6a2-4be8-8305-f88f233d4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77736A-3267-4200-A639-2BBB4B45B1C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2b0f649-e6a2-4be8-8305-f88f233d4347"/>
    <ds:schemaRef ds:uri="18bea65f-058c-4606-8a35-6f97418c28a4"/>
  </ds:schemaRefs>
</ds:datastoreItem>
</file>

<file path=customXml/itemProps3.xml><?xml version="1.0" encoding="utf-8"?>
<ds:datastoreItem xmlns:ds="http://schemas.openxmlformats.org/officeDocument/2006/customXml" ds:itemID="{C1683ED6-8043-4B9C-BC1F-EC63C02E18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9869A3-B49B-47E6-BA76-69EEBAD6B5A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(September 2023).dotx</Template>
  <TotalTime>2</TotalTime>
  <Pages>11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</dc:creator>
  <cp:keywords/>
  <dc:description/>
  <cp:lastModifiedBy>Zoe Braithwaite</cp:lastModifiedBy>
  <cp:revision>4</cp:revision>
  <dcterms:created xsi:type="dcterms:W3CDTF">2023-11-21T00:58:00Z</dcterms:created>
  <dcterms:modified xsi:type="dcterms:W3CDTF">2024-04-16T20:29:00Z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4,5,6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IN-CONFIDENCE</vt:lpwstr>
  </property>
  <property fmtid="{D5CDD505-2E9C-101B-9397-08002B2CF9AE}" pid="5" name="MSIP_Label_f43e46a9-9901-46e9-bfae-bb6189d4cb66_Enabled">
    <vt:lpwstr>true</vt:lpwstr>
  </property>
  <property fmtid="{D5CDD505-2E9C-101B-9397-08002B2CF9AE}" pid="6" name="MSIP_Label_f43e46a9-9901-46e9-bfae-bb6189d4cb66_SetDate">
    <vt:lpwstr>2023-11-20T20:17:29Z</vt:lpwstr>
  </property>
  <property fmtid="{D5CDD505-2E9C-101B-9397-08002B2CF9AE}" pid="7" name="MSIP_Label_f43e46a9-9901-46e9-bfae-bb6189d4cb66_Method">
    <vt:lpwstr>Standard</vt:lpwstr>
  </property>
  <property fmtid="{D5CDD505-2E9C-101B-9397-08002B2CF9AE}" pid="8" name="MSIP_Label_f43e46a9-9901-46e9-bfae-bb6189d4cb66_Name">
    <vt:lpwstr>In-confidence</vt:lpwstr>
  </property>
  <property fmtid="{D5CDD505-2E9C-101B-9397-08002B2CF9AE}" pid="9" name="MSIP_Label_f43e46a9-9901-46e9-bfae-bb6189d4cb66_SiteId">
    <vt:lpwstr>e40c4f52-99bd-4d4f-bf7e-d001a2ca6556</vt:lpwstr>
  </property>
  <property fmtid="{D5CDD505-2E9C-101B-9397-08002B2CF9AE}" pid="10" name="MSIP_Label_f43e46a9-9901-46e9-bfae-bb6189d4cb66_ActionId">
    <vt:lpwstr>98b2c4b1-fc27-4624-82d4-b3b2e9cdea0b</vt:lpwstr>
  </property>
  <property fmtid="{D5CDD505-2E9C-101B-9397-08002B2CF9AE}" pid="11" name="MSIP_Label_f43e46a9-9901-46e9-bfae-bb6189d4cb66_ContentBits">
    <vt:lpwstr>1</vt:lpwstr>
  </property>
  <property fmtid="{D5CDD505-2E9C-101B-9397-08002B2CF9AE}" pid="12" name="ContentTypeId">
    <vt:lpwstr>0x010100A4C634B9829F5B4CA6729CA17A9903AF00AD7EDC2E8823C4488076262B02531045</vt:lpwstr>
  </property>
  <property fmtid="{D5CDD505-2E9C-101B-9397-08002B2CF9AE}" pid="13" name="_dlc_DocIdItemGuid">
    <vt:lpwstr>97f7bcee-cd1a-4b42-9a7c-b1b51e5ad1a1</vt:lpwstr>
  </property>
</Properties>
</file>