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6002B" w14:textId="73AB593A" w:rsidR="00F87859" w:rsidRDefault="0036397E" w:rsidP="00F87859">
      <w:pPr>
        <w:rPr>
          <w:rFonts w:cs="Arial"/>
          <w:szCs w:val="32"/>
        </w:rPr>
      </w:pPr>
      <w:r w:rsidRPr="002E28D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99552" behindDoc="0" locked="0" layoutInCell="1" allowOverlap="1" wp14:anchorId="668DBBB1" wp14:editId="7BC02537">
            <wp:simplePos x="0" y="0"/>
            <wp:positionH relativeFrom="column">
              <wp:posOffset>-182880</wp:posOffset>
            </wp:positionH>
            <wp:positionV relativeFrom="paragraph">
              <wp:posOffset>-132430</wp:posOffset>
            </wp:positionV>
            <wp:extent cx="3463420" cy="1362140"/>
            <wp:effectExtent l="0" t="0" r="0" b="0"/>
            <wp:wrapNone/>
            <wp:docPr id="1391213707" name="Picture 1391213707" descr="The purple Whaikaha logo on white background with QR code leading to a video showing the NZSL name for Whaikah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purple Whaikaha logo on white background with QR code leading to a video showing the NZSL name for Whaikah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10" cy="13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2880" behindDoc="0" locked="0" layoutInCell="1" allowOverlap="1" wp14:anchorId="73963544" wp14:editId="54632CF2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15E91" w14:textId="0A116B6E" w:rsidR="00F87859" w:rsidRDefault="00F87859" w:rsidP="00F87859">
      <w:pPr>
        <w:rPr>
          <w:rFonts w:cs="Arial"/>
          <w:szCs w:val="32"/>
        </w:rPr>
      </w:pPr>
    </w:p>
    <w:p w14:paraId="2F55BE90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077C64A5" w14:textId="77777777" w:rsidR="00F87859" w:rsidRDefault="00F87859" w:rsidP="00F87859">
      <w:pPr>
        <w:rPr>
          <w:rFonts w:cs="Arial"/>
          <w:szCs w:val="32"/>
        </w:rPr>
      </w:pPr>
    </w:p>
    <w:p w14:paraId="5975EB20" w14:textId="691CF7CB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1BCA1E64" w14:textId="3BB718AC" w:rsidR="00887F23" w:rsidRPr="008A1AFC" w:rsidRDefault="00881850" w:rsidP="00E00883">
      <w:pPr>
        <w:pStyle w:val="Title"/>
      </w:pPr>
      <w:r w:rsidRPr="00881850">
        <w:rPr>
          <w:noProof/>
        </w:rPr>
        <w:drawing>
          <wp:anchor distT="0" distB="0" distL="114300" distR="114300" simplePos="0" relativeHeight="252338176" behindDoc="0" locked="0" layoutInCell="1" allowOverlap="1" wp14:anchorId="6FE76B87" wp14:editId="2E036C6C">
            <wp:simplePos x="0" y="0"/>
            <wp:positionH relativeFrom="column">
              <wp:posOffset>147074</wp:posOffset>
            </wp:positionH>
            <wp:positionV relativeFrom="paragraph">
              <wp:posOffset>1120918</wp:posOffset>
            </wp:positionV>
            <wp:extent cx="5456555" cy="5456555"/>
            <wp:effectExtent l="0" t="0" r="0" b="0"/>
            <wp:wrapThrough wrapText="bothSides">
              <wp:wrapPolygon edited="0">
                <wp:start x="14328" y="3092"/>
                <wp:lineTo x="6108" y="3469"/>
                <wp:lineTo x="4148" y="3695"/>
                <wp:lineTo x="4148" y="4449"/>
                <wp:lineTo x="3092" y="5882"/>
                <wp:lineTo x="2489" y="6862"/>
                <wp:lineTo x="2187" y="7767"/>
                <wp:lineTo x="2111" y="8069"/>
                <wp:lineTo x="905" y="8371"/>
                <wp:lineTo x="603" y="8597"/>
                <wp:lineTo x="679" y="9351"/>
                <wp:lineTo x="1056" y="10482"/>
                <wp:lineTo x="1131" y="14102"/>
                <wp:lineTo x="75" y="15987"/>
                <wp:lineTo x="75" y="16439"/>
                <wp:lineTo x="21341" y="16439"/>
                <wp:lineTo x="21417" y="15987"/>
                <wp:lineTo x="20210" y="14102"/>
                <wp:lineTo x="19984" y="10482"/>
                <wp:lineTo x="20361" y="9351"/>
                <wp:lineTo x="20512" y="8220"/>
                <wp:lineTo x="20436" y="8069"/>
                <wp:lineTo x="18853" y="6862"/>
                <wp:lineTo x="18325" y="5580"/>
                <wp:lineTo x="16741" y="4374"/>
                <wp:lineTo x="14856" y="3092"/>
                <wp:lineTo x="14328" y="3092"/>
              </wp:wrapPolygon>
            </wp:wrapThrough>
            <wp:docPr id="1557257989" name="Picture 1" descr="5 people sitting around the table talking, 1 person holding a piece of paper up for everyone to see and they are pointing and talking about the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57989" name="Picture 1" descr="5 people sitting around the table talking, 1 person holding a piece of paper up for everyone to see and they are pointing and talking about the documen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545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883" w:rsidRPr="008A1AFC">
        <w:t xml:space="preserve">An update from </w:t>
      </w:r>
      <w:r w:rsidR="00F516A3" w:rsidRPr="008A1AFC">
        <w:t xml:space="preserve">Whaikaha </w:t>
      </w:r>
      <w:r w:rsidR="003512C0" w:rsidRPr="00F516A3">
        <w:rPr>
          <w:bCs/>
        </w:rPr>
        <w:t xml:space="preserve">– </w:t>
      </w:r>
      <w:r w:rsidR="00E00883" w:rsidRPr="008A1AFC">
        <w:t>Ministry of Disabled People</w:t>
      </w:r>
    </w:p>
    <w:p w14:paraId="33FCAE28" w14:textId="004D976E" w:rsidR="00887F23" w:rsidRDefault="00887F23" w:rsidP="00E00883">
      <w:pPr>
        <w:pStyle w:val="Title"/>
      </w:pPr>
    </w:p>
    <w:p w14:paraId="7FB20779" w14:textId="1A5CD45F" w:rsidR="00887F23" w:rsidRDefault="00887F23" w:rsidP="00E00883">
      <w:pPr>
        <w:pStyle w:val="Title"/>
      </w:pPr>
    </w:p>
    <w:p w14:paraId="6BD5B014" w14:textId="18474D1B" w:rsidR="00887F23" w:rsidRDefault="00887F23" w:rsidP="00E00883">
      <w:pPr>
        <w:pStyle w:val="Title"/>
      </w:pPr>
    </w:p>
    <w:p w14:paraId="7FD0EAAB" w14:textId="6838257E" w:rsidR="00887F23" w:rsidRDefault="00887F23" w:rsidP="00E00883">
      <w:pPr>
        <w:pStyle w:val="Title"/>
      </w:pPr>
    </w:p>
    <w:p w14:paraId="6A8FD0BA" w14:textId="00B98F93" w:rsidR="001B658B" w:rsidRDefault="00F87859" w:rsidP="00E46D75">
      <w:pPr>
        <w:pStyle w:val="Datepublished"/>
        <w:ind w:left="0"/>
      </w:pPr>
      <w:r w:rsidRPr="00F87859">
        <w:br/>
        <w:t xml:space="preserve"> </w:t>
      </w:r>
      <w:r w:rsidR="00570380">
        <w:br/>
      </w:r>
    </w:p>
    <w:p w14:paraId="6072B97C" w14:textId="77777777" w:rsidR="001B658B" w:rsidRDefault="001B658B" w:rsidP="00E46D75">
      <w:pPr>
        <w:pStyle w:val="Datepublished"/>
        <w:ind w:left="0"/>
      </w:pPr>
    </w:p>
    <w:p w14:paraId="0CC7A89F" w14:textId="1A8B3C2A" w:rsidR="00F87859" w:rsidRPr="00570380" w:rsidRDefault="00887F23" w:rsidP="00E46D75">
      <w:pPr>
        <w:pStyle w:val="Datepublished"/>
        <w:ind w:left="0"/>
      </w:pPr>
      <w:r w:rsidRPr="00570380">
        <w:t xml:space="preserve">Published: </w:t>
      </w:r>
      <w:r w:rsidR="00844498">
        <w:t>Decem</w:t>
      </w:r>
      <w:r w:rsidR="00F516A3">
        <w:t>ber 2023</w:t>
      </w:r>
    </w:p>
    <w:p w14:paraId="629C9109" w14:textId="63F1633E" w:rsidR="00570380" w:rsidRPr="00570380" w:rsidRDefault="00F87859" w:rsidP="00E46D75">
      <w:pPr>
        <w:pStyle w:val="Heading1"/>
        <w:ind w:left="0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>About this</w:t>
      </w:r>
      <w:r w:rsidR="00F516A3">
        <w:rPr>
          <w:noProof/>
          <w:lang w:val="en-NZ" w:eastAsia="en-NZ"/>
        </w:rPr>
        <w:t xml:space="preserve"> document </w:t>
      </w:r>
    </w:p>
    <w:p w14:paraId="2B74E5BB" w14:textId="77777777" w:rsidR="00D852B6" w:rsidRPr="003512C0" w:rsidRDefault="00D852B6" w:rsidP="00124EA8">
      <w:pPr>
        <w:rPr>
          <w:sz w:val="26"/>
          <w:szCs w:val="18"/>
        </w:rPr>
      </w:pPr>
    </w:p>
    <w:p w14:paraId="3E9DFA25" w14:textId="33375C33" w:rsidR="00EF4A04" w:rsidRPr="003512C0" w:rsidRDefault="00EF4A04" w:rsidP="00124EA8">
      <w:pPr>
        <w:rPr>
          <w:sz w:val="26"/>
          <w:szCs w:val="18"/>
        </w:rPr>
      </w:pPr>
    </w:p>
    <w:p w14:paraId="4D8AE800" w14:textId="55D9303A" w:rsidR="00F516A3" w:rsidRDefault="00F516A3" w:rsidP="00F516A3">
      <w:r w:rsidRPr="001C4140">
        <w:rPr>
          <w:noProof/>
        </w:rPr>
        <w:drawing>
          <wp:anchor distT="0" distB="0" distL="114300" distR="114300" simplePos="0" relativeHeight="251801600" behindDoc="0" locked="0" layoutInCell="1" allowOverlap="1" wp14:anchorId="3FBEED20" wp14:editId="649472C2">
            <wp:simplePos x="0" y="0"/>
            <wp:positionH relativeFrom="margin">
              <wp:posOffset>-102968</wp:posOffset>
            </wp:positionH>
            <wp:positionV relativeFrom="paragraph">
              <wp:posOffset>201930</wp:posOffset>
            </wp:positionV>
            <wp:extent cx="2134561" cy="423081"/>
            <wp:effectExtent l="0" t="0" r="0" b="0"/>
            <wp:wrapNone/>
            <wp:docPr id="186981784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1784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61" cy="42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Easy Read </w:t>
      </w:r>
      <w:r w:rsidR="00405C45">
        <w:t>document</w:t>
      </w:r>
      <w:r>
        <w:t xml:space="preserve"> is from </w:t>
      </w:r>
      <w:r w:rsidRPr="00F516A3">
        <w:rPr>
          <w:b/>
          <w:bCs/>
        </w:rPr>
        <w:t>Whaikaha – Ministry of Disabled People</w:t>
      </w:r>
      <w:r>
        <w:t>.</w:t>
      </w:r>
    </w:p>
    <w:p w14:paraId="64F33552" w14:textId="77777777" w:rsidR="00F516A3" w:rsidRPr="003512C0" w:rsidRDefault="00F516A3" w:rsidP="00F516A3">
      <w:pPr>
        <w:rPr>
          <w:sz w:val="26"/>
          <w:szCs w:val="18"/>
        </w:rPr>
      </w:pPr>
    </w:p>
    <w:p w14:paraId="61516527" w14:textId="27868F09" w:rsidR="00F516A3" w:rsidRPr="003512C0" w:rsidRDefault="00F516A3" w:rsidP="00F516A3">
      <w:pPr>
        <w:rPr>
          <w:sz w:val="26"/>
          <w:szCs w:val="18"/>
        </w:rPr>
      </w:pPr>
      <w:r w:rsidRPr="003512C0">
        <w:rPr>
          <w:noProof/>
          <w:sz w:val="26"/>
          <w:szCs w:val="18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7C76FA7C" wp14:editId="1B67C6EA">
                <wp:simplePos x="0" y="0"/>
                <wp:positionH relativeFrom="margin">
                  <wp:posOffset>2238375</wp:posOffset>
                </wp:positionH>
                <wp:positionV relativeFrom="paragraph">
                  <wp:posOffset>200025</wp:posOffset>
                </wp:positionV>
                <wp:extent cx="3606800" cy="1533525"/>
                <wp:effectExtent l="0" t="0" r="0" b="9525"/>
                <wp:wrapNone/>
                <wp:docPr id="1046513238" name="Rectangle 1046513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0" cy="153352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DABC8" w14:textId="77777777" w:rsidR="00E00883" w:rsidRDefault="00E00883" w:rsidP="008A1AFC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6FA7C" id="Rectangle 1046513238" o:spid="_x0000_s1026" style="position:absolute;left:0;text-align:left;margin-left:176.25pt;margin-top:15.75pt;width:284pt;height:120.75pt;z-index:-2515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" fillcolor="#e8def2" stroked="f" strokeweight="1pt">
                <v:textbox>
                  <w:txbxContent>
                    <w:p w14:paraId="5F5DABC8" w14:textId="77777777" w:rsidR="00E00883" w:rsidRDefault="00E00883" w:rsidP="008A1AFC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A26542" w14:textId="4F5F5CDA" w:rsidR="00F516A3" w:rsidRDefault="0090088E" w:rsidP="00F516A3">
      <w:r>
        <w:rPr>
          <w:noProof/>
        </w:rPr>
        <w:drawing>
          <wp:anchor distT="0" distB="0" distL="114300" distR="114300" simplePos="0" relativeHeight="252086272" behindDoc="0" locked="0" layoutInCell="1" allowOverlap="1" wp14:anchorId="1879FADA" wp14:editId="0383710B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1929130" cy="1203960"/>
            <wp:effectExtent l="0" t="0" r="0" b="0"/>
            <wp:wrapThrough wrapText="bothSides">
              <wp:wrapPolygon edited="0">
                <wp:start x="0" y="0"/>
                <wp:lineTo x="0" y="21190"/>
                <wp:lineTo x="21330" y="21190"/>
                <wp:lineTo x="21330" y="0"/>
                <wp:lineTo x="0" y="0"/>
              </wp:wrapPolygon>
            </wp:wrapThrough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6A3" w:rsidRPr="00F516A3">
        <w:rPr>
          <w:b/>
          <w:bCs/>
        </w:rPr>
        <w:t>Whaikaha – Ministry of Disabled People</w:t>
      </w:r>
      <w:r w:rsidR="00F516A3">
        <w:t xml:space="preserve"> is the part of the Government that works on things to do with disabled people.</w:t>
      </w:r>
    </w:p>
    <w:p w14:paraId="13135186" w14:textId="58188A60" w:rsidR="00F516A3" w:rsidRPr="003512C0" w:rsidRDefault="00F516A3" w:rsidP="00F516A3">
      <w:pPr>
        <w:rPr>
          <w:sz w:val="26"/>
          <w:szCs w:val="18"/>
        </w:rPr>
      </w:pPr>
    </w:p>
    <w:p w14:paraId="672B2C29" w14:textId="7F929B53" w:rsidR="00F516A3" w:rsidRPr="003512C0" w:rsidRDefault="008A1AFC" w:rsidP="00F516A3">
      <w:pPr>
        <w:rPr>
          <w:sz w:val="26"/>
          <w:szCs w:val="18"/>
        </w:rPr>
      </w:pPr>
      <w:r w:rsidRPr="003512C0">
        <w:rPr>
          <w:noProof/>
          <w:sz w:val="26"/>
          <w:szCs w:val="18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3356B2EC" wp14:editId="37FFDAB6">
                <wp:simplePos x="0" y="0"/>
                <wp:positionH relativeFrom="margin">
                  <wp:posOffset>2266950</wp:posOffset>
                </wp:positionH>
                <wp:positionV relativeFrom="paragraph">
                  <wp:posOffset>233680</wp:posOffset>
                </wp:positionV>
                <wp:extent cx="3559175" cy="2505075"/>
                <wp:effectExtent l="0" t="0" r="3175" b="9525"/>
                <wp:wrapNone/>
                <wp:docPr id="575764382" name="Rectangle 575764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505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CAEBA" w14:textId="77777777" w:rsidR="008A1AFC" w:rsidRDefault="008A1AFC" w:rsidP="009812E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6B2EC" id="Rectangle 575764382" o:spid="_x0000_s1027" style="position:absolute;left:0;text-align:left;margin-left:178.5pt;margin-top:18.4pt;width:280.25pt;height:197.25pt;z-index:-25130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" fillcolor="#fff2cc [663]" stroked="f" strokeweight="1pt">
                <v:textbox>
                  <w:txbxContent>
                    <w:p w14:paraId="670CAEBA" w14:textId="77777777" w:rsidR="008A1AFC" w:rsidRDefault="008A1AFC" w:rsidP="009812E2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516A3" w:rsidRPr="003512C0">
        <w:rPr>
          <w:sz w:val="26"/>
          <w:szCs w:val="18"/>
        </w:rPr>
        <w:tab/>
      </w:r>
    </w:p>
    <w:p w14:paraId="44BC88CA" w14:textId="775DA72E" w:rsidR="00E00883" w:rsidRDefault="00F516A3" w:rsidP="00F516A3">
      <w:r>
        <w:t>In this document</w:t>
      </w:r>
      <w:r w:rsidR="00E00883">
        <w:t>:</w:t>
      </w:r>
    </w:p>
    <w:p w14:paraId="120288E2" w14:textId="5EE37BD5" w:rsidR="00E00883" w:rsidRDefault="007001D7" w:rsidP="00E00883">
      <w:pPr>
        <w:pStyle w:val="Listtoplevel"/>
      </w:pPr>
      <w:r>
        <w:rPr>
          <w:b/>
          <w:bCs/>
        </w:rPr>
        <w:drawing>
          <wp:anchor distT="0" distB="0" distL="114300" distR="114300" simplePos="0" relativeHeight="252028928" behindDoc="0" locked="0" layoutInCell="1" allowOverlap="1" wp14:anchorId="1EA62E7F" wp14:editId="4692A9A8">
            <wp:simplePos x="0" y="0"/>
            <wp:positionH relativeFrom="column">
              <wp:posOffset>-98425</wp:posOffset>
            </wp:positionH>
            <wp:positionV relativeFrom="paragraph">
              <wp:posOffset>111760</wp:posOffset>
            </wp:positionV>
            <wp:extent cx="1800000" cy="1306915"/>
            <wp:effectExtent l="0" t="0" r="0" b="7620"/>
            <wp:wrapNone/>
            <wp:docPr id="145931906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1906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883">
        <w:t xml:space="preserve">Whaikaha – Ministry of Disabled People is called </w:t>
      </w:r>
      <w:r w:rsidR="00F516A3" w:rsidRPr="00E00883">
        <w:rPr>
          <w:b/>
          <w:bCs/>
        </w:rPr>
        <w:t>Whaikaha</w:t>
      </w:r>
    </w:p>
    <w:p w14:paraId="10F7EF33" w14:textId="6F4D880A" w:rsidR="00124EA8" w:rsidRDefault="00E00883" w:rsidP="00F57150">
      <w:pPr>
        <w:pStyle w:val="Listtoplevel"/>
      </w:pPr>
      <w:r>
        <w:t xml:space="preserve">when you see the words </w:t>
      </w:r>
      <w:r w:rsidRPr="00E00883">
        <w:rPr>
          <w:b/>
          <w:bCs/>
        </w:rPr>
        <w:t xml:space="preserve">we / us </w:t>
      </w:r>
      <w:r>
        <w:t>it means Whaikaha.</w:t>
      </w:r>
    </w:p>
    <w:p w14:paraId="1526C793" w14:textId="565A5BC6" w:rsidR="00E00883" w:rsidRDefault="00E00883" w:rsidP="00F516A3"/>
    <w:p w14:paraId="0168D76E" w14:textId="70F46AD4" w:rsidR="003512C0" w:rsidRDefault="004466D0" w:rsidP="003512C0">
      <w:r w:rsidRPr="00F00646">
        <w:rPr>
          <w:noProof/>
        </w:rPr>
        <w:drawing>
          <wp:anchor distT="0" distB="0" distL="114300" distR="114300" simplePos="0" relativeHeight="252100608" behindDoc="1" locked="0" layoutInCell="1" allowOverlap="1" wp14:anchorId="1DEC4523" wp14:editId="0851D630">
            <wp:simplePos x="0" y="0"/>
            <wp:positionH relativeFrom="column">
              <wp:posOffset>-114300</wp:posOffset>
            </wp:positionH>
            <wp:positionV relativeFrom="paragraph">
              <wp:posOffset>128270</wp:posOffset>
            </wp:positionV>
            <wp:extent cx="952500" cy="952500"/>
            <wp:effectExtent l="0" t="0" r="0" b="0"/>
            <wp:wrapNone/>
            <wp:docPr id="171392632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2632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DAE">
        <w:rPr>
          <w:noProof/>
        </w:rPr>
        <w:drawing>
          <wp:anchor distT="0" distB="0" distL="114300" distR="114300" simplePos="0" relativeHeight="251865088" behindDoc="0" locked="0" layoutInCell="1" allowOverlap="1" wp14:anchorId="39D09566" wp14:editId="47CFC1FD">
            <wp:simplePos x="0" y="0"/>
            <wp:positionH relativeFrom="column">
              <wp:posOffset>856767</wp:posOffset>
            </wp:positionH>
            <wp:positionV relativeFrom="paragraph">
              <wp:posOffset>122672</wp:posOffset>
            </wp:positionV>
            <wp:extent cx="1038709" cy="970163"/>
            <wp:effectExtent l="0" t="0" r="0" b="1905"/>
            <wp:wrapNone/>
            <wp:docPr id="62738632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8632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09" cy="97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A03665" w14:textId="71CA1780" w:rsidR="00FC3CEB" w:rsidRDefault="00F82B43" w:rsidP="003512C0">
      <w:r>
        <w:t xml:space="preserve">This </w:t>
      </w:r>
      <w:r w:rsidR="003512C0">
        <w:t xml:space="preserve">is the </w:t>
      </w:r>
      <w:r w:rsidR="008D6DAE">
        <w:t>Decem</w:t>
      </w:r>
      <w:r w:rsidR="003512C0">
        <w:t xml:space="preserve">ber 2023 newsletter from Whaikaha. </w:t>
      </w:r>
      <w:r w:rsidR="0064667B">
        <w:br w:type="page"/>
      </w:r>
    </w:p>
    <w:p w14:paraId="54F420F6" w14:textId="1186532C" w:rsidR="00FC3CEB" w:rsidRDefault="00FC3CEB" w:rsidP="00932407">
      <w:pPr>
        <w:pStyle w:val="Heading1"/>
        <w:ind w:left="0"/>
      </w:pPr>
      <w:r>
        <w:t xml:space="preserve">What </w:t>
      </w:r>
      <w:r w:rsidR="004329BB">
        <w:t>you will find in this document</w:t>
      </w:r>
    </w:p>
    <w:p w14:paraId="4FE2D70F" w14:textId="4A95503B" w:rsidR="00FC3CEB" w:rsidRDefault="00FC3CEB" w:rsidP="00FC3CEB">
      <w:pPr>
        <w:pStyle w:val="contentspage"/>
        <w:ind w:left="0"/>
        <w:rPr>
          <w:rFonts w:eastAsia="Arial Unicode MS"/>
        </w:rPr>
      </w:pPr>
    </w:p>
    <w:p w14:paraId="35B32D2D" w14:textId="77777777" w:rsidR="00126FF2" w:rsidRDefault="00126FF2" w:rsidP="00FC3CEB">
      <w:pPr>
        <w:pStyle w:val="contentspage"/>
        <w:ind w:left="0"/>
        <w:rPr>
          <w:rFonts w:eastAsia="Arial Unicode MS"/>
        </w:rPr>
      </w:pPr>
    </w:p>
    <w:p w14:paraId="70F92B76" w14:textId="6AA174E1" w:rsidR="00FC3CEB" w:rsidRPr="00126FF2" w:rsidRDefault="003C0C28" w:rsidP="003C0C28">
      <w:pPr>
        <w:ind w:left="6566"/>
        <w:jc w:val="righ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096512" behindDoc="1" locked="0" layoutInCell="1" allowOverlap="1" wp14:anchorId="5063BD17" wp14:editId="0F18DC80">
            <wp:simplePos x="0" y="0"/>
            <wp:positionH relativeFrom="margin">
              <wp:posOffset>309245</wp:posOffset>
            </wp:positionH>
            <wp:positionV relativeFrom="paragraph">
              <wp:posOffset>207645</wp:posOffset>
            </wp:positionV>
            <wp:extent cx="748030" cy="1122680"/>
            <wp:effectExtent l="0" t="0" r="0" b="1270"/>
            <wp:wrapSquare wrapText="bothSides"/>
            <wp:docPr id="50609118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9118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CEB" w:rsidRPr="00126FF2">
        <w:rPr>
          <w:b/>
          <w:bCs/>
        </w:rPr>
        <w:t>Page number:</w:t>
      </w:r>
    </w:p>
    <w:p w14:paraId="3E82D1E1" w14:textId="7CE4A52C" w:rsidR="00FC3CEB" w:rsidRDefault="00FC3CEB" w:rsidP="00FC3CEB">
      <w:pPr>
        <w:pStyle w:val="contentspage"/>
      </w:pPr>
    </w:p>
    <w:p w14:paraId="5DCC3A11" w14:textId="6FBD98EF" w:rsidR="00126FF2" w:rsidRDefault="00126FF2" w:rsidP="00FC3CEB">
      <w:pPr>
        <w:pStyle w:val="contentspage"/>
      </w:pPr>
    </w:p>
    <w:p w14:paraId="52FAA7DA" w14:textId="4ABA48D9" w:rsidR="00FC3CEB" w:rsidRDefault="00837B20" w:rsidP="00FC3CEB">
      <w:pPr>
        <w:pStyle w:val="contentspage"/>
      </w:pPr>
      <w:r>
        <w:t>A message from Paula Tesoriero</w:t>
      </w:r>
      <w:r w:rsidR="00FC3CEB">
        <w:tab/>
      </w:r>
      <w:r w:rsidR="00AC4505">
        <w:t>4</w:t>
      </w:r>
    </w:p>
    <w:p w14:paraId="2C8CD3ED" w14:textId="67899B0D" w:rsidR="00356DC6" w:rsidRDefault="003C0C28" w:rsidP="00FC3CEB">
      <w:pPr>
        <w:pStyle w:val="contentspage"/>
      </w:pPr>
      <w:r>
        <w:rPr>
          <w:noProof/>
        </w:rPr>
        <w:drawing>
          <wp:anchor distT="0" distB="0" distL="114300" distR="114300" simplePos="0" relativeHeight="252339200" behindDoc="0" locked="0" layoutInCell="1" allowOverlap="1" wp14:anchorId="0C40A3B2" wp14:editId="73C2B14D">
            <wp:simplePos x="0" y="0"/>
            <wp:positionH relativeFrom="column">
              <wp:posOffset>175260</wp:posOffset>
            </wp:positionH>
            <wp:positionV relativeFrom="paragraph">
              <wp:posOffset>118745</wp:posOffset>
            </wp:positionV>
            <wp:extent cx="955040" cy="1386840"/>
            <wp:effectExtent l="19050" t="19050" r="16510" b="22860"/>
            <wp:wrapThrough wrapText="bothSides">
              <wp:wrapPolygon edited="0">
                <wp:start x="-431" y="-297"/>
                <wp:lineTo x="-431" y="21659"/>
                <wp:lineTo x="21543" y="21659"/>
                <wp:lineTo x="21543" y="-297"/>
                <wp:lineTo x="-431" y="-297"/>
              </wp:wrapPolygon>
            </wp:wrapThrough>
            <wp:docPr id="912092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9271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386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C695A" w14:textId="6213AFCC" w:rsidR="00356DC6" w:rsidRDefault="00356DC6" w:rsidP="00FC3CEB">
      <w:pPr>
        <w:pStyle w:val="contentspage"/>
      </w:pPr>
    </w:p>
    <w:p w14:paraId="7205DF60" w14:textId="455A71D9" w:rsidR="00356DC6" w:rsidRDefault="00356DC6" w:rsidP="00356DC6">
      <w:pPr>
        <w:pStyle w:val="contentspage"/>
      </w:pPr>
      <w:r>
        <w:t>Whaikaha Annual Report</w:t>
      </w:r>
      <w:r>
        <w:tab/>
        <w:t>7</w:t>
      </w:r>
    </w:p>
    <w:p w14:paraId="4DA40E89" w14:textId="7287FD61" w:rsidR="00356DC6" w:rsidRDefault="00356DC6" w:rsidP="00FC3CEB">
      <w:pPr>
        <w:pStyle w:val="contentspage"/>
      </w:pPr>
    </w:p>
    <w:p w14:paraId="3038AB86" w14:textId="75EDC250" w:rsidR="00BA423C" w:rsidRDefault="003C0C28" w:rsidP="00FC3CEB">
      <w:pPr>
        <w:pStyle w:val="contentspage"/>
      </w:pPr>
      <w:r w:rsidRPr="00267DBC">
        <w:rPr>
          <w:noProof/>
        </w:rPr>
        <w:drawing>
          <wp:anchor distT="0" distB="0" distL="114300" distR="114300" simplePos="0" relativeHeight="251870208" behindDoc="0" locked="0" layoutInCell="1" allowOverlap="1" wp14:anchorId="5F5A3EBA" wp14:editId="0F1D57EC">
            <wp:simplePos x="0" y="0"/>
            <wp:positionH relativeFrom="margin">
              <wp:posOffset>176980</wp:posOffset>
            </wp:positionH>
            <wp:positionV relativeFrom="paragraph">
              <wp:posOffset>357074</wp:posOffset>
            </wp:positionV>
            <wp:extent cx="1182569" cy="1179871"/>
            <wp:effectExtent l="0" t="0" r="0" b="1270"/>
            <wp:wrapNone/>
            <wp:docPr id="1476768877" name="Picture 1476768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59" cy="11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D2667" w14:textId="77777777" w:rsidR="003C0C28" w:rsidRDefault="00BA423C" w:rsidP="003C0C28">
      <w:pPr>
        <w:pStyle w:val="contentspage"/>
      </w:pPr>
      <w:r>
        <w:t xml:space="preserve">An update on My Home </w:t>
      </w:r>
    </w:p>
    <w:p w14:paraId="3A1F8647" w14:textId="22BF2F7A" w:rsidR="00BA423C" w:rsidRDefault="00BA423C" w:rsidP="003C0C28">
      <w:pPr>
        <w:pStyle w:val="contentspage"/>
      </w:pPr>
      <w:r>
        <w:t>My Choice</w:t>
      </w:r>
      <w:r>
        <w:tab/>
        <w:t>8</w:t>
      </w:r>
    </w:p>
    <w:p w14:paraId="2219EE21" w14:textId="51585942" w:rsidR="00BA423C" w:rsidRDefault="00BA423C" w:rsidP="00FC3CEB">
      <w:pPr>
        <w:pStyle w:val="contentspage"/>
      </w:pPr>
    </w:p>
    <w:p w14:paraId="0CE5D2FC" w14:textId="769C92F8" w:rsidR="00FC3CEB" w:rsidRDefault="00FC3CEB" w:rsidP="00FC3CEB">
      <w:pPr>
        <w:pStyle w:val="contentspage"/>
      </w:pPr>
    </w:p>
    <w:p w14:paraId="2EED393D" w14:textId="6FBF19EB" w:rsidR="007A43EF" w:rsidRDefault="003C0C28" w:rsidP="007A43EF">
      <w:pPr>
        <w:pStyle w:val="contentspage"/>
      </w:pPr>
      <w:r w:rsidRPr="005B199E">
        <w:rPr>
          <w:rFonts w:eastAsia="Arial Unicode MS"/>
          <w:noProof/>
        </w:rPr>
        <w:drawing>
          <wp:anchor distT="0" distB="0" distL="114300" distR="114300" simplePos="0" relativeHeight="252210176" behindDoc="1" locked="0" layoutInCell="1" allowOverlap="1" wp14:anchorId="73EB9BCA" wp14:editId="6C33825F">
            <wp:simplePos x="0" y="0"/>
            <wp:positionH relativeFrom="margin">
              <wp:posOffset>206375</wp:posOffset>
            </wp:positionH>
            <wp:positionV relativeFrom="paragraph">
              <wp:posOffset>137836</wp:posOffset>
            </wp:positionV>
            <wp:extent cx="1176299" cy="1194619"/>
            <wp:effectExtent l="0" t="0" r="5080" b="5715"/>
            <wp:wrapNone/>
            <wp:docPr id="480467582" name="Picture 4804675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6683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299" cy="119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3EF">
        <w:t>Report on managing complaints</w:t>
      </w:r>
      <w:r w:rsidR="007A43EF">
        <w:tab/>
        <w:t>1</w:t>
      </w:r>
      <w:r w:rsidR="00AC4505">
        <w:t>1</w:t>
      </w:r>
    </w:p>
    <w:p w14:paraId="2C77AB6E" w14:textId="77777777" w:rsidR="00EB6F81" w:rsidRDefault="00EB6F81" w:rsidP="007A43EF">
      <w:pPr>
        <w:pStyle w:val="contentspage"/>
      </w:pPr>
    </w:p>
    <w:p w14:paraId="29B3C5DC" w14:textId="77777777" w:rsidR="00EB6F81" w:rsidRDefault="00EB6F81" w:rsidP="007A43EF">
      <w:pPr>
        <w:pStyle w:val="contentspage"/>
      </w:pPr>
    </w:p>
    <w:p w14:paraId="449D6E71" w14:textId="320F21A2" w:rsidR="00EB6F81" w:rsidRDefault="00EB6F81" w:rsidP="00EB6F81">
      <w:pPr>
        <w:pStyle w:val="contentspage"/>
      </w:pPr>
      <w:r>
        <w:t>Disability Action Plan</w:t>
      </w:r>
      <w:r>
        <w:tab/>
        <w:t>1</w:t>
      </w:r>
      <w:r w:rsidR="00AC4505">
        <w:t>4</w:t>
      </w:r>
    </w:p>
    <w:p w14:paraId="376BFB88" w14:textId="4F84D287" w:rsidR="00EB6F81" w:rsidRDefault="00EB6F81" w:rsidP="007A43EF">
      <w:pPr>
        <w:pStyle w:val="contentspage"/>
      </w:pPr>
    </w:p>
    <w:p w14:paraId="53647CFC" w14:textId="74162267" w:rsidR="007A43EF" w:rsidRDefault="007A43EF" w:rsidP="00FC3CEB">
      <w:pPr>
        <w:pStyle w:val="contentspage"/>
      </w:pPr>
    </w:p>
    <w:p w14:paraId="7491AD9F" w14:textId="77777777" w:rsidR="007A43EF" w:rsidRDefault="007A43EF" w:rsidP="00FC3CEB">
      <w:pPr>
        <w:pStyle w:val="contentspage"/>
      </w:pPr>
    </w:p>
    <w:p w14:paraId="4778DC6B" w14:textId="30E1E22C" w:rsidR="00FC3CEB" w:rsidRDefault="00FC3CEB" w:rsidP="00FC3CEB">
      <w:pPr>
        <w:pStyle w:val="contentspage"/>
      </w:pPr>
    </w:p>
    <w:p w14:paraId="7FEB579A" w14:textId="0F69B80D" w:rsidR="003512C0" w:rsidRPr="003512C0" w:rsidRDefault="003512C0" w:rsidP="003512C0">
      <w:pPr>
        <w:pStyle w:val="contentspage"/>
        <w:jc w:val="right"/>
        <w:rPr>
          <w:b/>
          <w:bCs w:val="0"/>
        </w:rPr>
      </w:pPr>
      <w:r w:rsidRPr="003512C0">
        <w:rPr>
          <w:b/>
          <w:bCs w:val="0"/>
        </w:rPr>
        <w:t>Page number:</w:t>
      </w:r>
    </w:p>
    <w:p w14:paraId="6C1A087E" w14:textId="572465D4" w:rsidR="003512C0" w:rsidRDefault="003512C0" w:rsidP="00FC3CEB">
      <w:pPr>
        <w:pStyle w:val="contentspage"/>
      </w:pPr>
    </w:p>
    <w:p w14:paraId="3DF616A4" w14:textId="2A636596" w:rsidR="003512C0" w:rsidRDefault="00A31F1F" w:rsidP="00FC3CEB">
      <w:pPr>
        <w:pStyle w:val="contentspage"/>
      </w:pPr>
      <w:r w:rsidRPr="00CA3D00">
        <w:rPr>
          <w:noProof/>
        </w:rPr>
        <w:drawing>
          <wp:anchor distT="0" distB="0" distL="114300" distR="114300" simplePos="0" relativeHeight="251873280" behindDoc="0" locked="0" layoutInCell="1" allowOverlap="1" wp14:anchorId="41463476" wp14:editId="196C5632">
            <wp:simplePos x="0" y="0"/>
            <wp:positionH relativeFrom="margin">
              <wp:posOffset>-95250</wp:posOffset>
            </wp:positionH>
            <wp:positionV relativeFrom="paragraph">
              <wp:posOffset>360680</wp:posOffset>
            </wp:positionV>
            <wp:extent cx="1666875" cy="887730"/>
            <wp:effectExtent l="0" t="0" r="0" b="7620"/>
            <wp:wrapNone/>
            <wp:docPr id="1562985799" name="Picture 15629857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8026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D06D3" w14:textId="77777777" w:rsidR="008E042E" w:rsidRDefault="008E042E" w:rsidP="008E042E">
      <w:pPr>
        <w:pStyle w:val="contentspage"/>
      </w:pPr>
      <w:r>
        <w:t>An update on working</w:t>
      </w:r>
    </w:p>
    <w:p w14:paraId="2D92D40C" w14:textId="64E46BCE" w:rsidR="008E042E" w:rsidRDefault="008E042E" w:rsidP="008E042E">
      <w:pPr>
        <w:pStyle w:val="contentspage"/>
      </w:pPr>
      <w:r>
        <w:t>in partnership</w:t>
      </w:r>
      <w:r>
        <w:tab/>
        <w:t xml:space="preserve"> </w:t>
      </w:r>
      <w:r w:rsidR="00C74206">
        <w:t>1</w:t>
      </w:r>
      <w:r w:rsidR="00770C59">
        <w:t>6</w:t>
      </w:r>
    </w:p>
    <w:p w14:paraId="13738AB1" w14:textId="77777777" w:rsidR="008E042E" w:rsidRDefault="008E042E" w:rsidP="008E042E">
      <w:pPr>
        <w:pStyle w:val="contentspage"/>
      </w:pPr>
    </w:p>
    <w:p w14:paraId="54FAE1A2" w14:textId="77777777" w:rsidR="008E042E" w:rsidRDefault="008E042E" w:rsidP="008E042E">
      <w:pPr>
        <w:pStyle w:val="contentspage"/>
      </w:pPr>
    </w:p>
    <w:p w14:paraId="4DE579A8" w14:textId="77777777" w:rsidR="008E042E" w:rsidRDefault="008E042E" w:rsidP="008E042E">
      <w:pPr>
        <w:pStyle w:val="contentspage"/>
      </w:pPr>
      <w:r w:rsidRPr="009F1191">
        <w:rPr>
          <w:noProof/>
        </w:rPr>
        <w:drawing>
          <wp:anchor distT="0" distB="0" distL="114300" distR="114300" simplePos="0" relativeHeight="252278784" behindDoc="0" locked="0" layoutInCell="1" allowOverlap="1" wp14:anchorId="43282347" wp14:editId="28A69344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188720" cy="1188720"/>
            <wp:effectExtent l="0" t="0" r="0" b="0"/>
            <wp:wrapNone/>
            <wp:docPr id="126486772" name="Picture 1264867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6772" name="Picture 1264867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United Nations Convention </w:t>
      </w:r>
    </w:p>
    <w:p w14:paraId="76E94360" w14:textId="77777777" w:rsidR="008E042E" w:rsidRDefault="008E042E" w:rsidP="008E042E">
      <w:pPr>
        <w:pStyle w:val="contentspage"/>
      </w:pPr>
      <w:r>
        <w:t xml:space="preserve">on the Rights of Persons </w:t>
      </w:r>
    </w:p>
    <w:p w14:paraId="736D1981" w14:textId="27399350" w:rsidR="008E042E" w:rsidRDefault="008E042E" w:rsidP="008E042E">
      <w:pPr>
        <w:pStyle w:val="contentspage"/>
      </w:pPr>
      <w:r>
        <w:t>with Disabilities</w:t>
      </w:r>
      <w:r>
        <w:tab/>
      </w:r>
      <w:r w:rsidR="00C74206">
        <w:t>2</w:t>
      </w:r>
      <w:r w:rsidR="00770C59">
        <w:t>3</w:t>
      </w:r>
    </w:p>
    <w:p w14:paraId="15DD3C1A" w14:textId="0504184E" w:rsidR="008E042E" w:rsidRDefault="008E042E" w:rsidP="008E042E">
      <w:pPr>
        <w:pStyle w:val="contentspage"/>
      </w:pPr>
    </w:p>
    <w:p w14:paraId="6357600D" w14:textId="09251CF0" w:rsidR="008E042E" w:rsidRDefault="00A31F1F" w:rsidP="008E042E">
      <w:pPr>
        <w:pStyle w:val="contentspage"/>
      </w:pPr>
      <w:r>
        <w:rPr>
          <w:noProof/>
        </w:rPr>
        <w:drawing>
          <wp:anchor distT="0" distB="0" distL="114300" distR="114300" simplePos="0" relativeHeight="252280832" behindDoc="0" locked="0" layoutInCell="1" allowOverlap="1" wp14:anchorId="57593348" wp14:editId="5F0D9F56">
            <wp:simplePos x="0" y="0"/>
            <wp:positionH relativeFrom="margin">
              <wp:posOffset>152400</wp:posOffset>
            </wp:positionH>
            <wp:positionV relativeFrom="paragraph">
              <wp:posOffset>12065</wp:posOffset>
            </wp:positionV>
            <wp:extent cx="704850" cy="822541"/>
            <wp:effectExtent l="0" t="0" r="0" b="0"/>
            <wp:wrapNone/>
            <wp:docPr id="2120612398" name="Picture 20" descr="A person making a heart with her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12398" name="Picture 20" descr="A person making a heart with her han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2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563C8" w14:textId="5FA7D763" w:rsidR="00FC3CEB" w:rsidRDefault="00C74206" w:rsidP="00FC3CEB">
      <w:pPr>
        <w:pStyle w:val="contentspage"/>
      </w:pPr>
      <w:r>
        <w:t>NZSL Office update</w:t>
      </w:r>
      <w:r w:rsidR="009665D6">
        <w:tab/>
        <w:t>2</w:t>
      </w:r>
      <w:r w:rsidR="00770C59">
        <w:t>5</w:t>
      </w:r>
    </w:p>
    <w:p w14:paraId="4B010763" w14:textId="33599D6A" w:rsidR="00B733D0" w:rsidRDefault="003512C0" w:rsidP="00FC3CEB">
      <w:pPr>
        <w:pStyle w:val="contentspage"/>
      </w:pPr>
      <w:r w:rsidRPr="002A6CC1">
        <w:rPr>
          <w:noProof/>
        </w:rPr>
        <w:drawing>
          <wp:anchor distT="0" distB="0" distL="114300" distR="114300" simplePos="0" relativeHeight="251875328" behindDoc="0" locked="0" layoutInCell="1" allowOverlap="1" wp14:anchorId="3F89E01C" wp14:editId="23A72A47">
            <wp:simplePos x="0" y="0"/>
            <wp:positionH relativeFrom="column">
              <wp:posOffset>104775</wp:posOffset>
            </wp:positionH>
            <wp:positionV relativeFrom="paragraph">
              <wp:posOffset>322579</wp:posOffset>
            </wp:positionV>
            <wp:extent cx="942975" cy="942975"/>
            <wp:effectExtent l="0" t="0" r="9525" b="9525"/>
            <wp:wrapNone/>
            <wp:docPr id="19831042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050DA" w14:textId="77777777" w:rsidR="00B733D0" w:rsidRDefault="00B733D0" w:rsidP="00FC3CEB">
      <w:pPr>
        <w:pStyle w:val="contentspage"/>
      </w:pPr>
    </w:p>
    <w:p w14:paraId="56FBCC80" w14:textId="3E35A987" w:rsidR="00FC3CEB" w:rsidRDefault="004E13C4" w:rsidP="00FC3CEB">
      <w:pPr>
        <w:pStyle w:val="contentspage"/>
      </w:pPr>
      <w:r>
        <w:t>How to w</w:t>
      </w:r>
      <w:r w:rsidR="00CD218F">
        <w:t>ork with us</w:t>
      </w:r>
      <w:r w:rsidR="00CD218F">
        <w:tab/>
      </w:r>
      <w:r w:rsidR="00770C59">
        <w:t>27</w:t>
      </w:r>
    </w:p>
    <w:p w14:paraId="1BA0B643" w14:textId="77777777" w:rsidR="00FC3CEB" w:rsidRDefault="00FC3CEB" w:rsidP="00FC3CEB">
      <w:pPr>
        <w:pStyle w:val="contentspage"/>
      </w:pPr>
    </w:p>
    <w:p w14:paraId="3D7F4C87" w14:textId="418CDCC9" w:rsidR="00CD218F" w:rsidRDefault="002A6CC1" w:rsidP="00FC3CEB">
      <w:pPr>
        <w:pStyle w:val="contentspage"/>
      </w:pPr>
      <w:r w:rsidRPr="002A6CC1">
        <w:rPr>
          <w:noProof/>
        </w:rPr>
        <w:drawing>
          <wp:anchor distT="0" distB="0" distL="114300" distR="114300" simplePos="0" relativeHeight="251876352" behindDoc="0" locked="0" layoutInCell="1" allowOverlap="1" wp14:anchorId="2E87B82C" wp14:editId="3ACE9E99">
            <wp:simplePos x="0" y="0"/>
            <wp:positionH relativeFrom="column">
              <wp:posOffset>108135</wp:posOffset>
            </wp:positionH>
            <wp:positionV relativeFrom="paragraph">
              <wp:posOffset>265328</wp:posOffset>
            </wp:positionV>
            <wp:extent cx="1188720" cy="760633"/>
            <wp:effectExtent l="0" t="0" r="0" b="1905"/>
            <wp:wrapNone/>
            <wp:docPr id="2346106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6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6F877" w14:textId="52C472F8" w:rsidR="00FC3CEB" w:rsidRPr="00FC3CEB" w:rsidRDefault="0033139F" w:rsidP="00FC3CEB">
      <w:pPr>
        <w:pStyle w:val="contentspage"/>
      </w:pPr>
      <w:r>
        <w:t>How to contact us</w:t>
      </w:r>
      <w:r w:rsidR="00FC3CEB">
        <w:tab/>
      </w:r>
      <w:r w:rsidR="00FC3CEB" w:rsidRPr="00FC3CEB">
        <w:t xml:space="preserve"> </w:t>
      </w:r>
      <w:r w:rsidR="00770C59">
        <w:t>29</w:t>
      </w:r>
    </w:p>
    <w:p w14:paraId="2DCC3E44" w14:textId="62B116CC" w:rsidR="00722C29" w:rsidRDefault="00722C29" w:rsidP="00FC3CEB">
      <w:pPr>
        <w:pStyle w:val="contentspage"/>
      </w:pPr>
    </w:p>
    <w:p w14:paraId="3657D5C7" w14:textId="23ADCE4D" w:rsidR="00FC3CEB" w:rsidRPr="00506284" w:rsidRDefault="00722C29" w:rsidP="00506284">
      <w:pPr>
        <w:pStyle w:val="Heading1"/>
        <w:ind w:left="0"/>
        <w:rPr>
          <w:rFonts w:cs="Arial"/>
          <w:bCs/>
          <w:szCs w:val="32"/>
        </w:rPr>
      </w:pPr>
      <w:r>
        <w:br w:type="page"/>
      </w:r>
      <w:r w:rsidR="003C0A00">
        <w:t xml:space="preserve">A </w:t>
      </w:r>
      <w:r w:rsidR="00B7266C">
        <w:t>message from Paula Tesoriero</w:t>
      </w:r>
      <w:r>
        <w:t xml:space="preserve"> </w:t>
      </w:r>
    </w:p>
    <w:p w14:paraId="3B403AD4" w14:textId="77777777" w:rsidR="00722C29" w:rsidRDefault="00722C29" w:rsidP="00FC3CEB">
      <w:pPr>
        <w:pStyle w:val="contentspage"/>
      </w:pPr>
    </w:p>
    <w:p w14:paraId="51FC5D60" w14:textId="54CAA138" w:rsidR="00722C29" w:rsidRDefault="00722C29" w:rsidP="00E23AD8"/>
    <w:p w14:paraId="5FE29230" w14:textId="7C97B303" w:rsidR="00C53E64" w:rsidRDefault="00CC4D01" w:rsidP="00E23AD8">
      <w:r>
        <w:rPr>
          <w:noProof/>
        </w:rPr>
        <w:drawing>
          <wp:anchor distT="0" distB="0" distL="114300" distR="114300" simplePos="0" relativeHeight="252108800" behindDoc="0" locked="0" layoutInCell="1" allowOverlap="1" wp14:anchorId="72F3DCA4" wp14:editId="33C8D636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2000250" cy="395605"/>
            <wp:effectExtent l="0" t="0" r="0" b="4445"/>
            <wp:wrapNone/>
            <wp:docPr id="1245338477" name="Picture 12453384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38477" name="Picture 1245338477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66C">
        <w:t xml:space="preserve">Paula Tesoriero is the </w:t>
      </w:r>
      <w:r w:rsidR="00B7266C" w:rsidRPr="00592CFD">
        <w:rPr>
          <w:b/>
          <w:bCs/>
        </w:rPr>
        <w:t>Chief Executive</w:t>
      </w:r>
      <w:r w:rsidR="00B7266C">
        <w:t xml:space="preserve"> of Whaikaha</w:t>
      </w:r>
      <w:r w:rsidR="00F4302A" w:rsidRPr="00364938">
        <w:t xml:space="preserve">. </w:t>
      </w:r>
    </w:p>
    <w:p w14:paraId="102B1F76" w14:textId="6DAEEA05" w:rsidR="00592CFD" w:rsidRDefault="00592CFD" w:rsidP="00E23AD8"/>
    <w:p w14:paraId="2222DEFC" w14:textId="6A54A3AC" w:rsidR="00592CFD" w:rsidRDefault="001B658B" w:rsidP="00E23AD8">
      <w:r>
        <w:rPr>
          <w:noProof/>
        </w:rPr>
        <w:drawing>
          <wp:anchor distT="0" distB="0" distL="114300" distR="114300" simplePos="0" relativeHeight="252102656" behindDoc="1" locked="0" layoutInCell="1" allowOverlap="1" wp14:anchorId="71CA3E00" wp14:editId="22445DA2">
            <wp:simplePos x="0" y="0"/>
            <wp:positionH relativeFrom="margin">
              <wp:posOffset>58994</wp:posOffset>
            </wp:positionH>
            <wp:positionV relativeFrom="paragraph">
              <wp:posOffset>14605</wp:posOffset>
            </wp:positionV>
            <wp:extent cx="1430020" cy="1543685"/>
            <wp:effectExtent l="0" t="0" r="0" b="0"/>
            <wp:wrapSquare wrapText="bothSides"/>
            <wp:docPr id="1320042450" name="Picture 1320042450" descr="A photograph of Paula Tesoriero the Chief Executive of Whaik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19019" name="Picture 1" descr="A photograph of Paula Tesoriero the Chief Executive of Whaikaha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0020" cy="154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283"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 wp14:anchorId="29BA022B" wp14:editId="664A2F51">
                <wp:simplePos x="0" y="0"/>
                <wp:positionH relativeFrom="column">
                  <wp:posOffset>2266950</wp:posOffset>
                </wp:positionH>
                <wp:positionV relativeFrom="paragraph">
                  <wp:posOffset>314960</wp:posOffset>
                </wp:positionV>
                <wp:extent cx="3248025" cy="1066800"/>
                <wp:effectExtent l="0" t="0" r="9525" b="0"/>
                <wp:wrapNone/>
                <wp:docPr id="117780650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0668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E79685" id="Rectangle 8" o:spid="_x0000_s1026" style="position:absolute;margin-left:178.5pt;margin-top:24.8pt;width:255.75pt;height:84pt;z-index:-25117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" fillcolor="#e8def2" stroked="f" strokeweight="1pt"/>
            </w:pict>
          </mc:Fallback>
        </mc:AlternateContent>
      </w:r>
    </w:p>
    <w:p w14:paraId="2B1ED524" w14:textId="220FB3E4" w:rsidR="00592CFD" w:rsidRDefault="00592CFD" w:rsidP="00E23AD8">
      <w:r>
        <w:t xml:space="preserve">The </w:t>
      </w:r>
      <w:r>
        <w:rPr>
          <w:b/>
          <w:bCs/>
        </w:rPr>
        <w:t xml:space="preserve">Chief Executive </w:t>
      </w:r>
      <w:r>
        <w:t>is the person responsible for leading an organisation.</w:t>
      </w:r>
    </w:p>
    <w:p w14:paraId="0DBAA013" w14:textId="77777777" w:rsidR="00592CFD" w:rsidRDefault="00592CFD" w:rsidP="00E23AD8"/>
    <w:p w14:paraId="2DBC6C26" w14:textId="49522734" w:rsidR="00592CFD" w:rsidRDefault="001B658B" w:rsidP="00E23AD8">
      <w:r>
        <w:rPr>
          <w:noProof/>
        </w:rPr>
        <w:drawing>
          <wp:anchor distT="0" distB="0" distL="114300" distR="114300" simplePos="0" relativeHeight="252110848" behindDoc="0" locked="0" layoutInCell="1" allowOverlap="1" wp14:anchorId="02B043E3" wp14:editId="77416173">
            <wp:simplePos x="0" y="0"/>
            <wp:positionH relativeFrom="column">
              <wp:posOffset>191729</wp:posOffset>
            </wp:positionH>
            <wp:positionV relativeFrom="paragraph">
              <wp:posOffset>350520</wp:posOffset>
            </wp:positionV>
            <wp:extent cx="1038709" cy="970163"/>
            <wp:effectExtent l="0" t="0" r="0" b="1905"/>
            <wp:wrapNone/>
            <wp:docPr id="965441118" name="Picture 96544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86322" name="Picture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09" cy="97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424159" w14:textId="5C6C7F07" w:rsidR="00592CFD" w:rsidRDefault="00560861" w:rsidP="00E23AD8">
      <w:r>
        <w:t>Paula says:</w:t>
      </w:r>
    </w:p>
    <w:p w14:paraId="612DEA06" w14:textId="77777777" w:rsidR="00560861" w:rsidRDefault="00560861" w:rsidP="003D6C14"/>
    <w:p w14:paraId="47855000" w14:textId="1FEA4E70" w:rsidR="00560861" w:rsidRDefault="004B5CA8" w:rsidP="003D6C14">
      <w:pPr>
        <w:pStyle w:val="ListParagraph"/>
        <w:numPr>
          <w:ilvl w:val="0"/>
          <w:numId w:val="42"/>
        </w:numPr>
        <w:spacing w:before="0"/>
        <w:ind w:left="4253" w:hanging="567"/>
      </w:pPr>
      <w:r>
        <w:t>2023</w:t>
      </w:r>
      <w:r w:rsidR="00560861">
        <w:t xml:space="preserve"> has been a busy year</w:t>
      </w:r>
    </w:p>
    <w:p w14:paraId="7ECAB8AC" w14:textId="4471FEF5" w:rsidR="00FC6536" w:rsidRDefault="00FC6536" w:rsidP="003D6C14">
      <w:pPr>
        <w:ind w:left="4253" w:hanging="567"/>
      </w:pPr>
    </w:p>
    <w:p w14:paraId="123CE13E" w14:textId="30BD7682" w:rsidR="004B5CA8" w:rsidRDefault="00BD5A38" w:rsidP="003D6C14">
      <w:pPr>
        <w:pStyle w:val="ListParagraph"/>
        <w:numPr>
          <w:ilvl w:val="0"/>
          <w:numId w:val="42"/>
        </w:numPr>
        <w:spacing w:before="0"/>
        <w:ind w:left="4253" w:hanging="567"/>
      </w:pPr>
      <w:r w:rsidRPr="003512C0">
        <w:rPr>
          <w:noProof/>
        </w:rPr>
        <w:drawing>
          <wp:anchor distT="0" distB="0" distL="114300" distR="114300" simplePos="0" relativeHeight="252112896" behindDoc="0" locked="0" layoutInCell="1" allowOverlap="1" wp14:anchorId="627A26EE" wp14:editId="5A1874B0">
            <wp:simplePos x="0" y="0"/>
            <wp:positionH relativeFrom="margin">
              <wp:posOffset>57150</wp:posOffset>
            </wp:positionH>
            <wp:positionV relativeFrom="paragraph">
              <wp:posOffset>27305</wp:posOffset>
            </wp:positionV>
            <wp:extent cx="1790700" cy="1790700"/>
            <wp:effectExtent l="0" t="0" r="0" b="0"/>
            <wp:wrapThrough wrapText="bothSides">
              <wp:wrapPolygon edited="0">
                <wp:start x="14477" y="1609"/>
                <wp:lineTo x="4366" y="2757"/>
                <wp:lineTo x="1379" y="3677"/>
                <wp:lineTo x="1379" y="5745"/>
                <wp:lineTo x="230" y="5745"/>
                <wp:lineTo x="0" y="6434"/>
                <wp:lineTo x="230" y="9421"/>
                <wp:lineTo x="689" y="13098"/>
                <wp:lineTo x="10111" y="16774"/>
                <wp:lineTo x="10340" y="18153"/>
                <wp:lineTo x="14017" y="19302"/>
                <wp:lineTo x="17923" y="19762"/>
                <wp:lineTo x="19302" y="19762"/>
                <wp:lineTo x="20221" y="16774"/>
                <wp:lineTo x="19991" y="13098"/>
                <wp:lineTo x="20911" y="9421"/>
                <wp:lineTo x="21370" y="8043"/>
                <wp:lineTo x="20911" y="7353"/>
                <wp:lineTo x="19072" y="5745"/>
                <wp:lineTo x="17004" y="3217"/>
                <wp:lineTo x="16085" y="1609"/>
                <wp:lineTo x="14477" y="1609"/>
              </wp:wrapPolygon>
            </wp:wrapThrough>
            <wp:docPr id="586920476" name="Picture 58692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CA8">
        <w:t>disabled people have supported each other this year</w:t>
      </w:r>
    </w:p>
    <w:p w14:paraId="2396C0BB" w14:textId="77777777" w:rsidR="00FC6536" w:rsidRDefault="00FC6536" w:rsidP="003D6C14">
      <w:pPr>
        <w:ind w:left="4253" w:hanging="567"/>
      </w:pPr>
    </w:p>
    <w:p w14:paraId="1E670EF7" w14:textId="10B9534D" w:rsidR="004B5CA8" w:rsidRDefault="004B5CA8" w:rsidP="003D6C14">
      <w:pPr>
        <w:pStyle w:val="ListParagraph"/>
        <w:numPr>
          <w:ilvl w:val="0"/>
          <w:numId w:val="42"/>
        </w:numPr>
        <w:spacing w:before="0"/>
        <w:ind w:left="4253" w:hanging="567"/>
      </w:pPr>
      <w:r>
        <w:t xml:space="preserve">Whaikaha has been </w:t>
      </w:r>
      <w:r w:rsidR="00D136AC">
        <w:t xml:space="preserve">working hard to </w:t>
      </w:r>
      <w:r w:rsidR="004053EF">
        <w:t>make Aotearoa better for disabled people</w:t>
      </w:r>
      <w:r w:rsidR="003D6C14">
        <w:t>.</w:t>
      </w:r>
    </w:p>
    <w:p w14:paraId="5D7C7439" w14:textId="77777777" w:rsidR="006A772A" w:rsidRDefault="006A772A" w:rsidP="00E23AD8"/>
    <w:p w14:paraId="77F6DC88" w14:textId="77777777" w:rsidR="006A772A" w:rsidRDefault="006A772A" w:rsidP="00E23AD8"/>
    <w:p w14:paraId="173DF8F0" w14:textId="3A7FAA22" w:rsidR="00C73629" w:rsidRDefault="00B63085" w:rsidP="00C73629">
      <w:r w:rsidRPr="009D254C">
        <w:rPr>
          <w:noProof/>
        </w:rPr>
        <w:drawing>
          <wp:anchor distT="0" distB="0" distL="114300" distR="114300" simplePos="0" relativeHeight="252114944" behindDoc="0" locked="0" layoutInCell="1" allowOverlap="1" wp14:anchorId="20268005" wp14:editId="02643A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5764" cy="1494936"/>
            <wp:effectExtent l="0" t="0" r="0" b="0"/>
            <wp:wrapNone/>
            <wp:docPr id="1672514501" name="Picture 1672514501" descr="A black silhouette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14501" name="Picture 1672514501" descr="A black silhouette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64" cy="14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2C6">
        <w:t xml:space="preserve">Paula </w:t>
      </w:r>
      <w:r w:rsidR="00BD116B">
        <w:t>thanks people from the disability community across Aotearoa who have</w:t>
      </w:r>
      <w:r w:rsidR="00C73629">
        <w:t xml:space="preserve"> talked to </w:t>
      </w:r>
      <w:r w:rsidR="00356DC6">
        <w:t>Whaikaha</w:t>
      </w:r>
      <w:r w:rsidR="00C73629">
        <w:t xml:space="preserve"> to say:</w:t>
      </w:r>
    </w:p>
    <w:p w14:paraId="3D00B118" w14:textId="4ED14EC3" w:rsidR="007B449E" w:rsidRDefault="007B449E" w:rsidP="00C73629"/>
    <w:p w14:paraId="44176244" w14:textId="5809CEE7" w:rsidR="00C73629" w:rsidRDefault="007B449E" w:rsidP="007B449E">
      <w:pPr>
        <w:pStyle w:val="ListParagraph"/>
        <w:numPr>
          <w:ilvl w:val="0"/>
          <w:numId w:val="43"/>
        </w:numPr>
        <w:spacing w:before="0"/>
        <w:ind w:left="4253" w:hanging="567"/>
      </w:pPr>
      <w:r>
        <w:t>w</w:t>
      </w:r>
      <w:r w:rsidR="00C73629">
        <w:t>hat is working well</w:t>
      </w:r>
    </w:p>
    <w:p w14:paraId="56A774FC" w14:textId="55BAD7A3" w:rsidR="007B449E" w:rsidRDefault="00C919DE" w:rsidP="007B449E">
      <w:pPr>
        <w:pStyle w:val="ListParagraph"/>
        <w:numPr>
          <w:ilvl w:val="0"/>
          <w:numId w:val="0"/>
        </w:numPr>
        <w:spacing w:before="0"/>
        <w:ind w:left="4253"/>
      </w:pPr>
      <w:r>
        <w:rPr>
          <w:noProof/>
        </w:rPr>
        <w:drawing>
          <wp:anchor distT="0" distB="0" distL="114300" distR="114300" simplePos="0" relativeHeight="252116992" behindDoc="1" locked="0" layoutInCell="1" allowOverlap="1" wp14:anchorId="601E36F5" wp14:editId="189C0CB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09700" cy="1591652"/>
            <wp:effectExtent l="0" t="0" r="0" b="8890"/>
            <wp:wrapNone/>
            <wp:docPr id="8944251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251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150" cy="159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0759D" w14:textId="37C9B48B" w:rsidR="00C73629" w:rsidRDefault="007B449E" w:rsidP="007B449E">
      <w:pPr>
        <w:pStyle w:val="ListParagraph"/>
        <w:numPr>
          <w:ilvl w:val="0"/>
          <w:numId w:val="43"/>
        </w:numPr>
        <w:spacing w:before="0"/>
        <w:ind w:left="4253" w:hanging="567"/>
      </w:pPr>
      <w:r>
        <w:t>w</w:t>
      </w:r>
      <w:r w:rsidR="00C73629">
        <w:t>hat needs to be changed</w:t>
      </w:r>
    </w:p>
    <w:p w14:paraId="2F35BE00" w14:textId="77777777" w:rsidR="007B449E" w:rsidRDefault="007B449E" w:rsidP="007B449E">
      <w:pPr>
        <w:ind w:left="4167" w:hanging="567"/>
      </w:pPr>
    </w:p>
    <w:p w14:paraId="2F370A98" w14:textId="6368A6DA" w:rsidR="007B449E" w:rsidRPr="007B449E" w:rsidRDefault="007B449E" w:rsidP="007B449E">
      <w:pPr>
        <w:pStyle w:val="ListParagraph"/>
        <w:numPr>
          <w:ilvl w:val="0"/>
          <w:numId w:val="43"/>
        </w:numPr>
        <w:spacing w:before="0"/>
        <w:ind w:left="4253" w:hanging="567"/>
        <w:rPr>
          <w:rFonts w:eastAsia="Arial Unicode MS"/>
        </w:rPr>
      </w:pPr>
      <w:r>
        <w:t>h</w:t>
      </w:r>
      <w:r w:rsidR="00F06ED4">
        <w:t xml:space="preserve">ow </w:t>
      </w:r>
      <w:r w:rsidR="00F06ED4" w:rsidRPr="007B449E">
        <w:rPr>
          <w:b/>
          <w:bCs/>
        </w:rPr>
        <w:t>Enabling Good Lives</w:t>
      </w:r>
      <w:r>
        <w:t xml:space="preserve"> is working for them.</w:t>
      </w:r>
    </w:p>
    <w:p w14:paraId="1B2963E1" w14:textId="1038C544" w:rsidR="007B449E" w:rsidRPr="007B449E" w:rsidRDefault="007B449E" w:rsidP="007B449E">
      <w:pPr>
        <w:rPr>
          <w:rFonts w:eastAsia="Arial Unicode MS"/>
        </w:rPr>
      </w:pPr>
    </w:p>
    <w:p w14:paraId="6D9E3229" w14:textId="7724B183" w:rsidR="007B449E" w:rsidRDefault="007B449E" w:rsidP="007B449E">
      <w:pPr>
        <w:rPr>
          <w:rFonts w:eastAsia="Arial Unicode MS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053FE548" wp14:editId="6ECF776F">
                <wp:simplePos x="0" y="0"/>
                <wp:positionH relativeFrom="column">
                  <wp:posOffset>2215661</wp:posOffset>
                </wp:positionH>
                <wp:positionV relativeFrom="paragraph">
                  <wp:posOffset>208671</wp:posOffset>
                </wp:positionV>
                <wp:extent cx="3699803" cy="4269105"/>
                <wp:effectExtent l="0" t="0" r="0" b="0"/>
                <wp:wrapNone/>
                <wp:docPr id="1295764389" name="Rectangle 1295764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803" cy="426910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74484" w14:textId="77777777" w:rsidR="007B449E" w:rsidRDefault="007B449E" w:rsidP="007B449E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FE548" id="Rectangle 1295764389" o:spid="_x0000_s1028" style="position:absolute;left:0;text-align:left;margin-left:174.45pt;margin-top:16.45pt;width:291.3pt;height:336.1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" fillcolor="#e8def2" stroked="f" strokeweight="1pt">
                <v:textbox>
                  <w:txbxContent>
                    <w:p w14:paraId="01074484" w14:textId="77777777" w:rsidR="007B449E" w:rsidRDefault="007B449E" w:rsidP="007B449E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8F73548" w14:textId="77777777" w:rsidR="007B449E" w:rsidRPr="00F535F1" w:rsidRDefault="007B449E" w:rsidP="007B449E">
      <w:pPr>
        <w:rPr>
          <w:rFonts w:ascii="Times New Roman" w:hAnsi="Times New Roman" w:cs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05728" behindDoc="0" locked="0" layoutInCell="1" allowOverlap="1" wp14:anchorId="17B64BA8" wp14:editId="48410B88">
            <wp:simplePos x="0" y="0"/>
            <wp:positionH relativeFrom="column">
              <wp:posOffset>-184150</wp:posOffset>
            </wp:positionH>
            <wp:positionV relativeFrom="paragraph">
              <wp:posOffset>234315</wp:posOffset>
            </wp:positionV>
            <wp:extent cx="164592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250" y="21475"/>
                <wp:lineTo x="21250" y="0"/>
                <wp:lineTo x="0" y="0"/>
              </wp:wrapPolygon>
            </wp:wrapThrough>
            <wp:docPr id="677371227" name="Picture 67737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Signpost_choice_suppor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5F1">
        <w:rPr>
          <w:b/>
          <w:lang w:eastAsia="en-NZ"/>
        </w:rPr>
        <w:t>Enabling Good Lives</w:t>
      </w:r>
      <w:r w:rsidRPr="00F535F1">
        <w:rPr>
          <w:lang w:eastAsia="en-NZ"/>
        </w:rPr>
        <w:t xml:space="preserve"> is a different way of thinking about disability support.</w:t>
      </w:r>
    </w:p>
    <w:p w14:paraId="6EC4006B" w14:textId="77777777" w:rsidR="007B449E" w:rsidRPr="00F535F1" w:rsidRDefault="007B449E" w:rsidP="007B449E">
      <w:pPr>
        <w:rPr>
          <w:rFonts w:ascii="Times New Roman" w:hAnsi="Times New Roman" w:cs="Times New Roman"/>
          <w:lang w:eastAsia="en-NZ"/>
        </w:rPr>
      </w:pPr>
    </w:p>
    <w:p w14:paraId="7050ECF9" w14:textId="77777777" w:rsidR="007B449E" w:rsidRPr="00F535F1" w:rsidRDefault="007B449E" w:rsidP="007B449E">
      <w:pPr>
        <w:rPr>
          <w:rFonts w:ascii="Times New Roman" w:eastAsia="Times New Roman" w:hAnsi="Times New Roman" w:cs="Times New Roman"/>
          <w:szCs w:val="32"/>
          <w:lang w:eastAsia="en-NZ"/>
        </w:rPr>
      </w:pPr>
    </w:p>
    <w:p w14:paraId="6BA00012" w14:textId="77777777" w:rsidR="007B449E" w:rsidRPr="00F535F1" w:rsidRDefault="007B449E" w:rsidP="007B449E">
      <w:pPr>
        <w:rPr>
          <w:rFonts w:ascii="Times New Roman" w:eastAsia="Times New Roman" w:hAnsi="Times New Roman" w:cs="Times New Roman"/>
          <w:szCs w:val="32"/>
          <w:lang w:eastAsia="en-NZ"/>
        </w:rPr>
      </w:pPr>
      <w:r w:rsidRPr="00F535F1">
        <w:rPr>
          <w:rFonts w:eastAsia="Times New Roman" w:cs="Arial"/>
          <w:color w:val="000000"/>
          <w:szCs w:val="32"/>
          <w:lang w:eastAsia="en-NZ"/>
        </w:rPr>
        <w:t>Enabling Good Lives is about having:</w:t>
      </w:r>
    </w:p>
    <w:p w14:paraId="742F96DD" w14:textId="77777777" w:rsidR="007B449E" w:rsidRPr="00245C4A" w:rsidRDefault="007B449E" w:rsidP="007B449E">
      <w:pPr>
        <w:pStyle w:val="Listtoplevel"/>
      </w:pPr>
      <w:r w:rsidRPr="00245C4A">
        <w:drawing>
          <wp:anchor distT="0" distB="0" distL="114300" distR="114300" simplePos="0" relativeHeight="252104704" behindDoc="0" locked="0" layoutInCell="1" allowOverlap="1" wp14:anchorId="3EE4D86F" wp14:editId="371C0037">
            <wp:simplePos x="0" y="0"/>
            <wp:positionH relativeFrom="column">
              <wp:posOffset>57150</wp:posOffset>
            </wp:positionH>
            <wp:positionV relativeFrom="paragraph">
              <wp:posOffset>603250</wp:posOffset>
            </wp:positionV>
            <wp:extent cx="1314450" cy="969645"/>
            <wp:effectExtent l="0" t="0" r="0" b="1905"/>
            <wp:wrapThrough wrapText="bothSides">
              <wp:wrapPolygon edited="0">
                <wp:start x="0" y="0"/>
                <wp:lineTo x="0" y="21218"/>
                <wp:lineTo x="21287" y="21218"/>
                <wp:lineTo x="21287" y="0"/>
                <wp:lineTo x="0" y="0"/>
              </wp:wrapPolygon>
            </wp:wrapThrough>
            <wp:docPr id="1595717555" name="Picture 1595717555" descr="https://lh6.googleusercontent.com/JrNQRwQlgALXM17WXLBvmiAWq0Ie0EZvPECiOAmWtRFgfoz3fhppLhA19l9zyHGCoL8fna7fjYpJjxYSSm5fwt7GNoQ7jdlesahrW28itBDVKaId7ppTOS6_k3SCouz2k7UxnkE=s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JrNQRwQlgALXM17WXLBvmiAWq0Ie0EZvPECiOAmWtRFgfoz3fhppLhA19l9zyHGCoL8fna7fjYpJjxYSSm5fwt7GNoQ7jdlesahrW28itBDVKaId7ppTOS6_k3SCouz2k7UxnkE=s16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C4A">
        <w:t>choice and control in your life</w:t>
      </w:r>
    </w:p>
    <w:p w14:paraId="60BBA4E1" w14:textId="77777777" w:rsidR="007B449E" w:rsidRPr="00245C4A" w:rsidRDefault="007B449E" w:rsidP="007B449E">
      <w:pPr>
        <w:pStyle w:val="Listtoplevel"/>
      </w:pPr>
      <w:r w:rsidRPr="00245C4A">
        <w:t>the support you need and want</w:t>
      </w:r>
    </w:p>
    <w:p w14:paraId="19B12AAD" w14:textId="77777777" w:rsidR="007B449E" w:rsidRPr="00245C4A" w:rsidRDefault="007B449E" w:rsidP="007B449E">
      <w:pPr>
        <w:pStyle w:val="Listtoplevel"/>
      </w:pPr>
      <w:r w:rsidRPr="00245C4A">
        <w:t xml:space="preserve">a good life. </w:t>
      </w:r>
    </w:p>
    <w:p w14:paraId="3CBEE7A5" w14:textId="77777777" w:rsidR="007B449E" w:rsidRDefault="007B449E" w:rsidP="007B449E">
      <w:pPr>
        <w:rPr>
          <w:rFonts w:eastAsia="Times New Roman"/>
          <w:lang w:eastAsia="en-NZ"/>
        </w:rPr>
      </w:pPr>
    </w:p>
    <w:p w14:paraId="02C972A5" w14:textId="3E2E20A6" w:rsidR="007B449E" w:rsidRDefault="008127C0" w:rsidP="007B449E">
      <w:pPr>
        <w:rPr>
          <w:rFonts w:eastAsia="Times New Roman"/>
          <w:lang w:eastAsia="en-NZ"/>
        </w:rPr>
      </w:pPr>
      <w:r w:rsidRPr="008127C0">
        <w:rPr>
          <w:rFonts w:eastAsia="Times New Roman"/>
          <w:noProof/>
          <w:lang w:eastAsia="en-NZ"/>
        </w:rPr>
        <w:drawing>
          <wp:anchor distT="0" distB="0" distL="114300" distR="114300" simplePos="0" relativeHeight="252119040" behindDoc="1" locked="0" layoutInCell="1" allowOverlap="1" wp14:anchorId="1874B5F1" wp14:editId="74A9F4A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00200" cy="1600200"/>
            <wp:effectExtent l="0" t="0" r="0" b="0"/>
            <wp:wrapSquare wrapText="bothSides"/>
            <wp:docPr id="172728758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8758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F03">
        <w:rPr>
          <w:rFonts w:eastAsia="Times New Roman"/>
          <w:lang w:eastAsia="en-NZ"/>
        </w:rPr>
        <w:t>In 2024 Paula will keep meeting with:</w:t>
      </w:r>
    </w:p>
    <w:p w14:paraId="565D03F1" w14:textId="77777777" w:rsidR="00CA364D" w:rsidRDefault="00CA364D" w:rsidP="007B449E">
      <w:pPr>
        <w:rPr>
          <w:rFonts w:eastAsia="Times New Roman"/>
          <w:lang w:eastAsia="en-NZ"/>
        </w:rPr>
      </w:pPr>
    </w:p>
    <w:p w14:paraId="56A7A7B4" w14:textId="0F0F890B" w:rsidR="00A23F03" w:rsidRDefault="00CA364D" w:rsidP="00CA364D">
      <w:pPr>
        <w:pStyle w:val="ListParagraph"/>
        <w:numPr>
          <w:ilvl w:val="0"/>
          <w:numId w:val="44"/>
        </w:numPr>
        <w:spacing w:before="0"/>
        <w:ind w:left="4253" w:hanging="567"/>
        <w:rPr>
          <w:rFonts w:eastAsia="Times New Roman"/>
          <w:lang w:eastAsia="en-NZ"/>
        </w:rPr>
      </w:pPr>
      <w:r w:rsidRPr="00CA364D">
        <w:rPr>
          <w:rFonts w:eastAsia="Times New Roman"/>
          <w:lang w:eastAsia="en-NZ"/>
        </w:rPr>
        <w:t>d</w:t>
      </w:r>
      <w:r w:rsidR="00A23F03" w:rsidRPr="00CA364D">
        <w:rPr>
          <w:rFonts w:eastAsia="Times New Roman"/>
          <w:lang w:eastAsia="en-NZ"/>
        </w:rPr>
        <w:t>isabled people</w:t>
      </w:r>
      <w:r w:rsidRPr="00CA364D">
        <w:rPr>
          <w:rFonts w:eastAsia="Times New Roman"/>
          <w:lang w:eastAsia="en-NZ"/>
        </w:rPr>
        <w:t xml:space="preserve"> / their whānau</w:t>
      </w:r>
    </w:p>
    <w:p w14:paraId="7AB9425F" w14:textId="7A1BF4BF" w:rsidR="00CA364D" w:rsidRPr="00CA364D" w:rsidRDefault="00CA364D" w:rsidP="00CA364D">
      <w:pPr>
        <w:pStyle w:val="ListParagraph"/>
        <w:numPr>
          <w:ilvl w:val="0"/>
          <w:numId w:val="0"/>
        </w:numPr>
        <w:spacing w:before="0"/>
        <w:ind w:left="4253"/>
        <w:rPr>
          <w:rFonts w:eastAsia="Times New Roman"/>
          <w:lang w:eastAsia="en-NZ"/>
        </w:rPr>
      </w:pPr>
    </w:p>
    <w:p w14:paraId="0E537D71" w14:textId="4996EDD0" w:rsidR="00CA364D" w:rsidRDefault="00CA364D" w:rsidP="00CA364D">
      <w:pPr>
        <w:pStyle w:val="ListParagraph"/>
        <w:numPr>
          <w:ilvl w:val="0"/>
          <w:numId w:val="44"/>
        </w:numPr>
        <w:spacing w:before="0"/>
        <w:ind w:left="4253" w:hanging="567"/>
        <w:rPr>
          <w:rFonts w:eastAsia="Times New Roman"/>
          <w:lang w:eastAsia="en-NZ"/>
        </w:rPr>
      </w:pPr>
      <w:r w:rsidRPr="00CA364D">
        <w:rPr>
          <w:rFonts w:eastAsia="Times New Roman"/>
          <w:lang w:eastAsia="en-NZ"/>
        </w:rPr>
        <w:t>disability service providers.</w:t>
      </w:r>
    </w:p>
    <w:p w14:paraId="3BB522D9" w14:textId="2E3B93D2" w:rsidR="001159E2" w:rsidRPr="001159E2" w:rsidRDefault="001159E2" w:rsidP="001159E2">
      <w:pPr>
        <w:ind w:left="4167" w:hanging="567"/>
        <w:rPr>
          <w:rFonts w:eastAsia="Times New Roman"/>
          <w:lang w:eastAsia="en-NZ"/>
        </w:rPr>
      </w:pPr>
    </w:p>
    <w:p w14:paraId="466169A7" w14:textId="194B240A" w:rsidR="00CA364D" w:rsidRDefault="00CA364D" w:rsidP="007B449E">
      <w:pPr>
        <w:rPr>
          <w:rFonts w:eastAsia="Times New Roman"/>
          <w:lang w:eastAsia="en-NZ"/>
        </w:rPr>
      </w:pPr>
    </w:p>
    <w:p w14:paraId="30FCF5D0" w14:textId="70EFEB87" w:rsidR="00D52501" w:rsidRDefault="007D5C81" w:rsidP="007B449E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123136" behindDoc="1" locked="0" layoutInCell="1" allowOverlap="1" wp14:anchorId="2B9A8A30" wp14:editId="3C002D6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342390" cy="1314450"/>
            <wp:effectExtent l="0" t="0" r="0" b="0"/>
            <wp:wrapSquare wrapText="bothSides"/>
            <wp:docPr id="71267202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7202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435" cy="13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9E2">
        <w:rPr>
          <w:rFonts w:eastAsia="Times New Roman"/>
          <w:lang w:eastAsia="en-NZ"/>
        </w:rPr>
        <w:t xml:space="preserve">Paula hopes that </w:t>
      </w:r>
      <w:r w:rsidR="00FB7389">
        <w:rPr>
          <w:rFonts w:eastAsia="Times New Roman"/>
          <w:lang w:eastAsia="en-NZ"/>
        </w:rPr>
        <w:t>you</w:t>
      </w:r>
      <w:r w:rsidR="00D52501">
        <w:rPr>
          <w:rFonts w:eastAsia="Times New Roman"/>
          <w:lang w:eastAsia="en-NZ"/>
        </w:rPr>
        <w:t>:</w:t>
      </w:r>
      <w:r w:rsidR="001159E2">
        <w:rPr>
          <w:rFonts w:eastAsia="Times New Roman"/>
          <w:lang w:eastAsia="en-NZ"/>
        </w:rPr>
        <w:t xml:space="preserve"> </w:t>
      </w:r>
    </w:p>
    <w:p w14:paraId="424A41D5" w14:textId="09D89BB8" w:rsidR="00D52501" w:rsidRDefault="00D52501" w:rsidP="007B449E">
      <w:pPr>
        <w:rPr>
          <w:rFonts w:eastAsia="Times New Roman"/>
          <w:lang w:eastAsia="en-NZ"/>
        </w:rPr>
      </w:pPr>
    </w:p>
    <w:p w14:paraId="56247B9F" w14:textId="1D7BC9E4" w:rsidR="00A23F03" w:rsidRDefault="001159E2" w:rsidP="00D52501">
      <w:pPr>
        <w:pStyle w:val="ListParagraph"/>
        <w:numPr>
          <w:ilvl w:val="0"/>
          <w:numId w:val="45"/>
        </w:numPr>
        <w:spacing w:before="0"/>
        <w:ind w:left="4253" w:hanging="567"/>
        <w:rPr>
          <w:rFonts w:eastAsia="Times New Roman"/>
          <w:lang w:eastAsia="en-NZ"/>
        </w:rPr>
      </w:pPr>
      <w:r w:rsidRPr="00D52501">
        <w:rPr>
          <w:rFonts w:eastAsia="Times New Roman"/>
          <w:lang w:eastAsia="en-NZ"/>
        </w:rPr>
        <w:t>hav</w:t>
      </w:r>
      <w:r w:rsidR="00D52501" w:rsidRPr="00D52501">
        <w:rPr>
          <w:rFonts w:eastAsia="Times New Roman"/>
          <w:lang w:eastAsia="en-NZ"/>
        </w:rPr>
        <w:t>e</w:t>
      </w:r>
      <w:r w:rsidRPr="00D52501">
        <w:rPr>
          <w:rFonts w:eastAsia="Times New Roman"/>
          <w:lang w:eastAsia="en-NZ"/>
        </w:rPr>
        <w:t xml:space="preserve"> a </w:t>
      </w:r>
      <w:r w:rsidR="00F06EC1" w:rsidRPr="00D52501">
        <w:rPr>
          <w:rFonts w:eastAsia="Times New Roman"/>
          <w:lang w:eastAsia="en-NZ"/>
        </w:rPr>
        <w:t>good summer</w:t>
      </w:r>
    </w:p>
    <w:p w14:paraId="698C660B" w14:textId="77777777" w:rsidR="00D52501" w:rsidRDefault="00D52501" w:rsidP="00D52501">
      <w:pPr>
        <w:pStyle w:val="ListParagraph"/>
        <w:numPr>
          <w:ilvl w:val="0"/>
          <w:numId w:val="0"/>
        </w:numPr>
        <w:spacing w:before="0"/>
        <w:ind w:left="4253"/>
        <w:rPr>
          <w:rFonts w:eastAsia="Times New Roman"/>
          <w:lang w:eastAsia="en-NZ"/>
        </w:rPr>
      </w:pPr>
    </w:p>
    <w:p w14:paraId="0355C61D" w14:textId="4536231E" w:rsidR="00D52501" w:rsidRDefault="00F73F64" w:rsidP="00D52501">
      <w:pPr>
        <w:pStyle w:val="ListParagraph"/>
        <w:numPr>
          <w:ilvl w:val="0"/>
          <w:numId w:val="45"/>
        </w:numPr>
        <w:spacing w:before="0"/>
        <w:ind w:left="4253" w:hanging="567"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121088" behindDoc="1" locked="0" layoutInCell="1" allowOverlap="1" wp14:anchorId="73AAD7F5" wp14:editId="24A8A40B">
            <wp:simplePos x="0" y="0"/>
            <wp:positionH relativeFrom="margin">
              <wp:posOffset>-57150</wp:posOffset>
            </wp:positionH>
            <wp:positionV relativeFrom="paragraph">
              <wp:posOffset>94615</wp:posOffset>
            </wp:positionV>
            <wp:extent cx="1409700" cy="1409700"/>
            <wp:effectExtent l="0" t="0" r="0" b="0"/>
            <wp:wrapSquare wrapText="bothSides"/>
            <wp:docPr id="1870470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70402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501" w:rsidRPr="00D52501">
        <w:rPr>
          <w:rFonts w:eastAsia="Times New Roman"/>
          <w:lang w:eastAsia="en-NZ"/>
        </w:rPr>
        <w:t xml:space="preserve">spend time with the people close to </w:t>
      </w:r>
      <w:r w:rsidR="00FB7389">
        <w:rPr>
          <w:rFonts w:eastAsia="Times New Roman"/>
          <w:lang w:eastAsia="en-NZ"/>
        </w:rPr>
        <w:t>you</w:t>
      </w:r>
    </w:p>
    <w:p w14:paraId="398CBD1E" w14:textId="66E1DA71" w:rsidR="00D52501" w:rsidRPr="00D52501" w:rsidRDefault="00D52501" w:rsidP="00D52501">
      <w:pPr>
        <w:ind w:left="0"/>
        <w:rPr>
          <w:rFonts w:eastAsia="Times New Roman"/>
          <w:lang w:eastAsia="en-NZ"/>
        </w:rPr>
      </w:pPr>
    </w:p>
    <w:p w14:paraId="68D3A252" w14:textId="2FE242D3" w:rsidR="00D52501" w:rsidRPr="00D52501" w:rsidRDefault="00D52501" w:rsidP="00D52501">
      <w:pPr>
        <w:pStyle w:val="ListParagraph"/>
        <w:numPr>
          <w:ilvl w:val="0"/>
          <w:numId w:val="45"/>
        </w:numPr>
        <w:spacing w:before="0"/>
        <w:ind w:left="4253" w:hanging="567"/>
        <w:rPr>
          <w:rFonts w:eastAsia="Times New Roman"/>
          <w:lang w:eastAsia="en-NZ"/>
        </w:rPr>
      </w:pPr>
      <w:r w:rsidRPr="00D52501">
        <w:rPr>
          <w:rFonts w:eastAsia="Times New Roman"/>
          <w:lang w:eastAsia="en-NZ"/>
        </w:rPr>
        <w:t>celebrate in a way that is right for you.</w:t>
      </w:r>
    </w:p>
    <w:p w14:paraId="5E16D4EE" w14:textId="77777777" w:rsidR="00D52501" w:rsidRPr="00245C4A" w:rsidRDefault="00D52501" w:rsidP="007B449E">
      <w:pPr>
        <w:rPr>
          <w:rFonts w:eastAsia="Times New Roman"/>
          <w:lang w:eastAsia="en-NZ"/>
        </w:rPr>
      </w:pPr>
    </w:p>
    <w:p w14:paraId="5DF37052" w14:textId="14A5606E" w:rsidR="00BD116B" w:rsidRDefault="00BD116B" w:rsidP="00E23AD8"/>
    <w:p w14:paraId="4B1DA0A2" w14:textId="77777777" w:rsidR="00F4302A" w:rsidRDefault="00F4302A" w:rsidP="00E23AD8"/>
    <w:p w14:paraId="369AF762" w14:textId="059D4735" w:rsidR="00F4302A" w:rsidRDefault="00F4302A" w:rsidP="00E23AD8"/>
    <w:p w14:paraId="6318198E" w14:textId="753D7000" w:rsidR="003C76A7" w:rsidRDefault="00EF1F4A" w:rsidP="0021264B">
      <w:pPr>
        <w:pStyle w:val="Heading2"/>
        <w:spacing w:line="276" w:lineRule="auto"/>
      </w:pPr>
      <w:r>
        <w:br w:type="page"/>
      </w:r>
    </w:p>
    <w:p w14:paraId="2E9953B9" w14:textId="7D198C27" w:rsidR="003C76A7" w:rsidRDefault="00D8210A" w:rsidP="00C01DBA">
      <w:pPr>
        <w:pStyle w:val="Heading1"/>
        <w:ind w:left="0"/>
      </w:pPr>
      <w:r>
        <w:t>Whaikaha Annual Report</w:t>
      </w:r>
    </w:p>
    <w:p w14:paraId="4B2DB2B4" w14:textId="77777777" w:rsidR="003C76A7" w:rsidRDefault="003C76A7" w:rsidP="003C76A7">
      <w:pPr>
        <w:rPr>
          <w:sz w:val="24"/>
        </w:rPr>
      </w:pPr>
    </w:p>
    <w:p w14:paraId="332D7CB5" w14:textId="77777777" w:rsidR="003C76A7" w:rsidRDefault="003C76A7" w:rsidP="003C76A7"/>
    <w:p w14:paraId="47CA4289" w14:textId="7575930A" w:rsidR="00D8210A" w:rsidRDefault="00F956D5" w:rsidP="003C76A7">
      <w:r>
        <w:rPr>
          <w:noProof/>
        </w:rPr>
        <w:drawing>
          <wp:anchor distT="0" distB="0" distL="114300" distR="114300" simplePos="0" relativeHeight="252133376" behindDoc="0" locked="0" layoutInCell="1" allowOverlap="1" wp14:anchorId="0ADE9269" wp14:editId="74E5883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000250" cy="395605"/>
            <wp:effectExtent l="0" t="0" r="0" b="4445"/>
            <wp:wrapNone/>
            <wp:docPr id="640465780" name="Picture 6404657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38477" name="Picture 1245338477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10A">
        <w:t xml:space="preserve">Each year Whaikaha will write an </w:t>
      </w:r>
      <w:r w:rsidR="00481EF4">
        <w:rPr>
          <w:b/>
          <w:bCs/>
        </w:rPr>
        <w:t>A</w:t>
      </w:r>
      <w:r w:rsidR="00D8210A">
        <w:rPr>
          <w:b/>
          <w:bCs/>
        </w:rPr>
        <w:t xml:space="preserve">nnual </w:t>
      </w:r>
      <w:r w:rsidR="00481EF4">
        <w:rPr>
          <w:b/>
          <w:bCs/>
        </w:rPr>
        <w:t>R</w:t>
      </w:r>
      <w:r w:rsidR="00D8210A">
        <w:rPr>
          <w:b/>
          <w:bCs/>
        </w:rPr>
        <w:t>eport</w:t>
      </w:r>
      <w:r w:rsidR="00D8210A">
        <w:t>.</w:t>
      </w:r>
    </w:p>
    <w:p w14:paraId="51278849" w14:textId="3A96CFFC" w:rsidR="00D8210A" w:rsidRDefault="003C0C28" w:rsidP="003C76A7">
      <w:r>
        <w:rPr>
          <w:noProof/>
        </w:rPr>
        <w:drawing>
          <wp:anchor distT="0" distB="0" distL="114300" distR="114300" simplePos="0" relativeHeight="252340224" behindDoc="0" locked="0" layoutInCell="1" allowOverlap="1" wp14:anchorId="67D88571" wp14:editId="75EBDF61">
            <wp:simplePos x="0" y="0"/>
            <wp:positionH relativeFrom="column">
              <wp:posOffset>106680</wp:posOffset>
            </wp:positionH>
            <wp:positionV relativeFrom="paragraph">
              <wp:posOffset>23495</wp:posOffset>
            </wp:positionV>
            <wp:extent cx="1133475" cy="1645920"/>
            <wp:effectExtent l="19050" t="19050" r="28575" b="11430"/>
            <wp:wrapThrough wrapText="bothSides">
              <wp:wrapPolygon edited="0">
                <wp:start x="-363" y="-250"/>
                <wp:lineTo x="-363" y="21500"/>
                <wp:lineTo x="21782" y="21500"/>
                <wp:lineTo x="21782" y="-250"/>
                <wp:lineTo x="-363" y="-250"/>
              </wp:wrapPolygon>
            </wp:wrapThrough>
            <wp:docPr id="1242692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92792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45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78E3F" w14:textId="1172930F" w:rsidR="0021264B" w:rsidRDefault="00F50697" w:rsidP="003C76A7"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 wp14:anchorId="73806CA7" wp14:editId="7B01E4F6">
                <wp:simplePos x="0" y="0"/>
                <wp:positionH relativeFrom="column">
                  <wp:posOffset>2286000</wp:posOffset>
                </wp:positionH>
                <wp:positionV relativeFrom="paragraph">
                  <wp:posOffset>259715</wp:posOffset>
                </wp:positionV>
                <wp:extent cx="3436620" cy="828675"/>
                <wp:effectExtent l="0" t="0" r="0" b="9525"/>
                <wp:wrapNone/>
                <wp:docPr id="110752322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8286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5A50D1" id="Rectangle 7" o:spid="_x0000_s1026" style="position:absolute;margin-left:180pt;margin-top:20.45pt;width:270.6pt;height:65.25pt;z-index:-25117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" fillcolor="#e8def2" stroked="f" strokeweight="1pt"/>
            </w:pict>
          </mc:Fallback>
        </mc:AlternateContent>
      </w:r>
    </w:p>
    <w:p w14:paraId="5AAB3F67" w14:textId="056AA755" w:rsidR="00D8210A" w:rsidRDefault="00D8210A" w:rsidP="003C76A7">
      <w:r>
        <w:t xml:space="preserve">An </w:t>
      </w:r>
      <w:r>
        <w:rPr>
          <w:b/>
          <w:bCs/>
        </w:rPr>
        <w:t>Ann</w:t>
      </w:r>
      <w:r w:rsidR="00481EF4">
        <w:rPr>
          <w:b/>
          <w:bCs/>
        </w:rPr>
        <w:t xml:space="preserve">ual Report </w:t>
      </w:r>
      <w:r w:rsidR="00481EF4">
        <w:t>says what we have done in the past year.</w:t>
      </w:r>
    </w:p>
    <w:p w14:paraId="174769BD" w14:textId="77777777" w:rsidR="00481EF4" w:rsidRDefault="00481EF4" w:rsidP="003C76A7"/>
    <w:p w14:paraId="6C45FE22" w14:textId="77777777" w:rsidR="00F0045E" w:rsidRDefault="00F0045E" w:rsidP="003C76A7"/>
    <w:p w14:paraId="697B707E" w14:textId="3FFFA1F8" w:rsidR="00481EF4" w:rsidRPr="0068626D" w:rsidRDefault="00BE2052" w:rsidP="003C76A7">
      <w:r w:rsidRPr="0068626D">
        <w:rPr>
          <w:noProof/>
        </w:rPr>
        <w:drawing>
          <wp:anchor distT="0" distB="0" distL="114300" distR="114300" simplePos="0" relativeHeight="252143616" behindDoc="1" locked="0" layoutInCell="1" allowOverlap="1" wp14:anchorId="56DFA282" wp14:editId="37132E81">
            <wp:simplePos x="0" y="0"/>
            <wp:positionH relativeFrom="margin">
              <wp:posOffset>57150</wp:posOffset>
            </wp:positionH>
            <wp:positionV relativeFrom="paragraph">
              <wp:posOffset>645160</wp:posOffset>
            </wp:positionV>
            <wp:extent cx="542925" cy="608330"/>
            <wp:effectExtent l="0" t="0" r="9525" b="1270"/>
            <wp:wrapSquare wrapText="bothSides"/>
            <wp:docPr id="144450787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0787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26D">
        <w:rPr>
          <w:noProof/>
        </w:rPr>
        <w:drawing>
          <wp:anchor distT="0" distB="0" distL="114300" distR="114300" simplePos="0" relativeHeight="252137472" behindDoc="0" locked="0" layoutInCell="1" allowOverlap="1" wp14:anchorId="64FC8E42" wp14:editId="08C98C2C">
            <wp:simplePos x="0" y="0"/>
            <wp:positionH relativeFrom="margin">
              <wp:posOffset>733873</wp:posOffset>
            </wp:positionH>
            <wp:positionV relativeFrom="paragraph">
              <wp:posOffset>688975</wp:posOffset>
            </wp:positionV>
            <wp:extent cx="619125" cy="578268"/>
            <wp:effectExtent l="0" t="0" r="0" b="0"/>
            <wp:wrapNone/>
            <wp:docPr id="752477473" name="Picture 752477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86322" name="Picture 5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7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45E" w:rsidRPr="0068626D">
        <w:rPr>
          <w:noProof/>
        </w:rPr>
        <w:drawing>
          <wp:anchor distT="0" distB="0" distL="114300" distR="114300" simplePos="0" relativeHeight="252141568" behindDoc="1" locked="0" layoutInCell="1" allowOverlap="1" wp14:anchorId="415DFBFE" wp14:editId="459F3BE5">
            <wp:simplePos x="0" y="0"/>
            <wp:positionH relativeFrom="column">
              <wp:posOffset>57150</wp:posOffset>
            </wp:positionH>
            <wp:positionV relativeFrom="paragraph">
              <wp:posOffset>10160</wp:posOffset>
            </wp:positionV>
            <wp:extent cx="561975" cy="630555"/>
            <wp:effectExtent l="0" t="0" r="9525" b="0"/>
            <wp:wrapSquare wrapText="bothSides"/>
            <wp:docPr id="2058986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45E" w:rsidRPr="0068626D">
        <w:rPr>
          <w:noProof/>
        </w:rPr>
        <w:drawing>
          <wp:anchor distT="0" distB="0" distL="114300" distR="114300" simplePos="0" relativeHeight="252139520" behindDoc="1" locked="0" layoutInCell="1" allowOverlap="1" wp14:anchorId="6FF1CD51" wp14:editId="64986673">
            <wp:simplePos x="0" y="0"/>
            <wp:positionH relativeFrom="margin">
              <wp:posOffset>723900</wp:posOffset>
            </wp:positionH>
            <wp:positionV relativeFrom="paragraph">
              <wp:posOffset>10160</wp:posOffset>
            </wp:positionV>
            <wp:extent cx="628650" cy="628650"/>
            <wp:effectExtent l="0" t="0" r="0" b="0"/>
            <wp:wrapSquare wrapText="bothSides"/>
            <wp:docPr id="191835943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5943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annual report shows </w:t>
      </w:r>
      <w:r w:rsidR="0021264B" w:rsidRPr="0068626D">
        <w:t xml:space="preserve">everything </w:t>
      </w:r>
      <w:r>
        <w:t>Whaikaha has</w:t>
      </w:r>
      <w:r w:rsidR="0021264B" w:rsidRPr="0068626D">
        <w:t xml:space="preserve"> done from 1 July 2022 to 30 June 2023.</w:t>
      </w:r>
    </w:p>
    <w:p w14:paraId="67C24297" w14:textId="20A05FBE" w:rsidR="0021264B" w:rsidRDefault="0021264B" w:rsidP="003C76A7"/>
    <w:p w14:paraId="47A8D028" w14:textId="676D3406" w:rsidR="00BE2052" w:rsidRDefault="00C01DBA" w:rsidP="003C76A7">
      <w:r w:rsidRPr="0064275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186624" behindDoc="0" locked="0" layoutInCell="1" allowOverlap="1" wp14:anchorId="5578A210" wp14:editId="7DFCC181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1350645" cy="1390771"/>
            <wp:effectExtent l="0" t="0" r="1905" b="0"/>
            <wp:wrapNone/>
            <wp:docPr id="1859833280" name="Picture 185983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15" cy="13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7D101" w14:textId="674CB273" w:rsidR="0021264B" w:rsidRDefault="0021264B" w:rsidP="003C76A7">
      <w:r>
        <w:t>The</w:t>
      </w:r>
      <w:r w:rsidR="003C0C28">
        <w:t xml:space="preserve"> annual</w:t>
      </w:r>
      <w:r>
        <w:t xml:space="preserve"> report is </w:t>
      </w:r>
      <w:r w:rsidR="00F956D5">
        <w:t xml:space="preserve">available in Easy Read </w:t>
      </w:r>
      <w:r w:rsidR="003C0C28">
        <w:t>on our website</w:t>
      </w:r>
      <w:r w:rsidR="00F956D5">
        <w:t>:</w:t>
      </w:r>
      <w:r w:rsidR="00C01DBA">
        <w:t xml:space="preserve"> </w:t>
      </w:r>
    </w:p>
    <w:p w14:paraId="7A2D3983" w14:textId="0CC16B55" w:rsidR="00F956D5" w:rsidRDefault="00F956D5" w:rsidP="003C76A7"/>
    <w:p w14:paraId="7020B45B" w14:textId="19978C7D" w:rsidR="00FB7389" w:rsidRPr="00FB7389" w:rsidRDefault="00FB7389" w:rsidP="003C76A7">
      <w:pPr>
        <w:rPr>
          <w:b/>
          <w:bCs/>
        </w:rPr>
      </w:pPr>
      <w:r w:rsidRPr="00FB7389">
        <w:rPr>
          <w:b/>
          <w:bCs/>
        </w:rPr>
        <w:t>https://tinyurl.com/3xkxxtdb</w:t>
      </w:r>
    </w:p>
    <w:p w14:paraId="2506E0FB" w14:textId="523626E2" w:rsidR="00F956D5" w:rsidRDefault="00F956D5" w:rsidP="003C76A7"/>
    <w:p w14:paraId="5A091A0A" w14:textId="77777777" w:rsidR="005178BD" w:rsidRDefault="00F956D5" w:rsidP="00C01DBA">
      <w:pPr>
        <w:pStyle w:val="Heading1"/>
        <w:ind w:left="0"/>
      </w:pPr>
      <w:r>
        <w:br w:type="page"/>
      </w:r>
      <w:r w:rsidR="005178BD">
        <w:t>An update on My Home My Choice</w:t>
      </w:r>
    </w:p>
    <w:p w14:paraId="2A38E360" w14:textId="77777777" w:rsidR="005178BD" w:rsidRDefault="005178BD" w:rsidP="005178BD">
      <w:pPr>
        <w:rPr>
          <w:rFonts w:eastAsia="Arial Unicode MS"/>
        </w:rPr>
      </w:pPr>
    </w:p>
    <w:p w14:paraId="6377A95F" w14:textId="77777777" w:rsidR="005178BD" w:rsidRDefault="005178BD" w:rsidP="005178BD">
      <w:pPr>
        <w:rPr>
          <w:rFonts w:eastAsia="Arial Unicode MS"/>
        </w:rPr>
      </w:pPr>
    </w:p>
    <w:p w14:paraId="00A99701" w14:textId="77777777" w:rsidR="005178BD" w:rsidRDefault="005178BD" w:rsidP="005178BD">
      <w:pPr>
        <w:rPr>
          <w:b/>
          <w:bCs/>
          <w:lang w:val="en-NZ" w:eastAsia="en-GB"/>
        </w:rPr>
      </w:pPr>
      <w:r w:rsidRPr="001C4140">
        <w:rPr>
          <w:noProof/>
        </w:rPr>
        <w:drawing>
          <wp:anchor distT="0" distB="0" distL="114300" distR="114300" simplePos="0" relativeHeight="252157952" behindDoc="0" locked="0" layoutInCell="1" allowOverlap="1" wp14:anchorId="16727208" wp14:editId="07590AB7">
            <wp:simplePos x="0" y="0"/>
            <wp:positionH relativeFrom="margin">
              <wp:posOffset>-133350</wp:posOffset>
            </wp:positionH>
            <wp:positionV relativeFrom="paragraph">
              <wp:posOffset>187960</wp:posOffset>
            </wp:positionV>
            <wp:extent cx="2134235" cy="42291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1784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Whaikaha is </w:t>
      </w:r>
      <w:r w:rsidRPr="00993DAA">
        <w:rPr>
          <w:noProof/>
        </w:rPr>
        <w:t xml:space="preserve">working on a </w:t>
      </w:r>
      <w:r w:rsidRPr="00993DAA">
        <w:rPr>
          <w:b/>
          <w:bCs/>
          <w:noProof/>
        </w:rPr>
        <w:t xml:space="preserve">programme </w:t>
      </w:r>
      <w:r w:rsidRPr="00993DAA">
        <w:rPr>
          <w:noProof/>
        </w:rPr>
        <w:t xml:space="preserve">called </w:t>
      </w:r>
      <w:r w:rsidRPr="00993DAA">
        <w:rPr>
          <w:b/>
          <w:bCs/>
          <w:lang w:val="en-NZ" w:eastAsia="en-GB"/>
        </w:rPr>
        <w:t xml:space="preserve">My Home </w:t>
      </w:r>
    </w:p>
    <w:p w14:paraId="0512ADA6" w14:textId="77777777" w:rsidR="005178BD" w:rsidRDefault="005178BD" w:rsidP="005178BD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2CBEA0DA" wp14:editId="51FA3892">
                <wp:simplePos x="0" y="0"/>
                <wp:positionH relativeFrom="margin">
                  <wp:align>left</wp:align>
                </wp:positionH>
                <wp:positionV relativeFrom="paragraph">
                  <wp:posOffset>217805</wp:posOffset>
                </wp:positionV>
                <wp:extent cx="1752600" cy="171450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714500"/>
                          <a:chOff x="0" y="0"/>
                          <a:chExt cx="3944620" cy="394462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620" cy="394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183" y="744583"/>
                            <a:ext cx="2899410" cy="289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F9C9F" id="Group 15" o:spid="_x0000_s1026" style="position:absolute;margin-left:0;margin-top:17.15pt;width:138pt;height:135pt;z-index:252158976;mso-position-horizontal:left;mso-position-horizontal-relative:margin;mso-width-relative:margin;mso-height-relative:margin" coordsize="39446,39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39446;height:39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">
                  <v:imagedata r:id="rId46" o:title=""/>
                </v:shape>
                <v:shape id="Picture 17" o:spid="_x0000_s1028" type="#_x0000_t75" style="position:absolute;left:5031;top:7445;width:28994;height:28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">
                  <v:imagedata r:id="rId47" o:title=""/>
                </v:shape>
                <w10:wrap anchorx="margin"/>
              </v:group>
            </w:pict>
          </mc:Fallback>
        </mc:AlternateContent>
      </w:r>
      <w:r w:rsidRPr="009A75EF">
        <w:rPr>
          <w:b/>
          <w:bCs/>
          <w:noProof/>
          <w:color w:val="532476"/>
          <w:lang w:val="en-NZ" w:eastAsia="en-GB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765E2743" wp14:editId="15153492">
                <wp:simplePos x="0" y="0"/>
                <wp:positionH relativeFrom="column">
                  <wp:posOffset>2218267</wp:posOffset>
                </wp:positionH>
                <wp:positionV relativeFrom="paragraph">
                  <wp:posOffset>971338</wp:posOffset>
                </wp:positionV>
                <wp:extent cx="3505200" cy="3149600"/>
                <wp:effectExtent l="0" t="0" r="0" b="0"/>
                <wp:wrapNone/>
                <wp:docPr id="1796" name="Rectangle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149600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A0012" w14:textId="77777777" w:rsidR="005178BD" w:rsidRDefault="005178BD" w:rsidP="005178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E2743" id="Rectangle 1796" o:spid="_x0000_s1029" style="position:absolute;left:0;text-align:left;margin-left:174.65pt;margin-top:76.5pt;width:276pt;height:248pt;z-index:-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" fillcolor="#e8d9f3" stroked="f" strokeweight="1pt">
                <v:textbox>
                  <w:txbxContent>
                    <w:p w14:paraId="0E6A0012" w14:textId="77777777" w:rsidR="005178BD" w:rsidRDefault="005178BD" w:rsidP="005178BD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93DAA">
        <w:rPr>
          <w:b/>
          <w:bCs/>
          <w:lang w:val="en-NZ" w:eastAsia="en-GB"/>
        </w:rPr>
        <w:t>My Choice.</w:t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noProof/>
        </w:rPr>
        <w:t xml:space="preserve">A </w:t>
      </w:r>
      <w:r>
        <w:rPr>
          <w:b/>
          <w:bCs/>
          <w:noProof/>
        </w:rPr>
        <w:t xml:space="preserve">programme </w:t>
      </w:r>
      <w:r>
        <w:rPr>
          <w:noProof/>
        </w:rPr>
        <w:t>is work to make something happen like:</w:t>
      </w:r>
    </w:p>
    <w:p w14:paraId="389C7A32" w14:textId="77777777" w:rsidR="005178BD" w:rsidRDefault="005178BD" w:rsidP="005178BD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698E88FF" wp14:editId="5F4E17F7">
                <wp:simplePos x="0" y="0"/>
                <wp:positionH relativeFrom="margin">
                  <wp:align>left</wp:align>
                </wp:positionH>
                <wp:positionV relativeFrom="paragraph">
                  <wp:posOffset>526415</wp:posOffset>
                </wp:positionV>
                <wp:extent cx="1838325" cy="1828800"/>
                <wp:effectExtent l="0" t="0" r="9525" b="0"/>
                <wp:wrapNone/>
                <wp:docPr id="209723525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1828800"/>
                          <a:chOff x="0" y="0"/>
                          <a:chExt cx="1838325" cy="1828800"/>
                        </a:xfrm>
                      </wpg:grpSpPr>
                      <pic:pic xmlns:pic="http://schemas.openxmlformats.org/drawingml/2006/picture">
                        <pic:nvPicPr>
                          <pic:cNvPr id="77096968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5332437" name="Oval 9"/>
                        <wps:cNvSpPr/>
                        <wps:spPr>
                          <a:xfrm>
                            <a:off x="624840" y="904240"/>
                            <a:ext cx="533400" cy="3962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2366A" id="Group 10" o:spid="_x0000_s1026" style="position:absolute;margin-left:0;margin-top:41.45pt;width:144.75pt;height:2in;z-index:252156928;mso-position-horizontal:left;mso-position-horizontal-relative:margin" coordsize="18383,182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">
                <v:shape id="Picture 5" o:spid="_x0000_s1027" type="#_x0000_t75" style="position:absolute;width:18383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">
                  <v:imagedata r:id="rId49" o:title=""/>
                </v:shape>
                <v:oval id="Oval 9" o:spid="_x0000_s1028" style="position:absolute;left:6248;top:9042;width:5334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" fillcolor="white [3212]" strokecolor="white [3212]" strokeweight="1pt">
                  <v:stroke joinstyle="miter"/>
                </v:oval>
                <w10:wrap anchorx="margin"/>
              </v:group>
            </w:pict>
          </mc:Fallback>
        </mc:AlternateContent>
      </w:r>
      <w:r>
        <w:t>what needs to be done</w:t>
      </w:r>
    </w:p>
    <w:p w14:paraId="66089AAC" w14:textId="77777777" w:rsidR="005178BD" w:rsidRDefault="005178BD" w:rsidP="005178BD">
      <w:pPr>
        <w:pStyle w:val="Listtoplevel"/>
      </w:pPr>
      <w:r>
        <w:t>who needs to do the work</w:t>
      </w:r>
    </w:p>
    <w:p w14:paraId="7322B683" w14:textId="77777777" w:rsidR="005178BD" w:rsidRDefault="005178BD" w:rsidP="005178BD">
      <w:pPr>
        <w:pStyle w:val="Listtoplevel"/>
      </w:pPr>
      <w:r>
        <w:t xml:space="preserve">what happens if something changes. </w:t>
      </w:r>
    </w:p>
    <w:p w14:paraId="15C0AD5D" w14:textId="77777777" w:rsidR="005178BD" w:rsidRDefault="005178BD" w:rsidP="005178BD">
      <w:pPr>
        <w:rPr>
          <w:noProof/>
        </w:rPr>
      </w:pPr>
    </w:p>
    <w:p w14:paraId="1BC7804F" w14:textId="77777777" w:rsidR="005178BD" w:rsidRDefault="005178BD" w:rsidP="005178BD">
      <w:r>
        <w:rPr>
          <w:noProof/>
        </w:rPr>
        <w:br/>
      </w:r>
    </w:p>
    <w:p w14:paraId="4F922107" w14:textId="77777777" w:rsidR="005178BD" w:rsidRDefault="005178BD" w:rsidP="005178BD">
      <w:pPr>
        <w:spacing w:line="240" w:lineRule="auto"/>
        <w:ind w:left="0"/>
      </w:pPr>
      <w:r>
        <w:br w:type="page"/>
      </w:r>
    </w:p>
    <w:p w14:paraId="3409EA93" w14:textId="77777777" w:rsidR="005178BD" w:rsidRDefault="005178BD" w:rsidP="005178BD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28A9A076" wp14:editId="74E3B971">
                <wp:simplePos x="0" y="0"/>
                <wp:positionH relativeFrom="margin">
                  <wp:align>left</wp:align>
                </wp:positionH>
                <wp:positionV relativeFrom="paragraph">
                  <wp:posOffset>376555</wp:posOffset>
                </wp:positionV>
                <wp:extent cx="1752600" cy="171450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714500"/>
                          <a:chOff x="0" y="0"/>
                          <a:chExt cx="3944620" cy="394462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620" cy="394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183" y="744583"/>
                            <a:ext cx="2899410" cy="289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F05EB" id="Group 18" o:spid="_x0000_s1026" style="position:absolute;margin-left:0;margin-top:29.65pt;width:138pt;height:135pt;z-index:252160000;mso-position-horizontal:left;mso-position-horizontal-relative:margin;mso-width-relative:margin;mso-height-relative:margin" coordsize="39446,39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">
                <v:shape id="Picture 19" o:spid="_x0000_s1027" type="#_x0000_t75" style="position:absolute;width:39446;height:39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">
                  <v:imagedata r:id="rId46" o:title=""/>
                </v:shape>
                <v:shape id="Picture 20" o:spid="_x0000_s1028" type="#_x0000_t75" style="position:absolute;left:5031;top:7445;width:28994;height:28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">
                  <v:imagedata r:id="rId47" o:title=""/>
                </v:shape>
                <w10:wrap anchorx="margin"/>
              </v:group>
            </w:pict>
          </mc:Fallback>
        </mc:AlternateContent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 wp14:anchorId="04DAE3A5" wp14:editId="5C5BF6A0">
                <wp:simplePos x="0" y="0"/>
                <wp:positionH relativeFrom="margin">
                  <wp:posOffset>2226732</wp:posOffset>
                </wp:positionH>
                <wp:positionV relativeFrom="paragraph">
                  <wp:posOffset>-110067</wp:posOffset>
                </wp:positionV>
                <wp:extent cx="3589867" cy="2802467"/>
                <wp:effectExtent l="0" t="0" r="0" b="0"/>
                <wp:wrapNone/>
                <wp:docPr id="1638662002" name="Rectangle 163866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867" cy="2802467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15DC7" w14:textId="77777777" w:rsidR="005178BD" w:rsidRDefault="005178BD" w:rsidP="005178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AE3A5" id="Rectangle 1638662002" o:spid="_x0000_s1030" style="position:absolute;left:0;text-align:left;margin-left:175.35pt;margin-top:-8.65pt;width:282.65pt;height:220.65pt;z-index:-25116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" fillcolor="#e8d9f3" stroked="f" strokeweight="1pt">
                <v:textbox>
                  <w:txbxContent>
                    <w:p w14:paraId="13915DC7" w14:textId="77777777" w:rsidR="005178BD" w:rsidRDefault="005178BD" w:rsidP="005178BD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67DBC">
        <w:t xml:space="preserve">The </w:t>
      </w:r>
      <w:r w:rsidRPr="00267DBC">
        <w:rPr>
          <w:b/>
          <w:bCs/>
        </w:rPr>
        <w:t>My Home My Choice</w:t>
      </w:r>
      <w:r w:rsidRPr="00267DBC">
        <w:t xml:space="preserve"> programme looks at what changes are needed so that people </w:t>
      </w:r>
      <w:r>
        <w:t xml:space="preserve">who live </w:t>
      </w:r>
      <w:r w:rsidRPr="00267DBC">
        <w:t xml:space="preserve">in </w:t>
      </w:r>
      <w:r w:rsidRPr="00993DAA">
        <w:rPr>
          <w:b/>
          <w:bCs/>
        </w:rPr>
        <w:t>residential services</w:t>
      </w:r>
      <w:r w:rsidRPr="00267DBC">
        <w:t xml:space="preserve"> have more</w:t>
      </w:r>
      <w:r>
        <w:rPr>
          <w:noProof/>
        </w:rPr>
        <w:t>:</w:t>
      </w:r>
    </w:p>
    <w:p w14:paraId="7B78EBDB" w14:textId="77777777" w:rsidR="005178BD" w:rsidRPr="00267DBC" w:rsidRDefault="005178BD" w:rsidP="005178BD">
      <w:pPr>
        <w:pStyle w:val="Listtoplevel"/>
      </w:pPr>
      <w:r w:rsidRPr="00267DBC">
        <w:t>choice in their lives</w:t>
      </w:r>
    </w:p>
    <w:p w14:paraId="68FD2452" w14:textId="77777777" w:rsidR="005178BD" w:rsidRDefault="005178BD" w:rsidP="005178BD">
      <w:pPr>
        <w:pStyle w:val="Listtoplevel"/>
      </w:pPr>
      <w:r w:rsidRPr="00267DBC">
        <w:t>control in their</w:t>
      </w:r>
      <w:r w:rsidRPr="00EA7F63">
        <w:t xml:space="preserve"> lives</w:t>
      </w:r>
      <w:r>
        <w:t xml:space="preserve">. </w:t>
      </w:r>
    </w:p>
    <w:p w14:paraId="5267500E" w14:textId="77777777" w:rsidR="005178BD" w:rsidRDefault="005178BD" w:rsidP="005178BD">
      <w:pPr>
        <w:rPr>
          <w:b/>
          <w:bCs/>
          <w:noProof/>
        </w:rPr>
      </w:pPr>
    </w:p>
    <w:p w14:paraId="60770300" w14:textId="77777777" w:rsidR="005178BD" w:rsidRDefault="005178BD" w:rsidP="005178BD">
      <w:pPr>
        <w:spacing w:line="240" w:lineRule="auto"/>
        <w:ind w:left="0"/>
        <w:rPr>
          <w:b/>
          <w:bCs/>
          <w:noProof/>
        </w:rPr>
      </w:pPr>
      <w:r w:rsidRPr="00D0397C">
        <w:rPr>
          <w:noProof/>
        </w:rPr>
        <w:drawing>
          <wp:anchor distT="0" distB="0" distL="114300" distR="114300" simplePos="0" relativeHeight="252150784" behindDoc="0" locked="0" layoutInCell="1" allowOverlap="1" wp14:anchorId="4F112F1E" wp14:editId="6D912921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1557020" cy="1424305"/>
            <wp:effectExtent l="0" t="0" r="5080" b="4445"/>
            <wp:wrapNone/>
            <wp:docPr id="5024003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AEFA4" w14:textId="77777777" w:rsidR="005178BD" w:rsidRDefault="005178BD" w:rsidP="005178BD">
      <w:pPr>
        <w:rPr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580D6AF6" wp14:editId="15CD45B9">
                <wp:simplePos x="0" y="0"/>
                <wp:positionH relativeFrom="column">
                  <wp:posOffset>2252980</wp:posOffset>
                </wp:positionH>
                <wp:positionV relativeFrom="paragraph">
                  <wp:posOffset>-110278</wp:posOffset>
                </wp:positionV>
                <wp:extent cx="3505200" cy="2627565"/>
                <wp:effectExtent l="0" t="0" r="0" b="1905"/>
                <wp:wrapNone/>
                <wp:docPr id="435123284" name="Rectangle 435123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627565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7475A" w14:textId="77777777" w:rsidR="005178BD" w:rsidRDefault="005178BD" w:rsidP="005178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D6AF6" id="Rectangle 435123284" o:spid="_x0000_s1031" style="position:absolute;left:0;text-align:left;margin-left:177.4pt;margin-top:-8.7pt;width:276pt;height:206.9pt;z-index:-2511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" fillcolor="#e8d9f3" stroked="f" strokeweight="1pt">
                <v:textbox>
                  <w:txbxContent>
                    <w:p w14:paraId="4AC7475A" w14:textId="77777777" w:rsidR="005178BD" w:rsidRDefault="005178BD" w:rsidP="005178BD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w:t xml:space="preserve">Residential services </w:t>
      </w:r>
      <w:r>
        <w:rPr>
          <w:noProof/>
        </w:rPr>
        <w:t>are when disabled people:</w:t>
      </w:r>
    </w:p>
    <w:p w14:paraId="2E883BD9" w14:textId="77777777" w:rsidR="005178BD" w:rsidRDefault="005178BD" w:rsidP="005178BD">
      <w:pPr>
        <w:pStyle w:val="Listtoplevel"/>
      </w:pPr>
      <w:r>
        <w:t xml:space="preserve">live in a house in the community </w:t>
      </w:r>
    </w:p>
    <w:p w14:paraId="3B6CC26F" w14:textId="77777777" w:rsidR="005178BD" w:rsidRDefault="005178BD" w:rsidP="005178BD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7EF88253" wp14:editId="23CF94EE">
                <wp:simplePos x="0" y="0"/>
                <wp:positionH relativeFrom="margin">
                  <wp:posOffset>-76200</wp:posOffset>
                </wp:positionH>
                <wp:positionV relativeFrom="paragraph">
                  <wp:posOffset>282575</wp:posOffset>
                </wp:positionV>
                <wp:extent cx="1868805" cy="841375"/>
                <wp:effectExtent l="0" t="0" r="0" b="0"/>
                <wp:wrapNone/>
                <wp:docPr id="180698360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805" cy="841375"/>
                          <a:chOff x="0" y="0"/>
                          <a:chExt cx="1868860" cy="841652"/>
                        </a:xfrm>
                      </wpg:grpSpPr>
                      <pic:pic xmlns:pic="http://schemas.openxmlformats.org/drawingml/2006/picture">
                        <pic:nvPicPr>
                          <pic:cNvPr id="194727808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27"/>
                            <a:ext cx="8413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6812569" name="Picture 686812569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165" y="0"/>
                            <a:ext cx="86169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4F3C29" id="Group 10" o:spid="_x0000_s1026" style="position:absolute;margin-left:-6pt;margin-top:22.25pt;width:147.15pt;height:66.25pt;z-index:252151808;mso-position-horizontal-relative:margin" coordsize="18688,84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">
                <v:shape id="Picture 8" o:spid="_x0000_s1027" type="#_x0000_t75" style="position:absolute;top:66;width:8413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">
                  <v:imagedata r:id="rId53" o:title=""/>
                </v:shape>
                <v:shape id="Picture 686812569" o:spid="_x0000_s1028" type="#_x0000_t75" style="position:absolute;left:10071;width:8617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">
                  <v:imagedata r:id="rId54" o:title=""/>
                </v:shape>
                <w10:wrap anchorx="margin"/>
              </v:group>
            </w:pict>
          </mc:Fallback>
        </mc:AlternateContent>
      </w:r>
      <w:r>
        <w:t xml:space="preserve">get support all through the </w:t>
      </w:r>
      <w:r>
        <w:br/>
        <w:t xml:space="preserve">day / night. </w:t>
      </w:r>
    </w:p>
    <w:p w14:paraId="566BE48E" w14:textId="77777777" w:rsidR="005178BD" w:rsidRDefault="005178BD" w:rsidP="005178BD">
      <w:pPr>
        <w:rPr>
          <w:rFonts w:eastAsia="Times New Roman"/>
          <w:shd w:val="clear" w:color="auto" w:fill="FFFFFF"/>
          <w:lang w:eastAsia="en-GB"/>
        </w:rPr>
      </w:pPr>
    </w:p>
    <w:p w14:paraId="042BF953" w14:textId="77777777" w:rsidR="005178BD" w:rsidRDefault="005178BD" w:rsidP="005178BD">
      <w:pPr>
        <w:rPr>
          <w:rFonts w:eastAsia="Times New Roman"/>
          <w:shd w:val="clear" w:color="auto" w:fill="FFFFFF"/>
          <w:lang w:eastAsia="en-GB"/>
        </w:rPr>
      </w:pPr>
    </w:p>
    <w:p w14:paraId="4A40638A" w14:textId="334404C4" w:rsidR="001925A8" w:rsidRDefault="00DE5712" w:rsidP="004818C6">
      <w:r w:rsidRPr="000B2B9D">
        <w:rPr>
          <w:noProof/>
        </w:rPr>
        <w:drawing>
          <wp:anchor distT="0" distB="0" distL="114300" distR="114300" simplePos="0" relativeHeight="252167168" behindDoc="0" locked="0" layoutInCell="1" allowOverlap="1" wp14:anchorId="38E0AA97" wp14:editId="36CAF96D">
            <wp:simplePos x="0" y="0"/>
            <wp:positionH relativeFrom="column">
              <wp:posOffset>47625</wp:posOffset>
            </wp:positionH>
            <wp:positionV relativeFrom="paragraph">
              <wp:posOffset>9525</wp:posOffset>
            </wp:positionV>
            <wp:extent cx="1204809" cy="1190625"/>
            <wp:effectExtent l="0" t="0" r="0" b="0"/>
            <wp:wrapNone/>
            <wp:docPr id="2495549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366" cy="11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8C6">
        <w:t>In the past 2 months w</w:t>
      </w:r>
      <w:r w:rsidR="00C54F24">
        <w:t xml:space="preserve">e met with people who wanted to </w:t>
      </w:r>
      <w:r>
        <w:t>say what they think about the My Home My Choice programme</w:t>
      </w:r>
      <w:r w:rsidR="004818C6">
        <w:t>.</w:t>
      </w:r>
    </w:p>
    <w:p w14:paraId="016A1753" w14:textId="77777777" w:rsidR="00A8523E" w:rsidRDefault="00A8523E" w:rsidP="004818C6"/>
    <w:p w14:paraId="4521CAC9" w14:textId="77777777" w:rsidR="00A8523E" w:rsidRDefault="00A8523E" w:rsidP="004818C6"/>
    <w:p w14:paraId="57D277C2" w14:textId="77777777" w:rsidR="00590698" w:rsidRDefault="00590698" w:rsidP="00A8523E"/>
    <w:p w14:paraId="53E3042A" w14:textId="6796031C" w:rsidR="00590698" w:rsidRDefault="00FB7389" w:rsidP="00A8523E">
      <w:r w:rsidRPr="00070DA1">
        <w:rPr>
          <w:noProof/>
        </w:rPr>
        <w:drawing>
          <wp:anchor distT="0" distB="0" distL="114300" distR="114300" simplePos="0" relativeHeight="252180480" behindDoc="1" locked="0" layoutInCell="1" allowOverlap="1" wp14:anchorId="2121EF16" wp14:editId="1D007D13">
            <wp:simplePos x="0" y="0"/>
            <wp:positionH relativeFrom="margin">
              <wp:posOffset>-109855</wp:posOffset>
            </wp:positionH>
            <wp:positionV relativeFrom="paragraph">
              <wp:posOffset>68580</wp:posOffset>
            </wp:positionV>
            <wp:extent cx="1981835" cy="1266825"/>
            <wp:effectExtent l="0" t="0" r="0" b="0"/>
            <wp:wrapSquare wrapText="bothSides"/>
            <wp:docPr id="683063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748">
        <w:t>To make this prog</w:t>
      </w:r>
      <w:r w:rsidR="000A32E3">
        <w:t>r</w:t>
      </w:r>
      <w:r w:rsidR="00BA3748">
        <w:t xml:space="preserve">amme work </w:t>
      </w:r>
      <w:r w:rsidR="000A32E3">
        <w:t xml:space="preserve">well </w:t>
      </w:r>
      <w:r w:rsidR="00BA3748">
        <w:t>w</w:t>
      </w:r>
      <w:r w:rsidR="00590698">
        <w:t xml:space="preserve">e want to keep </w:t>
      </w:r>
      <w:r w:rsidR="000A32E3">
        <w:t>talking to</w:t>
      </w:r>
      <w:r w:rsidR="00590698">
        <w:t xml:space="preserve"> the disability community </w:t>
      </w:r>
      <w:r w:rsidR="00BA3748">
        <w:t>including:</w:t>
      </w:r>
    </w:p>
    <w:p w14:paraId="2E366F12" w14:textId="344F7706" w:rsidR="00C61EB7" w:rsidRDefault="00C61EB7" w:rsidP="00C61EB7"/>
    <w:p w14:paraId="48FDBAC2" w14:textId="52B3D6C2" w:rsidR="00BA3748" w:rsidRDefault="00FB7389" w:rsidP="003E649A">
      <w:pPr>
        <w:pStyle w:val="ListParagraph"/>
        <w:numPr>
          <w:ilvl w:val="0"/>
          <w:numId w:val="48"/>
        </w:numPr>
        <w:spacing w:before="0"/>
        <w:ind w:left="4253" w:hanging="567"/>
      </w:pPr>
      <w:r w:rsidRPr="006E4B56">
        <w:rPr>
          <w:noProof/>
        </w:rPr>
        <w:drawing>
          <wp:anchor distT="0" distB="0" distL="114300" distR="114300" simplePos="0" relativeHeight="252182528" behindDoc="1" locked="0" layoutInCell="1" allowOverlap="1" wp14:anchorId="721CFB43" wp14:editId="2DA48EA1">
            <wp:simplePos x="0" y="0"/>
            <wp:positionH relativeFrom="margin">
              <wp:posOffset>106680</wp:posOffset>
            </wp:positionH>
            <wp:positionV relativeFrom="paragraph">
              <wp:posOffset>142240</wp:posOffset>
            </wp:positionV>
            <wp:extent cx="1428750" cy="1428750"/>
            <wp:effectExtent l="0" t="0" r="0" b="0"/>
            <wp:wrapSquare wrapText="bothSides"/>
            <wp:docPr id="107561432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1432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EB7">
        <w:t>d</w:t>
      </w:r>
      <w:r w:rsidR="00BA3748">
        <w:t>isabled people</w:t>
      </w:r>
    </w:p>
    <w:p w14:paraId="32780CB4" w14:textId="2745F2F5" w:rsidR="00C61EB7" w:rsidRDefault="00C61EB7" w:rsidP="003E649A">
      <w:pPr>
        <w:pStyle w:val="ListParagraph"/>
        <w:numPr>
          <w:ilvl w:val="0"/>
          <w:numId w:val="0"/>
        </w:numPr>
        <w:spacing w:before="0"/>
        <w:ind w:left="4253" w:hanging="567"/>
      </w:pPr>
    </w:p>
    <w:p w14:paraId="1C93870C" w14:textId="06DFCC78" w:rsidR="00C61EB7" w:rsidRDefault="006E4B56" w:rsidP="003E649A">
      <w:pPr>
        <w:pStyle w:val="ListParagraph"/>
        <w:numPr>
          <w:ilvl w:val="0"/>
          <w:numId w:val="48"/>
        </w:numPr>
        <w:spacing w:before="0"/>
        <w:ind w:left="4253" w:hanging="567"/>
      </w:pPr>
      <w:r w:rsidRPr="006E4B56">
        <w:t xml:space="preserve"> </w:t>
      </w:r>
      <w:r w:rsidR="00C61EB7" w:rsidRPr="00C61EB7">
        <w:t xml:space="preserve">tāngata </w:t>
      </w:r>
      <w:proofErr w:type="spellStart"/>
      <w:r w:rsidR="00C61EB7" w:rsidRPr="00C61EB7">
        <w:t>whaikaha</w:t>
      </w:r>
      <w:proofErr w:type="spellEnd"/>
      <w:r w:rsidR="00C61EB7" w:rsidRPr="00C61EB7">
        <w:t xml:space="preserve"> Māori</w:t>
      </w:r>
    </w:p>
    <w:p w14:paraId="59C95A21" w14:textId="17C22D38" w:rsidR="00C61EB7" w:rsidRDefault="00C61EB7" w:rsidP="003E649A">
      <w:pPr>
        <w:pStyle w:val="ListParagraph"/>
        <w:numPr>
          <w:ilvl w:val="0"/>
          <w:numId w:val="0"/>
        </w:numPr>
        <w:spacing w:before="0"/>
        <w:ind w:left="4253" w:hanging="567"/>
      </w:pPr>
    </w:p>
    <w:p w14:paraId="15274415" w14:textId="48826967" w:rsidR="00C61EB7" w:rsidRDefault="00C61EB7" w:rsidP="003E649A">
      <w:pPr>
        <w:pStyle w:val="ListParagraph"/>
        <w:numPr>
          <w:ilvl w:val="0"/>
          <w:numId w:val="48"/>
        </w:numPr>
        <w:spacing w:before="0"/>
        <w:ind w:left="4253" w:hanging="567"/>
      </w:pPr>
      <w:r w:rsidRPr="00C61EB7">
        <w:t>whānau</w:t>
      </w:r>
      <w:r w:rsidR="003C0C28" w:rsidRPr="003C0C28">
        <w:t xml:space="preserve"> </w:t>
      </w:r>
      <w:r w:rsidR="003C0C28">
        <w:t xml:space="preserve">/ </w:t>
      </w:r>
      <w:r w:rsidR="003C0C28" w:rsidRPr="00C61EB7">
        <w:t>family</w:t>
      </w:r>
      <w:r>
        <w:t>.</w:t>
      </w:r>
    </w:p>
    <w:p w14:paraId="4477E5F6" w14:textId="67F59772" w:rsidR="00BA3748" w:rsidRDefault="00BA3748" w:rsidP="00A8523E"/>
    <w:p w14:paraId="3A78F3FB" w14:textId="65B56CEE" w:rsidR="00590698" w:rsidRDefault="00590698" w:rsidP="00A8523E"/>
    <w:p w14:paraId="41879B47" w14:textId="472390DB" w:rsidR="00A8523E" w:rsidRDefault="00A8523E" w:rsidP="00A8523E">
      <w:r w:rsidRPr="0059697D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177408" behindDoc="0" locked="0" layoutInCell="1" allowOverlap="1" wp14:anchorId="234A605F" wp14:editId="518D1D29">
            <wp:simplePos x="0" y="0"/>
            <wp:positionH relativeFrom="column">
              <wp:posOffset>-223520</wp:posOffset>
            </wp:positionH>
            <wp:positionV relativeFrom="paragraph">
              <wp:posOffset>-273729</wp:posOffset>
            </wp:positionV>
            <wp:extent cx="2093595" cy="2697480"/>
            <wp:effectExtent l="0" t="0" r="1905" b="7620"/>
            <wp:wrapNone/>
            <wp:docPr id="327170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70378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find out more about the programme in the </w:t>
      </w:r>
      <w:r w:rsidRPr="00CD28C2">
        <w:t>Easy Read document called</w:t>
      </w:r>
      <w:r>
        <w:t>:</w:t>
      </w:r>
    </w:p>
    <w:p w14:paraId="0A5CB88E" w14:textId="77777777" w:rsidR="00A8523E" w:rsidRDefault="00A8523E" w:rsidP="00A8523E"/>
    <w:p w14:paraId="2220D72F" w14:textId="319BA87D" w:rsidR="00A8523E" w:rsidRDefault="00A8523E" w:rsidP="00A8523E">
      <w:pPr>
        <w:rPr>
          <w:rFonts w:eastAsia="Times New Roman"/>
          <w:shd w:val="clear" w:color="auto" w:fill="FFFFFF"/>
          <w:lang w:eastAsia="en-GB"/>
        </w:rPr>
      </w:pPr>
      <w:r w:rsidRPr="00CD28C2">
        <w:rPr>
          <w:b/>
          <w:bCs/>
        </w:rPr>
        <w:t>About t</w:t>
      </w:r>
      <w:r w:rsidRPr="00CD28C2">
        <w:rPr>
          <w:rFonts w:eastAsia="Times New Roman"/>
          <w:b/>
          <w:bCs/>
          <w:shd w:val="clear" w:color="auto" w:fill="FFFFFF"/>
          <w:lang w:eastAsia="en-GB"/>
        </w:rPr>
        <w:t>h</w:t>
      </w:r>
      <w:r>
        <w:rPr>
          <w:rFonts w:eastAsia="Times New Roman"/>
          <w:b/>
          <w:bCs/>
          <w:shd w:val="clear" w:color="auto" w:fill="FFFFFF"/>
          <w:lang w:eastAsia="en-GB"/>
        </w:rPr>
        <w:t>e My Home My Choice programme</w:t>
      </w:r>
    </w:p>
    <w:p w14:paraId="60EBF75F" w14:textId="77777777" w:rsidR="00A8523E" w:rsidRDefault="00A8523E" w:rsidP="00A8523E">
      <w:pPr>
        <w:rPr>
          <w:rFonts w:eastAsia="Times New Roman"/>
          <w:shd w:val="clear" w:color="auto" w:fill="FFFFFF"/>
          <w:lang w:eastAsia="en-GB"/>
        </w:rPr>
      </w:pPr>
    </w:p>
    <w:p w14:paraId="577DD46C" w14:textId="640F7E43" w:rsidR="00A8523E" w:rsidRDefault="003C0C28" w:rsidP="00A8523E">
      <w:pPr>
        <w:rPr>
          <w:rFonts w:eastAsia="Times New Roman"/>
          <w:shd w:val="clear" w:color="auto" w:fill="FFFFFF"/>
          <w:lang w:eastAsia="en-GB"/>
        </w:rPr>
      </w:pPr>
      <w:r w:rsidRPr="0064275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178432" behindDoc="0" locked="0" layoutInCell="1" allowOverlap="1" wp14:anchorId="31FA3A20" wp14:editId="3FDE631D">
            <wp:simplePos x="0" y="0"/>
            <wp:positionH relativeFrom="column">
              <wp:posOffset>-15875</wp:posOffset>
            </wp:positionH>
            <wp:positionV relativeFrom="paragraph">
              <wp:posOffset>230505</wp:posOffset>
            </wp:positionV>
            <wp:extent cx="1512000" cy="1556920"/>
            <wp:effectExtent l="0" t="0" r="0" b="5715"/>
            <wp:wrapNone/>
            <wp:docPr id="1582428247" name="Picture 158242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B1611" w14:textId="61E9DEA6" w:rsidR="00A8523E" w:rsidRDefault="00A8523E" w:rsidP="00A8523E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find this document on our website at:</w:t>
      </w:r>
    </w:p>
    <w:p w14:paraId="089A540F" w14:textId="77777777" w:rsidR="00A8523E" w:rsidRDefault="00A8523E" w:rsidP="00A8523E">
      <w:pPr>
        <w:rPr>
          <w:rFonts w:eastAsia="Times New Roman"/>
          <w:shd w:val="clear" w:color="auto" w:fill="FFFFFF"/>
          <w:lang w:eastAsia="en-GB"/>
        </w:rPr>
      </w:pPr>
    </w:p>
    <w:p w14:paraId="23977AAC" w14:textId="77777777" w:rsidR="00A8523E" w:rsidRPr="00FC1391" w:rsidRDefault="00A8523E" w:rsidP="00A8523E">
      <w:pPr>
        <w:rPr>
          <w:rFonts w:eastAsia="Times New Roman"/>
          <w:b/>
          <w:bCs/>
          <w:shd w:val="clear" w:color="auto" w:fill="FFFFFF"/>
          <w:lang w:eastAsia="en-GB"/>
        </w:rPr>
      </w:pPr>
      <w:r w:rsidRPr="00FC1391">
        <w:rPr>
          <w:rFonts w:eastAsia="Times New Roman"/>
          <w:b/>
          <w:bCs/>
          <w:shd w:val="clear" w:color="auto" w:fill="FFFFFF"/>
          <w:lang w:eastAsia="en-GB"/>
        </w:rPr>
        <w:t>https://rb.gy/wuq53</w:t>
      </w:r>
    </w:p>
    <w:p w14:paraId="0549ED4F" w14:textId="77777777" w:rsidR="00A8523E" w:rsidRDefault="00A8523E" w:rsidP="00A8523E">
      <w:pPr>
        <w:rPr>
          <w:rFonts w:eastAsia="Times New Roman"/>
          <w:shd w:val="clear" w:color="auto" w:fill="FFFFFF"/>
          <w:lang w:eastAsia="en-GB"/>
        </w:rPr>
      </w:pPr>
    </w:p>
    <w:p w14:paraId="3F1FC654" w14:textId="3553B152" w:rsidR="001925A8" w:rsidRDefault="00A8523E" w:rsidP="00590698">
      <w:pPr>
        <w:spacing w:line="240" w:lineRule="auto"/>
        <w:ind w:left="0"/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1085A75" w14:textId="5842AF09" w:rsidR="001925A8" w:rsidRDefault="001925A8" w:rsidP="001925A8">
      <w:r w:rsidRPr="00AB5E3A">
        <w:rPr>
          <w:rFonts w:eastAsia="Arial Unicode MS"/>
          <w:noProof/>
        </w:rPr>
        <w:drawing>
          <wp:anchor distT="0" distB="0" distL="114300" distR="114300" simplePos="0" relativeHeight="252171264" behindDoc="0" locked="0" layoutInCell="1" allowOverlap="1" wp14:anchorId="48B5A648" wp14:editId="0DB6FB96">
            <wp:simplePos x="0" y="0"/>
            <wp:positionH relativeFrom="column">
              <wp:posOffset>66675</wp:posOffset>
            </wp:positionH>
            <wp:positionV relativeFrom="paragraph">
              <wp:posOffset>96520</wp:posOffset>
            </wp:positionV>
            <wp:extent cx="1386840" cy="1000125"/>
            <wp:effectExtent l="0" t="0" r="3810" b="0"/>
            <wp:wrapNone/>
            <wp:docPr id="712288622" name="Picture 712288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also read </w:t>
      </w:r>
      <w:proofErr w:type="gramStart"/>
      <w:r>
        <w:t>a</w:t>
      </w:r>
      <w:proofErr w:type="gramEnd"/>
      <w:r>
        <w:t xml:space="preserve"> information about My Home My Choice in other alternate formats / languages like:</w:t>
      </w:r>
    </w:p>
    <w:p w14:paraId="78832174" w14:textId="6A40AFDD" w:rsidR="001925A8" w:rsidRDefault="00FB7389" w:rsidP="001925A8">
      <w:pPr>
        <w:pStyle w:val="Listtoplevel"/>
      </w:pPr>
      <w:r w:rsidRPr="00AB5E3A">
        <w:drawing>
          <wp:anchor distT="0" distB="0" distL="114300" distR="114300" simplePos="0" relativeHeight="252170240" behindDoc="0" locked="0" layoutInCell="1" allowOverlap="1" wp14:anchorId="7F066DE0" wp14:editId="1A3C1324">
            <wp:simplePos x="0" y="0"/>
            <wp:positionH relativeFrom="column">
              <wp:posOffset>208280</wp:posOffset>
            </wp:positionH>
            <wp:positionV relativeFrom="paragraph">
              <wp:posOffset>555625</wp:posOffset>
            </wp:positionV>
            <wp:extent cx="914400" cy="914400"/>
            <wp:effectExtent l="0" t="0" r="0" b="0"/>
            <wp:wrapNone/>
            <wp:docPr id="235288309" name="Picture 235288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A8">
        <w:t xml:space="preserve">Large Print </w:t>
      </w:r>
    </w:p>
    <w:p w14:paraId="59A74F02" w14:textId="5F556641" w:rsidR="001925A8" w:rsidRDefault="001925A8" w:rsidP="001925A8">
      <w:pPr>
        <w:pStyle w:val="Listtoplevel"/>
      </w:pPr>
      <w:r>
        <w:t xml:space="preserve">audio </w:t>
      </w:r>
    </w:p>
    <w:p w14:paraId="028EE0EA" w14:textId="77777777" w:rsidR="001925A8" w:rsidRDefault="001925A8" w:rsidP="001925A8">
      <w:pPr>
        <w:pStyle w:val="Listtoplevel"/>
      </w:pPr>
      <w:r>
        <w:drawing>
          <wp:anchor distT="0" distB="0" distL="114300" distR="114300" simplePos="0" relativeHeight="252174336" behindDoc="0" locked="0" layoutInCell="1" allowOverlap="1" wp14:anchorId="3462A722" wp14:editId="2DA12603">
            <wp:simplePos x="0" y="0"/>
            <wp:positionH relativeFrom="column">
              <wp:posOffset>144780</wp:posOffset>
            </wp:positionH>
            <wp:positionV relativeFrom="paragraph">
              <wp:posOffset>469900</wp:posOffset>
            </wp:positionV>
            <wp:extent cx="979170" cy="1143000"/>
            <wp:effectExtent l="0" t="0" r="0" b="0"/>
            <wp:wrapNone/>
            <wp:docPr id="1961641751" name="Picture 196164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Braille</w:t>
      </w:r>
    </w:p>
    <w:p w14:paraId="3E5714AD" w14:textId="77777777" w:rsidR="001925A8" w:rsidRDefault="001925A8" w:rsidP="001925A8">
      <w:pPr>
        <w:pStyle w:val="Listtoplevel"/>
      </w:pPr>
      <w:r>
        <w:t xml:space="preserve">New Zealand Sign Language </w:t>
      </w:r>
    </w:p>
    <w:p w14:paraId="2DC0F603" w14:textId="77777777" w:rsidR="001925A8" w:rsidRDefault="001925A8" w:rsidP="001925A8">
      <w:pPr>
        <w:pStyle w:val="Listtoplevel"/>
      </w:pPr>
      <w:r>
        <w:drawing>
          <wp:anchor distT="0" distB="0" distL="114300" distR="114300" simplePos="0" relativeHeight="252175360" behindDoc="0" locked="0" layoutInCell="1" allowOverlap="1" wp14:anchorId="25FE03BF" wp14:editId="342C96C7">
            <wp:simplePos x="0" y="0"/>
            <wp:positionH relativeFrom="margin">
              <wp:posOffset>-142875</wp:posOffset>
            </wp:positionH>
            <wp:positionV relativeFrom="paragraph">
              <wp:posOffset>378460</wp:posOffset>
            </wp:positionV>
            <wp:extent cx="165735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52" y="21360"/>
                <wp:lineTo x="21352" y="0"/>
                <wp:lineTo x="0" y="0"/>
              </wp:wrapPolygon>
            </wp:wrapThrough>
            <wp:docPr id="23" name="Picture 23" descr="A person and person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and person looking at each other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 reo Māori </w:t>
      </w:r>
    </w:p>
    <w:p w14:paraId="5EAA8E4E" w14:textId="77777777" w:rsidR="001925A8" w:rsidRDefault="001925A8" w:rsidP="001925A8">
      <w:pPr>
        <w:pStyle w:val="Listtoplevel"/>
      </w:pPr>
      <w:r>
        <w:t xml:space="preserve">Samoan </w:t>
      </w:r>
    </w:p>
    <w:p w14:paraId="50222F89" w14:textId="77777777" w:rsidR="001925A8" w:rsidRDefault="001925A8" w:rsidP="001925A8">
      <w:pPr>
        <w:pStyle w:val="Listtoplevel"/>
      </w:pPr>
      <w:r>
        <w:t xml:space="preserve">Tongan. </w:t>
      </w:r>
    </w:p>
    <w:p w14:paraId="4A867582" w14:textId="77777777" w:rsidR="001925A8" w:rsidRPr="000647FF" w:rsidRDefault="001925A8" w:rsidP="001925A8">
      <w:pPr>
        <w:rPr>
          <w:b/>
          <w:bCs/>
        </w:rPr>
      </w:pPr>
      <w:r w:rsidRPr="000647FF">
        <w:rPr>
          <w:b/>
          <w:bCs/>
        </w:rPr>
        <w:br w:type="page"/>
      </w:r>
    </w:p>
    <w:p w14:paraId="70CED180" w14:textId="327DF350" w:rsidR="00736785" w:rsidRDefault="00C05DAE" w:rsidP="00C01DBA">
      <w:pPr>
        <w:pStyle w:val="Heading1"/>
        <w:ind w:left="0"/>
      </w:pPr>
      <w:r>
        <w:t>Report on m</w:t>
      </w:r>
      <w:r w:rsidR="00736785">
        <w:t xml:space="preserve">anaging </w:t>
      </w:r>
      <w:proofErr w:type="gramStart"/>
      <w:r w:rsidR="00736785">
        <w:t>complaints</w:t>
      </w:r>
      <w:proofErr w:type="gramEnd"/>
    </w:p>
    <w:p w14:paraId="494804A0" w14:textId="77777777" w:rsidR="00736785" w:rsidRDefault="00736785" w:rsidP="00736785">
      <w:pPr>
        <w:rPr>
          <w:rFonts w:eastAsia="Arial Unicode MS"/>
        </w:rPr>
      </w:pPr>
    </w:p>
    <w:p w14:paraId="3A4390A4" w14:textId="4354F27A" w:rsidR="00736785" w:rsidRDefault="005B199E" w:rsidP="00736785">
      <w:pPr>
        <w:rPr>
          <w:rFonts w:eastAsia="Arial Unicode MS"/>
        </w:rPr>
      </w:pPr>
      <w:r w:rsidRPr="005B199E">
        <w:rPr>
          <w:rFonts w:eastAsia="Arial Unicode MS"/>
          <w:noProof/>
        </w:rPr>
        <w:drawing>
          <wp:anchor distT="0" distB="0" distL="114300" distR="114300" simplePos="0" relativeHeight="252195840" behindDoc="1" locked="0" layoutInCell="1" allowOverlap="1" wp14:anchorId="15995438" wp14:editId="3B43D419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1003545" cy="1019175"/>
            <wp:effectExtent l="0" t="0" r="6350" b="0"/>
            <wp:wrapNone/>
            <wp:docPr id="212736683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6683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4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57F5A" w14:textId="621E66A7" w:rsidR="00736785" w:rsidRDefault="00BC6DAA" w:rsidP="00736785">
      <w:pPr>
        <w:rPr>
          <w:rFonts w:eastAsia="Arial Unicode MS"/>
        </w:rPr>
      </w:pPr>
      <w:r>
        <w:rPr>
          <w:rFonts w:eastAsia="Arial Unicode MS"/>
        </w:rPr>
        <w:t>We</w:t>
      </w:r>
      <w:r w:rsidR="00C05DAE">
        <w:rPr>
          <w:rFonts w:eastAsia="Arial Unicode MS"/>
        </w:rPr>
        <w:t xml:space="preserve"> asked for a report on how </w:t>
      </w:r>
      <w:r w:rsidR="00C05DAE" w:rsidRPr="00C05DAE">
        <w:rPr>
          <w:rFonts w:eastAsia="Arial Unicode MS"/>
          <w:b/>
          <w:bCs/>
        </w:rPr>
        <w:t>Idea Services</w:t>
      </w:r>
      <w:r w:rsidR="00C05DAE">
        <w:rPr>
          <w:rFonts w:eastAsia="Arial Unicode MS"/>
        </w:rPr>
        <w:t xml:space="preserve"> deals with complaints.</w:t>
      </w:r>
    </w:p>
    <w:p w14:paraId="754EA6BD" w14:textId="77777777" w:rsidR="00C05DAE" w:rsidRDefault="00C05DAE" w:rsidP="00736785">
      <w:pPr>
        <w:rPr>
          <w:rFonts w:eastAsia="Arial Unicode MS"/>
        </w:rPr>
      </w:pPr>
    </w:p>
    <w:p w14:paraId="6AE641F8" w14:textId="18DA8A2D" w:rsidR="00736785" w:rsidRDefault="00374F3A" w:rsidP="00736785">
      <w:pPr>
        <w:rPr>
          <w:rFonts w:eastAsia="Arial Unicode MS"/>
        </w:rPr>
      </w:pPr>
      <w:r>
        <w:rPr>
          <w:noProof/>
        </w:rPr>
        <w:drawing>
          <wp:anchor distT="0" distB="0" distL="114300" distR="114300" simplePos="0" relativeHeight="252193792" behindDoc="1" locked="0" layoutInCell="1" allowOverlap="1" wp14:anchorId="35515656" wp14:editId="5A16E45E">
            <wp:simplePos x="0" y="0"/>
            <wp:positionH relativeFrom="margin">
              <wp:align>left</wp:align>
            </wp:positionH>
            <wp:positionV relativeFrom="paragraph">
              <wp:posOffset>353060</wp:posOffset>
            </wp:positionV>
            <wp:extent cx="1308385" cy="1047750"/>
            <wp:effectExtent l="0" t="0" r="6350" b="0"/>
            <wp:wrapNone/>
            <wp:docPr id="171404275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4275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829" cy="105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C54" w:rsidRPr="00BD34B6"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 wp14:anchorId="627425FD" wp14:editId="7EA374AC">
                <wp:simplePos x="0" y="0"/>
                <wp:positionH relativeFrom="column">
                  <wp:posOffset>2190750</wp:posOffset>
                </wp:positionH>
                <wp:positionV relativeFrom="paragraph">
                  <wp:posOffset>286385</wp:posOffset>
                </wp:positionV>
                <wp:extent cx="3505200" cy="742950"/>
                <wp:effectExtent l="0" t="0" r="0" b="0"/>
                <wp:wrapNone/>
                <wp:docPr id="1258497240" name="Rectangle 1258497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742950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F7DEC" w14:textId="77777777" w:rsidR="00736785" w:rsidRDefault="00736785" w:rsidP="00736785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425FD" id="Rectangle 1258497240" o:spid="_x0000_s1032" style="position:absolute;left:0;text-align:left;margin-left:172.5pt;margin-top:22.55pt;width:276pt;height:58.5pt;z-index:-2511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" fillcolor="#e8d9f3" stroked="f" strokeweight="1pt">
                <v:textbox>
                  <w:txbxContent>
                    <w:p w14:paraId="7A3F7DEC" w14:textId="77777777" w:rsidR="00736785" w:rsidRDefault="00736785" w:rsidP="00736785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E7DAAC0" w14:textId="38D32FB8" w:rsidR="00736785" w:rsidRDefault="00C05DAE" w:rsidP="00736785">
      <w:pPr>
        <w:rPr>
          <w:rFonts w:eastAsia="Arial Unicode MS"/>
        </w:rPr>
      </w:pPr>
      <w:r>
        <w:rPr>
          <w:rFonts w:eastAsia="Arial Unicode MS"/>
          <w:b/>
          <w:bCs/>
        </w:rPr>
        <w:t>Idea Services</w:t>
      </w:r>
      <w:r w:rsidR="00736785">
        <w:rPr>
          <w:rFonts w:eastAsia="Arial Unicode MS"/>
          <w:b/>
          <w:bCs/>
        </w:rPr>
        <w:t xml:space="preserve"> </w:t>
      </w:r>
      <w:r w:rsidR="00736785">
        <w:rPr>
          <w:rFonts w:eastAsia="Arial Unicode MS"/>
        </w:rPr>
        <w:t xml:space="preserve">is </w:t>
      </w:r>
      <w:r>
        <w:rPr>
          <w:rFonts w:eastAsia="Arial Unicode MS"/>
        </w:rPr>
        <w:t>a disability service provider</w:t>
      </w:r>
      <w:r w:rsidR="00FB7C54">
        <w:rPr>
          <w:rFonts w:eastAsia="Arial Unicode MS"/>
        </w:rPr>
        <w:t>.</w:t>
      </w:r>
      <w:r w:rsidR="00736785">
        <w:rPr>
          <w:rFonts w:eastAsia="Arial Unicode MS"/>
        </w:rPr>
        <w:t xml:space="preserve"> </w:t>
      </w:r>
    </w:p>
    <w:p w14:paraId="31A74AF2" w14:textId="77777777" w:rsidR="00736785" w:rsidRDefault="00736785" w:rsidP="00736785">
      <w:pPr>
        <w:rPr>
          <w:rFonts w:eastAsia="Arial Unicode MS"/>
        </w:rPr>
      </w:pPr>
    </w:p>
    <w:p w14:paraId="79F2F69C" w14:textId="34C3BA5A" w:rsidR="00736785" w:rsidRDefault="00736785" w:rsidP="00736785">
      <w:pPr>
        <w:tabs>
          <w:tab w:val="left" w:pos="3686"/>
        </w:tabs>
        <w:rPr>
          <w:rFonts w:eastAsia="Arial Unicode MS"/>
        </w:rPr>
      </w:pPr>
    </w:p>
    <w:p w14:paraId="1A17CE46" w14:textId="50397F2C" w:rsidR="006B12C9" w:rsidRDefault="000F4221" w:rsidP="00736785">
      <w:pPr>
        <w:rPr>
          <w:rFonts w:eastAsia="Arial Unicode MS"/>
        </w:rPr>
      </w:pPr>
      <w:r w:rsidRPr="000F4221">
        <w:rPr>
          <w:rFonts w:eastAsia="Arial Unicode MS"/>
          <w:noProof/>
        </w:rPr>
        <w:drawing>
          <wp:anchor distT="0" distB="0" distL="114300" distR="114300" simplePos="0" relativeHeight="252197888" behindDoc="1" locked="0" layoutInCell="1" allowOverlap="1" wp14:anchorId="3588BA00" wp14:editId="066E8CA9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66850" cy="1466850"/>
            <wp:effectExtent l="0" t="0" r="0" b="0"/>
            <wp:wrapSquare wrapText="bothSides"/>
            <wp:docPr id="52584977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4977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7A3">
        <w:rPr>
          <w:rFonts w:eastAsia="Arial Unicode MS"/>
        </w:rPr>
        <w:t>We wanted to know</w:t>
      </w:r>
      <w:r w:rsidR="006B12C9">
        <w:rPr>
          <w:rFonts w:eastAsia="Arial Unicode MS"/>
        </w:rPr>
        <w:t xml:space="preserve"> what things are:</w:t>
      </w:r>
    </w:p>
    <w:p w14:paraId="28C45E73" w14:textId="2647489C" w:rsidR="006B12C9" w:rsidRDefault="006B12C9" w:rsidP="00736785">
      <w:pPr>
        <w:rPr>
          <w:rFonts w:eastAsia="Arial Unicode MS"/>
        </w:rPr>
      </w:pPr>
    </w:p>
    <w:p w14:paraId="2E03EAD9" w14:textId="78D5FA1E" w:rsidR="006B12C9" w:rsidRPr="006B12C9" w:rsidRDefault="006B12C9" w:rsidP="006B12C9">
      <w:pPr>
        <w:pStyle w:val="ListParagraph"/>
        <w:numPr>
          <w:ilvl w:val="0"/>
          <w:numId w:val="49"/>
        </w:numPr>
        <w:spacing w:before="0"/>
        <w:ind w:left="4253" w:hanging="567"/>
        <w:rPr>
          <w:rFonts w:eastAsia="Arial Unicode MS"/>
        </w:rPr>
      </w:pPr>
      <w:r w:rsidRPr="006B12C9">
        <w:rPr>
          <w:rFonts w:eastAsia="Arial Unicode MS"/>
        </w:rPr>
        <w:t>working well</w:t>
      </w:r>
    </w:p>
    <w:p w14:paraId="5022C6E6" w14:textId="6B1D8C90" w:rsidR="006B12C9" w:rsidRDefault="006B12C9" w:rsidP="006B12C9">
      <w:pPr>
        <w:ind w:left="4253" w:hanging="567"/>
        <w:rPr>
          <w:rFonts w:eastAsia="Arial Unicode MS"/>
        </w:rPr>
      </w:pPr>
    </w:p>
    <w:p w14:paraId="154A26A7" w14:textId="642ED1F1" w:rsidR="006B12C9" w:rsidRPr="006B12C9" w:rsidRDefault="006B12C9" w:rsidP="006B12C9">
      <w:pPr>
        <w:pStyle w:val="ListParagraph"/>
        <w:numPr>
          <w:ilvl w:val="0"/>
          <w:numId w:val="49"/>
        </w:numPr>
        <w:spacing w:before="0"/>
        <w:ind w:left="4253" w:hanging="567"/>
        <w:rPr>
          <w:rFonts w:eastAsia="Arial Unicode MS"/>
        </w:rPr>
      </w:pPr>
      <w:r w:rsidRPr="006B12C9">
        <w:rPr>
          <w:rFonts w:eastAsia="Arial Unicode MS"/>
        </w:rPr>
        <w:t>not working well.</w:t>
      </w:r>
    </w:p>
    <w:p w14:paraId="60A5E53E" w14:textId="6BD8F4D8" w:rsidR="006B12C9" w:rsidRDefault="006B12C9" w:rsidP="00736785">
      <w:pPr>
        <w:rPr>
          <w:rFonts w:eastAsia="Arial Unicode MS"/>
        </w:rPr>
      </w:pPr>
    </w:p>
    <w:p w14:paraId="362539F4" w14:textId="6F13DC04" w:rsidR="00910D6C" w:rsidRDefault="00881372" w:rsidP="00736785">
      <w:pPr>
        <w:rPr>
          <w:rFonts w:eastAsia="Arial Unicode MS"/>
        </w:rPr>
      </w:pPr>
      <w:r w:rsidRPr="00881372">
        <w:rPr>
          <w:rFonts w:eastAsia="Arial Unicode MS"/>
          <w:noProof/>
        </w:rPr>
        <w:drawing>
          <wp:anchor distT="0" distB="0" distL="114300" distR="114300" simplePos="0" relativeHeight="252199936" behindDoc="1" locked="0" layoutInCell="1" allowOverlap="1" wp14:anchorId="2F4D0055" wp14:editId="40B1F771">
            <wp:simplePos x="0" y="0"/>
            <wp:positionH relativeFrom="margin">
              <wp:align>left</wp:align>
            </wp:positionH>
            <wp:positionV relativeFrom="paragraph">
              <wp:posOffset>347346</wp:posOffset>
            </wp:positionV>
            <wp:extent cx="1482657" cy="1123950"/>
            <wp:effectExtent l="0" t="0" r="3810" b="0"/>
            <wp:wrapNone/>
            <wp:docPr id="1105708678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08678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57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76231" w14:textId="3DDBFDAC" w:rsidR="00910D6C" w:rsidRDefault="00FB7C54" w:rsidP="00736785">
      <w:pPr>
        <w:rPr>
          <w:rFonts w:eastAsia="Arial Unicode MS"/>
        </w:rPr>
      </w:pPr>
      <w:r>
        <w:rPr>
          <w:rFonts w:eastAsia="Arial Unicode MS"/>
        </w:rPr>
        <w:t xml:space="preserve">The report </w:t>
      </w:r>
      <w:r w:rsidR="00371611">
        <w:rPr>
          <w:rFonts w:eastAsia="Arial Unicode MS"/>
        </w:rPr>
        <w:t xml:space="preserve">gives ways </w:t>
      </w:r>
      <w:r w:rsidR="00F07163">
        <w:rPr>
          <w:rFonts w:eastAsia="Arial Unicode MS"/>
        </w:rPr>
        <w:t>to</w:t>
      </w:r>
      <w:r w:rsidR="00371611">
        <w:rPr>
          <w:rFonts w:eastAsia="Arial Unicode MS"/>
        </w:rPr>
        <w:t xml:space="preserve"> mak</w:t>
      </w:r>
      <w:r w:rsidR="00F07163">
        <w:rPr>
          <w:rFonts w:eastAsia="Arial Unicode MS"/>
        </w:rPr>
        <w:t>e</w:t>
      </w:r>
      <w:r w:rsidR="00371611">
        <w:rPr>
          <w:rFonts w:eastAsia="Arial Unicode MS"/>
        </w:rPr>
        <w:t xml:space="preserve"> it eas</w:t>
      </w:r>
      <w:r w:rsidR="00F23584">
        <w:rPr>
          <w:rFonts w:eastAsia="Arial Unicode MS"/>
        </w:rPr>
        <w:t>ier</w:t>
      </w:r>
      <w:r w:rsidR="00371611">
        <w:rPr>
          <w:rFonts w:eastAsia="Arial Unicode MS"/>
        </w:rPr>
        <w:t xml:space="preserve"> for</w:t>
      </w:r>
      <w:r w:rsidR="00910D6C">
        <w:rPr>
          <w:rFonts w:eastAsia="Arial Unicode MS"/>
        </w:rPr>
        <w:t>:</w:t>
      </w:r>
    </w:p>
    <w:p w14:paraId="72E59586" w14:textId="77777777" w:rsidR="00910D6C" w:rsidRDefault="00910D6C" w:rsidP="00736785">
      <w:pPr>
        <w:rPr>
          <w:rFonts w:eastAsia="Arial Unicode MS"/>
        </w:rPr>
      </w:pPr>
    </w:p>
    <w:p w14:paraId="070220B0" w14:textId="76EB9B88" w:rsidR="00910D6C" w:rsidRPr="00F23584" w:rsidRDefault="00227DB2" w:rsidP="00F23584">
      <w:pPr>
        <w:pStyle w:val="ListParagraph"/>
        <w:numPr>
          <w:ilvl w:val="0"/>
          <w:numId w:val="50"/>
        </w:numPr>
        <w:spacing w:before="0"/>
        <w:ind w:left="4253" w:hanging="567"/>
        <w:rPr>
          <w:rFonts w:eastAsia="Arial Unicode MS"/>
        </w:rPr>
      </w:pPr>
      <w:r w:rsidRPr="00227DB2">
        <w:rPr>
          <w:rFonts w:eastAsia="Arial Unicode MS"/>
          <w:noProof/>
        </w:rPr>
        <w:drawing>
          <wp:anchor distT="0" distB="0" distL="114300" distR="114300" simplePos="0" relativeHeight="252201984" behindDoc="1" locked="0" layoutInCell="1" allowOverlap="1" wp14:anchorId="4A0BE3D0" wp14:editId="0EF3F95C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729615" cy="904875"/>
            <wp:effectExtent l="0" t="0" r="0" b="9525"/>
            <wp:wrapSquare wrapText="bothSides"/>
            <wp:docPr id="8339293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293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584">
        <w:rPr>
          <w:rFonts w:eastAsia="Arial Unicode MS"/>
        </w:rPr>
        <w:t>p</w:t>
      </w:r>
      <w:r w:rsidR="00910D6C" w:rsidRPr="00F23584">
        <w:rPr>
          <w:rFonts w:eastAsia="Arial Unicode MS"/>
        </w:rPr>
        <w:t xml:space="preserve">eople to complain </w:t>
      </w:r>
    </w:p>
    <w:p w14:paraId="54A668DD" w14:textId="0C7B72B1" w:rsidR="00C91175" w:rsidRDefault="00C91175" w:rsidP="00F23584">
      <w:pPr>
        <w:ind w:left="4253" w:hanging="567"/>
        <w:rPr>
          <w:rFonts w:eastAsia="Arial Unicode MS"/>
        </w:rPr>
      </w:pPr>
    </w:p>
    <w:p w14:paraId="15BE9D3A" w14:textId="318D7A11" w:rsidR="00C91175" w:rsidRPr="00F23584" w:rsidRDefault="00F23584" w:rsidP="00F23584">
      <w:pPr>
        <w:pStyle w:val="ListParagraph"/>
        <w:numPr>
          <w:ilvl w:val="0"/>
          <w:numId w:val="50"/>
        </w:numPr>
        <w:spacing w:before="0"/>
        <w:ind w:left="4253" w:hanging="567"/>
        <w:rPr>
          <w:rFonts w:eastAsia="Arial Unicode MS"/>
        </w:rPr>
      </w:pPr>
      <w:r>
        <w:rPr>
          <w:rFonts w:eastAsia="Arial Unicode MS"/>
        </w:rPr>
        <w:t>p</w:t>
      </w:r>
      <w:r w:rsidRPr="00F23584">
        <w:rPr>
          <w:rFonts w:eastAsia="Arial Unicode MS"/>
        </w:rPr>
        <w:t>roviders to make things better</w:t>
      </w:r>
      <w:r>
        <w:rPr>
          <w:rFonts w:eastAsia="Arial Unicode MS"/>
        </w:rPr>
        <w:t>.</w:t>
      </w:r>
    </w:p>
    <w:p w14:paraId="38FE2913" w14:textId="64C46110" w:rsidR="00910D6C" w:rsidRDefault="003C0C28" w:rsidP="00736785">
      <w:pPr>
        <w:rPr>
          <w:rFonts w:eastAsia="Arial Unicode MS"/>
        </w:rPr>
      </w:pPr>
      <w:r>
        <w:rPr>
          <w:noProof/>
        </w:rPr>
        <w:drawing>
          <wp:anchor distT="0" distB="0" distL="114300" distR="114300" simplePos="0" relativeHeight="252206080" behindDoc="1" locked="0" layoutInCell="1" allowOverlap="1" wp14:anchorId="36BA6C91" wp14:editId="713B6739">
            <wp:simplePos x="0" y="0"/>
            <wp:positionH relativeFrom="margin">
              <wp:posOffset>38100</wp:posOffset>
            </wp:positionH>
            <wp:positionV relativeFrom="paragraph">
              <wp:posOffset>634365</wp:posOffset>
            </wp:positionV>
            <wp:extent cx="1114425" cy="892175"/>
            <wp:effectExtent l="0" t="0" r="9525" b="3175"/>
            <wp:wrapNone/>
            <wp:docPr id="1681450831" name="Picture 16814508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4275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202" w:rsidRPr="001C4140">
        <w:rPr>
          <w:noProof/>
        </w:rPr>
        <w:drawing>
          <wp:anchor distT="0" distB="0" distL="114300" distR="114300" simplePos="0" relativeHeight="252204032" behindDoc="0" locked="0" layoutInCell="1" allowOverlap="1" wp14:anchorId="5DD6A7C4" wp14:editId="5203A770">
            <wp:simplePos x="0" y="0"/>
            <wp:positionH relativeFrom="margin">
              <wp:posOffset>-167640</wp:posOffset>
            </wp:positionH>
            <wp:positionV relativeFrom="paragraph">
              <wp:posOffset>0</wp:posOffset>
            </wp:positionV>
            <wp:extent cx="2134235" cy="422910"/>
            <wp:effectExtent l="0" t="0" r="0" b="0"/>
            <wp:wrapNone/>
            <wp:docPr id="239518639" name="Picture 2395186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1784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E07">
        <w:rPr>
          <w:rFonts w:eastAsia="Arial Unicode MS"/>
        </w:rPr>
        <w:t>Whaikaha will use the ideas in the report to keep supporting:</w:t>
      </w:r>
    </w:p>
    <w:p w14:paraId="255DF584" w14:textId="6C506F22" w:rsidR="00B55E07" w:rsidRDefault="00B55E07" w:rsidP="00736785">
      <w:pPr>
        <w:rPr>
          <w:rFonts w:eastAsia="Arial Unicode MS"/>
        </w:rPr>
      </w:pPr>
    </w:p>
    <w:p w14:paraId="49704702" w14:textId="387C8D67" w:rsidR="00B55E07" w:rsidRPr="00192C30" w:rsidRDefault="00B55E07" w:rsidP="00192C30">
      <w:pPr>
        <w:pStyle w:val="ListParagraph"/>
        <w:numPr>
          <w:ilvl w:val="0"/>
          <w:numId w:val="51"/>
        </w:numPr>
        <w:spacing w:before="0"/>
        <w:ind w:left="4253" w:hanging="567"/>
        <w:rPr>
          <w:rFonts w:eastAsia="Arial Unicode MS"/>
        </w:rPr>
      </w:pPr>
      <w:r w:rsidRPr="00192C30">
        <w:rPr>
          <w:rFonts w:eastAsia="Arial Unicode MS"/>
        </w:rPr>
        <w:t xml:space="preserve">Idea Services </w:t>
      </w:r>
    </w:p>
    <w:p w14:paraId="4DB82184" w14:textId="13BBBADF" w:rsidR="00192C30" w:rsidRDefault="007A43EF" w:rsidP="00192C30">
      <w:pPr>
        <w:ind w:left="4253" w:hanging="567"/>
        <w:rPr>
          <w:rFonts w:eastAsia="Arial Unicode MS"/>
        </w:rPr>
      </w:pPr>
      <w:r w:rsidRPr="007A43EF">
        <w:rPr>
          <w:rFonts w:eastAsia="Arial Unicode MS"/>
          <w:noProof/>
        </w:rPr>
        <w:drawing>
          <wp:anchor distT="0" distB="0" distL="114300" distR="114300" simplePos="0" relativeHeight="252208128" behindDoc="1" locked="0" layoutInCell="1" allowOverlap="1" wp14:anchorId="79F1BEF6" wp14:editId="0E363E60">
            <wp:simplePos x="0" y="0"/>
            <wp:positionH relativeFrom="margin">
              <wp:posOffset>-9525</wp:posOffset>
            </wp:positionH>
            <wp:positionV relativeFrom="paragraph">
              <wp:posOffset>356235</wp:posOffset>
            </wp:positionV>
            <wp:extent cx="1047750" cy="1047750"/>
            <wp:effectExtent l="0" t="0" r="0" b="0"/>
            <wp:wrapNone/>
            <wp:docPr id="148189983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9983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BCCD1" w14:textId="3D44CEBB" w:rsidR="00192C30" w:rsidRPr="00192C30" w:rsidRDefault="00192C30" w:rsidP="00192C30">
      <w:pPr>
        <w:pStyle w:val="ListParagraph"/>
        <w:numPr>
          <w:ilvl w:val="0"/>
          <w:numId w:val="51"/>
        </w:numPr>
        <w:spacing w:before="0"/>
        <w:ind w:left="4253" w:hanging="567"/>
        <w:rPr>
          <w:rFonts w:eastAsia="Arial Unicode MS"/>
        </w:rPr>
      </w:pPr>
      <w:r w:rsidRPr="00192C30">
        <w:rPr>
          <w:rFonts w:eastAsia="Arial Unicode MS"/>
        </w:rPr>
        <w:t>people in the disability community.</w:t>
      </w:r>
    </w:p>
    <w:p w14:paraId="6CB6C2D3" w14:textId="2C000BE2" w:rsidR="00910D6C" w:rsidRDefault="00910D6C" w:rsidP="00736785">
      <w:pPr>
        <w:rPr>
          <w:rFonts w:eastAsia="Arial Unicode MS"/>
        </w:rPr>
      </w:pPr>
    </w:p>
    <w:p w14:paraId="1F72DF1D" w14:textId="7BF0FB46" w:rsidR="00910D6C" w:rsidRDefault="00FB7389" w:rsidP="00736785">
      <w:pPr>
        <w:rPr>
          <w:rFonts w:eastAsia="Arial Unicode MS"/>
        </w:rPr>
      </w:pPr>
      <w:r w:rsidRPr="0064275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191744" behindDoc="0" locked="0" layoutInCell="1" allowOverlap="1" wp14:anchorId="36107AA4" wp14:editId="33097E12">
            <wp:simplePos x="0" y="0"/>
            <wp:positionH relativeFrom="column">
              <wp:posOffset>0</wp:posOffset>
            </wp:positionH>
            <wp:positionV relativeFrom="paragraph">
              <wp:posOffset>346076</wp:posOffset>
            </wp:positionV>
            <wp:extent cx="1250625" cy="1287780"/>
            <wp:effectExtent l="0" t="0" r="6985" b="7620"/>
            <wp:wrapNone/>
            <wp:docPr id="79795564" name="Picture 79795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55" cy="129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AE0E8" w14:textId="0E44AEC2" w:rsidR="003476BF" w:rsidRDefault="003476BF" w:rsidP="00736785">
      <w:pPr>
        <w:rPr>
          <w:rFonts w:eastAsia="Arial Unicode MS"/>
        </w:rPr>
      </w:pPr>
      <w:r>
        <w:rPr>
          <w:rFonts w:eastAsia="Arial Unicode MS"/>
        </w:rPr>
        <w:t>An Easy Read version of the report will be available on the Whaikaha website soon</w:t>
      </w:r>
      <w:r w:rsidR="00FB7389">
        <w:rPr>
          <w:rFonts w:eastAsia="Arial Unicode MS"/>
        </w:rPr>
        <w:t>.</w:t>
      </w:r>
    </w:p>
    <w:p w14:paraId="21BB8B59" w14:textId="77777777" w:rsidR="003476BF" w:rsidRDefault="003476BF" w:rsidP="00736785">
      <w:pPr>
        <w:rPr>
          <w:rFonts w:eastAsia="Arial Unicode MS"/>
        </w:rPr>
      </w:pPr>
    </w:p>
    <w:p w14:paraId="3C99FF1E" w14:textId="6D8A6E6E" w:rsidR="007A43EF" w:rsidRDefault="007A43EF">
      <w:pPr>
        <w:spacing w:line="240" w:lineRule="auto"/>
        <w:ind w:left="0"/>
        <w:rPr>
          <w:rFonts w:eastAsia="Arial Unicode MS"/>
        </w:rPr>
      </w:pPr>
      <w:r>
        <w:rPr>
          <w:rFonts w:eastAsia="Arial Unicode MS"/>
        </w:rPr>
        <w:br w:type="page"/>
      </w:r>
    </w:p>
    <w:p w14:paraId="615761B9" w14:textId="29E21945" w:rsidR="00DA02BB" w:rsidRDefault="00DA02BB" w:rsidP="00C01DBA">
      <w:pPr>
        <w:pStyle w:val="Heading1"/>
        <w:ind w:left="0"/>
      </w:pPr>
      <w:r>
        <w:t>Disability Action Plan</w:t>
      </w:r>
    </w:p>
    <w:p w14:paraId="704CCDCC" w14:textId="77777777" w:rsidR="00DA02BB" w:rsidRDefault="00DA02BB" w:rsidP="00DA02BB">
      <w:pPr>
        <w:rPr>
          <w:rFonts w:eastAsia="Arial Unicode MS"/>
        </w:rPr>
      </w:pPr>
    </w:p>
    <w:p w14:paraId="4D7FF1E9" w14:textId="5D86A677" w:rsidR="00DA02BB" w:rsidRDefault="00DA02BB" w:rsidP="00DA02BB">
      <w:pPr>
        <w:rPr>
          <w:rFonts w:eastAsia="Arial Unicode MS"/>
        </w:rPr>
      </w:pPr>
    </w:p>
    <w:p w14:paraId="552547BD" w14:textId="6C785773" w:rsidR="00FB23A7" w:rsidRDefault="00C112A1" w:rsidP="00DA02BB">
      <w:pPr>
        <w:rPr>
          <w:rFonts w:eastAsia="Arial Unicode MS"/>
        </w:rPr>
      </w:pPr>
      <w:r w:rsidRPr="00452861">
        <w:rPr>
          <w:rFonts w:eastAsia="Arial Unicode MS"/>
          <w:noProof/>
        </w:rPr>
        <w:drawing>
          <wp:anchor distT="0" distB="0" distL="114300" distR="114300" simplePos="0" relativeHeight="252242944" behindDoc="1" locked="0" layoutInCell="1" allowOverlap="1" wp14:anchorId="5CC3B1D4" wp14:editId="538867F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257300" cy="1257300"/>
            <wp:effectExtent l="0" t="0" r="0" b="0"/>
            <wp:wrapSquare wrapText="bothSides"/>
            <wp:docPr id="911507377" name="Picture 15" descr="A group of people looking at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07377" name="Picture 15" descr="A group of people looking at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2BB">
        <w:rPr>
          <w:rFonts w:eastAsia="Arial Unicode MS"/>
        </w:rPr>
        <w:t xml:space="preserve">We </w:t>
      </w:r>
      <w:r w:rsidR="00537F7B">
        <w:rPr>
          <w:rFonts w:eastAsia="Arial Unicode MS"/>
        </w:rPr>
        <w:t xml:space="preserve">are </w:t>
      </w:r>
      <w:r w:rsidR="00AD2E97">
        <w:rPr>
          <w:rFonts w:eastAsia="Arial Unicode MS"/>
        </w:rPr>
        <w:t>updating the</w:t>
      </w:r>
      <w:r w:rsidR="000D680F">
        <w:rPr>
          <w:rFonts w:eastAsia="Arial Unicode MS"/>
        </w:rPr>
        <w:t xml:space="preserve"> </w:t>
      </w:r>
      <w:r w:rsidR="000D680F">
        <w:rPr>
          <w:rFonts w:eastAsia="Arial Unicode MS"/>
          <w:b/>
          <w:bCs/>
        </w:rPr>
        <w:t xml:space="preserve">Disability Action Plan </w:t>
      </w:r>
      <w:r w:rsidR="000D680F">
        <w:rPr>
          <w:rFonts w:eastAsia="Arial Unicode MS"/>
        </w:rPr>
        <w:t xml:space="preserve">for </w:t>
      </w:r>
      <w:r w:rsidR="00FB23A7">
        <w:rPr>
          <w:rFonts w:eastAsia="Arial Unicode MS"/>
        </w:rPr>
        <w:t>2024 to 20</w:t>
      </w:r>
      <w:r w:rsidR="00E006AD">
        <w:rPr>
          <w:rFonts w:eastAsia="Arial Unicode MS"/>
        </w:rPr>
        <w:t>2</w:t>
      </w:r>
      <w:r w:rsidR="00FB23A7">
        <w:rPr>
          <w:rFonts w:eastAsia="Arial Unicode MS"/>
        </w:rPr>
        <w:t>8.</w:t>
      </w:r>
    </w:p>
    <w:p w14:paraId="7185B60D" w14:textId="2057F34C" w:rsidR="00FB23A7" w:rsidRDefault="00FB23A7" w:rsidP="00DA02BB">
      <w:pPr>
        <w:rPr>
          <w:rFonts w:eastAsia="Arial Unicode MS"/>
        </w:rPr>
      </w:pPr>
    </w:p>
    <w:p w14:paraId="4BCCFB4B" w14:textId="5A8082B3" w:rsidR="00FB23A7" w:rsidRDefault="00E006AD" w:rsidP="00DA02BB">
      <w:pPr>
        <w:rPr>
          <w:rFonts w:eastAsia="Arial Unicode MS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757038D4" wp14:editId="4D8EAFD0">
                <wp:simplePos x="0" y="0"/>
                <wp:positionH relativeFrom="column">
                  <wp:posOffset>2276476</wp:posOffset>
                </wp:positionH>
                <wp:positionV relativeFrom="paragraph">
                  <wp:posOffset>269240</wp:posOffset>
                </wp:positionV>
                <wp:extent cx="3467100" cy="1466850"/>
                <wp:effectExtent l="0" t="0" r="0" b="0"/>
                <wp:wrapNone/>
                <wp:docPr id="62434902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466850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8DDFE2" id="Rectangle 14" o:spid="_x0000_s1026" style="position:absolute;margin-left:179.25pt;margin-top:21.2pt;width:273pt;height:115.5pt;z-index:-25107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" fillcolor="#e8d9f3" stroked="f" strokeweight="1pt"/>
            </w:pict>
          </mc:Fallback>
        </mc:AlternateContent>
      </w:r>
    </w:p>
    <w:p w14:paraId="5D2FB92F" w14:textId="0F23054A" w:rsidR="00FB23A7" w:rsidRDefault="00E17C89" w:rsidP="00FB23A7">
      <w:r>
        <w:rPr>
          <w:noProof/>
        </w:rPr>
        <w:drawing>
          <wp:anchor distT="0" distB="0" distL="114300" distR="114300" simplePos="0" relativeHeight="252244992" behindDoc="1" locked="0" layoutInCell="1" allowOverlap="1" wp14:anchorId="4F1AF8B1" wp14:editId="0DE634E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076325" cy="1526540"/>
            <wp:effectExtent l="0" t="0" r="0" b="0"/>
            <wp:wrapSquare wrapText="bothSides"/>
            <wp:docPr id="1491863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63975" name="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7361" cy="152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3A7">
        <w:rPr>
          <w:rFonts w:eastAsiaTheme="minorHAnsi"/>
          <w:noProof/>
        </w:rPr>
        <w:drawing>
          <wp:anchor distT="0" distB="0" distL="114300" distR="114300" simplePos="0" relativeHeight="252234752" behindDoc="1" locked="0" layoutInCell="1" allowOverlap="1" wp14:anchorId="3BCA5BC7" wp14:editId="2340F43B">
            <wp:simplePos x="0" y="0"/>
            <wp:positionH relativeFrom="margin">
              <wp:posOffset>1335405</wp:posOffset>
            </wp:positionH>
            <wp:positionV relativeFrom="paragraph">
              <wp:posOffset>13970</wp:posOffset>
            </wp:positionV>
            <wp:extent cx="598805" cy="536575"/>
            <wp:effectExtent l="0" t="0" r="0" b="0"/>
            <wp:wrapNone/>
            <wp:docPr id="7868386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3A7">
        <w:rPr>
          <w:lang w:val="mi-NZ"/>
        </w:rPr>
        <w:t xml:space="preserve">The </w:t>
      </w:r>
      <w:r w:rsidR="00FB23A7" w:rsidRPr="00FB23A7">
        <w:rPr>
          <w:b/>
          <w:bCs/>
          <w:lang w:val="mi-NZ"/>
        </w:rPr>
        <w:t>Disability Action Plan</w:t>
      </w:r>
      <w:r w:rsidR="00FB23A7">
        <w:rPr>
          <w:lang w:val="mi-NZ"/>
        </w:rPr>
        <w:t xml:space="preserve"> </w:t>
      </w:r>
      <w:r w:rsidR="00FB23A7">
        <w:t xml:space="preserve">says what work needs to be done to make the </w:t>
      </w:r>
      <w:r w:rsidR="00FB23A7">
        <w:rPr>
          <w:b/>
          <w:bCs/>
        </w:rPr>
        <w:t>New Zealand Disability Strategy</w:t>
      </w:r>
      <w:r w:rsidR="00FB23A7">
        <w:t xml:space="preserve"> happen.</w:t>
      </w:r>
    </w:p>
    <w:p w14:paraId="1C2F2375" w14:textId="1E655662" w:rsidR="00E006AD" w:rsidRDefault="00E17C89" w:rsidP="00E17C89">
      <w:pPr>
        <w:tabs>
          <w:tab w:val="left" w:pos="7635"/>
        </w:tabs>
      </w:pPr>
      <w:r>
        <w:tab/>
      </w:r>
    </w:p>
    <w:p w14:paraId="7EE5C08A" w14:textId="7335D6D4" w:rsidR="00E006AD" w:rsidRDefault="00F93958" w:rsidP="00FB23A7">
      <w:r>
        <w:rPr>
          <w:noProof/>
        </w:rPr>
        <w:drawing>
          <wp:anchor distT="0" distB="0" distL="114300" distR="114300" simplePos="0" relativeHeight="252240896" behindDoc="0" locked="0" layoutInCell="1" allowOverlap="1" wp14:anchorId="2BE08359" wp14:editId="7174A73E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1162050" cy="1598295"/>
            <wp:effectExtent l="19050" t="19050" r="19050" b="20955"/>
            <wp:wrapSquare wrapText="bothSides"/>
            <wp:docPr id="1342756133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56133" name="Picture 1" descr="A screen shot of a computer&#10;&#10;Description automatically generated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3146" cy="16001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CF8B2" w14:textId="19F07163" w:rsidR="00E006AD" w:rsidRDefault="00E006AD" w:rsidP="00FB23A7">
      <w:r>
        <w:t xml:space="preserve">The current Disability Action Plan runs from </w:t>
      </w:r>
      <w:r w:rsidR="00180C19">
        <w:t>2019 to 2023.</w:t>
      </w:r>
    </w:p>
    <w:p w14:paraId="7D6D2C56" w14:textId="713FC976" w:rsidR="006C0C65" w:rsidRDefault="00F93958" w:rsidP="00F93958">
      <w:pPr>
        <w:tabs>
          <w:tab w:val="left" w:pos="7365"/>
        </w:tabs>
      </w:pPr>
      <w:r>
        <w:tab/>
      </w:r>
    </w:p>
    <w:p w14:paraId="33BB668A" w14:textId="5FFDDE4B" w:rsidR="006C0C65" w:rsidRDefault="00E006AD" w:rsidP="00FB23A7"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 wp14:anchorId="2254C26D" wp14:editId="4633D5C3">
                <wp:simplePos x="0" y="0"/>
                <wp:positionH relativeFrom="margin">
                  <wp:align>right</wp:align>
                </wp:positionH>
                <wp:positionV relativeFrom="paragraph">
                  <wp:posOffset>274320</wp:posOffset>
                </wp:positionV>
                <wp:extent cx="3467100" cy="1838325"/>
                <wp:effectExtent l="0" t="0" r="0" b="9525"/>
                <wp:wrapNone/>
                <wp:docPr id="84234152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838325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6EFB1" id="Rectangle 14" o:spid="_x0000_s1026" style="position:absolute;margin-left:221.8pt;margin-top:21.6pt;width:273pt;height:144.75pt;z-index:-25107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" fillcolor="#e8d9f3" stroked="f" strokeweight="1pt">
                <w10:wrap anchorx="margin"/>
              </v:rect>
            </w:pict>
          </mc:Fallback>
        </mc:AlternateContent>
      </w:r>
    </w:p>
    <w:p w14:paraId="62B16DA4" w14:textId="316F45BF" w:rsidR="0022189E" w:rsidRDefault="0022189E" w:rsidP="0022189E">
      <w:pPr>
        <w:rPr>
          <w:rFonts w:eastAsiaTheme="minorHAnsi"/>
          <w:lang w:val="en-NZ"/>
        </w:rPr>
      </w:pPr>
      <w:r>
        <w:rPr>
          <w:rFonts w:eastAsiaTheme="minorHAnsi"/>
          <w:noProof/>
        </w:rPr>
        <w:drawing>
          <wp:anchor distT="0" distB="0" distL="114300" distR="114300" simplePos="0" relativeHeight="252236800" behindDoc="1" locked="0" layoutInCell="1" allowOverlap="1" wp14:anchorId="7C4E4B73" wp14:editId="47A71F9D">
            <wp:simplePos x="0" y="0"/>
            <wp:positionH relativeFrom="column">
              <wp:posOffset>14605</wp:posOffset>
            </wp:positionH>
            <wp:positionV relativeFrom="paragraph">
              <wp:posOffset>156210</wp:posOffset>
            </wp:positionV>
            <wp:extent cx="1886585" cy="1255395"/>
            <wp:effectExtent l="0" t="0" r="0" b="1905"/>
            <wp:wrapNone/>
            <wp:docPr id="521357164" name="Picture 13" descr="A cartoon of a building with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57164" name="Picture 13" descr="A cartoon of a building with a fl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>
        <w:rPr>
          <w:b/>
          <w:bCs/>
        </w:rPr>
        <w:t xml:space="preserve">New Zealand Disability Strategy </w:t>
      </w:r>
      <w:r>
        <w:t xml:space="preserve">looks at the big picture of how the New Zealand Government will </w:t>
      </w:r>
      <w:r w:rsidR="0067596B">
        <w:t>make New Zealand a better place to live for disabled people</w:t>
      </w:r>
      <w:r>
        <w:t>.</w:t>
      </w:r>
    </w:p>
    <w:p w14:paraId="03C9D866" w14:textId="71C03618" w:rsidR="006C0C65" w:rsidRDefault="009A34B7" w:rsidP="00FB23A7">
      <w:pPr>
        <w:rPr>
          <w:rFonts w:eastAsiaTheme="minorHAnsi"/>
          <w:lang w:val="en-NZ"/>
        </w:rPr>
      </w:pPr>
      <w:r w:rsidRPr="0064275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247040" behindDoc="0" locked="0" layoutInCell="1" allowOverlap="1" wp14:anchorId="75E82AC8" wp14:editId="0A21A4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2000" cy="1556920"/>
            <wp:effectExtent l="0" t="0" r="0" b="5715"/>
            <wp:wrapNone/>
            <wp:docPr id="899817211" name="Picture 899817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31A">
        <w:rPr>
          <w:rFonts w:eastAsiaTheme="minorHAnsi"/>
          <w:lang w:val="en-NZ"/>
        </w:rPr>
        <w:t xml:space="preserve">You can read the New Zealand Disability Strategy 2016 to 2026 in Easy Read </w:t>
      </w:r>
      <w:r>
        <w:rPr>
          <w:rFonts w:eastAsiaTheme="minorHAnsi"/>
          <w:lang w:val="en-NZ"/>
        </w:rPr>
        <w:t>on this website:</w:t>
      </w:r>
    </w:p>
    <w:p w14:paraId="09B11B6F" w14:textId="77777777" w:rsidR="009A34B7" w:rsidRDefault="009A34B7" w:rsidP="00FB23A7">
      <w:pPr>
        <w:rPr>
          <w:rFonts w:eastAsiaTheme="minorHAnsi"/>
          <w:lang w:val="en-NZ"/>
        </w:rPr>
      </w:pPr>
    </w:p>
    <w:p w14:paraId="5040CBB9" w14:textId="60D45C4F" w:rsidR="009A34B7" w:rsidRDefault="009A34B7" w:rsidP="00FB23A7">
      <w:pPr>
        <w:rPr>
          <w:rFonts w:eastAsiaTheme="minorHAnsi"/>
          <w:b/>
          <w:bCs/>
          <w:lang w:val="en-NZ"/>
        </w:rPr>
      </w:pPr>
      <w:r w:rsidRPr="009A34B7">
        <w:rPr>
          <w:rFonts w:eastAsiaTheme="minorHAnsi"/>
          <w:b/>
          <w:bCs/>
          <w:lang w:val="en-NZ"/>
        </w:rPr>
        <w:t>https://bit.ly/3MKJHFy</w:t>
      </w:r>
    </w:p>
    <w:p w14:paraId="08F16AA6" w14:textId="77777777" w:rsidR="009A34B7" w:rsidRDefault="009A34B7" w:rsidP="00FB23A7">
      <w:pPr>
        <w:rPr>
          <w:rFonts w:eastAsiaTheme="minorHAnsi"/>
          <w:b/>
          <w:bCs/>
          <w:lang w:val="en-NZ"/>
        </w:rPr>
      </w:pPr>
    </w:p>
    <w:p w14:paraId="52D73194" w14:textId="3D25DED1" w:rsidR="009A34B7" w:rsidRDefault="00867AB3" w:rsidP="00FB23A7">
      <w:pPr>
        <w:rPr>
          <w:rFonts w:eastAsiaTheme="minorHAnsi"/>
          <w:b/>
          <w:bCs/>
          <w:lang w:val="en-NZ"/>
        </w:rPr>
      </w:pPr>
      <w:r w:rsidRPr="00867AB3">
        <w:rPr>
          <w:rFonts w:eastAsiaTheme="minorHAnsi"/>
          <w:noProof/>
          <w:lang w:val="en-NZ"/>
        </w:rPr>
        <w:drawing>
          <wp:anchor distT="0" distB="0" distL="114300" distR="114300" simplePos="0" relativeHeight="252249088" behindDoc="1" locked="0" layoutInCell="1" allowOverlap="1" wp14:anchorId="5B90D3C4" wp14:editId="4BC61BB4">
            <wp:simplePos x="0" y="0"/>
            <wp:positionH relativeFrom="margin">
              <wp:align>left</wp:align>
            </wp:positionH>
            <wp:positionV relativeFrom="paragraph">
              <wp:posOffset>354330</wp:posOffset>
            </wp:positionV>
            <wp:extent cx="1257300" cy="1323065"/>
            <wp:effectExtent l="0" t="0" r="0" b="0"/>
            <wp:wrapNone/>
            <wp:docPr id="10124767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D6615" w14:textId="68AB2FCE" w:rsidR="009A34B7" w:rsidRDefault="009A34B7" w:rsidP="00FB23A7">
      <w:pPr>
        <w:rPr>
          <w:rFonts w:eastAsiaTheme="minorHAnsi"/>
          <w:lang w:val="en-NZ"/>
        </w:rPr>
      </w:pPr>
      <w:r>
        <w:rPr>
          <w:rFonts w:eastAsiaTheme="minorHAnsi"/>
          <w:lang w:val="en-NZ"/>
        </w:rPr>
        <w:t xml:space="preserve">If you have </w:t>
      </w:r>
      <w:r w:rsidR="00867AB3">
        <w:rPr>
          <w:rFonts w:eastAsiaTheme="minorHAnsi"/>
          <w:lang w:val="en-NZ"/>
        </w:rPr>
        <w:t>an</w:t>
      </w:r>
      <w:r>
        <w:rPr>
          <w:rFonts w:eastAsiaTheme="minorHAnsi"/>
          <w:lang w:val="en-NZ"/>
        </w:rPr>
        <w:t xml:space="preserve"> idea about actions that should be in the Disability Action Plan we would like to hear from you.</w:t>
      </w:r>
    </w:p>
    <w:p w14:paraId="23C99BE3" w14:textId="77777777" w:rsidR="009A34B7" w:rsidRDefault="009A34B7" w:rsidP="00FB23A7">
      <w:pPr>
        <w:rPr>
          <w:rFonts w:eastAsiaTheme="minorHAnsi"/>
          <w:lang w:val="en-NZ"/>
        </w:rPr>
      </w:pPr>
    </w:p>
    <w:p w14:paraId="057F3E81" w14:textId="3D8B0B41" w:rsidR="009A34B7" w:rsidRDefault="009A34B7" w:rsidP="00FB23A7">
      <w:pPr>
        <w:rPr>
          <w:rFonts w:eastAsiaTheme="minorHAnsi"/>
          <w:lang w:val="en-NZ"/>
        </w:rPr>
      </w:pPr>
    </w:p>
    <w:p w14:paraId="33150C32" w14:textId="4105720F" w:rsidR="007A685A" w:rsidRDefault="00EB6E65" w:rsidP="00FB23A7">
      <w:pPr>
        <w:rPr>
          <w:rFonts w:eastAsiaTheme="minorHAnsi"/>
          <w:lang w:val="en-NZ"/>
        </w:rPr>
      </w:pPr>
      <w:r w:rsidRPr="00EB6E65">
        <w:rPr>
          <w:rFonts w:eastAsiaTheme="minorHAnsi"/>
          <w:noProof/>
          <w:lang w:val="en-NZ"/>
        </w:rPr>
        <w:drawing>
          <wp:anchor distT="0" distB="0" distL="114300" distR="114300" simplePos="0" relativeHeight="252253184" behindDoc="1" locked="0" layoutInCell="1" allowOverlap="1" wp14:anchorId="7D10AE28" wp14:editId="47ACD076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638300" cy="1638300"/>
            <wp:effectExtent l="0" t="0" r="0" b="0"/>
            <wp:wrapSquare wrapText="bothSides"/>
            <wp:docPr id="86813669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4B7">
        <w:rPr>
          <w:rFonts w:eastAsiaTheme="minorHAnsi"/>
          <w:lang w:val="en-NZ"/>
        </w:rPr>
        <w:t xml:space="preserve">Please </w:t>
      </w:r>
      <w:r w:rsidR="001C12FC">
        <w:rPr>
          <w:rFonts w:eastAsiaTheme="minorHAnsi"/>
          <w:lang w:val="en-NZ"/>
        </w:rPr>
        <w:t>send us an email with</w:t>
      </w:r>
      <w:r w:rsidR="007A685A">
        <w:rPr>
          <w:rFonts w:eastAsiaTheme="minorHAnsi"/>
          <w:lang w:val="en-NZ"/>
        </w:rPr>
        <w:t>:</w:t>
      </w:r>
    </w:p>
    <w:p w14:paraId="0BC74B5F" w14:textId="3E9E5811" w:rsidR="007A685A" w:rsidRDefault="007A685A" w:rsidP="00FB23A7">
      <w:pPr>
        <w:rPr>
          <w:rFonts w:eastAsiaTheme="minorHAnsi"/>
          <w:lang w:val="en-NZ"/>
        </w:rPr>
      </w:pPr>
    </w:p>
    <w:p w14:paraId="39F698A6" w14:textId="70341026" w:rsidR="009A34B7" w:rsidRPr="001E754C" w:rsidRDefault="001C12FC" w:rsidP="001E754C">
      <w:pPr>
        <w:pStyle w:val="ListParagraph"/>
        <w:numPr>
          <w:ilvl w:val="0"/>
          <w:numId w:val="51"/>
        </w:numPr>
        <w:spacing w:before="0"/>
        <w:ind w:left="4253" w:hanging="567"/>
        <w:rPr>
          <w:lang w:val="en-NZ"/>
        </w:rPr>
      </w:pPr>
      <w:r w:rsidRPr="001E754C">
        <w:rPr>
          <w:lang w:val="en-NZ"/>
        </w:rPr>
        <w:t xml:space="preserve">the words </w:t>
      </w:r>
      <w:r w:rsidRPr="001E754C">
        <w:rPr>
          <w:b/>
          <w:bCs/>
          <w:lang w:val="en-NZ"/>
        </w:rPr>
        <w:t xml:space="preserve">Disability Action Plan </w:t>
      </w:r>
    </w:p>
    <w:p w14:paraId="6E923ECE" w14:textId="64A8B342" w:rsidR="00E7742D" w:rsidRDefault="00E7742D" w:rsidP="001E754C">
      <w:pPr>
        <w:ind w:left="4253" w:hanging="567"/>
        <w:rPr>
          <w:rFonts w:eastAsiaTheme="minorHAnsi"/>
          <w:lang w:val="en-NZ"/>
        </w:rPr>
      </w:pPr>
    </w:p>
    <w:p w14:paraId="03783303" w14:textId="10FFCDF9" w:rsidR="00E7742D" w:rsidRPr="001E754C" w:rsidRDefault="007A685A" w:rsidP="001E754C">
      <w:pPr>
        <w:pStyle w:val="ListParagraph"/>
        <w:numPr>
          <w:ilvl w:val="0"/>
          <w:numId w:val="51"/>
        </w:numPr>
        <w:spacing w:before="0"/>
        <w:ind w:left="4253" w:hanging="567"/>
        <w:rPr>
          <w:lang w:val="en-NZ"/>
        </w:rPr>
      </w:pPr>
      <w:r w:rsidRPr="001E754C">
        <w:rPr>
          <w:lang w:val="en-NZ"/>
        </w:rPr>
        <w:t xml:space="preserve">your </w:t>
      </w:r>
      <w:r w:rsidR="00E7742D" w:rsidRPr="001E754C">
        <w:rPr>
          <w:lang w:val="en-NZ"/>
        </w:rPr>
        <w:t>name</w:t>
      </w:r>
    </w:p>
    <w:p w14:paraId="3E1B9533" w14:textId="3FC4579E" w:rsidR="00E7742D" w:rsidRDefault="00E7742D" w:rsidP="001E754C">
      <w:pPr>
        <w:ind w:left="4253" w:hanging="567"/>
        <w:rPr>
          <w:rFonts w:eastAsiaTheme="minorHAnsi"/>
          <w:lang w:val="en-NZ"/>
        </w:rPr>
      </w:pPr>
    </w:p>
    <w:p w14:paraId="7CCE41FB" w14:textId="6999EB08" w:rsidR="00E7742D" w:rsidRPr="00FB7389" w:rsidRDefault="007A685A" w:rsidP="00FB7389">
      <w:pPr>
        <w:pStyle w:val="ListParagraph"/>
        <w:numPr>
          <w:ilvl w:val="0"/>
          <w:numId w:val="51"/>
        </w:numPr>
        <w:spacing w:before="0"/>
        <w:ind w:left="4253" w:hanging="567"/>
        <w:rPr>
          <w:lang w:val="en-NZ"/>
        </w:rPr>
      </w:pPr>
      <w:r w:rsidRPr="001E754C">
        <w:rPr>
          <w:lang w:val="en-NZ"/>
        </w:rPr>
        <w:t xml:space="preserve">your </w:t>
      </w:r>
      <w:r w:rsidR="00FB7389">
        <w:rPr>
          <w:lang w:val="en-NZ"/>
        </w:rPr>
        <w:t>phone number</w:t>
      </w:r>
      <w:r w:rsidRPr="00FB7389">
        <w:rPr>
          <w:lang w:val="en-NZ"/>
        </w:rPr>
        <w:t>.</w:t>
      </w:r>
    </w:p>
    <w:p w14:paraId="702D39C1" w14:textId="77777777" w:rsidR="007A685A" w:rsidRDefault="007A685A" w:rsidP="00FB23A7">
      <w:pPr>
        <w:rPr>
          <w:rFonts w:eastAsiaTheme="minorHAnsi"/>
          <w:lang w:val="en-NZ"/>
        </w:rPr>
      </w:pPr>
    </w:p>
    <w:p w14:paraId="0FEADA55" w14:textId="4CFE6A37" w:rsidR="001E754C" w:rsidRDefault="00DA6134" w:rsidP="00FB23A7">
      <w:pPr>
        <w:rPr>
          <w:rFonts w:eastAsiaTheme="minorHAnsi"/>
          <w:lang w:val="en-NZ"/>
        </w:rPr>
      </w:pPr>
      <w:r w:rsidRPr="00DA6134">
        <w:rPr>
          <w:rFonts w:eastAsiaTheme="minorHAnsi"/>
          <w:noProof/>
          <w:lang w:val="en-NZ"/>
        </w:rPr>
        <w:drawing>
          <wp:anchor distT="0" distB="0" distL="114300" distR="114300" simplePos="0" relativeHeight="252251136" behindDoc="1" locked="0" layoutInCell="1" allowOverlap="1" wp14:anchorId="52ED0D1F" wp14:editId="6FFC9353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125220" cy="819150"/>
            <wp:effectExtent l="0" t="0" r="0" b="0"/>
            <wp:wrapSquare wrapText="bothSides"/>
            <wp:docPr id="127282013" name="Picture 17" descr="A white envelope with a black at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2013" name="Picture 17" descr="A white envelope with a black at symb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D1A02" w14:textId="35EAE89F" w:rsidR="007A685A" w:rsidRDefault="007A685A" w:rsidP="00FB23A7">
      <w:pPr>
        <w:rPr>
          <w:rFonts w:eastAsiaTheme="minorHAnsi"/>
          <w:lang w:val="en-NZ"/>
        </w:rPr>
      </w:pPr>
      <w:r>
        <w:rPr>
          <w:rFonts w:eastAsiaTheme="minorHAnsi"/>
          <w:lang w:val="en-NZ"/>
        </w:rPr>
        <w:t>Send the email to:</w:t>
      </w:r>
    </w:p>
    <w:p w14:paraId="79DAB87B" w14:textId="1611B97B" w:rsidR="007A685A" w:rsidRDefault="007A685A" w:rsidP="00FB23A7">
      <w:pPr>
        <w:rPr>
          <w:rFonts w:eastAsiaTheme="minorHAnsi"/>
          <w:lang w:val="en-NZ"/>
        </w:rPr>
      </w:pPr>
    </w:p>
    <w:p w14:paraId="103AF04C" w14:textId="028DDE8F" w:rsidR="007A685A" w:rsidRPr="001E754C" w:rsidRDefault="001E754C" w:rsidP="001E754C">
      <w:pPr>
        <w:ind w:left="720" w:firstLine="720"/>
        <w:rPr>
          <w:rFonts w:eastAsiaTheme="minorHAnsi"/>
          <w:b/>
          <w:bCs/>
          <w:lang w:val="en-NZ"/>
        </w:rPr>
      </w:pPr>
      <w:r w:rsidRPr="001E754C">
        <w:rPr>
          <w:rFonts w:eastAsiaTheme="minorHAnsi"/>
          <w:b/>
          <w:bCs/>
          <w:lang w:val="en-NZ"/>
        </w:rPr>
        <w:t>partnershipsandstewardship@whaikaha.govt.nz</w:t>
      </w:r>
    </w:p>
    <w:p w14:paraId="1124A1F6" w14:textId="352449FB" w:rsidR="00E7742D" w:rsidRDefault="00E7742D" w:rsidP="00FB23A7">
      <w:pPr>
        <w:rPr>
          <w:rFonts w:eastAsiaTheme="minorHAnsi"/>
          <w:lang w:val="en-NZ"/>
        </w:rPr>
      </w:pPr>
    </w:p>
    <w:p w14:paraId="0BECA602" w14:textId="3C108A00" w:rsidR="00DA02BB" w:rsidRDefault="00F8157C" w:rsidP="00C01DBA">
      <w:pPr>
        <w:pStyle w:val="Heading1"/>
        <w:ind w:left="0"/>
      </w:pPr>
      <w:r>
        <w:t xml:space="preserve">Update on working in </w:t>
      </w:r>
      <w:proofErr w:type="gramStart"/>
      <w:r>
        <w:t>partnership</w:t>
      </w:r>
      <w:proofErr w:type="gramEnd"/>
    </w:p>
    <w:p w14:paraId="10A94451" w14:textId="77777777" w:rsidR="00DA02BB" w:rsidRDefault="00DA02BB" w:rsidP="00DA02BB">
      <w:pPr>
        <w:rPr>
          <w:rFonts w:eastAsia="Arial Unicode MS"/>
        </w:rPr>
      </w:pPr>
    </w:p>
    <w:p w14:paraId="48AE83A2" w14:textId="77777777" w:rsidR="00DA02BB" w:rsidRDefault="00DA02BB" w:rsidP="00DA02BB">
      <w:pPr>
        <w:rPr>
          <w:rFonts w:eastAsia="Arial Unicode MS"/>
        </w:rPr>
      </w:pPr>
      <w:r w:rsidRPr="005B199E">
        <w:rPr>
          <w:rFonts w:eastAsia="Arial Unicode MS"/>
          <w:noProof/>
        </w:rPr>
        <w:drawing>
          <wp:anchor distT="0" distB="0" distL="114300" distR="114300" simplePos="0" relativeHeight="252226560" behindDoc="1" locked="0" layoutInCell="1" allowOverlap="1" wp14:anchorId="5FCA96DD" wp14:editId="7D097C90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1003545" cy="1019175"/>
            <wp:effectExtent l="0" t="0" r="6350" b="0"/>
            <wp:wrapNone/>
            <wp:docPr id="1206179106" name="Picture 1206179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6683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4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26E4A" w14:textId="77777777" w:rsidR="0098045B" w:rsidRDefault="00702244" w:rsidP="00DA02BB">
      <w:pPr>
        <w:rPr>
          <w:rFonts w:eastAsia="Arial Unicode MS"/>
        </w:rPr>
      </w:pPr>
      <w:r>
        <w:rPr>
          <w:rFonts w:eastAsia="Arial Unicode MS"/>
        </w:rPr>
        <w:t xml:space="preserve">Whaikaha wants to </w:t>
      </w:r>
      <w:r w:rsidR="00C132E5">
        <w:rPr>
          <w:rFonts w:eastAsia="Arial Unicode MS"/>
        </w:rPr>
        <w:t xml:space="preserve">work in </w:t>
      </w:r>
      <w:r w:rsidR="00C132E5" w:rsidRPr="00C132E5">
        <w:rPr>
          <w:rFonts w:eastAsia="Arial Unicode MS"/>
          <w:b/>
          <w:bCs/>
        </w:rPr>
        <w:t>partnership</w:t>
      </w:r>
      <w:r w:rsidR="00C132E5">
        <w:rPr>
          <w:rFonts w:eastAsia="Arial Unicode MS"/>
        </w:rPr>
        <w:t xml:space="preserve"> to </w:t>
      </w:r>
      <w:r w:rsidR="0098045B">
        <w:rPr>
          <w:rFonts w:eastAsia="Arial Unicode MS"/>
        </w:rPr>
        <w:t>make sure that we hear the voices of:</w:t>
      </w:r>
    </w:p>
    <w:p w14:paraId="11BCF951" w14:textId="1D750F27" w:rsidR="0084631F" w:rsidRDefault="0084631F" w:rsidP="00DA02BB">
      <w:pPr>
        <w:rPr>
          <w:rFonts w:eastAsia="Arial Unicode MS"/>
        </w:rPr>
      </w:pPr>
    </w:p>
    <w:p w14:paraId="179840BA" w14:textId="44F193E3" w:rsidR="0098045B" w:rsidRDefault="008641DF" w:rsidP="0084631F">
      <w:pPr>
        <w:pStyle w:val="ListParagraph"/>
        <w:numPr>
          <w:ilvl w:val="0"/>
          <w:numId w:val="52"/>
        </w:numPr>
        <w:spacing w:before="0"/>
        <w:ind w:left="4253" w:hanging="567"/>
        <w:rPr>
          <w:rFonts w:eastAsia="Arial Unicode MS"/>
        </w:rPr>
      </w:pPr>
      <w:r>
        <w:rPr>
          <w:noProof/>
        </w:rPr>
        <w:drawing>
          <wp:anchor distT="0" distB="0" distL="114300" distR="114300" simplePos="0" relativeHeight="252300288" behindDoc="0" locked="0" layoutInCell="1" allowOverlap="1" wp14:anchorId="58572CD3" wp14:editId="7EC23F7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5735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52" y="21360"/>
                <wp:lineTo x="21352" y="0"/>
                <wp:lineTo x="0" y="0"/>
              </wp:wrapPolygon>
            </wp:wrapThrough>
            <wp:docPr id="685582373" name="Picture 685582373" descr="A person and person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and person looking at each other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45B" w:rsidRPr="0098045B">
        <w:rPr>
          <w:rFonts w:eastAsia="Arial Unicode MS"/>
        </w:rPr>
        <w:t>disabled people</w:t>
      </w:r>
    </w:p>
    <w:p w14:paraId="5E35CBAC" w14:textId="77777777" w:rsidR="0084631F" w:rsidRPr="0098045B" w:rsidRDefault="0084631F" w:rsidP="0084631F">
      <w:pPr>
        <w:pStyle w:val="ListParagraph"/>
        <w:numPr>
          <w:ilvl w:val="0"/>
          <w:numId w:val="0"/>
        </w:numPr>
        <w:spacing w:before="0"/>
        <w:ind w:left="4253"/>
        <w:rPr>
          <w:rFonts w:eastAsia="Arial Unicode MS"/>
        </w:rPr>
      </w:pPr>
    </w:p>
    <w:p w14:paraId="4C82B0F0" w14:textId="5A067634" w:rsidR="0098045B" w:rsidRDefault="0098045B" w:rsidP="0084631F">
      <w:pPr>
        <w:pStyle w:val="ListParagraph"/>
        <w:numPr>
          <w:ilvl w:val="0"/>
          <w:numId w:val="52"/>
        </w:numPr>
        <w:spacing w:before="0"/>
        <w:ind w:left="4253" w:hanging="567"/>
        <w:rPr>
          <w:rFonts w:eastAsia="Arial Unicode MS"/>
        </w:rPr>
      </w:pPr>
      <w:r w:rsidRPr="0098045B">
        <w:rPr>
          <w:rFonts w:eastAsia="Arial Unicode MS"/>
        </w:rPr>
        <w:t xml:space="preserve">tāngata </w:t>
      </w:r>
      <w:proofErr w:type="spellStart"/>
      <w:r w:rsidRPr="0098045B">
        <w:rPr>
          <w:rFonts w:eastAsia="Arial Unicode MS"/>
        </w:rPr>
        <w:t>whaikaha</w:t>
      </w:r>
      <w:proofErr w:type="spellEnd"/>
      <w:r w:rsidRPr="0098045B">
        <w:rPr>
          <w:rFonts w:eastAsia="Arial Unicode MS"/>
        </w:rPr>
        <w:t xml:space="preserve"> Māori</w:t>
      </w:r>
    </w:p>
    <w:p w14:paraId="24E45CEB" w14:textId="77777777" w:rsidR="0084631F" w:rsidRPr="0084631F" w:rsidRDefault="0084631F" w:rsidP="0084631F">
      <w:pPr>
        <w:ind w:left="4167" w:hanging="567"/>
        <w:rPr>
          <w:rFonts w:eastAsia="Arial Unicode MS"/>
        </w:rPr>
      </w:pPr>
    </w:p>
    <w:p w14:paraId="50AC580D" w14:textId="09E66309" w:rsidR="0098045B" w:rsidRPr="0098045B" w:rsidRDefault="0098045B" w:rsidP="0084631F">
      <w:pPr>
        <w:pStyle w:val="ListParagraph"/>
        <w:numPr>
          <w:ilvl w:val="0"/>
          <w:numId w:val="52"/>
        </w:numPr>
        <w:spacing w:before="0"/>
        <w:ind w:left="4253" w:hanging="567"/>
        <w:rPr>
          <w:rFonts w:eastAsia="Arial Unicode MS"/>
        </w:rPr>
      </w:pPr>
      <w:r w:rsidRPr="0098045B">
        <w:rPr>
          <w:rFonts w:eastAsia="Arial Unicode MS"/>
        </w:rPr>
        <w:t>whānau / families.</w:t>
      </w:r>
    </w:p>
    <w:p w14:paraId="5EA91342" w14:textId="77777777" w:rsidR="0098045B" w:rsidRDefault="0098045B" w:rsidP="00DA02BB">
      <w:pPr>
        <w:rPr>
          <w:rFonts w:eastAsia="Arial Unicode MS"/>
        </w:rPr>
      </w:pPr>
    </w:p>
    <w:p w14:paraId="04A10482" w14:textId="67A53041" w:rsidR="0084631F" w:rsidRDefault="00AA22EF" w:rsidP="00DA02BB">
      <w:pPr>
        <w:rPr>
          <w:rFonts w:eastAsia="Arial Unicode MS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 wp14:anchorId="0624C5B2" wp14:editId="73B7299A">
                <wp:simplePos x="0" y="0"/>
                <wp:positionH relativeFrom="column">
                  <wp:posOffset>2190750</wp:posOffset>
                </wp:positionH>
                <wp:positionV relativeFrom="paragraph">
                  <wp:posOffset>316230</wp:posOffset>
                </wp:positionV>
                <wp:extent cx="2828925" cy="1838325"/>
                <wp:effectExtent l="0" t="0" r="9525" b="9525"/>
                <wp:wrapNone/>
                <wp:docPr id="1047202762" name="Rectangle 1047202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838325"/>
                        </a:xfrm>
                        <a:prstGeom prst="rect">
                          <a:avLst/>
                        </a:prstGeom>
                        <a:solidFill>
                          <a:srgbClr val="E8D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C83D2" w14:textId="77777777" w:rsidR="00DA02BB" w:rsidRDefault="00DA02BB" w:rsidP="00DA02BB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4C5B2" id="Rectangle 1047202762" o:spid="_x0000_s1033" style="position:absolute;left:0;text-align:left;margin-left:172.5pt;margin-top:24.9pt;width:222.75pt;height:144.75pt;z-index:-2510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" fillcolor="#e8d9f3" stroked="f" strokeweight="1pt">
                <v:textbox>
                  <w:txbxContent>
                    <w:p w14:paraId="724C83D2" w14:textId="77777777" w:rsidR="00DA02BB" w:rsidRDefault="00DA02BB" w:rsidP="00DA02BB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2A2C56F" w14:textId="3DF3CE1D" w:rsidR="0084631F" w:rsidRDefault="00746C9E" w:rsidP="00DA02BB">
      <w:pPr>
        <w:rPr>
          <w:rFonts w:eastAsia="Arial Unicode MS"/>
        </w:rPr>
      </w:pPr>
      <w:r w:rsidRPr="00746C9E">
        <w:rPr>
          <w:rFonts w:eastAsia="Arial Unicode MS"/>
          <w:b/>
          <w:bCs/>
          <w:noProof/>
        </w:rPr>
        <w:drawing>
          <wp:anchor distT="0" distB="0" distL="114300" distR="114300" simplePos="0" relativeHeight="252310528" behindDoc="1" locked="0" layoutInCell="1" allowOverlap="1" wp14:anchorId="10EBB82D" wp14:editId="43CBDBF6">
            <wp:simplePos x="0" y="0"/>
            <wp:positionH relativeFrom="column">
              <wp:posOffset>0</wp:posOffset>
            </wp:positionH>
            <wp:positionV relativeFrom="paragraph">
              <wp:posOffset>2168</wp:posOffset>
            </wp:positionV>
            <wp:extent cx="1828800" cy="1828800"/>
            <wp:effectExtent l="0" t="0" r="0" b="0"/>
            <wp:wrapSquare wrapText="bothSides"/>
            <wp:docPr id="1871928173" name="Picture 25" descr="A group of people standing around 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28173" name="Picture 25" descr="A group of people standing around a person in a wheel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31F">
        <w:rPr>
          <w:rFonts w:eastAsia="Arial Unicode MS"/>
          <w:b/>
          <w:bCs/>
        </w:rPr>
        <w:t xml:space="preserve">Partnership </w:t>
      </w:r>
      <w:r w:rsidR="0084631F">
        <w:rPr>
          <w:rFonts w:eastAsia="Arial Unicode MS"/>
        </w:rPr>
        <w:t>means:</w:t>
      </w:r>
    </w:p>
    <w:p w14:paraId="5D2CB8E7" w14:textId="0DB72315" w:rsidR="0084631F" w:rsidRDefault="0084631F" w:rsidP="00DA02BB">
      <w:pPr>
        <w:rPr>
          <w:rFonts w:eastAsia="Arial Unicode MS"/>
        </w:rPr>
      </w:pPr>
    </w:p>
    <w:p w14:paraId="170BF8AE" w14:textId="05279CDE" w:rsidR="0084631F" w:rsidRPr="000F5414" w:rsidRDefault="000F5414" w:rsidP="000F5414">
      <w:pPr>
        <w:pStyle w:val="ListParagraph"/>
        <w:numPr>
          <w:ilvl w:val="0"/>
          <w:numId w:val="53"/>
        </w:numPr>
        <w:spacing w:before="0"/>
        <w:ind w:left="4253" w:hanging="567"/>
        <w:rPr>
          <w:rFonts w:eastAsia="Arial Unicode MS"/>
        </w:rPr>
      </w:pPr>
      <w:r w:rsidRPr="000F5414">
        <w:rPr>
          <w:rFonts w:eastAsia="Arial Unicode MS"/>
        </w:rPr>
        <w:t>w</w:t>
      </w:r>
      <w:r w:rsidR="0084631F" w:rsidRPr="000F5414">
        <w:rPr>
          <w:rFonts w:eastAsia="Arial Unicode MS"/>
        </w:rPr>
        <w:t>orking together</w:t>
      </w:r>
    </w:p>
    <w:p w14:paraId="354E587E" w14:textId="42C4840C" w:rsidR="000F5414" w:rsidRDefault="000F5414" w:rsidP="000F5414">
      <w:pPr>
        <w:ind w:left="4253" w:hanging="567"/>
        <w:rPr>
          <w:rFonts w:eastAsia="Arial Unicode MS"/>
        </w:rPr>
      </w:pPr>
    </w:p>
    <w:p w14:paraId="19EE8417" w14:textId="2CB13EF6" w:rsidR="000F5414" w:rsidRPr="000F5414" w:rsidRDefault="000F5414" w:rsidP="000F5414">
      <w:pPr>
        <w:pStyle w:val="ListParagraph"/>
        <w:numPr>
          <w:ilvl w:val="0"/>
          <w:numId w:val="53"/>
        </w:numPr>
        <w:spacing w:before="0"/>
        <w:ind w:left="4253" w:hanging="567"/>
        <w:rPr>
          <w:rFonts w:eastAsia="Arial Unicode MS"/>
        </w:rPr>
      </w:pPr>
      <w:r w:rsidRPr="000F5414">
        <w:rPr>
          <w:rFonts w:eastAsia="Arial Unicode MS"/>
        </w:rPr>
        <w:t>l</w:t>
      </w:r>
      <w:r w:rsidR="0084631F" w:rsidRPr="000F5414">
        <w:rPr>
          <w:rFonts w:eastAsia="Arial Unicode MS"/>
        </w:rPr>
        <w:t>istening to each other</w:t>
      </w:r>
      <w:r w:rsidRPr="000F5414">
        <w:rPr>
          <w:rFonts w:eastAsia="Arial Unicode MS"/>
        </w:rPr>
        <w:t xml:space="preserve">. </w:t>
      </w:r>
    </w:p>
    <w:p w14:paraId="453EF22E" w14:textId="0F918CA3" w:rsidR="000F5414" w:rsidRDefault="000F5414" w:rsidP="000F5414">
      <w:pPr>
        <w:rPr>
          <w:rFonts w:eastAsia="Arial Unicode MS"/>
        </w:rPr>
      </w:pPr>
    </w:p>
    <w:p w14:paraId="4ED0A83E" w14:textId="75964151" w:rsidR="005B53DB" w:rsidRDefault="005B53DB" w:rsidP="000F5414">
      <w:pPr>
        <w:rPr>
          <w:rFonts w:eastAsia="Arial Unicode MS"/>
        </w:rPr>
      </w:pPr>
    </w:p>
    <w:p w14:paraId="4527B46E" w14:textId="2054C4C0" w:rsidR="000F5414" w:rsidRDefault="00017DF7" w:rsidP="000F5414">
      <w:pPr>
        <w:rPr>
          <w:rFonts w:eastAsia="Arial Unicode MS"/>
        </w:rPr>
      </w:pPr>
      <w:r w:rsidRPr="00017DF7">
        <w:rPr>
          <w:rFonts w:eastAsia="Arial Unicode MS"/>
          <w:noProof/>
        </w:rPr>
        <w:drawing>
          <wp:anchor distT="0" distB="0" distL="114300" distR="114300" simplePos="0" relativeHeight="252304384" behindDoc="1" locked="0" layoutInCell="1" allowOverlap="1" wp14:anchorId="3F53D4AD" wp14:editId="69FDAC67">
            <wp:simplePos x="0" y="0"/>
            <wp:positionH relativeFrom="margin">
              <wp:align>left</wp:align>
            </wp:positionH>
            <wp:positionV relativeFrom="paragraph">
              <wp:posOffset>-45830</wp:posOffset>
            </wp:positionV>
            <wp:extent cx="1734207" cy="1153729"/>
            <wp:effectExtent l="0" t="0" r="0" b="8890"/>
            <wp:wrapSquare wrapText="bothSides"/>
            <wp:docPr id="117508581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07" cy="115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3DB">
        <w:rPr>
          <w:rFonts w:eastAsia="Arial Unicode MS"/>
        </w:rPr>
        <w:t>We will support other parts of government to understand what disabled people need.</w:t>
      </w:r>
    </w:p>
    <w:p w14:paraId="6FB33FBF" w14:textId="258966F8" w:rsidR="005B53DB" w:rsidRDefault="00017DF7" w:rsidP="002D7A0C">
      <w:pPr>
        <w:rPr>
          <w:rFonts w:eastAsia="Arial Unicode MS"/>
        </w:rPr>
      </w:pPr>
      <w:r>
        <w:rPr>
          <w:noProof/>
        </w:rPr>
        <w:drawing>
          <wp:anchor distT="0" distB="0" distL="114300" distR="114300" simplePos="0" relativeHeight="252306432" behindDoc="0" locked="0" layoutInCell="1" allowOverlap="1" wp14:anchorId="233FEE7E" wp14:editId="4A4F946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38709" cy="970163"/>
            <wp:effectExtent l="0" t="0" r="0" b="1905"/>
            <wp:wrapNone/>
            <wp:docPr id="237985417" name="Picture 237985417" descr="A green and white calendar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85417" name="Picture 237985417" descr="A green and white calendar with number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709" cy="97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3DB">
        <w:rPr>
          <w:rFonts w:eastAsia="Arial Unicode MS"/>
        </w:rPr>
        <w:t xml:space="preserve">Here are some of the partnerships </w:t>
      </w:r>
      <w:r w:rsidR="00667D1C">
        <w:rPr>
          <w:rFonts w:eastAsia="Arial Unicode MS"/>
        </w:rPr>
        <w:t>from</w:t>
      </w:r>
      <w:r w:rsidR="002D7A0C">
        <w:rPr>
          <w:rFonts w:eastAsia="Arial Unicode MS"/>
        </w:rPr>
        <w:t xml:space="preserve"> 2023.</w:t>
      </w:r>
    </w:p>
    <w:p w14:paraId="683EE6CD" w14:textId="66C60473" w:rsidR="002D7A0C" w:rsidRDefault="002D7A0C" w:rsidP="002D7A0C">
      <w:pPr>
        <w:rPr>
          <w:rFonts w:eastAsia="Arial Unicode MS"/>
        </w:rPr>
      </w:pPr>
    </w:p>
    <w:p w14:paraId="58196895" w14:textId="2F6D1498" w:rsidR="002D7A0C" w:rsidRDefault="002D7A0C" w:rsidP="002D7A0C">
      <w:pPr>
        <w:rPr>
          <w:rFonts w:eastAsia="Arial Unicode MS"/>
        </w:rPr>
      </w:pPr>
    </w:p>
    <w:p w14:paraId="3719C8FB" w14:textId="06BBD3FA" w:rsidR="002D7A0C" w:rsidRPr="006950A0" w:rsidRDefault="00FB7389" w:rsidP="00FB7389">
      <w:pPr>
        <w:pStyle w:val="Heading2"/>
        <w:rPr>
          <w:rFonts w:eastAsia="Arial Unicode MS"/>
        </w:rPr>
      </w:pPr>
      <w:r w:rsidRPr="004D209D">
        <w:rPr>
          <w:rFonts w:eastAsia="Arial Unicode MS"/>
          <w:noProof/>
        </w:rPr>
        <w:drawing>
          <wp:anchor distT="0" distB="0" distL="114300" distR="114300" simplePos="0" relativeHeight="252308480" behindDoc="1" locked="0" layoutInCell="1" allowOverlap="1" wp14:anchorId="579053FE" wp14:editId="70FD8E78">
            <wp:simplePos x="0" y="0"/>
            <wp:positionH relativeFrom="column">
              <wp:posOffset>-147484</wp:posOffset>
            </wp:positionH>
            <wp:positionV relativeFrom="paragraph">
              <wp:posOffset>101969</wp:posOffset>
            </wp:positionV>
            <wp:extent cx="1828800" cy="1828800"/>
            <wp:effectExtent l="0" t="0" r="0" b="0"/>
            <wp:wrapNone/>
            <wp:docPr id="1383591654" name="Picture 24" descr="A group of people looking through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91654" name="Picture 24" descr="A group of people looking through a magnifying gl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0A0" w:rsidRPr="006950A0">
        <w:rPr>
          <w:rFonts w:eastAsia="Arial Unicode MS"/>
        </w:rPr>
        <w:t>The Insights Alliance</w:t>
      </w:r>
    </w:p>
    <w:p w14:paraId="684C5AA4" w14:textId="6FBC152E" w:rsidR="006950A0" w:rsidRDefault="006950A0" w:rsidP="002D7A0C">
      <w:pPr>
        <w:rPr>
          <w:rFonts w:eastAsia="Arial Unicode MS"/>
        </w:rPr>
      </w:pPr>
    </w:p>
    <w:p w14:paraId="2A33838D" w14:textId="48FF2CCC" w:rsidR="006950A0" w:rsidRDefault="006950A0" w:rsidP="002D7A0C">
      <w:pPr>
        <w:rPr>
          <w:rFonts w:eastAsia="Arial Unicode MS"/>
        </w:rPr>
      </w:pPr>
      <w:r>
        <w:rPr>
          <w:rFonts w:eastAsia="Arial Unicode MS"/>
        </w:rPr>
        <w:t xml:space="preserve">This group will </w:t>
      </w:r>
      <w:r w:rsidR="001C2A7D">
        <w:rPr>
          <w:rFonts w:eastAsia="Arial Unicode MS"/>
        </w:rPr>
        <w:t xml:space="preserve">look at 2 </w:t>
      </w:r>
      <w:r w:rsidR="008A5134">
        <w:rPr>
          <w:rFonts w:eastAsia="Arial Unicode MS"/>
        </w:rPr>
        <w:t>things:</w:t>
      </w:r>
    </w:p>
    <w:p w14:paraId="1C3571E4" w14:textId="5F0A46E8" w:rsidR="00747A94" w:rsidRDefault="00747A94" w:rsidP="002D7A0C">
      <w:pPr>
        <w:rPr>
          <w:rFonts w:eastAsia="Arial Unicode MS"/>
        </w:rPr>
      </w:pPr>
    </w:p>
    <w:p w14:paraId="094883CE" w14:textId="4C1E3757" w:rsidR="008A5134" w:rsidRPr="00747A94" w:rsidRDefault="008A5134" w:rsidP="00747A94">
      <w:pPr>
        <w:pStyle w:val="ListParagraph"/>
        <w:numPr>
          <w:ilvl w:val="0"/>
          <w:numId w:val="54"/>
        </w:numPr>
        <w:spacing w:before="0"/>
        <w:ind w:left="4253" w:hanging="567"/>
        <w:rPr>
          <w:rFonts w:eastAsia="Arial Unicode MS"/>
          <w:b/>
          <w:bCs/>
        </w:rPr>
      </w:pPr>
      <w:r w:rsidRPr="00747A94">
        <w:rPr>
          <w:rFonts w:eastAsia="Arial Unicode MS"/>
          <w:b/>
          <w:bCs/>
        </w:rPr>
        <w:t>Enabling Good Lives</w:t>
      </w:r>
    </w:p>
    <w:p w14:paraId="58C3A906" w14:textId="19FC46B5" w:rsidR="00747A94" w:rsidRDefault="00747A94" w:rsidP="00747A94">
      <w:pPr>
        <w:pStyle w:val="ListParagraph"/>
        <w:numPr>
          <w:ilvl w:val="0"/>
          <w:numId w:val="0"/>
        </w:numPr>
        <w:spacing w:before="0"/>
        <w:ind w:left="4253"/>
        <w:rPr>
          <w:rFonts w:eastAsia="Arial Unicode MS"/>
        </w:rPr>
      </w:pPr>
    </w:p>
    <w:p w14:paraId="1C12F356" w14:textId="3BD74596" w:rsidR="008A5134" w:rsidRDefault="00747A94" w:rsidP="00BF2099">
      <w:pPr>
        <w:pStyle w:val="ListParagraph"/>
        <w:numPr>
          <w:ilvl w:val="0"/>
          <w:numId w:val="54"/>
        </w:numPr>
        <w:spacing w:before="0"/>
        <w:ind w:left="4253" w:hanging="567"/>
        <w:rPr>
          <w:rFonts w:eastAsia="Arial Unicode MS"/>
        </w:rPr>
      </w:pPr>
      <w:r>
        <w:rPr>
          <w:rFonts w:eastAsia="Arial Unicode MS"/>
        </w:rPr>
        <w:t xml:space="preserve">making </w:t>
      </w:r>
      <w:r w:rsidRPr="00747A94">
        <w:rPr>
          <w:rFonts w:eastAsia="Arial Unicode MS"/>
        </w:rPr>
        <w:t xml:space="preserve">the </w:t>
      </w:r>
      <w:r w:rsidRPr="00BF2099">
        <w:rPr>
          <w:rFonts w:eastAsia="Arial Unicode MS"/>
          <w:b/>
          <w:bCs/>
        </w:rPr>
        <w:t>Monitoring, Evaluation, Analysis and Learning (MEAL) framework</w:t>
      </w:r>
      <w:r>
        <w:rPr>
          <w:rFonts w:eastAsia="Arial Unicode MS"/>
        </w:rPr>
        <w:t xml:space="preserve"> happen</w:t>
      </w:r>
      <w:r w:rsidRPr="00747A94">
        <w:rPr>
          <w:rFonts w:eastAsia="Arial Unicode MS"/>
        </w:rPr>
        <w:t>.</w:t>
      </w:r>
    </w:p>
    <w:p w14:paraId="3005308C" w14:textId="273C8B1E" w:rsidR="00BF2099" w:rsidRDefault="00BF2099" w:rsidP="00BF2099">
      <w:pPr>
        <w:pStyle w:val="ListParagraph"/>
        <w:numPr>
          <w:ilvl w:val="0"/>
          <w:numId w:val="0"/>
        </w:numPr>
        <w:spacing w:before="0"/>
        <w:ind w:left="4167"/>
        <w:rPr>
          <w:rFonts w:eastAsia="Arial Unicode MS"/>
        </w:rPr>
      </w:pPr>
    </w:p>
    <w:p w14:paraId="187088CC" w14:textId="77777777" w:rsidR="00BF2099" w:rsidRDefault="00BF2099" w:rsidP="00BF2099">
      <w:pPr>
        <w:pStyle w:val="ListParagraph"/>
        <w:numPr>
          <w:ilvl w:val="0"/>
          <w:numId w:val="0"/>
        </w:numPr>
        <w:spacing w:before="0"/>
        <w:ind w:left="4167"/>
        <w:rPr>
          <w:rFonts w:eastAsia="Arial Unicode MS"/>
        </w:rPr>
      </w:pPr>
    </w:p>
    <w:p w14:paraId="3538EE70" w14:textId="2F217196" w:rsidR="00BF2099" w:rsidRPr="0015240A" w:rsidRDefault="00BF2099" w:rsidP="00BF2099">
      <w:pPr>
        <w:ind w:right="-188"/>
        <w:rPr>
          <w:color w:val="000000"/>
          <w:szCs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 wp14:anchorId="44A2B0F8" wp14:editId="306BEBD7">
                <wp:simplePos x="0" y="0"/>
                <wp:positionH relativeFrom="column">
                  <wp:posOffset>2220686</wp:posOffset>
                </wp:positionH>
                <wp:positionV relativeFrom="paragraph">
                  <wp:posOffset>-156754</wp:posOffset>
                </wp:positionV>
                <wp:extent cx="3686175" cy="2978331"/>
                <wp:effectExtent l="0" t="0" r="0" b="6350"/>
                <wp:wrapNone/>
                <wp:docPr id="1345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6175" cy="2978331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F2487" id="Rectangle 1345" o:spid="_x0000_s1026" style="position:absolute;margin-left:174.85pt;margin-top:-12.35pt;width:290.25pt;height:234.5pt;z-index:-2510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" fillcolor="#d3c4ea" stroked="f"/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2256256" behindDoc="0" locked="0" layoutInCell="1" allowOverlap="1" wp14:anchorId="37437777" wp14:editId="1B463F78">
            <wp:simplePos x="0" y="0"/>
            <wp:positionH relativeFrom="column">
              <wp:posOffset>-263525</wp:posOffset>
            </wp:positionH>
            <wp:positionV relativeFrom="paragraph">
              <wp:posOffset>83185</wp:posOffset>
            </wp:positionV>
            <wp:extent cx="1994535" cy="482600"/>
            <wp:effectExtent l="0" t="0" r="5715" b="0"/>
            <wp:wrapThrough wrapText="bothSides">
              <wp:wrapPolygon edited="0">
                <wp:start x="0" y="3411"/>
                <wp:lineTo x="0" y="14495"/>
                <wp:lineTo x="7633" y="17053"/>
                <wp:lineTo x="8871" y="17053"/>
                <wp:lineTo x="21456" y="14495"/>
                <wp:lineTo x="21456" y="6821"/>
                <wp:lineTo x="18155" y="3411"/>
                <wp:lineTo x="0" y="3411"/>
              </wp:wrapPolygon>
            </wp:wrapThrough>
            <wp:docPr id="1169171440" name="Picture 116917144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b/>
          <w:bCs/>
          <w:color w:val="000000"/>
          <w:szCs w:val="32"/>
          <w:lang w:eastAsia="en-NZ"/>
        </w:rPr>
        <w:t>Enabling Good Lives</w:t>
      </w:r>
      <w:r>
        <w:rPr>
          <w:rFonts w:eastAsia="Times New Roman" w:cs="Arial"/>
          <w:b/>
          <w:color w:val="000000"/>
          <w:szCs w:val="32"/>
          <w:lang w:eastAsia="en-NZ"/>
        </w:rPr>
        <w:t xml:space="preserve"> </w:t>
      </w:r>
      <w:r>
        <w:rPr>
          <w:rFonts w:eastAsia="Times New Roman" w:cs="Arial"/>
          <w:color w:val="000000"/>
          <w:szCs w:val="32"/>
          <w:lang w:eastAsia="en-NZ"/>
        </w:rPr>
        <w:t xml:space="preserve">is </w:t>
      </w:r>
      <w:r w:rsidRPr="0015240A">
        <w:rPr>
          <w:rFonts w:eastAsia="Times New Roman" w:cs="Arial"/>
          <w:color w:val="000000"/>
          <w:szCs w:val="32"/>
          <w:lang w:eastAsia="en-NZ"/>
        </w:rPr>
        <w:t xml:space="preserve">about </w:t>
      </w:r>
      <w:r>
        <w:rPr>
          <w:rFonts w:eastAsia="Times New Roman" w:cs="Arial"/>
          <w:color w:val="000000"/>
          <w:szCs w:val="32"/>
          <w:lang w:eastAsia="en-NZ"/>
        </w:rPr>
        <w:t xml:space="preserve">disabled people </w:t>
      </w:r>
      <w:r w:rsidRPr="0015240A">
        <w:rPr>
          <w:rFonts w:eastAsia="Times New Roman" w:cs="Arial"/>
          <w:color w:val="000000"/>
          <w:szCs w:val="32"/>
          <w:lang w:eastAsia="en-NZ"/>
        </w:rPr>
        <w:t>having:</w:t>
      </w:r>
      <w:r w:rsidRPr="0015240A">
        <w:rPr>
          <w:rFonts w:ascii="Times New Roman" w:eastAsia="Times New Roman" w:hAnsi="Times New Roman" w:cs="Times New Roman"/>
          <w:szCs w:val="32"/>
          <w:lang w:eastAsia="en-NZ"/>
        </w:rPr>
        <w:br/>
      </w:r>
    </w:p>
    <w:p w14:paraId="6420015F" w14:textId="77777777" w:rsidR="00BF2099" w:rsidRPr="0015240A" w:rsidRDefault="00BF2099" w:rsidP="00BF2099">
      <w:pPr>
        <w:pStyle w:val="ListParagraph"/>
        <w:numPr>
          <w:ilvl w:val="0"/>
          <w:numId w:val="55"/>
        </w:numPr>
        <w:spacing w:before="0"/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eastAsia="en-NZ"/>
        </w:rPr>
      </w:pPr>
      <w:r w:rsidRPr="0015240A">
        <w:rPr>
          <w:noProof/>
          <w:szCs w:val="32"/>
          <w:lang w:val="en-NZ" w:eastAsia="en-NZ"/>
        </w:rPr>
        <w:drawing>
          <wp:anchor distT="0" distB="0" distL="114300" distR="114300" simplePos="0" relativeHeight="252255232" behindDoc="0" locked="0" layoutInCell="1" allowOverlap="1" wp14:anchorId="7CA6E15E" wp14:editId="5647CB11">
            <wp:simplePos x="0" y="0"/>
            <wp:positionH relativeFrom="column">
              <wp:posOffset>-145415</wp:posOffset>
            </wp:positionH>
            <wp:positionV relativeFrom="paragraph">
              <wp:posOffset>73025</wp:posOffset>
            </wp:positionV>
            <wp:extent cx="1494790" cy="1496695"/>
            <wp:effectExtent l="0" t="0" r="0" b="8255"/>
            <wp:wrapNone/>
            <wp:docPr id="1838030362" name="Picture 183803036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40A">
        <w:rPr>
          <w:rFonts w:eastAsia="Times New Roman" w:cs="Arial"/>
          <w:color w:val="000000"/>
          <w:szCs w:val="32"/>
          <w:lang w:eastAsia="en-NZ"/>
        </w:rPr>
        <w:t xml:space="preserve">choice and control in </w:t>
      </w:r>
      <w:r>
        <w:rPr>
          <w:rFonts w:eastAsia="Times New Roman" w:cs="Arial"/>
          <w:color w:val="000000"/>
          <w:szCs w:val="32"/>
          <w:lang w:eastAsia="en-NZ"/>
        </w:rPr>
        <w:t>their</w:t>
      </w:r>
      <w:r w:rsidRPr="0015240A">
        <w:rPr>
          <w:rFonts w:eastAsia="Times New Roman" w:cs="Arial"/>
          <w:color w:val="000000"/>
          <w:szCs w:val="32"/>
          <w:lang w:eastAsia="en-NZ"/>
        </w:rPr>
        <w:t xml:space="preserve"> life</w:t>
      </w:r>
      <w:r w:rsidRPr="0015240A">
        <w:rPr>
          <w:rFonts w:ascii="Times New Roman" w:eastAsia="Times New Roman" w:hAnsi="Times New Roman" w:cs="Times New Roman"/>
          <w:szCs w:val="32"/>
          <w:lang w:eastAsia="en-NZ"/>
        </w:rPr>
        <w:br/>
      </w:r>
    </w:p>
    <w:p w14:paraId="3AE18CAD" w14:textId="77777777" w:rsidR="00BF2099" w:rsidRPr="0015240A" w:rsidRDefault="00BF2099" w:rsidP="00BF2099">
      <w:pPr>
        <w:pStyle w:val="ListParagraph"/>
        <w:numPr>
          <w:ilvl w:val="0"/>
          <w:numId w:val="55"/>
        </w:numPr>
        <w:spacing w:before="0"/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eastAsia="en-NZ"/>
        </w:rPr>
      </w:pPr>
      <w:r w:rsidRPr="0015240A">
        <w:rPr>
          <w:rFonts w:eastAsia="Times New Roman" w:cs="Arial"/>
          <w:color w:val="000000"/>
          <w:szCs w:val="32"/>
          <w:lang w:eastAsia="en-NZ"/>
        </w:rPr>
        <w:t xml:space="preserve">the support </w:t>
      </w:r>
      <w:r>
        <w:rPr>
          <w:rFonts w:eastAsia="Times New Roman" w:cs="Arial"/>
          <w:color w:val="000000"/>
          <w:szCs w:val="32"/>
          <w:lang w:eastAsia="en-NZ"/>
        </w:rPr>
        <w:t>they</w:t>
      </w:r>
      <w:r w:rsidRPr="0015240A">
        <w:rPr>
          <w:rFonts w:eastAsia="Times New Roman" w:cs="Arial"/>
          <w:color w:val="000000"/>
          <w:szCs w:val="32"/>
          <w:lang w:eastAsia="en-NZ"/>
        </w:rPr>
        <w:t xml:space="preserve"> need and want</w:t>
      </w:r>
      <w:r w:rsidRPr="0015240A">
        <w:rPr>
          <w:rFonts w:ascii="Times New Roman" w:eastAsia="Times New Roman" w:hAnsi="Times New Roman" w:cs="Times New Roman"/>
          <w:szCs w:val="32"/>
          <w:lang w:eastAsia="en-NZ"/>
        </w:rPr>
        <w:br/>
      </w:r>
    </w:p>
    <w:p w14:paraId="79DEA9A7" w14:textId="77777777" w:rsidR="00BF2099" w:rsidRPr="0015240A" w:rsidRDefault="00BF2099" w:rsidP="00BF2099">
      <w:pPr>
        <w:pStyle w:val="ListParagraph"/>
        <w:numPr>
          <w:ilvl w:val="0"/>
          <w:numId w:val="55"/>
        </w:numPr>
        <w:spacing w:before="0"/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eastAsia="en-NZ"/>
        </w:rPr>
      </w:pPr>
      <w:r w:rsidRPr="0015240A">
        <w:rPr>
          <w:rFonts w:eastAsia="Times New Roman" w:cs="Arial"/>
          <w:color w:val="000000"/>
          <w:szCs w:val="32"/>
          <w:lang w:eastAsia="en-NZ"/>
        </w:rPr>
        <w:t>a good life.</w:t>
      </w:r>
    </w:p>
    <w:p w14:paraId="6E1F5F94" w14:textId="77777777" w:rsidR="00BF2099" w:rsidRDefault="00BF2099" w:rsidP="00BF2099"/>
    <w:p w14:paraId="582EF0EF" w14:textId="661AD1ED" w:rsidR="00D6319B" w:rsidRDefault="004309CE" w:rsidP="00D6319B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264448" behindDoc="1" locked="0" layoutInCell="1" allowOverlap="1" wp14:anchorId="2DF4652A" wp14:editId="4D791C1E">
                <wp:simplePos x="0" y="0"/>
                <wp:positionH relativeFrom="column">
                  <wp:posOffset>2219325</wp:posOffset>
                </wp:positionH>
                <wp:positionV relativeFrom="paragraph">
                  <wp:posOffset>-47625</wp:posOffset>
                </wp:positionV>
                <wp:extent cx="3686175" cy="4972050"/>
                <wp:effectExtent l="0" t="0" r="9525" b="0"/>
                <wp:wrapNone/>
                <wp:docPr id="884641815" name="Rectangle 88464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6175" cy="4972050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BE4D4" id="Rectangle 884641815" o:spid="_x0000_s1026" style="position:absolute;margin-left:174.75pt;margin-top:-3.75pt;width:290.25pt;height:391.5pt;z-index:-2510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" fillcolor="#d3c4ea" stroked="f"/>
            </w:pict>
          </mc:Fallback>
        </mc:AlternateContent>
      </w:r>
      <w:r w:rsidRPr="002405C0">
        <w:rPr>
          <w:noProof/>
          <w:lang w:val="en-NZ" w:eastAsia="en-NZ"/>
        </w:rPr>
        <w:drawing>
          <wp:anchor distT="0" distB="0" distL="114300" distR="114300" simplePos="0" relativeHeight="252262400" behindDoc="0" locked="0" layoutInCell="1" allowOverlap="1" wp14:anchorId="0200C2EE" wp14:editId="5952BDC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988227" cy="1133475"/>
            <wp:effectExtent l="0" t="0" r="5715" b="0"/>
            <wp:wrapNone/>
            <wp:docPr id="1352" name="Picture 1352" descr="A group of men looking at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 descr="A group of men looking at a computer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27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099">
        <w:rPr>
          <w:rFonts w:eastAsia="Arial Unicode MS"/>
        </w:rPr>
        <w:t xml:space="preserve">The </w:t>
      </w:r>
      <w:r w:rsidR="00BF2099" w:rsidRPr="00BF2099">
        <w:rPr>
          <w:rFonts w:eastAsia="Arial Unicode MS"/>
          <w:b/>
          <w:bCs/>
        </w:rPr>
        <w:t>Monitoring, Evaluation, Analysis and Learning (MEAL) framework</w:t>
      </w:r>
      <w:r w:rsidR="00BF2099">
        <w:rPr>
          <w:rFonts w:eastAsia="Arial Unicode MS"/>
          <w:b/>
          <w:bCs/>
        </w:rPr>
        <w:t xml:space="preserve"> </w:t>
      </w:r>
      <w:r w:rsidR="00D6319B">
        <w:t>is based on the Enabling Good Lives ideas.</w:t>
      </w:r>
    </w:p>
    <w:p w14:paraId="1BDDF737" w14:textId="77777777" w:rsidR="00D6319B" w:rsidRDefault="00D6319B" w:rsidP="00D6319B">
      <w:pPr>
        <w:ind w:left="0"/>
        <w:rPr>
          <w:rFonts w:eastAsia="Times New Roman" w:cs="Arial"/>
          <w:color w:val="000000"/>
          <w:szCs w:val="32"/>
          <w:lang w:eastAsia="en-NZ"/>
        </w:rPr>
      </w:pPr>
    </w:p>
    <w:p w14:paraId="2D61AC28" w14:textId="77777777" w:rsidR="00D6319B" w:rsidRDefault="00D6319B" w:rsidP="00D6319B">
      <w:r w:rsidRPr="002405C0">
        <w:rPr>
          <w:b/>
          <w:bCs/>
          <w:noProof/>
          <w:lang w:val="en-NZ" w:eastAsia="en-NZ"/>
        </w:rPr>
        <w:drawing>
          <wp:anchor distT="0" distB="0" distL="114300" distR="114300" simplePos="0" relativeHeight="252259328" behindDoc="0" locked="0" layoutInCell="1" allowOverlap="1" wp14:anchorId="5EF1EF0D" wp14:editId="415447C9">
            <wp:simplePos x="0" y="0"/>
            <wp:positionH relativeFrom="margin">
              <wp:posOffset>66675</wp:posOffset>
            </wp:positionH>
            <wp:positionV relativeFrom="paragraph">
              <wp:posOffset>99695</wp:posOffset>
            </wp:positionV>
            <wp:extent cx="1285875" cy="1285875"/>
            <wp:effectExtent l="0" t="0" r="0" b="9525"/>
            <wp:wrapNone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1656B2" w14:textId="77777777" w:rsidR="00D6319B" w:rsidRDefault="00D6319B" w:rsidP="00D6319B">
      <w:r>
        <w:t>The MEAL Strategic Framework uses ideas from Enabling Good Lives to:</w:t>
      </w:r>
    </w:p>
    <w:p w14:paraId="4F08AE2D" w14:textId="77777777" w:rsidR="00D6319B" w:rsidRDefault="00D6319B" w:rsidP="00D6319B">
      <w:pPr>
        <w:pStyle w:val="Listtoplevel"/>
      </w:pPr>
      <w:r w:rsidRPr="00764885">
        <w:rPr>
          <w:lang w:val="en-NZ" w:eastAsia="en-NZ"/>
        </w:rPr>
        <w:drawing>
          <wp:anchor distT="0" distB="0" distL="114300" distR="114300" simplePos="0" relativeHeight="252260352" behindDoc="0" locked="0" layoutInCell="1" allowOverlap="1" wp14:anchorId="20345AD1" wp14:editId="3C8E7CBE">
            <wp:simplePos x="0" y="0"/>
            <wp:positionH relativeFrom="margin">
              <wp:align>left</wp:align>
            </wp:positionH>
            <wp:positionV relativeFrom="paragraph">
              <wp:posOffset>455295</wp:posOffset>
            </wp:positionV>
            <wp:extent cx="1428750" cy="1428750"/>
            <wp:effectExtent l="0" t="0" r="0" b="0"/>
            <wp:wrapNone/>
            <wp:docPr id="1351" name="Picture 135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check how things are going</w:t>
      </w:r>
    </w:p>
    <w:p w14:paraId="1B0EC114" w14:textId="77777777" w:rsidR="00D6319B" w:rsidRDefault="00D6319B" w:rsidP="00D6319B">
      <w:pPr>
        <w:pStyle w:val="Listtoplevel"/>
      </w:pPr>
      <w:r>
        <w:t>understand what is happening</w:t>
      </w:r>
    </w:p>
    <w:p w14:paraId="2011CFBE" w14:textId="73B80614" w:rsidR="00D6319B" w:rsidRDefault="00D6319B" w:rsidP="00D6319B">
      <w:pPr>
        <w:pStyle w:val="Listtoplevel"/>
      </w:pPr>
      <w:r>
        <w:t>learn from what we find out.</w:t>
      </w:r>
    </w:p>
    <w:p w14:paraId="56AC90B9" w14:textId="665B7DB1" w:rsidR="00BF2099" w:rsidRPr="00BF2099" w:rsidRDefault="00BF2099" w:rsidP="00BF2099">
      <w:pPr>
        <w:pStyle w:val="ListParagraph"/>
        <w:numPr>
          <w:ilvl w:val="0"/>
          <w:numId w:val="0"/>
        </w:numPr>
        <w:ind w:left="4167"/>
        <w:rPr>
          <w:rFonts w:eastAsia="Arial Unicode MS"/>
        </w:rPr>
      </w:pPr>
    </w:p>
    <w:p w14:paraId="15A4EEC0" w14:textId="77777777" w:rsidR="00B06CB3" w:rsidRDefault="00B06CB3">
      <w:pPr>
        <w:spacing w:line="240" w:lineRule="auto"/>
        <w:ind w:left="0"/>
        <w:rPr>
          <w:rFonts w:eastAsia="Arial Unicode MS"/>
        </w:rPr>
      </w:pPr>
      <w:r>
        <w:rPr>
          <w:rFonts w:eastAsia="Arial Unicode MS"/>
        </w:rPr>
        <w:br w:type="page"/>
      </w:r>
    </w:p>
    <w:p w14:paraId="0018A18F" w14:textId="6A1776E9" w:rsidR="00A81AC5" w:rsidRDefault="00FB6809" w:rsidP="00981047">
      <w:pPr>
        <w:rPr>
          <w:rFonts w:eastAsia="Arial Unicode MS"/>
        </w:rPr>
      </w:pPr>
      <w:r w:rsidRPr="00FB6809">
        <w:rPr>
          <w:rFonts w:eastAsia="Arial Unicode MS"/>
          <w:noProof/>
        </w:rPr>
        <w:drawing>
          <wp:anchor distT="0" distB="0" distL="114300" distR="114300" simplePos="0" relativeHeight="252312576" behindDoc="1" locked="0" layoutInCell="1" allowOverlap="1" wp14:anchorId="76E8090A" wp14:editId="70CB267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54502" cy="1592317"/>
            <wp:effectExtent l="0" t="0" r="8255" b="8255"/>
            <wp:wrapSquare wrapText="bothSides"/>
            <wp:docPr id="1498245237" name="Picture 26" descr="A black and white of people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45237" name="Picture 26" descr="A black and white of people at a des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02" cy="159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047">
        <w:rPr>
          <w:rFonts w:eastAsia="Arial Unicode MS"/>
        </w:rPr>
        <w:t>Another partnership is</w:t>
      </w:r>
      <w:r w:rsidR="00A81AC5">
        <w:rPr>
          <w:rFonts w:eastAsia="Arial Unicode MS"/>
        </w:rPr>
        <w:t>:</w:t>
      </w:r>
    </w:p>
    <w:p w14:paraId="68C4CB75" w14:textId="77777777" w:rsidR="00A81AC5" w:rsidRDefault="00A81AC5" w:rsidP="00981047">
      <w:pPr>
        <w:rPr>
          <w:rFonts w:eastAsia="Arial Unicode MS"/>
        </w:rPr>
      </w:pPr>
    </w:p>
    <w:p w14:paraId="7459A704" w14:textId="7CA88FF3" w:rsidR="00981047" w:rsidRPr="00A81AC5" w:rsidRDefault="00A81AC5" w:rsidP="00FB7389">
      <w:pPr>
        <w:pStyle w:val="Heading2"/>
        <w:rPr>
          <w:rFonts w:eastAsia="Arial Unicode MS"/>
        </w:rPr>
      </w:pPr>
      <w:r>
        <w:rPr>
          <w:rFonts w:eastAsia="Arial Unicode MS"/>
        </w:rPr>
        <w:t>T</w:t>
      </w:r>
      <w:r w:rsidR="00981047" w:rsidRPr="00A81AC5">
        <w:rPr>
          <w:rFonts w:eastAsia="Arial Unicode MS"/>
        </w:rPr>
        <w:t>he Advisory Group to Review the Eligibility for Disability Support Services</w:t>
      </w:r>
      <w:r w:rsidRPr="00A81AC5">
        <w:rPr>
          <w:rFonts w:eastAsia="Arial Unicode MS"/>
        </w:rPr>
        <w:t>.</w:t>
      </w:r>
    </w:p>
    <w:p w14:paraId="1E40F0FA" w14:textId="0CECD77E" w:rsidR="00A81AC5" w:rsidRPr="00981047" w:rsidRDefault="00A81AC5" w:rsidP="00981047">
      <w:pPr>
        <w:rPr>
          <w:rFonts w:eastAsia="Arial Unicode MS"/>
        </w:rPr>
      </w:pPr>
    </w:p>
    <w:p w14:paraId="54249028" w14:textId="41460704" w:rsidR="00A81AC5" w:rsidRDefault="00A81AC5" w:rsidP="00981047">
      <w:pPr>
        <w:rPr>
          <w:rFonts w:eastAsia="Arial Unicode MS"/>
        </w:rPr>
      </w:pPr>
    </w:p>
    <w:p w14:paraId="79A62B58" w14:textId="7513AC80" w:rsidR="00B06CB3" w:rsidRDefault="00FB6809" w:rsidP="00981047">
      <w:pPr>
        <w:rPr>
          <w:rFonts w:eastAsia="Arial Unicode MS"/>
        </w:rPr>
      </w:pPr>
      <w:r w:rsidRPr="00FB6809">
        <w:rPr>
          <w:rFonts w:eastAsia="Arial Unicode MS"/>
          <w:noProof/>
        </w:rPr>
        <w:drawing>
          <wp:anchor distT="0" distB="0" distL="114300" distR="114300" simplePos="0" relativeHeight="252314624" behindDoc="1" locked="0" layoutInCell="1" allowOverlap="1" wp14:anchorId="0EE05B99" wp14:editId="21486158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951990" cy="1465580"/>
            <wp:effectExtent l="0" t="0" r="0" b="1270"/>
            <wp:wrapNone/>
            <wp:docPr id="1623269927" name="Picture 27" descr="A black and white of women sitting on pouf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69927" name="Picture 27" descr="A black and white of women sitting on pouf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AC5">
        <w:rPr>
          <w:rFonts w:eastAsia="Arial Unicode MS"/>
        </w:rPr>
        <w:t>This group looks at the experience of people</w:t>
      </w:r>
      <w:r w:rsidR="00981047" w:rsidRPr="00981047">
        <w:rPr>
          <w:rFonts w:eastAsia="Arial Unicode MS"/>
        </w:rPr>
        <w:t xml:space="preserve"> who</w:t>
      </w:r>
      <w:r w:rsidR="00B06CB3">
        <w:rPr>
          <w:rFonts w:eastAsia="Arial Unicode MS"/>
        </w:rPr>
        <w:t>:</w:t>
      </w:r>
    </w:p>
    <w:p w14:paraId="1B49EF9E" w14:textId="77777777" w:rsidR="00B06CB3" w:rsidRDefault="00B06CB3" w:rsidP="00981047">
      <w:pPr>
        <w:rPr>
          <w:rFonts w:eastAsia="Arial Unicode MS"/>
        </w:rPr>
      </w:pPr>
    </w:p>
    <w:p w14:paraId="0EC38881" w14:textId="4AD807AA" w:rsidR="00B06CB3" w:rsidRPr="00E25E77" w:rsidRDefault="00B06CB3" w:rsidP="00E25E77">
      <w:pPr>
        <w:pStyle w:val="ListParagraph"/>
        <w:numPr>
          <w:ilvl w:val="0"/>
          <w:numId w:val="56"/>
        </w:numPr>
        <w:spacing w:before="0"/>
        <w:ind w:left="4253" w:hanging="567"/>
        <w:rPr>
          <w:rFonts w:eastAsia="Arial Unicode MS"/>
        </w:rPr>
      </w:pPr>
      <w:r w:rsidRPr="00E25E77">
        <w:rPr>
          <w:rFonts w:eastAsia="Arial Unicode MS"/>
        </w:rPr>
        <w:t>do not get enough services</w:t>
      </w:r>
    </w:p>
    <w:p w14:paraId="23DD1421" w14:textId="77777777" w:rsidR="00B06CB3" w:rsidRDefault="00B06CB3" w:rsidP="00E25E77">
      <w:pPr>
        <w:ind w:left="4253" w:hanging="567"/>
        <w:rPr>
          <w:rFonts w:eastAsia="Arial Unicode MS"/>
        </w:rPr>
      </w:pPr>
    </w:p>
    <w:p w14:paraId="70C0146F" w14:textId="77777777" w:rsidR="00E25E77" w:rsidRPr="00E25E77" w:rsidRDefault="00B06CB3" w:rsidP="00E25E77">
      <w:pPr>
        <w:pStyle w:val="ListParagraph"/>
        <w:numPr>
          <w:ilvl w:val="0"/>
          <w:numId w:val="56"/>
        </w:numPr>
        <w:spacing w:before="0"/>
        <w:ind w:left="4253" w:hanging="567"/>
        <w:rPr>
          <w:rFonts w:eastAsia="Arial Unicode MS"/>
        </w:rPr>
      </w:pPr>
      <w:r w:rsidRPr="00E25E77">
        <w:rPr>
          <w:rFonts w:eastAsia="Arial Unicode MS"/>
        </w:rPr>
        <w:t xml:space="preserve">cannot </w:t>
      </w:r>
      <w:r w:rsidR="00E25E77" w:rsidRPr="00E25E77">
        <w:rPr>
          <w:rFonts w:eastAsia="Arial Unicode MS"/>
        </w:rPr>
        <w:t xml:space="preserve">get </w:t>
      </w:r>
      <w:r w:rsidR="00981047" w:rsidRPr="00E25E77">
        <w:rPr>
          <w:rFonts w:eastAsia="Arial Unicode MS"/>
        </w:rPr>
        <w:t xml:space="preserve">support services. </w:t>
      </w:r>
    </w:p>
    <w:p w14:paraId="1AD1356D" w14:textId="77777777" w:rsidR="00E25E77" w:rsidRDefault="00E25E77" w:rsidP="00981047">
      <w:pPr>
        <w:rPr>
          <w:rFonts w:eastAsia="Arial Unicode MS"/>
        </w:rPr>
      </w:pPr>
    </w:p>
    <w:p w14:paraId="530D58C9" w14:textId="5200E957" w:rsidR="00E25E77" w:rsidRDefault="00E25E77" w:rsidP="00981047">
      <w:pPr>
        <w:rPr>
          <w:rFonts w:eastAsia="Arial Unicode MS"/>
        </w:rPr>
      </w:pPr>
    </w:p>
    <w:p w14:paraId="71F9D2FE" w14:textId="37664B57" w:rsidR="006950A0" w:rsidRDefault="00921751" w:rsidP="00981047">
      <w:pPr>
        <w:rPr>
          <w:rFonts w:eastAsia="Arial Unicode MS"/>
        </w:rPr>
      </w:pPr>
      <w:r w:rsidRPr="001C4140">
        <w:rPr>
          <w:noProof/>
        </w:rPr>
        <w:drawing>
          <wp:anchor distT="0" distB="0" distL="114300" distR="114300" simplePos="0" relativeHeight="252230656" behindDoc="0" locked="0" layoutInCell="1" allowOverlap="1" wp14:anchorId="22EF770D" wp14:editId="68690DEE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134235" cy="422910"/>
            <wp:effectExtent l="0" t="0" r="0" b="0"/>
            <wp:wrapNone/>
            <wp:docPr id="817493838" name="Picture 8174938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1784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2EF">
        <w:rPr>
          <w:rFonts w:eastAsia="Arial Unicode MS"/>
        </w:rPr>
        <w:t xml:space="preserve">We use the things the group tells us to give </w:t>
      </w:r>
      <w:r w:rsidR="00981047" w:rsidRPr="00981047">
        <w:rPr>
          <w:rFonts w:eastAsia="Arial Unicode MS"/>
        </w:rPr>
        <w:t>advice to government</w:t>
      </w:r>
      <w:r w:rsidR="00A532EF">
        <w:rPr>
          <w:rFonts w:eastAsia="Arial Unicode MS"/>
        </w:rPr>
        <w:t xml:space="preserve"> about what needs to change</w:t>
      </w:r>
      <w:r w:rsidR="00981047" w:rsidRPr="00981047">
        <w:rPr>
          <w:rFonts w:eastAsia="Arial Unicode MS"/>
        </w:rPr>
        <w:t>.</w:t>
      </w:r>
    </w:p>
    <w:p w14:paraId="2D3079D0" w14:textId="77777777" w:rsidR="005B53DB" w:rsidRDefault="005B53DB" w:rsidP="00DA02BB">
      <w:pPr>
        <w:rPr>
          <w:rFonts w:eastAsia="Arial Unicode MS"/>
        </w:rPr>
      </w:pPr>
    </w:p>
    <w:p w14:paraId="2E950672" w14:textId="04623D6F" w:rsidR="00DA02BB" w:rsidRPr="00AA22EF" w:rsidRDefault="00DA02BB" w:rsidP="00AA22EF">
      <w:pPr>
        <w:ind w:left="0"/>
        <w:jc w:val="center"/>
      </w:pPr>
    </w:p>
    <w:p w14:paraId="68EEA45C" w14:textId="77777777" w:rsidR="00481028" w:rsidRDefault="00481028">
      <w:pPr>
        <w:spacing w:line="240" w:lineRule="auto"/>
        <w:ind w:left="0"/>
        <w:rPr>
          <w:rFonts w:eastAsia="Arial Unicode MS"/>
        </w:rPr>
      </w:pPr>
      <w:r>
        <w:rPr>
          <w:rFonts w:eastAsia="Arial Unicode MS"/>
        </w:rPr>
        <w:br w:type="page"/>
      </w:r>
    </w:p>
    <w:p w14:paraId="66BB067E" w14:textId="6D4989A9" w:rsidR="00481028" w:rsidRDefault="00510DE4" w:rsidP="00481028">
      <w:pPr>
        <w:rPr>
          <w:rFonts w:eastAsia="Arial Unicode MS"/>
        </w:rPr>
      </w:pPr>
      <w:r w:rsidRPr="00746C9E">
        <w:rPr>
          <w:rFonts w:eastAsia="Arial Unicode MS"/>
          <w:b/>
          <w:bCs/>
          <w:noProof/>
        </w:rPr>
        <w:drawing>
          <wp:anchor distT="0" distB="0" distL="114300" distR="114300" simplePos="0" relativeHeight="252316672" behindDoc="1" locked="0" layoutInCell="1" allowOverlap="1" wp14:anchorId="393307D0" wp14:editId="6A15FBC8">
            <wp:simplePos x="0" y="0"/>
            <wp:positionH relativeFrom="margin">
              <wp:align>left</wp:align>
            </wp:positionH>
            <wp:positionV relativeFrom="paragraph">
              <wp:posOffset>15634</wp:posOffset>
            </wp:positionV>
            <wp:extent cx="1828800" cy="1828800"/>
            <wp:effectExtent l="0" t="0" r="0" b="0"/>
            <wp:wrapSquare wrapText="bothSides"/>
            <wp:docPr id="1330216450" name="Picture 1330216450" descr="A group of people standing around 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28173" name="Picture 25" descr="A group of people standing around a person in a wheel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028">
        <w:rPr>
          <w:rFonts w:eastAsia="Arial Unicode MS"/>
        </w:rPr>
        <w:t>Another partnership is:</w:t>
      </w:r>
    </w:p>
    <w:p w14:paraId="5BF4D720" w14:textId="77777777" w:rsidR="00481028" w:rsidRDefault="00481028" w:rsidP="00481028">
      <w:pPr>
        <w:rPr>
          <w:rFonts w:eastAsia="Arial Unicode MS"/>
        </w:rPr>
      </w:pPr>
    </w:p>
    <w:p w14:paraId="0AC3A163" w14:textId="77777777" w:rsidR="00481028" w:rsidRPr="00481028" w:rsidRDefault="00481028" w:rsidP="00481028">
      <w:pPr>
        <w:rPr>
          <w:rFonts w:eastAsia="Arial Unicode MS"/>
          <w:b/>
          <w:bCs/>
        </w:rPr>
      </w:pPr>
      <w:r w:rsidRPr="00481028">
        <w:rPr>
          <w:rFonts w:eastAsia="Arial Unicode MS"/>
          <w:b/>
          <w:bCs/>
        </w:rPr>
        <w:t>Strategic Advisory Group</w:t>
      </w:r>
    </w:p>
    <w:p w14:paraId="6D8A6C13" w14:textId="77777777" w:rsidR="00481028" w:rsidRDefault="00481028" w:rsidP="00481028">
      <w:pPr>
        <w:rPr>
          <w:rFonts w:eastAsia="Arial Unicode MS"/>
        </w:rPr>
      </w:pPr>
    </w:p>
    <w:p w14:paraId="0D576DE4" w14:textId="77777777" w:rsidR="00481028" w:rsidRDefault="00481028" w:rsidP="00481028">
      <w:pPr>
        <w:rPr>
          <w:rFonts w:eastAsia="Arial Unicode MS"/>
        </w:rPr>
      </w:pPr>
    </w:p>
    <w:p w14:paraId="401F894C" w14:textId="192D8081" w:rsidR="00F3016E" w:rsidRDefault="00F3016E" w:rsidP="00481028">
      <w:pPr>
        <w:rPr>
          <w:rFonts w:eastAsia="Arial Unicode MS"/>
        </w:rPr>
      </w:pPr>
      <w:r>
        <w:rPr>
          <w:rFonts w:eastAsia="Arial Unicode MS"/>
        </w:rPr>
        <w:t xml:space="preserve">This group gives </w:t>
      </w:r>
      <w:r w:rsidR="001915D5">
        <w:rPr>
          <w:rFonts w:eastAsia="Arial Unicode MS"/>
        </w:rPr>
        <w:t>Whaikaha</w:t>
      </w:r>
      <w:r>
        <w:rPr>
          <w:rFonts w:eastAsia="Arial Unicode MS"/>
        </w:rPr>
        <w:t xml:space="preserve"> </w:t>
      </w:r>
      <w:r w:rsidR="00481028" w:rsidRPr="00481028">
        <w:rPr>
          <w:rFonts w:eastAsia="Arial Unicode MS"/>
        </w:rPr>
        <w:t>advice</w:t>
      </w:r>
      <w:r>
        <w:rPr>
          <w:rFonts w:eastAsia="Arial Unicode MS"/>
        </w:rPr>
        <w:t xml:space="preserve"> </w:t>
      </w:r>
      <w:r w:rsidR="001915D5">
        <w:rPr>
          <w:rFonts w:eastAsia="Arial Unicode MS"/>
        </w:rPr>
        <w:t xml:space="preserve">about </w:t>
      </w:r>
      <w:r>
        <w:rPr>
          <w:rFonts w:eastAsia="Arial Unicode MS"/>
        </w:rPr>
        <w:t>big pieces of work like:</w:t>
      </w:r>
    </w:p>
    <w:p w14:paraId="662F0CEF" w14:textId="1470E0F1" w:rsidR="00F3016E" w:rsidRDefault="00447251" w:rsidP="00481028">
      <w:pPr>
        <w:rPr>
          <w:rFonts w:eastAsia="Arial Unicode MS"/>
        </w:rPr>
      </w:pPr>
      <w:r w:rsidRPr="00447251">
        <w:rPr>
          <w:rFonts w:eastAsia="Arial Unicode MS"/>
          <w:noProof/>
        </w:rPr>
        <w:drawing>
          <wp:anchor distT="0" distB="0" distL="114300" distR="114300" simplePos="0" relativeHeight="252318720" behindDoc="1" locked="0" layoutInCell="1" allowOverlap="1" wp14:anchorId="62057E8D" wp14:editId="43E9595C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1729105" cy="1355725"/>
            <wp:effectExtent l="0" t="0" r="4445" b="0"/>
            <wp:wrapSquare wrapText="bothSides"/>
            <wp:docPr id="1104491046" name="Picture 28" descr="A close-up of several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91046" name="Picture 28" descr="A close-up of several pap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A6557" w14:textId="7B14FF8D" w:rsidR="003D26C6" w:rsidRPr="00D837EF" w:rsidRDefault="003D26C6" w:rsidP="00D837EF">
      <w:pPr>
        <w:pStyle w:val="ListParagraph"/>
        <w:numPr>
          <w:ilvl w:val="0"/>
          <w:numId w:val="59"/>
        </w:numPr>
        <w:spacing w:before="0"/>
        <w:ind w:left="4253" w:hanging="567"/>
        <w:rPr>
          <w:rFonts w:eastAsia="Arial Unicode MS"/>
        </w:rPr>
      </w:pPr>
      <w:r w:rsidRPr="00D837EF">
        <w:rPr>
          <w:rFonts w:eastAsia="Arial Unicode MS"/>
        </w:rPr>
        <w:t>p</w:t>
      </w:r>
      <w:r w:rsidR="00F3016E" w:rsidRPr="00D837EF">
        <w:rPr>
          <w:rFonts w:eastAsia="Arial Unicode MS"/>
        </w:rPr>
        <w:t xml:space="preserve">olicies </w:t>
      </w:r>
      <w:r w:rsidRPr="00D837EF">
        <w:rPr>
          <w:rFonts w:eastAsia="Arial Unicode MS"/>
        </w:rPr>
        <w:t xml:space="preserve">/ ways of doing things </w:t>
      </w:r>
      <w:r w:rsidR="00F3016E" w:rsidRPr="00D837EF">
        <w:rPr>
          <w:rFonts w:eastAsia="Arial Unicode MS"/>
        </w:rPr>
        <w:t>t</w:t>
      </w:r>
      <w:r w:rsidRPr="00D837EF">
        <w:rPr>
          <w:rFonts w:eastAsia="Arial Unicode MS"/>
        </w:rPr>
        <w:t>hat affect disabled people</w:t>
      </w:r>
    </w:p>
    <w:p w14:paraId="193B795F" w14:textId="77777777" w:rsidR="003D26C6" w:rsidRDefault="003D26C6" w:rsidP="00D837EF">
      <w:pPr>
        <w:ind w:left="4253" w:hanging="567"/>
        <w:rPr>
          <w:rFonts w:eastAsia="Arial Unicode MS"/>
        </w:rPr>
      </w:pPr>
    </w:p>
    <w:p w14:paraId="31751738" w14:textId="2CEF3648" w:rsidR="003D26C6" w:rsidRPr="00D837EF" w:rsidRDefault="003D26C6" w:rsidP="00D837EF">
      <w:pPr>
        <w:pStyle w:val="ListParagraph"/>
        <w:numPr>
          <w:ilvl w:val="0"/>
          <w:numId w:val="59"/>
        </w:numPr>
        <w:spacing w:before="0"/>
        <w:ind w:left="4253" w:hanging="567"/>
        <w:rPr>
          <w:rFonts w:eastAsia="Arial Unicode MS"/>
        </w:rPr>
      </w:pPr>
      <w:r w:rsidRPr="00D837EF">
        <w:rPr>
          <w:rFonts w:eastAsia="Arial Unicode MS"/>
        </w:rPr>
        <w:t>plans for how things will look in the long term</w:t>
      </w:r>
    </w:p>
    <w:p w14:paraId="72AA57CB" w14:textId="483B0AF9" w:rsidR="00653BA4" w:rsidRDefault="00743DE3" w:rsidP="00D837EF">
      <w:pPr>
        <w:ind w:left="4253" w:hanging="567"/>
        <w:rPr>
          <w:rFonts w:eastAsia="Arial Unicode MS"/>
        </w:rPr>
      </w:pPr>
      <w:r w:rsidRPr="00743DE3">
        <w:rPr>
          <w:rFonts w:eastAsia="Arial Unicode MS"/>
          <w:noProof/>
        </w:rPr>
        <w:drawing>
          <wp:anchor distT="0" distB="0" distL="114300" distR="114300" simplePos="0" relativeHeight="252320768" behindDoc="1" locked="0" layoutInCell="1" allowOverlap="1" wp14:anchorId="15A551E6" wp14:editId="158FACEA">
            <wp:simplePos x="0" y="0"/>
            <wp:positionH relativeFrom="margin">
              <wp:align>left</wp:align>
            </wp:positionH>
            <wp:positionV relativeFrom="paragraph">
              <wp:posOffset>350542</wp:posOffset>
            </wp:positionV>
            <wp:extent cx="1907587" cy="1072055"/>
            <wp:effectExtent l="0" t="0" r="0" b="0"/>
            <wp:wrapNone/>
            <wp:docPr id="1437700699" name="Picture 29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00699" name="Picture 29" descr="A group of people sitt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87" cy="10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029AD" w14:textId="12F47BB8" w:rsidR="00653BA4" w:rsidRPr="00D837EF" w:rsidRDefault="00653BA4" w:rsidP="00D837EF">
      <w:pPr>
        <w:pStyle w:val="ListParagraph"/>
        <w:numPr>
          <w:ilvl w:val="0"/>
          <w:numId w:val="59"/>
        </w:numPr>
        <w:spacing w:before="0"/>
        <w:ind w:left="4253" w:hanging="567"/>
        <w:rPr>
          <w:rFonts w:eastAsia="Arial Unicode MS"/>
        </w:rPr>
      </w:pPr>
      <w:r w:rsidRPr="00D837EF">
        <w:rPr>
          <w:rFonts w:eastAsia="Arial Unicode MS"/>
        </w:rPr>
        <w:t>how the lives of disabled people change when the government does things differently</w:t>
      </w:r>
    </w:p>
    <w:p w14:paraId="3D083C20" w14:textId="4D50F483" w:rsidR="00653BA4" w:rsidRDefault="00653BA4" w:rsidP="00D837EF">
      <w:pPr>
        <w:ind w:left="4253" w:hanging="567"/>
        <w:rPr>
          <w:rFonts w:eastAsia="Arial Unicode MS"/>
        </w:rPr>
      </w:pPr>
    </w:p>
    <w:p w14:paraId="1CB8E223" w14:textId="73256092" w:rsidR="00605F34" w:rsidRPr="00D837EF" w:rsidRDefault="00E138F9" w:rsidP="00D837EF">
      <w:pPr>
        <w:pStyle w:val="ListParagraph"/>
        <w:numPr>
          <w:ilvl w:val="0"/>
          <w:numId w:val="59"/>
        </w:numPr>
        <w:spacing w:before="0"/>
        <w:ind w:left="4253" w:hanging="567"/>
        <w:rPr>
          <w:rFonts w:eastAsia="Arial Unicode MS"/>
        </w:rPr>
      </w:pPr>
      <w:r w:rsidRPr="00E138F9">
        <w:rPr>
          <w:rFonts w:eastAsia="Arial Unicode MS"/>
          <w:noProof/>
        </w:rPr>
        <w:drawing>
          <wp:anchor distT="0" distB="0" distL="114300" distR="114300" simplePos="0" relativeHeight="252322816" behindDoc="1" locked="0" layoutInCell="1" allowOverlap="1" wp14:anchorId="75616C33" wp14:editId="1B7C95E8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591945" cy="1591945"/>
            <wp:effectExtent l="0" t="0" r="8255" b="0"/>
            <wp:wrapSquare wrapText="bothSides"/>
            <wp:docPr id="815282443" name="Picture 31" descr="A person sitting at a desk writ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82443" name="Picture 31" descr="A person sitting at a desk writing on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87E" w:rsidRPr="00D837EF">
        <w:rPr>
          <w:rFonts w:eastAsia="Arial Unicode MS"/>
        </w:rPr>
        <w:t>writing Cabinet papers / documents that the government uses to help them make decisions.</w:t>
      </w:r>
    </w:p>
    <w:p w14:paraId="2F44C6D6" w14:textId="63B35DE1" w:rsidR="00605F34" w:rsidRDefault="00605F34">
      <w:pPr>
        <w:spacing w:line="240" w:lineRule="auto"/>
        <w:ind w:left="0"/>
        <w:rPr>
          <w:rFonts w:eastAsia="Arial Unicode MS"/>
        </w:rPr>
      </w:pPr>
      <w:r>
        <w:rPr>
          <w:rFonts w:eastAsia="Arial Unicode MS"/>
        </w:rPr>
        <w:br w:type="page"/>
      </w:r>
    </w:p>
    <w:p w14:paraId="638B5115" w14:textId="6A192665" w:rsidR="00605F34" w:rsidRDefault="00E138F9" w:rsidP="00605F34">
      <w:pPr>
        <w:rPr>
          <w:rFonts w:eastAsia="Arial Unicode MS"/>
        </w:rPr>
      </w:pPr>
      <w:r w:rsidRPr="00746C9E">
        <w:rPr>
          <w:rFonts w:eastAsia="Arial Unicode MS"/>
          <w:b/>
          <w:bCs/>
          <w:noProof/>
        </w:rPr>
        <w:drawing>
          <wp:anchor distT="0" distB="0" distL="114300" distR="114300" simplePos="0" relativeHeight="252324864" behindDoc="1" locked="0" layoutInCell="1" allowOverlap="1" wp14:anchorId="61E2E714" wp14:editId="46468C2E">
            <wp:simplePos x="0" y="0"/>
            <wp:positionH relativeFrom="margin">
              <wp:align>left</wp:align>
            </wp:positionH>
            <wp:positionV relativeFrom="paragraph">
              <wp:posOffset>15634</wp:posOffset>
            </wp:positionV>
            <wp:extent cx="1828800" cy="1828800"/>
            <wp:effectExtent l="0" t="0" r="0" b="0"/>
            <wp:wrapSquare wrapText="bothSides"/>
            <wp:docPr id="1282831759" name="Picture 1282831759" descr="A group of people standing around 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28173" name="Picture 25" descr="A group of people standing around a person in a wheel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F34">
        <w:rPr>
          <w:rFonts w:eastAsia="Arial Unicode MS"/>
        </w:rPr>
        <w:t>Another partnership is:</w:t>
      </w:r>
    </w:p>
    <w:p w14:paraId="45172550" w14:textId="77777777" w:rsidR="00605F34" w:rsidRDefault="00605F34" w:rsidP="00605F34">
      <w:pPr>
        <w:rPr>
          <w:rFonts w:eastAsia="Arial Unicode MS"/>
        </w:rPr>
      </w:pPr>
    </w:p>
    <w:p w14:paraId="61DC20D6" w14:textId="72B2814C" w:rsidR="00605F34" w:rsidRPr="00605F34" w:rsidRDefault="00605F34" w:rsidP="00605F34">
      <w:pPr>
        <w:rPr>
          <w:rFonts w:eastAsia="Arial Unicode MS"/>
          <w:b/>
          <w:bCs/>
        </w:rPr>
      </w:pPr>
      <w:r w:rsidRPr="00605F34">
        <w:rPr>
          <w:rFonts w:eastAsia="Arial Unicode MS"/>
          <w:b/>
          <w:bCs/>
        </w:rPr>
        <w:t>Transformation Management Board</w:t>
      </w:r>
    </w:p>
    <w:p w14:paraId="142E3251" w14:textId="77777777" w:rsidR="00605F34" w:rsidRDefault="00605F34" w:rsidP="00605F34">
      <w:pPr>
        <w:rPr>
          <w:rFonts w:eastAsia="Arial Unicode MS"/>
        </w:rPr>
      </w:pPr>
    </w:p>
    <w:p w14:paraId="64CF2816" w14:textId="77777777" w:rsidR="00605F34" w:rsidRDefault="00605F34" w:rsidP="00605F34">
      <w:pPr>
        <w:rPr>
          <w:rFonts w:eastAsia="Arial Unicode MS"/>
        </w:rPr>
      </w:pPr>
    </w:p>
    <w:p w14:paraId="3DB772C8" w14:textId="0231CEBE" w:rsidR="00CF5B9E" w:rsidRDefault="005839E3" w:rsidP="00605F34">
      <w:pPr>
        <w:rPr>
          <w:rFonts w:eastAsia="Arial Unicode MS"/>
        </w:rPr>
      </w:pPr>
      <w:r w:rsidRPr="005839E3">
        <w:rPr>
          <w:rFonts w:eastAsia="Arial Unicode MS"/>
          <w:noProof/>
        </w:rPr>
        <w:drawing>
          <wp:anchor distT="0" distB="0" distL="114300" distR="114300" simplePos="0" relativeHeight="252326912" behindDoc="1" locked="0" layoutInCell="1" allowOverlap="1" wp14:anchorId="4D81FF42" wp14:editId="15570424">
            <wp:simplePos x="0" y="0"/>
            <wp:positionH relativeFrom="margin">
              <wp:align>left</wp:align>
            </wp:positionH>
            <wp:positionV relativeFrom="paragraph">
              <wp:posOffset>40925</wp:posOffset>
            </wp:positionV>
            <wp:extent cx="2065282" cy="2065282"/>
            <wp:effectExtent l="0" t="0" r="0" b="0"/>
            <wp:wrapSquare wrapText="bothSides"/>
            <wp:docPr id="198402675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82" cy="206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F34">
        <w:rPr>
          <w:rFonts w:eastAsia="Arial Unicode MS"/>
        </w:rPr>
        <w:t>This is the group that</w:t>
      </w:r>
      <w:r w:rsidR="00CF5B9E">
        <w:rPr>
          <w:rFonts w:eastAsia="Arial Unicode MS"/>
        </w:rPr>
        <w:t>:</w:t>
      </w:r>
    </w:p>
    <w:p w14:paraId="469F6AB9" w14:textId="51A35647" w:rsidR="00CF5B9E" w:rsidRDefault="00CF5B9E" w:rsidP="00605F34">
      <w:pPr>
        <w:rPr>
          <w:rFonts w:eastAsia="Arial Unicode MS"/>
        </w:rPr>
      </w:pPr>
    </w:p>
    <w:p w14:paraId="5B07D382" w14:textId="77777777" w:rsidR="00CF5B9E" w:rsidRPr="00A95B9A" w:rsidRDefault="00605F34" w:rsidP="00FE3873">
      <w:pPr>
        <w:pStyle w:val="ListParagraph"/>
        <w:numPr>
          <w:ilvl w:val="0"/>
          <w:numId w:val="57"/>
        </w:numPr>
        <w:spacing w:before="0"/>
        <w:ind w:left="4253" w:hanging="567"/>
        <w:rPr>
          <w:rFonts w:eastAsia="Arial Unicode MS"/>
        </w:rPr>
      </w:pPr>
      <w:r w:rsidRPr="00A95B9A">
        <w:rPr>
          <w:rFonts w:eastAsia="Arial Unicode MS"/>
        </w:rPr>
        <w:t xml:space="preserve">leads </w:t>
      </w:r>
      <w:r w:rsidR="00CF5B9E" w:rsidRPr="00A95B9A">
        <w:rPr>
          <w:rFonts w:eastAsia="Arial Unicode MS"/>
        </w:rPr>
        <w:t>the changes in the way we provide services to disabled people</w:t>
      </w:r>
    </w:p>
    <w:p w14:paraId="71B66E8F" w14:textId="77777777" w:rsidR="00CF5B9E" w:rsidRDefault="00CF5B9E" w:rsidP="00FE3873">
      <w:pPr>
        <w:ind w:left="4253" w:hanging="567"/>
        <w:rPr>
          <w:rFonts w:eastAsia="Arial Unicode MS"/>
        </w:rPr>
      </w:pPr>
    </w:p>
    <w:p w14:paraId="59AC98C7" w14:textId="3349E28E" w:rsidR="00CF5B9E" w:rsidRPr="00A95B9A" w:rsidRDefault="00CF5B9E" w:rsidP="00FE3873">
      <w:pPr>
        <w:pStyle w:val="ListParagraph"/>
        <w:numPr>
          <w:ilvl w:val="0"/>
          <w:numId w:val="57"/>
        </w:numPr>
        <w:spacing w:before="0"/>
        <w:ind w:left="4253" w:hanging="567"/>
        <w:rPr>
          <w:rFonts w:eastAsia="Arial Unicode MS"/>
        </w:rPr>
      </w:pPr>
      <w:r w:rsidRPr="00A95B9A">
        <w:rPr>
          <w:rFonts w:eastAsia="Arial Unicode MS"/>
        </w:rPr>
        <w:t>gives us advice on how the make the changes happen.</w:t>
      </w:r>
    </w:p>
    <w:p w14:paraId="1022AC7F" w14:textId="1CA09656" w:rsidR="00CF5B9E" w:rsidRDefault="00CF5B9E" w:rsidP="00605F34">
      <w:pPr>
        <w:rPr>
          <w:rFonts w:eastAsia="Arial Unicode MS"/>
        </w:rPr>
      </w:pPr>
    </w:p>
    <w:p w14:paraId="04D320D3" w14:textId="60E76B9B" w:rsidR="003D26C6" w:rsidRDefault="003D26C6" w:rsidP="00481028">
      <w:pPr>
        <w:rPr>
          <w:rFonts w:eastAsia="Arial Unicode MS"/>
        </w:rPr>
      </w:pPr>
    </w:p>
    <w:p w14:paraId="555807AF" w14:textId="348524E0" w:rsidR="005D2EEE" w:rsidRDefault="00640DD0" w:rsidP="00481028">
      <w:pPr>
        <w:rPr>
          <w:rFonts w:eastAsia="Arial Unicode MS"/>
        </w:rPr>
      </w:pPr>
      <w:r w:rsidRPr="00640DD0">
        <w:rPr>
          <w:rFonts w:eastAsia="Arial Unicode MS"/>
          <w:noProof/>
        </w:rPr>
        <w:drawing>
          <wp:anchor distT="0" distB="0" distL="114300" distR="114300" simplePos="0" relativeHeight="252328960" behindDoc="1" locked="0" layoutInCell="1" allowOverlap="1" wp14:anchorId="2883DD7F" wp14:editId="2953F7D2">
            <wp:simplePos x="0" y="0"/>
            <wp:positionH relativeFrom="margin">
              <wp:align>left</wp:align>
            </wp:positionH>
            <wp:positionV relativeFrom="paragraph">
              <wp:posOffset>8540</wp:posOffset>
            </wp:positionV>
            <wp:extent cx="1324303" cy="1324303"/>
            <wp:effectExtent l="0" t="0" r="9525" b="9525"/>
            <wp:wrapNone/>
            <wp:docPr id="1021826633" name="Picture 33" descr="A green and white calendar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26633" name="Picture 33" descr="A green and white calendar with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89" cy="13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EEE">
        <w:rPr>
          <w:rFonts w:eastAsia="Arial Unicode MS"/>
        </w:rPr>
        <w:t>In 2024 we will make some new partner</w:t>
      </w:r>
      <w:r w:rsidR="00382FF8">
        <w:rPr>
          <w:rFonts w:eastAsia="Arial Unicode MS"/>
        </w:rPr>
        <w:t>s</w:t>
      </w:r>
      <w:r w:rsidR="005D2EEE">
        <w:rPr>
          <w:rFonts w:eastAsia="Arial Unicode MS"/>
        </w:rPr>
        <w:t>hips</w:t>
      </w:r>
      <w:r w:rsidR="00382FF8">
        <w:rPr>
          <w:rFonts w:eastAsia="Arial Unicode MS"/>
        </w:rPr>
        <w:t xml:space="preserve"> with</w:t>
      </w:r>
      <w:r w:rsidR="005D2EEE">
        <w:rPr>
          <w:rFonts w:eastAsia="Arial Unicode MS"/>
        </w:rPr>
        <w:t>:</w:t>
      </w:r>
    </w:p>
    <w:p w14:paraId="36831C5B" w14:textId="3E4CE154" w:rsidR="005D2EEE" w:rsidRDefault="005D2EEE" w:rsidP="00481028">
      <w:pPr>
        <w:rPr>
          <w:rFonts w:eastAsia="Arial Unicode MS"/>
        </w:rPr>
      </w:pPr>
    </w:p>
    <w:p w14:paraId="70E1EC36" w14:textId="56B0C03F" w:rsidR="00382FF8" w:rsidRPr="00FE3873" w:rsidRDefault="00382FF8" w:rsidP="00FE3873">
      <w:pPr>
        <w:pStyle w:val="ListParagraph"/>
        <w:numPr>
          <w:ilvl w:val="0"/>
          <w:numId w:val="58"/>
        </w:numPr>
        <w:spacing w:before="0"/>
        <w:ind w:left="4253" w:hanging="567"/>
        <w:rPr>
          <w:rFonts w:eastAsia="Arial Unicode MS"/>
        </w:rPr>
      </w:pPr>
      <w:r w:rsidRPr="00FE3873">
        <w:rPr>
          <w:rFonts w:eastAsia="Arial Unicode MS"/>
        </w:rPr>
        <w:t>young disabled people</w:t>
      </w:r>
    </w:p>
    <w:p w14:paraId="11994B2A" w14:textId="55CC2420" w:rsidR="00382FF8" w:rsidRDefault="00630E1E" w:rsidP="00FE3873">
      <w:pPr>
        <w:ind w:left="4253" w:hanging="567"/>
        <w:rPr>
          <w:rFonts w:eastAsia="Arial Unicode MS"/>
        </w:rPr>
      </w:pPr>
      <w:r w:rsidRPr="00630E1E">
        <w:rPr>
          <w:rFonts w:eastAsia="Arial Unicode MS"/>
          <w:noProof/>
        </w:rPr>
        <w:drawing>
          <wp:anchor distT="0" distB="0" distL="114300" distR="114300" simplePos="0" relativeHeight="252331008" behindDoc="1" locked="0" layoutInCell="1" allowOverlap="1" wp14:anchorId="44F66902" wp14:editId="46BF05F2">
            <wp:simplePos x="0" y="0"/>
            <wp:positionH relativeFrom="margin">
              <wp:posOffset>78827</wp:posOffset>
            </wp:positionH>
            <wp:positionV relativeFrom="paragraph">
              <wp:posOffset>248307</wp:posOffset>
            </wp:positionV>
            <wp:extent cx="1261241" cy="1261241"/>
            <wp:effectExtent l="0" t="0" r="0" b="0"/>
            <wp:wrapNone/>
            <wp:docPr id="1306452436" name="Picture 3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52436" name="Picture 34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41" cy="12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D52B1" w14:textId="717ABEBF" w:rsidR="00382FF8" w:rsidRPr="00FE3873" w:rsidRDefault="00382FF8" w:rsidP="00FE3873">
      <w:pPr>
        <w:pStyle w:val="ListParagraph"/>
        <w:numPr>
          <w:ilvl w:val="0"/>
          <w:numId w:val="58"/>
        </w:numPr>
        <w:spacing w:before="0"/>
        <w:ind w:left="4253" w:hanging="567"/>
        <w:rPr>
          <w:rFonts w:eastAsia="Arial Unicode MS"/>
        </w:rPr>
      </w:pPr>
      <w:r w:rsidRPr="00FE3873">
        <w:rPr>
          <w:rFonts w:eastAsia="Arial Unicode MS"/>
        </w:rPr>
        <w:t>older disabled people</w:t>
      </w:r>
    </w:p>
    <w:p w14:paraId="09F0A953" w14:textId="21F5F359" w:rsidR="00382FF8" w:rsidRDefault="00382FF8" w:rsidP="00FE3873">
      <w:pPr>
        <w:ind w:left="4253" w:hanging="567"/>
        <w:rPr>
          <w:rFonts w:eastAsia="Arial Unicode MS"/>
        </w:rPr>
      </w:pPr>
    </w:p>
    <w:p w14:paraId="1515EEFC" w14:textId="2B2EF774" w:rsidR="00382FF8" w:rsidRPr="00FE3873" w:rsidRDefault="00382FF8" w:rsidP="00FE3873">
      <w:pPr>
        <w:pStyle w:val="ListParagraph"/>
        <w:numPr>
          <w:ilvl w:val="0"/>
          <w:numId w:val="58"/>
        </w:numPr>
        <w:spacing w:before="0"/>
        <w:ind w:left="4253" w:hanging="567"/>
        <w:rPr>
          <w:rFonts w:eastAsia="Arial Unicode MS"/>
        </w:rPr>
      </w:pPr>
      <w:r w:rsidRPr="00FE3873">
        <w:rPr>
          <w:rFonts w:eastAsia="Arial Unicode MS"/>
        </w:rPr>
        <w:t>whānau</w:t>
      </w:r>
      <w:r w:rsidR="00FB7389">
        <w:rPr>
          <w:rFonts w:eastAsia="Arial Unicode MS"/>
        </w:rPr>
        <w:t xml:space="preserve"> / family</w:t>
      </w:r>
      <w:r w:rsidRPr="00FE3873">
        <w:rPr>
          <w:rFonts w:eastAsia="Arial Unicode MS"/>
        </w:rPr>
        <w:t xml:space="preserve">. </w:t>
      </w:r>
    </w:p>
    <w:p w14:paraId="49C45ED2" w14:textId="1F2F2DD4" w:rsidR="00382FF8" w:rsidRDefault="00382FF8" w:rsidP="00481028">
      <w:pPr>
        <w:rPr>
          <w:rFonts w:eastAsia="Arial Unicode MS"/>
        </w:rPr>
      </w:pPr>
    </w:p>
    <w:p w14:paraId="02E5C8EC" w14:textId="40494EF8" w:rsidR="00FE3873" w:rsidRDefault="007F7D54" w:rsidP="00481028">
      <w:pPr>
        <w:rPr>
          <w:rFonts w:eastAsia="Arial Unicode MS"/>
        </w:rPr>
      </w:pPr>
      <w:r w:rsidRPr="007F7D54">
        <w:rPr>
          <w:rFonts w:eastAsia="Arial Unicode MS"/>
          <w:noProof/>
        </w:rPr>
        <w:drawing>
          <wp:anchor distT="0" distB="0" distL="114300" distR="114300" simplePos="0" relativeHeight="252333056" behindDoc="1" locked="0" layoutInCell="1" allowOverlap="1" wp14:anchorId="5143FD02" wp14:editId="3E00FB8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24303" cy="1324303"/>
            <wp:effectExtent l="0" t="0" r="9525" b="0"/>
            <wp:wrapNone/>
            <wp:docPr id="90916571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03" cy="132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B9A">
        <w:rPr>
          <w:rFonts w:eastAsia="Arial Unicode MS"/>
        </w:rPr>
        <w:t>In 2024 w</w:t>
      </w:r>
      <w:r w:rsidR="00382FF8" w:rsidRPr="00382FF8">
        <w:rPr>
          <w:rFonts w:eastAsia="Arial Unicode MS"/>
        </w:rPr>
        <w:t xml:space="preserve">e will </w:t>
      </w:r>
      <w:r w:rsidR="00A95B9A">
        <w:rPr>
          <w:rFonts w:eastAsia="Arial Unicode MS"/>
        </w:rPr>
        <w:t xml:space="preserve">let you know about ways </w:t>
      </w:r>
      <w:r w:rsidR="00382FF8" w:rsidRPr="00382FF8">
        <w:rPr>
          <w:rFonts w:eastAsia="Arial Unicode MS"/>
        </w:rPr>
        <w:t>for the community to get involved</w:t>
      </w:r>
      <w:r w:rsidR="00A95B9A">
        <w:rPr>
          <w:rFonts w:eastAsia="Arial Unicode MS"/>
        </w:rPr>
        <w:t xml:space="preserve"> in more partnerships</w:t>
      </w:r>
      <w:r w:rsidR="00382FF8" w:rsidRPr="00382FF8">
        <w:rPr>
          <w:rFonts w:eastAsia="Arial Unicode MS"/>
        </w:rPr>
        <w:t>.</w:t>
      </w:r>
    </w:p>
    <w:p w14:paraId="662FBB1F" w14:textId="77777777" w:rsidR="0049092A" w:rsidRDefault="0049092A">
      <w:pPr>
        <w:rPr>
          <w:rFonts w:eastAsia="Arial Unicode MS"/>
        </w:rPr>
      </w:pPr>
    </w:p>
    <w:p w14:paraId="0C776BF1" w14:textId="77777777" w:rsidR="0049092A" w:rsidRDefault="0049092A">
      <w:pPr>
        <w:rPr>
          <w:rFonts w:eastAsia="Arial Unicode MS"/>
        </w:rPr>
      </w:pPr>
    </w:p>
    <w:p w14:paraId="71CCAE20" w14:textId="2C8DC4BD" w:rsidR="0049092A" w:rsidRDefault="001915D5">
      <w:pPr>
        <w:rPr>
          <w:rFonts w:eastAsia="Arial Unicode MS"/>
        </w:rPr>
      </w:pPr>
      <w:r w:rsidRPr="008B2A20">
        <w:rPr>
          <w:rFonts w:eastAsia="Arial Unicode MS"/>
          <w:noProof/>
        </w:rPr>
        <w:drawing>
          <wp:anchor distT="0" distB="0" distL="114300" distR="114300" simplePos="0" relativeHeight="252276736" behindDoc="0" locked="0" layoutInCell="1" allowOverlap="1" wp14:anchorId="55C15D47" wp14:editId="786E640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57275" cy="1102360"/>
            <wp:effectExtent l="0" t="0" r="0" b="2540"/>
            <wp:wrapNone/>
            <wp:docPr id="366809574" name="Picture 366809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92A" w:rsidRPr="0049092A">
        <w:rPr>
          <w:rFonts w:eastAsia="Arial Unicode MS"/>
        </w:rPr>
        <w:t>You can find out more about Whaikaha partnerships on our website</w:t>
      </w:r>
      <w:r w:rsidR="0049092A">
        <w:rPr>
          <w:rFonts w:eastAsia="Arial Unicode MS"/>
        </w:rPr>
        <w:t>:</w:t>
      </w:r>
    </w:p>
    <w:p w14:paraId="5C493B43" w14:textId="77777777" w:rsidR="0049092A" w:rsidRDefault="0049092A">
      <w:pPr>
        <w:rPr>
          <w:rFonts w:eastAsia="Arial Unicode MS"/>
        </w:rPr>
      </w:pPr>
    </w:p>
    <w:p w14:paraId="31186012" w14:textId="47E7027A" w:rsidR="00BC213C" w:rsidRDefault="00BC213C">
      <w:pPr>
        <w:rPr>
          <w:rFonts w:eastAsia="Arial Unicode MS"/>
          <w:b/>
          <w:bCs/>
        </w:rPr>
      </w:pPr>
      <w:r>
        <w:rPr>
          <w:rFonts w:eastAsia="Arial Unicode MS"/>
          <w:b/>
          <w:bCs/>
        </w:rPr>
        <w:t>https://bit.ly/3u9Z5Vp</w:t>
      </w:r>
    </w:p>
    <w:p w14:paraId="216E5822" w14:textId="77777777" w:rsidR="00BC213C" w:rsidRDefault="00BC213C">
      <w:pPr>
        <w:rPr>
          <w:rFonts w:eastAsia="Arial Unicode MS"/>
          <w:b/>
          <w:bCs/>
        </w:rPr>
      </w:pPr>
    </w:p>
    <w:p w14:paraId="189960AA" w14:textId="77777777" w:rsidR="00BC213C" w:rsidRDefault="00BC213C">
      <w:pPr>
        <w:rPr>
          <w:rFonts w:eastAsia="Arial Unicode MS"/>
          <w:b/>
          <w:bCs/>
        </w:rPr>
      </w:pPr>
    </w:p>
    <w:p w14:paraId="163A00B0" w14:textId="1FE67147" w:rsidR="00BC213C" w:rsidRDefault="00C01DBA">
      <w:pPr>
        <w:rPr>
          <w:rFonts w:eastAsia="Arial Unicode MS"/>
        </w:rPr>
      </w:pPr>
      <w:r w:rsidRPr="00FA2C60">
        <w:rPr>
          <w:rFonts w:eastAsia="Arial Unicode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 wp14:anchorId="66947E7E" wp14:editId="2C0C8C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32560" cy="1356360"/>
                <wp:effectExtent l="0" t="0" r="0" b="0"/>
                <wp:wrapNone/>
                <wp:docPr id="184948395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0" cy="1356360"/>
                          <a:chOff x="0" y="0"/>
                          <a:chExt cx="1432560" cy="1356360"/>
                        </a:xfrm>
                      </wpg:grpSpPr>
                      <pic:pic xmlns:pic="http://schemas.openxmlformats.org/drawingml/2006/picture">
                        <pic:nvPicPr>
                          <pic:cNvPr id="797256309" name="Picture 797256309" descr="A person holding a white pa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3756141" name="Multiplication Sign 7"/>
                        <wps:cNvSpPr/>
                        <wps:spPr>
                          <a:xfrm>
                            <a:off x="746760" y="838200"/>
                            <a:ext cx="685800" cy="51816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8F7D0" id="Group 8" o:spid="_x0000_s1026" style="position:absolute;margin-left:0;margin-top:0;width:112.8pt;height:106.8pt;z-index:252274688" coordsize="14325,13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">
                <v:shape id="Picture 797256309" o:spid="_x0000_s1027" type="#_x0000_t75" alt="A person holding a white paper&#10;&#10;Description automatically generated" style="position:absolute;width:11582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">
                  <v:imagedata r:id="rId94" o:title="A person holding a white paper&#10;&#10;Description automatically generated"/>
                </v:shape>
                <v:shape id="Multiplication Sign 7" o:spid="_x0000_s1028" style="position:absolute;left:7467;top:8382;width:6858;height:5181;visibility:visible;mso-wrap-style:square;v-text-anchor:middle" coordsize="685800,51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" path="m127978,173068l201446,75831,342900,182707,484354,75831r73468,97237l443982,259080r113840,86012l484354,442329,342900,335453,201446,442329,127978,345092,241818,259080,127978,173068xe" fillcolor="red" strokecolor="red" strokeweight="1pt">
                  <v:stroke joinstyle="miter"/>
                  <v:path arrowok="t" o:connecttype="custom" o:connectlocs="127978,173068;201446,75831;342900,182707;484354,75831;557822,173068;443982,259080;557822,345092;484354,442329;342900,335453;201446,442329;127978,345092;241818,259080;127978,173068" o:connectangles="0,0,0,0,0,0,0,0,0,0,0,0,0"/>
                </v:shape>
              </v:group>
            </w:pict>
          </mc:Fallback>
        </mc:AlternateContent>
      </w:r>
      <w:r w:rsidR="00BC213C" w:rsidRPr="00BC213C">
        <w:rPr>
          <w:rFonts w:eastAsia="Arial Unicode MS"/>
        </w:rPr>
        <w:t>This information is not in Easy Read.</w:t>
      </w:r>
    </w:p>
    <w:p w14:paraId="09C4A588" w14:textId="77777777" w:rsidR="00BC213C" w:rsidRDefault="00BC213C">
      <w:pPr>
        <w:rPr>
          <w:rFonts w:eastAsia="Arial Unicode MS"/>
        </w:rPr>
      </w:pPr>
      <w:r>
        <w:rPr>
          <w:rFonts w:eastAsia="Arial Unicode MS"/>
        </w:rPr>
        <w:br w:type="page"/>
      </w:r>
    </w:p>
    <w:p w14:paraId="5E9048CE" w14:textId="77777777" w:rsidR="00EA6F59" w:rsidRDefault="00EA6F59" w:rsidP="00EA6F59">
      <w:pPr>
        <w:pStyle w:val="Heading1"/>
        <w:ind w:left="0"/>
      </w:pPr>
      <w:r w:rsidRPr="00F300BE">
        <w:t xml:space="preserve">United Nations </w:t>
      </w:r>
      <w:r>
        <w:t>Convention</w:t>
      </w:r>
      <w:r w:rsidRPr="00F300BE">
        <w:t xml:space="preserve"> on the Rights </w:t>
      </w:r>
      <w:r>
        <w:br/>
      </w:r>
      <w:r w:rsidRPr="00F300BE">
        <w:t>of Persons with Disabilities</w:t>
      </w:r>
    </w:p>
    <w:p w14:paraId="6045EB77" w14:textId="77777777" w:rsidR="00EA6F59" w:rsidRPr="007C01D7" w:rsidRDefault="00EA6F59" w:rsidP="00EA6F59">
      <w:pPr>
        <w:rPr>
          <w:szCs w:val="32"/>
        </w:rPr>
      </w:pPr>
    </w:p>
    <w:p w14:paraId="75670BE5" w14:textId="14D96F50" w:rsidR="00EA6F59" w:rsidRDefault="00EA6F59" w:rsidP="00EA6F59"/>
    <w:p w14:paraId="0D403DF7" w14:textId="74900256" w:rsidR="00EA6F59" w:rsidRDefault="007C01D7" w:rsidP="00EA6F59">
      <w:r>
        <w:rPr>
          <w:noProof/>
        </w:rPr>
        <w:drawing>
          <wp:anchor distT="0" distB="0" distL="114300" distR="114300" simplePos="0" relativeHeight="252266496" behindDoc="1" locked="0" layoutInCell="1" allowOverlap="1" wp14:anchorId="7495E440" wp14:editId="36D1DCB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29130" cy="1203960"/>
            <wp:effectExtent l="0" t="0" r="0" b="0"/>
            <wp:wrapNone/>
            <wp:docPr id="549055419" name="Picture 5490554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F59" w:rsidRPr="009F1191">
        <w:t xml:space="preserve">In 2008 the New Zealand Government said that </w:t>
      </w:r>
      <w:r w:rsidR="00EA6F59">
        <w:t>they</w:t>
      </w:r>
      <w:r w:rsidR="00EA6F59" w:rsidRPr="009F1191">
        <w:t xml:space="preserve"> agree with the </w:t>
      </w:r>
      <w:r w:rsidR="00EA6F59" w:rsidRPr="00653902">
        <w:rPr>
          <w:b/>
          <w:bCs/>
        </w:rPr>
        <w:t>United Nations Convention on the Rights of Persons with Disabilities.</w:t>
      </w:r>
    </w:p>
    <w:p w14:paraId="03265651" w14:textId="3F14B252" w:rsidR="00FE3873" w:rsidRPr="00BC213C" w:rsidRDefault="00FE3873">
      <w:pPr>
        <w:rPr>
          <w:rFonts w:eastAsia="Arial Unicode MS"/>
        </w:rPr>
      </w:pPr>
    </w:p>
    <w:p w14:paraId="143DCC05" w14:textId="5B2963E4" w:rsidR="003C76A7" w:rsidRDefault="003C76A7" w:rsidP="00D325F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1075F620" wp14:editId="07BFBD3B">
                <wp:simplePos x="0" y="0"/>
                <wp:positionH relativeFrom="margin">
                  <wp:posOffset>2142067</wp:posOffset>
                </wp:positionH>
                <wp:positionV relativeFrom="paragraph">
                  <wp:posOffset>148590</wp:posOffset>
                </wp:positionV>
                <wp:extent cx="3818043" cy="4631267"/>
                <wp:effectExtent l="0" t="0" r="0" b="0"/>
                <wp:wrapNone/>
                <wp:docPr id="1022303779" name="Rectangle 1022303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043" cy="4631267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D9C6B" w14:textId="77777777" w:rsidR="003C76A7" w:rsidRDefault="003C76A7" w:rsidP="003C76A7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5F620" id="Rectangle 1022303779" o:spid="_x0000_s1034" style="position:absolute;left:0;text-align:left;margin-left:168.65pt;margin-top:11.7pt;width:300.65pt;height:364.65pt;z-index:-25118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" fillcolor="#e8def2" stroked="f" strokeweight="1pt">
                <v:textbox>
                  <w:txbxContent>
                    <w:p w14:paraId="1A9D9C6B" w14:textId="77777777" w:rsidR="003C76A7" w:rsidRDefault="003C76A7" w:rsidP="003C76A7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B4035D" w14:textId="3436494D" w:rsidR="0022589F" w:rsidRDefault="00C8282C" w:rsidP="00653902">
      <w:r w:rsidRPr="009F1191">
        <w:rPr>
          <w:noProof/>
        </w:rPr>
        <w:drawing>
          <wp:anchor distT="0" distB="0" distL="114300" distR="114300" simplePos="0" relativeHeight="251814912" behindDoc="0" locked="0" layoutInCell="1" allowOverlap="1" wp14:anchorId="6984A079" wp14:editId="63B52178">
            <wp:simplePos x="0" y="0"/>
            <wp:positionH relativeFrom="margin">
              <wp:posOffset>-151977</wp:posOffset>
            </wp:positionH>
            <wp:positionV relativeFrom="paragraph">
              <wp:posOffset>165311</wp:posOffset>
            </wp:positionV>
            <wp:extent cx="1896745" cy="1896745"/>
            <wp:effectExtent l="0" t="0" r="8255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89F">
        <w:t xml:space="preserve">The </w:t>
      </w:r>
      <w:r w:rsidR="0022589F" w:rsidRPr="00F300BE">
        <w:t xml:space="preserve">United Nations </w:t>
      </w:r>
      <w:r w:rsidR="00FC1391">
        <w:t>Convection</w:t>
      </w:r>
      <w:r w:rsidR="0022589F" w:rsidRPr="00F300BE">
        <w:t xml:space="preserve"> on the Rights of Persons with Disabilities </w:t>
      </w:r>
      <w:r w:rsidR="0022589F">
        <w:t xml:space="preserve">is also called the </w:t>
      </w:r>
      <w:r w:rsidR="0022589F" w:rsidRPr="00653902">
        <w:rPr>
          <w:b/>
          <w:bCs/>
        </w:rPr>
        <w:t>UNCRPD</w:t>
      </w:r>
      <w:r w:rsidR="0022589F">
        <w:t xml:space="preserve">. </w:t>
      </w:r>
    </w:p>
    <w:p w14:paraId="2626EF9F" w14:textId="54D8393A" w:rsidR="0022589F" w:rsidRDefault="0022589F" w:rsidP="00653902"/>
    <w:p w14:paraId="5B81F498" w14:textId="208F85D2" w:rsidR="003C1E4B" w:rsidRPr="000B3684" w:rsidRDefault="003C1E4B" w:rsidP="00653902"/>
    <w:p w14:paraId="47E36DC3" w14:textId="63B9869A" w:rsidR="003C1E4B" w:rsidRDefault="003C1E4B" w:rsidP="00653902">
      <w:r w:rsidRPr="009F1191">
        <w:t xml:space="preserve">The </w:t>
      </w:r>
      <w:r>
        <w:t xml:space="preserve">UNCRPD </w:t>
      </w:r>
      <w:r w:rsidRPr="009F1191">
        <w:t>is a law lots of countries have agreed to</w:t>
      </w:r>
      <w:r w:rsidR="00C8282C">
        <w:t xml:space="preserve">. </w:t>
      </w:r>
    </w:p>
    <w:p w14:paraId="59E19535" w14:textId="20792033" w:rsidR="00C8282C" w:rsidRDefault="00C8282C" w:rsidP="00653902">
      <w:pPr>
        <w:rPr>
          <w:rFonts w:eastAsia="Arial"/>
        </w:rPr>
      </w:pPr>
      <w:r w:rsidRPr="009F1191">
        <w:rPr>
          <w:rFonts w:eastAsia="Arial"/>
          <w:noProof/>
        </w:rPr>
        <w:drawing>
          <wp:anchor distT="0" distB="0" distL="114300" distR="114300" simplePos="0" relativeHeight="251815936" behindDoc="0" locked="0" layoutInCell="1" allowOverlap="1" wp14:anchorId="36C71B0B" wp14:editId="40B10FBA">
            <wp:simplePos x="0" y="0"/>
            <wp:positionH relativeFrom="column">
              <wp:posOffset>-1270</wp:posOffset>
            </wp:positionH>
            <wp:positionV relativeFrom="paragraph">
              <wp:posOffset>50589</wp:posOffset>
            </wp:positionV>
            <wp:extent cx="1521097" cy="1828800"/>
            <wp:effectExtent l="0" t="0" r="3175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qual-rights protest placard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09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9BCAE" w14:textId="77777777" w:rsidR="00C8282C" w:rsidRDefault="00C8282C" w:rsidP="00653902">
      <w:pPr>
        <w:rPr>
          <w:rFonts w:eastAsia="Arial"/>
        </w:rPr>
      </w:pPr>
    </w:p>
    <w:p w14:paraId="64B7C7F8" w14:textId="3D6319F6" w:rsidR="003C1E4B" w:rsidRPr="009F1191" w:rsidRDefault="0066098F" w:rsidP="00653902">
      <w:pPr>
        <w:rPr>
          <w:rFonts w:eastAsia="Arial"/>
        </w:rPr>
      </w:pPr>
      <w:r>
        <w:rPr>
          <w:rFonts w:eastAsia="Arial"/>
        </w:rPr>
        <w:t>I</w:t>
      </w:r>
      <w:r w:rsidR="003C1E4B" w:rsidRPr="009F1191">
        <w:rPr>
          <w:rFonts w:eastAsia="Arial"/>
        </w:rPr>
        <w:t>t says what governments must do to make sure disabled people get the same rights as everybody else.</w:t>
      </w:r>
    </w:p>
    <w:p w14:paraId="542FE645" w14:textId="77777777" w:rsidR="003C1E4B" w:rsidRDefault="003C1E4B" w:rsidP="0022589F"/>
    <w:p w14:paraId="21843651" w14:textId="0F3CBED7" w:rsidR="00480E9D" w:rsidRDefault="009D254C" w:rsidP="00480E9D">
      <w:pPr>
        <w:rPr>
          <w:rFonts w:eastAsia="Arial Unicode MS"/>
        </w:rPr>
      </w:pPr>
      <w:r w:rsidRPr="009D254C">
        <w:rPr>
          <w:noProof/>
        </w:rPr>
        <w:drawing>
          <wp:anchor distT="0" distB="0" distL="114300" distR="114300" simplePos="0" relativeHeight="251890688" behindDoc="0" locked="0" layoutInCell="1" allowOverlap="1" wp14:anchorId="28C21960" wp14:editId="291FB6B5">
            <wp:simplePos x="0" y="0"/>
            <wp:positionH relativeFrom="column">
              <wp:posOffset>187885</wp:posOffset>
            </wp:positionH>
            <wp:positionV relativeFrom="paragraph">
              <wp:posOffset>322506</wp:posOffset>
            </wp:positionV>
            <wp:extent cx="1075764" cy="1494936"/>
            <wp:effectExtent l="0" t="0" r="0" b="0"/>
            <wp:wrapNone/>
            <wp:docPr id="3148375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64" cy="14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E9D">
        <w:rPr>
          <w:rFonts w:eastAsia="Arial Unicode MS"/>
        </w:rPr>
        <w:t>The UNCRPD:</w:t>
      </w:r>
    </w:p>
    <w:p w14:paraId="5B2C8200" w14:textId="4059D9D7" w:rsidR="00480E9D" w:rsidRPr="00AA5CDD" w:rsidRDefault="00480E9D" w:rsidP="00AA5CDD">
      <w:pPr>
        <w:pStyle w:val="Listtoplevel"/>
      </w:pPr>
      <w:r w:rsidRPr="000B6DB3">
        <w:t>looked at how well</w:t>
      </w:r>
      <w:r w:rsidR="0095232F" w:rsidRPr="000B6DB3">
        <w:t xml:space="preserve"> Aotearoa</w:t>
      </w:r>
      <w:r w:rsidR="0095232F" w:rsidRPr="000B6DB3">
        <w:br/>
      </w:r>
      <w:r w:rsidRPr="000B6DB3">
        <w:t xml:space="preserve">New </w:t>
      </w:r>
      <w:r w:rsidRPr="00AA5CDD">
        <w:t xml:space="preserve">Zealand was </w:t>
      </w:r>
      <w:r w:rsidR="00C75238" w:rsidRPr="00AA5CDD">
        <w:t xml:space="preserve">following the </w:t>
      </w:r>
      <w:r w:rsidR="00AA7431" w:rsidRPr="00AA5CDD">
        <w:t xml:space="preserve">laws set out by the </w:t>
      </w:r>
      <w:r w:rsidR="00C75238" w:rsidRPr="00AA5CDD">
        <w:t>UNCRPD</w:t>
      </w:r>
    </w:p>
    <w:p w14:paraId="17ABDFE7" w14:textId="777D9E11" w:rsidR="0095232F" w:rsidRPr="000B6DB3" w:rsidRDefault="009D254C" w:rsidP="00AA5CDD">
      <w:pPr>
        <w:pStyle w:val="Listtoplevel"/>
      </w:pPr>
      <w:r w:rsidRPr="00AA5CDD">
        <w:drawing>
          <wp:anchor distT="0" distB="0" distL="114300" distR="114300" simplePos="0" relativeHeight="251891712" behindDoc="0" locked="0" layoutInCell="1" allowOverlap="1" wp14:anchorId="73F5E440" wp14:editId="667ECA31">
            <wp:simplePos x="0" y="0"/>
            <wp:positionH relativeFrom="column">
              <wp:posOffset>-67534</wp:posOffset>
            </wp:positionH>
            <wp:positionV relativeFrom="paragraph">
              <wp:posOffset>255980</wp:posOffset>
            </wp:positionV>
            <wp:extent cx="1371600" cy="1371600"/>
            <wp:effectExtent l="0" t="0" r="0" b="0"/>
            <wp:wrapNone/>
            <wp:docPr id="183748426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2F" w:rsidRPr="00AA5CDD">
        <w:t xml:space="preserve">gave 60 </w:t>
      </w:r>
      <w:r w:rsidR="0095232F" w:rsidRPr="00AA5CDD">
        <w:rPr>
          <w:b/>
          <w:bCs/>
        </w:rPr>
        <w:t>recommendations</w:t>
      </w:r>
      <w:r w:rsidR="0095232F" w:rsidRPr="00AA5CDD">
        <w:t xml:space="preserve"> on how Aotearoa New</w:t>
      </w:r>
      <w:r w:rsidR="0095232F" w:rsidRPr="000B6DB3">
        <w:t xml:space="preserve"> Zealand could be doing bette</w:t>
      </w:r>
      <w:r w:rsidR="000B6DB3" w:rsidRPr="000B6DB3">
        <w:t>r</w:t>
      </w:r>
      <w:r w:rsidR="0095232F" w:rsidRPr="000B6DB3">
        <w:t xml:space="preserve">. </w:t>
      </w:r>
    </w:p>
    <w:p w14:paraId="5872AC2E" w14:textId="7C9F1588" w:rsidR="0095232F" w:rsidRDefault="0095232F" w:rsidP="0095232F"/>
    <w:p w14:paraId="708FD542" w14:textId="657B9CF5" w:rsidR="0095232F" w:rsidRDefault="0095232F" w:rsidP="0095232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44232DAA" wp14:editId="5CB8C09D">
                <wp:simplePos x="0" y="0"/>
                <wp:positionH relativeFrom="margin">
                  <wp:posOffset>2167255</wp:posOffset>
                </wp:positionH>
                <wp:positionV relativeFrom="paragraph">
                  <wp:posOffset>196215</wp:posOffset>
                </wp:positionV>
                <wp:extent cx="3589866" cy="872066"/>
                <wp:effectExtent l="0" t="0" r="0" b="4445"/>
                <wp:wrapNone/>
                <wp:docPr id="1910708334" name="Rectangle 1910708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866" cy="872066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BEF77" w14:textId="77777777" w:rsidR="00E00883" w:rsidRDefault="00E00883" w:rsidP="00DA64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32DAA" id="Rectangle 1910708334" o:spid="_x0000_s1035" style="position:absolute;left:0;text-align:left;margin-left:170.65pt;margin-top:15.45pt;width:282.65pt;height:68.65pt;z-index:-2515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" fillcolor="#e8def2" stroked="f" strokeweight="1pt">
                <v:textbox>
                  <w:txbxContent>
                    <w:p w14:paraId="6B7BEF77" w14:textId="77777777" w:rsidR="00E00883" w:rsidRDefault="00E00883" w:rsidP="00DA64BD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E6DC3A" w14:textId="4E2F611C" w:rsidR="0095232F" w:rsidRPr="0095232F" w:rsidRDefault="00F422D0" w:rsidP="0095232F">
      <w:r w:rsidRPr="00601F78">
        <w:rPr>
          <w:noProof/>
        </w:rPr>
        <w:drawing>
          <wp:anchor distT="0" distB="0" distL="114300" distR="114300" simplePos="0" relativeHeight="252296192" behindDoc="0" locked="0" layoutInCell="1" allowOverlap="1" wp14:anchorId="0AAD60B1" wp14:editId="78D6E0E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828800" cy="928786"/>
            <wp:effectExtent l="0" t="0" r="0" b="5080"/>
            <wp:wrapNone/>
            <wp:docPr id="2025944204" name="Picture 28" descr="A group of hands giving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44204" name="Picture 28" descr="A group of hands giving thumbs 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2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2F">
        <w:rPr>
          <w:b/>
          <w:bCs/>
        </w:rPr>
        <w:t xml:space="preserve">Recommendations </w:t>
      </w:r>
      <w:r w:rsidR="0095232F">
        <w:t xml:space="preserve">are </w:t>
      </w:r>
      <w:r w:rsidR="003C1E4B">
        <w:t xml:space="preserve">things that could be done to make things better. </w:t>
      </w:r>
    </w:p>
    <w:p w14:paraId="77828045" w14:textId="238F8621" w:rsidR="0095232F" w:rsidRDefault="0095232F" w:rsidP="0095232F"/>
    <w:p w14:paraId="55844195" w14:textId="4C2FFF62" w:rsidR="00500AEB" w:rsidRDefault="00500AEB">
      <w:pPr>
        <w:spacing w:line="240" w:lineRule="auto"/>
        <w:ind w:left="0"/>
      </w:pPr>
    </w:p>
    <w:p w14:paraId="0CA91289" w14:textId="686539B3" w:rsidR="0095232F" w:rsidRDefault="00AD2CE9" w:rsidP="0095232F">
      <w:r>
        <w:rPr>
          <w:noProof/>
        </w:rPr>
        <w:drawing>
          <wp:anchor distT="0" distB="0" distL="114300" distR="114300" simplePos="0" relativeHeight="252298240" behindDoc="0" locked="0" layoutInCell="1" allowOverlap="1" wp14:anchorId="0C14B787" wp14:editId="2BB5CF1A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929130" cy="1203960"/>
            <wp:effectExtent l="0" t="0" r="0" b="0"/>
            <wp:wrapSquare wrapText="bothSides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2F">
        <w:t>Whaikaha has been working with different government agencies t</w:t>
      </w:r>
      <w:r w:rsidR="00DD394D">
        <w:t>o</w:t>
      </w:r>
      <w:r w:rsidR="0095232F">
        <w:t xml:space="preserve"> </w:t>
      </w:r>
      <w:r w:rsidR="003A2691">
        <w:t>mak</w:t>
      </w:r>
      <w:r w:rsidR="00DD394D">
        <w:t>e</w:t>
      </w:r>
      <w:r w:rsidR="003A2691">
        <w:t xml:space="preserve"> the</w:t>
      </w:r>
      <w:r w:rsidR="0095232F">
        <w:t xml:space="preserve"> recommendations</w:t>
      </w:r>
      <w:r w:rsidR="003A2691">
        <w:t xml:space="preserve"> happen</w:t>
      </w:r>
      <w:r w:rsidR="0095232F">
        <w:t xml:space="preserve">. </w:t>
      </w:r>
    </w:p>
    <w:p w14:paraId="02FDCB01" w14:textId="77777777" w:rsidR="003A2691" w:rsidRDefault="003A2691" w:rsidP="0095232F"/>
    <w:p w14:paraId="4A69F162" w14:textId="77777777" w:rsidR="003A2691" w:rsidRDefault="003A2691" w:rsidP="0095232F"/>
    <w:p w14:paraId="7B8D35DE" w14:textId="0B3F3565" w:rsidR="003A2691" w:rsidRDefault="00685581" w:rsidP="0095232F">
      <w:r w:rsidRPr="008B2A20">
        <w:rPr>
          <w:rFonts w:eastAsia="Arial Unicode MS"/>
          <w:noProof/>
        </w:rPr>
        <w:drawing>
          <wp:anchor distT="0" distB="0" distL="114300" distR="114300" simplePos="0" relativeHeight="252268544" behindDoc="0" locked="0" layoutInCell="1" allowOverlap="1" wp14:anchorId="12F02269" wp14:editId="6AD5EB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57275" cy="1102360"/>
            <wp:effectExtent l="0" t="0" r="0" b="2540"/>
            <wp:wrapNone/>
            <wp:docPr id="519821615" name="Picture 51982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691">
        <w:t xml:space="preserve">You can read more about </w:t>
      </w:r>
      <w:r w:rsidR="00DD394D">
        <w:t>UNCRPD here:</w:t>
      </w:r>
    </w:p>
    <w:p w14:paraId="5C957D97" w14:textId="77777777" w:rsidR="00DD394D" w:rsidRDefault="00DD394D" w:rsidP="0095232F"/>
    <w:p w14:paraId="0DE2F463" w14:textId="65566B03" w:rsidR="00DD394D" w:rsidRDefault="00DD394D" w:rsidP="0095232F">
      <w:pPr>
        <w:rPr>
          <w:b/>
          <w:bCs/>
        </w:rPr>
      </w:pPr>
      <w:r>
        <w:rPr>
          <w:b/>
          <w:bCs/>
        </w:rPr>
        <w:t>https://bit.ly/3QE8e0g</w:t>
      </w:r>
    </w:p>
    <w:p w14:paraId="2F26569C" w14:textId="77777777" w:rsidR="00DD394D" w:rsidRDefault="00DD394D">
      <w:pPr>
        <w:rPr>
          <w:b/>
          <w:bCs/>
        </w:rPr>
      </w:pPr>
      <w:r>
        <w:rPr>
          <w:b/>
          <w:bCs/>
        </w:rPr>
        <w:br w:type="page"/>
      </w:r>
    </w:p>
    <w:p w14:paraId="7C4A2997" w14:textId="1B864877" w:rsidR="00DD394D" w:rsidRDefault="00E37EDE" w:rsidP="00E37EDE">
      <w:pPr>
        <w:pStyle w:val="Heading1"/>
        <w:ind w:left="0"/>
      </w:pPr>
      <w:r>
        <w:t>NZSL Office update</w:t>
      </w:r>
    </w:p>
    <w:p w14:paraId="3D2FA5DC" w14:textId="77777777" w:rsidR="00E37EDE" w:rsidRDefault="00E37EDE" w:rsidP="0095232F">
      <w:pPr>
        <w:rPr>
          <w:b/>
          <w:bCs/>
        </w:rPr>
      </w:pPr>
    </w:p>
    <w:p w14:paraId="6299A93A" w14:textId="0B6785D4" w:rsidR="000E457A" w:rsidRDefault="00E37EDE" w:rsidP="00E37EDE">
      <w:pPr>
        <w:spacing w:afterAutospacing="1" w:line="276" w:lineRule="auto"/>
        <w:rPr>
          <w:rFonts w:eastAsia="Calibri" w:cs="Arial"/>
          <w:szCs w:val="32"/>
        </w:rPr>
      </w:pPr>
      <w:r w:rsidRPr="001D0093">
        <w:rPr>
          <w:rFonts w:cs="Arial"/>
          <w:szCs w:val="32"/>
        </w:rPr>
        <w:br/>
      </w:r>
      <w:r w:rsidR="00A31F1F">
        <w:rPr>
          <w:noProof/>
        </w:rPr>
        <w:drawing>
          <wp:anchor distT="0" distB="0" distL="114300" distR="114300" simplePos="0" relativeHeight="252284928" behindDoc="0" locked="0" layoutInCell="1" allowOverlap="1" wp14:anchorId="1D85C466" wp14:editId="09B11DEE">
            <wp:simplePos x="0" y="0"/>
            <wp:positionH relativeFrom="margin">
              <wp:posOffset>0</wp:posOffset>
            </wp:positionH>
            <wp:positionV relativeFrom="paragraph">
              <wp:posOffset>268605</wp:posOffset>
            </wp:positionV>
            <wp:extent cx="704850" cy="822541"/>
            <wp:effectExtent l="0" t="0" r="0" b="0"/>
            <wp:wrapNone/>
            <wp:docPr id="77374953" name="Picture 77374953" descr="A person making a heart with her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12398" name="Picture 20" descr="A person making a heart with her han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2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093">
        <w:rPr>
          <w:rFonts w:eastAsia="Calibri" w:cs="Arial"/>
          <w:szCs w:val="32"/>
        </w:rPr>
        <w:t xml:space="preserve">Whaikaha </w:t>
      </w:r>
      <w:r w:rsidR="00307052">
        <w:rPr>
          <w:rFonts w:eastAsia="Calibri" w:cs="Arial"/>
          <w:szCs w:val="32"/>
        </w:rPr>
        <w:t xml:space="preserve">has an </w:t>
      </w:r>
      <w:r w:rsidRPr="000E457A">
        <w:rPr>
          <w:rFonts w:eastAsia="Calibri" w:cs="Arial"/>
          <w:szCs w:val="32"/>
        </w:rPr>
        <w:t>NZSL</w:t>
      </w:r>
      <w:r w:rsidR="000E457A" w:rsidRPr="000E457A">
        <w:rPr>
          <w:rFonts w:eastAsia="Calibri" w:cs="Arial"/>
          <w:szCs w:val="32"/>
        </w:rPr>
        <w:t xml:space="preserve"> /</w:t>
      </w:r>
      <w:r w:rsidRPr="001D0093">
        <w:rPr>
          <w:rFonts w:eastAsia="Calibri" w:cs="Arial"/>
          <w:szCs w:val="32"/>
        </w:rPr>
        <w:t xml:space="preserve"> </w:t>
      </w:r>
      <w:r w:rsidR="000E457A">
        <w:rPr>
          <w:rFonts w:eastAsia="Calibri" w:cs="Arial"/>
          <w:szCs w:val="32"/>
        </w:rPr>
        <w:t xml:space="preserve">New Zealand Sign Language </w:t>
      </w:r>
      <w:r w:rsidRPr="001D0093">
        <w:rPr>
          <w:rFonts w:eastAsia="Calibri" w:cs="Arial"/>
          <w:szCs w:val="32"/>
        </w:rPr>
        <w:t>office</w:t>
      </w:r>
      <w:r w:rsidR="000E457A">
        <w:rPr>
          <w:rFonts w:eastAsia="Calibri" w:cs="Arial"/>
          <w:szCs w:val="32"/>
        </w:rPr>
        <w:t xml:space="preserve"> t</w:t>
      </w:r>
      <w:r w:rsidR="00EC17FB">
        <w:rPr>
          <w:rFonts w:eastAsia="Calibri" w:cs="Arial"/>
          <w:szCs w:val="32"/>
        </w:rPr>
        <w:t>hat</w:t>
      </w:r>
      <w:r w:rsidR="000E457A">
        <w:rPr>
          <w:rFonts w:eastAsia="Calibri" w:cs="Arial"/>
          <w:szCs w:val="32"/>
        </w:rPr>
        <w:t>:</w:t>
      </w:r>
    </w:p>
    <w:p w14:paraId="11B97BB1" w14:textId="579CFC02" w:rsidR="00EC17FB" w:rsidRDefault="0022253D" w:rsidP="00E37EDE">
      <w:pPr>
        <w:spacing w:afterAutospacing="1" w:line="276" w:lineRule="auto"/>
        <w:rPr>
          <w:rFonts w:eastAsia="Calibri" w:cs="Arial"/>
          <w:szCs w:val="32"/>
        </w:rPr>
      </w:pPr>
      <w:r w:rsidRPr="00CA3D00">
        <w:rPr>
          <w:noProof/>
        </w:rPr>
        <w:drawing>
          <wp:anchor distT="0" distB="0" distL="114300" distR="114300" simplePos="0" relativeHeight="252286976" behindDoc="0" locked="0" layoutInCell="1" allowOverlap="1" wp14:anchorId="3D0DB53A" wp14:editId="620234D1">
            <wp:simplePos x="0" y="0"/>
            <wp:positionH relativeFrom="margin">
              <wp:align>left</wp:align>
            </wp:positionH>
            <wp:positionV relativeFrom="paragraph">
              <wp:posOffset>447676</wp:posOffset>
            </wp:positionV>
            <wp:extent cx="1352550" cy="720652"/>
            <wp:effectExtent l="0" t="0" r="0" b="3810"/>
            <wp:wrapNone/>
            <wp:docPr id="96428026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8026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2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D8C69" w14:textId="7955474B" w:rsidR="00EC17FB" w:rsidRPr="00EC17FB" w:rsidRDefault="00EC17FB" w:rsidP="00EC17FB">
      <w:pPr>
        <w:pStyle w:val="ListParagraph"/>
        <w:numPr>
          <w:ilvl w:val="0"/>
          <w:numId w:val="60"/>
        </w:numPr>
        <w:spacing w:before="0"/>
        <w:ind w:left="4253" w:hanging="567"/>
        <w:rPr>
          <w:rFonts w:eastAsia="Calibri" w:cs="Arial"/>
          <w:szCs w:val="32"/>
        </w:rPr>
      </w:pPr>
      <w:r w:rsidRPr="00EC17FB">
        <w:rPr>
          <w:rFonts w:eastAsia="Calibri" w:cs="Arial"/>
          <w:szCs w:val="32"/>
        </w:rPr>
        <w:t xml:space="preserve">supports </w:t>
      </w:r>
      <w:r w:rsidR="00E37EDE" w:rsidRPr="00EC17FB">
        <w:rPr>
          <w:rFonts w:eastAsia="Calibri" w:cs="Arial"/>
          <w:szCs w:val="32"/>
        </w:rPr>
        <w:t>the NZSL Board</w:t>
      </w:r>
    </w:p>
    <w:p w14:paraId="3A7E25FB" w14:textId="77777777" w:rsidR="00EC17FB" w:rsidRDefault="00EC17FB" w:rsidP="00EC17FB">
      <w:pPr>
        <w:ind w:left="4253" w:hanging="567"/>
        <w:rPr>
          <w:rFonts w:eastAsia="Calibri" w:cs="Arial"/>
          <w:szCs w:val="32"/>
        </w:rPr>
      </w:pPr>
    </w:p>
    <w:p w14:paraId="04ADBDB8" w14:textId="5D26B8B6" w:rsidR="008F0659" w:rsidRPr="00EC17FB" w:rsidRDefault="00E15A89" w:rsidP="00EC17FB">
      <w:pPr>
        <w:pStyle w:val="ListParagraph"/>
        <w:numPr>
          <w:ilvl w:val="0"/>
          <w:numId w:val="60"/>
        </w:numPr>
        <w:spacing w:before="0"/>
        <w:ind w:left="4253" w:hanging="567"/>
        <w:rPr>
          <w:rFonts w:eastAsia="Calibri" w:cs="Arial"/>
          <w:szCs w:val="32"/>
        </w:rPr>
      </w:pPr>
      <w:r>
        <w:rPr>
          <w:noProof/>
        </w:rPr>
        <w:drawing>
          <wp:anchor distT="0" distB="0" distL="114300" distR="114300" simplePos="0" relativeHeight="252288000" behindDoc="0" locked="0" layoutInCell="1" allowOverlap="1" wp14:anchorId="0CF075D0" wp14:editId="2AE6597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20115" cy="1295400"/>
            <wp:effectExtent l="0" t="0" r="0" b="0"/>
            <wp:wrapSquare wrapText="bothSides"/>
            <wp:docPr id="1355157616" name="Picture 20" descr="Image: The blue cover of the NZSL Strategy 2018-2023 and a woman signing 'NZS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: The blue cover of the NZSL Strategy 2018-2023 and a woman signing 'NZSL'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7FB" w:rsidRPr="00EC17FB">
        <w:rPr>
          <w:rFonts w:eastAsia="Calibri" w:cs="Arial"/>
          <w:szCs w:val="32"/>
        </w:rPr>
        <w:t xml:space="preserve">checks that we are following </w:t>
      </w:r>
      <w:r w:rsidR="00E37EDE" w:rsidRPr="00EC17FB">
        <w:rPr>
          <w:rFonts w:eastAsia="Calibri" w:cs="Arial"/>
          <w:szCs w:val="32"/>
        </w:rPr>
        <w:t xml:space="preserve">the New Zealand Sign Language Strategy 2018-2023. </w:t>
      </w:r>
    </w:p>
    <w:p w14:paraId="64AF89E0" w14:textId="77777777" w:rsidR="008F0659" w:rsidRDefault="008F0659" w:rsidP="00E37EDE">
      <w:pPr>
        <w:spacing w:afterAutospacing="1" w:line="276" w:lineRule="auto"/>
        <w:rPr>
          <w:rFonts w:eastAsia="Calibri" w:cs="Arial"/>
          <w:szCs w:val="32"/>
        </w:rPr>
      </w:pPr>
    </w:p>
    <w:p w14:paraId="1A15F2BB" w14:textId="77777777" w:rsidR="00127071" w:rsidRDefault="00127071" w:rsidP="00E37EDE">
      <w:pPr>
        <w:spacing w:afterAutospacing="1" w:line="276" w:lineRule="auto"/>
        <w:rPr>
          <w:rFonts w:eastAsia="Calibri" w:cs="Arial"/>
          <w:szCs w:val="32"/>
        </w:rPr>
      </w:pPr>
    </w:p>
    <w:p w14:paraId="2B999156" w14:textId="7B7807D8" w:rsidR="00127071" w:rsidRDefault="00CF4DE4" w:rsidP="00E37EDE">
      <w:pPr>
        <w:spacing w:afterAutospacing="1" w:line="276" w:lineRule="auto"/>
        <w:rPr>
          <w:rFonts w:eastAsia="Calibri" w:cs="Arial"/>
          <w:szCs w:val="32"/>
        </w:rPr>
      </w:pPr>
      <w:r w:rsidRPr="003512C0">
        <w:rPr>
          <w:noProof/>
        </w:rPr>
        <w:drawing>
          <wp:anchor distT="0" distB="0" distL="114300" distR="114300" simplePos="0" relativeHeight="252290048" behindDoc="0" locked="0" layoutInCell="1" allowOverlap="1" wp14:anchorId="46D1E58D" wp14:editId="03A6A3CB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790700" cy="1790700"/>
            <wp:effectExtent l="0" t="0" r="0" b="0"/>
            <wp:wrapThrough wrapText="bothSides">
              <wp:wrapPolygon edited="0">
                <wp:start x="14247" y="1609"/>
                <wp:lineTo x="4366" y="2757"/>
                <wp:lineTo x="1379" y="3677"/>
                <wp:lineTo x="1379" y="5745"/>
                <wp:lineTo x="230" y="5745"/>
                <wp:lineTo x="0" y="6434"/>
                <wp:lineTo x="230" y="9421"/>
                <wp:lineTo x="689" y="13098"/>
                <wp:lineTo x="9881" y="16774"/>
                <wp:lineTo x="10111" y="17923"/>
                <wp:lineTo x="14017" y="19302"/>
                <wp:lineTo x="17923" y="19762"/>
                <wp:lineTo x="19302" y="19762"/>
                <wp:lineTo x="20221" y="17004"/>
                <wp:lineTo x="20221" y="13098"/>
                <wp:lineTo x="21370" y="8043"/>
                <wp:lineTo x="20911" y="7353"/>
                <wp:lineTo x="19072" y="5745"/>
                <wp:lineTo x="17004" y="3217"/>
                <wp:lineTo x="16085" y="1609"/>
                <wp:lineTo x="14247" y="1609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EDE" w:rsidRPr="001D0093">
        <w:rPr>
          <w:rFonts w:eastAsia="Calibri" w:cs="Arial"/>
          <w:szCs w:val="32"/>
        </w:rPr>
        <w:t>The team has been busy</w:t>
      </w:r>
      <w:r w:rsidR="00127071">
        <w:rPr>
          <w:rFonts w:eastAsia="Calibri" w:cs="Arial"/>
          <w:szCs w:val="32"/>
        </w:rPr>
        <w:t>:</w:t>
      </w:r>
    </w:p>
    <w:p w14:paraId="0CB3605C" w14:textId="77777777" w:rsidR="00127071" w:rsidRDefault="00127071" w:rsidP="00E37EDE">
      <w:pPr>
        <w:spacing w:afterAutospacing="1" w:line="276" w:lineRule="auto"/>
        <w:rPr>
          <w:rFonts w:eastAsia="Calibri" w:cs="Arial"/>
          <w:szCs w:val="32"/>
        </w:rPr>
      </w:pPr>
    </w:p>
    <w:p w14:paraId="6B6518C6" w14:textId="5F85965B" w:rsidR="00127071" w:rsidRPr="00E57408" w:rsidRDefault="00E37EDE" w:rsidP="00E57408">
      <w:pPr>
        <w:pStyle w:val="ListParagraph"/>
        <w:numPr>
          <w:ilvl w:val="0"/>
          <w:numId w:val="61"/>
        </w:numPr>
        <w:spacing w:before="0"/>
        <w:ind w:left="4253" w:hanging="567"/>
        <w:rPr>
          <w:rFonts w:eastAsia="Calibri" w:cs="Arial"/>
          <w:szCs w:val="32"/>
        </w:rPr>
      </w:pPr>
      <w:r w:rsidRPr="00E57408">
        <w:rPr>
          <w:rFonts w:eastAsia="Calibri" w:cs="Arial"/>
          <w:szCs w:val="32"/>
        </w:rPr>
        <w:t>supporting the NZSL Board with their meetings</w:t>
      </w:r>
    </w:p>
    <w:p w14:paraId="6D07CD84" w14:textId="77777777" w:rsidR="00E57408" w:rsidRDefault="00E57408" w:rsidP="00E57408">
      <w:pPr>
        <w:ind w:left="4253" w:hanging="567"/>
        <w:rPr>
          <w:rFonts w:eastAsia="Calibri" w:cs="Arial"/>
          <w:szCs w:val="32"/>
        </w:rPr>
      </w:pPr>
    </w:p>
    <w:p w14:paraId="32D9945A" w14:textId="5FCAA54E" w:rsidR="00127071" w:rsidRPr="00E57408" w:rsidRDefault="00E538D0" w:rsidP="00E57408">
      <w:pPr>
        <w:pStyle w:val="ListParagraph"/>
        <w:numPr>
          <w:ilvl w:val="0"/>
          <w:numId w:val="61"/>
        </w:numPr>
        <w:spacing w:before="0"/>
        <w:ind w:left="4253" w:hanging="567"/>
        <w:rPr>
          <w:rFonts w:eastAsia="Calibri" w:cs="Arial"/>
          <w:szCs w:val="32"/>
        </w:rPr>
      </w:pPr>
      <w:r>
        <w:rPr>
          <w:noProof/>
        </w:rPr>
        <w:drawing>
          <wp:anchor distT="0" distB="0" distL="114300" distR="114300" simplePos="0" relativeHeight="252292096" behindDoc="0" locked="0" layoutInCell="1" allowOverlap="1" wp14:anchorId="7C348271" wp14:editId="06FF1A7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244600" cy="1244600"/>
            <wp:effectExtent l="0" t="0" r="0" b="0"/>
            <wp:wrapNone/>
            <wp:docPr id="461451127" name="Picture 1" descr="A hand giving money to another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51127" name="Picture 1" descr="A hand giving money to another h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071" w:rsidRPr="00E57408">
        <w:rPr>
          <w:rFonts w:eastAsia="Calibri" w:cs="Arial"/>
          <w:szCs w:val="32"/>
        </w:rPr>
        <w:t>giving</w:t>
      </w:r>
      <w:r w:rsidR="00E37EDE" w:rsidRPr="00E57408">
        <w:rPr>
          <w:rFonts w:eastAsia="Calibri" w:cs="Arial"/>
          <w:szCs w:val="32"/>
        </w:rPr>
        <w:t xml:space="preserve"> community grants</w:t>
      </w:r>
      <w:r w:rsidR="00127071" w:rsidRPr="00E57408">
        <w:rPr>
          <w:rFonts w:eastAsia="Calibri" w:cs="Arial"/>
          <w:szCs w:val="32"/>
        </w:rPr>
        <w:t xml:space="preserve"> / funding</w:t>
      </w:r>
    </w:p>
    <w:p w14:paraId="21DA07AA" w14:textId="77777777" w:rsidR="00E57408" w:rsidRDefault="00E57408" w:rsidP="00E57408">
      <w:pPr>
        <w:ind w:left="4253" w:hanging="567"/>
        <w:rPr>
          <w:rFonts w:eastAsia="Calibri" w:cs="Arial"/>
          <w:szCs w:val="32"/>
        </w:rPr>
      </w:pPr>
    </w:p>
    <w:p w14:paraId="6C47C990" w14:textId="43D7EE83" w:rsidR="00E57408" w:rsidRPr="00E57408" w:rsidRDefault="00E57408" w:rsidP="00E57408">
      <w:pPr>
        <w:pStyle w:val="ListParagraph"/>
        <w:numPr>
          <w:ilvl w:val="0"/>
          <w:numId w:val="61"/>
        </w:numPr>
        <w:spacing w:before="0"/>
        <w:ind w:left="4253" w:hanging="567"/>
        <w:rPr>
          <w:rFonts w:eastAsia="Calibri" w:cs="Arial"/>
          <w:szCs w:val="32"/>
        </w:rPr>
      </w:pPr>
      <w:r w:rsidRPr="00E57408">
        <w:rPr>
          <w:rFonts w:eastAsia="Calibri" w:cs="Arial"/>
          <w:szCs w:val="32"/>
        </w:rPr>
        <w:t>talking to the community about standards for NZSL interpreters</w:t>
      </w:r>
      <w:r w:rsidR="00FB7389">
        <w:rPr>
          <w:rFonts w:eastAsia="Calibri" w:cs="Arial"/>
          <w:szCs w:val="32"/>
        </w:rPr>
        <w:t>.</w:t>
      </w:r>
    </w:p>
    <w:p w14:paraId="677841E8" w14:textId="77777777" w:rsidR="00E57408" w:rsidRDefault="00E57408" w:rsidP="00E57408">
      <w:pPr>
        <w:ind w:left="4253" w:hanging="567"/>
        <w:rPr>
          <w:rFonts w:eastAsia="Calibri" w:cs="Arial"/>
          <w:szCs w:val="32"/>
        </w:rPr>
      </w:pPr>
    </w:p>
    <w:p w14:paraId="1484D845" w14:textId="2203B497" w:rsidR="00E57408" w:rsidRDefault="0019345D" w:rsidP="00E57408">
      <w:pPr>
        <w:rPr>
          <w:rFonts w:eastAsia="Calibri" w:cs="Arial"/>
          <w:szCs w:val="32"/>
        </w:rPr>
      </w:pPr>
      <w:r w:rsidRPr="0019345D">
        <w:rPr>
          <w:rFonts w:eastAsia="Calibri" w:cs="Arial"/>
          <w:noProof/>
          <w:szCs w:val="32"/>
        </w:rPr>
        <w:drawing>
          <wp:anchor distT="0" distB="0" distL="114300" distR="114300" simplePos="0" relativeHeight="252294144" behindDoc="1" locked="0" layoutInCell="1" allowOverlap="1" wp14:anchorId="1789F0B9" wp14:editId="6C2FF60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57300" cy="1257300"/>
            <wp:effectExtent l="0" t="0" r="0" b="0"/>
            <wp:wrapSquare wrapText="bothSides"/>
            <wp:docPr id="21326768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408">
        <w:rPr>
          <w:rFonts w:eastAsia="Calibri" w:cs="Arial"/>
          <w:szCs w:val="32"/>
        </w:rPr>
        <w:t>The team in the NZSL office has also started</w:t>
      </w:r>
      <w:r w:rsidR="00E37EDE" w:rsidRPr="00E57408">
        <w:rPr>
          <w:rFonts w:eastAsia="Calibri" w:cs="Arial"/>
          <w:szCs w:val="32"/>
        </w:rPr>
        <w:t xml:space="preserve"> work on the next New Zealand Sign Language Strategy.</w:t>
      </w:r>
    </w:p>
    <w:p w14:paraId="38E6BBF5" w14:textId="77777777" w:rsidR="00E57408" w:rsidRDefault="00E57408" w:rsidP="00E57408">
      <w:pPr>
        <w:rPr>
          <w:rFonts w:eastAsia="Calibri" w:cs="Arial"/>
          <w:szCs w:val="32"/>
        </w:rPr>
      </w:pPr>
    </w:p>
    <w:p w14:paraId="4DFC4079" w14:textId="51F81E0A" w:rsidR="00E37EDE" w:rsidRPr="00E57408" w:rsidRDefault="00E37EDE" w:rsidP="0018364C">
      <w:pPr>
        <w:rPr>
          <w:rFonts w:cs="Arial"/>
          <w:szCs w:val="32"/>
        </w:rPr>
      </w:pPr>
      <w:r w:rsidRPr="00E57408">
        <w:rPr>
          <w:rFonts w:eastAsia="Calibri" w:cs="Arial"/>
          <w:szCs w:val="32"/>
        </w:rPr>
        <w:t xml:space="preserve"> </w:t>
      </w:r>
    </w:p>
    <w:p w14:paraId="61421916" w14:textId="36A53BA7" w:rsidR="00E57408" w:rsidRDefault="00AE6270" w:rsidP="0018364C">
      <w:pPr>
        <w:rPr>
          <w:rFonts w:eastAsia="Calibri" w:cs="Arial"/>
          <w:color w:val="000000" w:themeColor="text1"/>
          <w:szCs w:val="32"/>
        </w:rPr>
      </w:pPr>
      <w:r w:rsidRPr="00AE6270">
        <w:rPr>
          <w:rFonts w:eastAsia="Calibri" w:cs="Arial"/>
          <w:noProof/>
          <w:szCs w:val="32"/>
        </w:rPr>
        <w:drawing>
          <wp:anchor distT="0" distB="0" distL="114300" distR="114300" simplePos="0" relativeHeight="252270592" behindDoc="1" locked="0" layoutInCell="1" allowOverlap="1" wp14:anchorId="356CD5DA" wp14:editId="340CDAB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43000" cy="1143000"/>
            <wp:effectExtent l="0" t="0" r="0" b="0"/>
            <wp:wrapSquare wrapText="bothSides"/>
            <wp:docPr id="755715012" name="Picture 19" descr="A blue square with a white letter 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15012" name="Picture 19" descr="A blue square with a white letter 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64C">
        <w:rPr>
          <w:rFonts w:eastAsia="Calibri" w:cs="Arial"/>
          <w:szCs w:val="32"/>
        </w:rPr>
        <w:t>You can find out more on</w:t>
      </w:r>
      <w:r w:rsidR="00E37EDE" w:rsidRPr="001D0093">
        <w:rPr>
          <w:rFonts w:eastAsia="Calibri" w:cs="Arial"/>
          <w:szCs w:val="32"/>
        </w:rPr>
        <w:t xml:space="preserve"> the NZSL Board Facebook page.</w:t>
      </w:r>
      <w:r w:rsidR="00E37EDE" w:rsidRPr="001D0093">
        <w:rPr>
          <w:rFonts w:eastAsia="Calibri" w:cs="Arial"/>
          <w:color w:val="000000" w:themeColor="text1"/>
          <w:szCs w:val="32"/>
        </w:rPr>
        <w:t xml:space="preserve"> </w:t>
      </w:r>
    </w:p>
    <w:p w14:paraId="1F0F385C" w14:textId="77777777" w:rsidR="0018364C" w:rsidRDefault="0018364C" w:rsidP="0018364C">
      <w:pPr>
        <w:ind w:left="0"/>
        <w:rPr>
          <w:rFonts w:eastAsia="Calibri" w:cs="Arial"/>
          <w:szCs w:val="32"/>
        </w:rPr>
      </w:pPr>
    </w:p>
    <w:p w14:paraId="614240F7" w14:textId="2DE725AC" w:rsidR="00E37EDE" w:rsidRPr="0018364C" w:rsidRDefault="0018364C" w:rsidP="0018364C">
      <w:pPr>
        <w:ind w:left="2160" w:firstLine="720"/>
        <w:rPr>
          <w:rFonts w:eastAsia="Calibri" w:cs="Arial"/>
          <w:b/>
          <w:bCs/>
          <w:szCs w:val="32"/>
        </w:rPr>
      </w:pPr>
      <w:r w:rsidRPr="0018364C">
        <w:rPr>
          <w:rFonts w:eastAsia="Calibri" w:cs="Arial"/>
          <w:b/>
          <w:bCs/>
          <w:szCs w:val="32"/>
        </w:rPr>
        <w:t>https://www.facebook.com/NZSLboard</w:t>
      </w:r>
    </w:p>
    <w:p w14:paraId="18429935" w14:textId="77777777" w:rsidR="00E37EDE" w:rsidRPr="00DD394D" w:rsidRDefault="00E37EDE" w:rsidP="0095232F">
      <w:pPr>
        <w:rPr>
          <w:b/>
          <w:bCs/>
        </w:rPr>
      </w:pPr>
    </w:p>
    <w:p w14:paraId="0E167EAC" w14:textId="1CCD4AB5" w:rsidR="0095232F" w:rsidRDefault="0095232F" w:rsidP="0095232F"/>
    <w:p w14:paraId="5B016FD7" w14:textId="0AB7CBA3" w:rsidR="0095232F" w:rsidRDefault="0019345D" w:rsidP="0095232F">
      <w:r w:rsidRPr="00FA2C60">
        <w:rPr>
          <w:rFonts w:eastAsia="Arial Unicode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272640" behindDoc="0" locked="0" layoutInCell="1" allowOverlap="1" wp14:anchorId="12025F4E" wp14:editId="48670A8F">
                <wp:simplePos x="0" y="0"/>
                <wp:positionH relativeFrom="margin">
                  <wp:posOffset>171450</wp:posOffset>
                </wp:positionH>
                <wp:positionV relativeFrom="paragraph">
                  <wp:posOffset>12065</wp:posOffset>
                </wp:positionV>
                <wp:extent cx="1200150" cy="1085850"/>
                <wp:effectExtent l="0" t="0" r="0" b="0"/>
                <wp:wrapNone/>
                <wp:docPr id="97854677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50" cy="1085850"/>
                          <a:chOff x="0" y="0"/>
                          <a:chExt cx="1432560" cy="1356360"/>
                        </a:xfrm>
                      </wpg:grpSpPr>
                      <pic:pic xmlns:pic="http://schemas.openxmlformats.org/drawingml/2006/picture">
                        <pic:nvPicPr>
                          <pic:cNvPr id="1666155834" name="Picture 1666155834" descr="A person holding a white pa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73612998" name="Multiplication Sign 7"/>
                        <wps:cNvSpPr/>
                        <wps:spPr>
                          <a:xfrm>
                            <a:off x="746760" y="838200"/>
                            <a:ext cx="685800" cy="51816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42377" id="Group 8" o:spid="_x0000_s1026" style="position:absolute;margin-left:13.5pt;margin-top:.95pt;width:94.5pt;height:85.5pt;z-index:252272640;mso-position-horizontal-relative:margin;mso-width-relative:margin;mso-height-relative:margin" coordsize="14325,13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">
                <v:shape id="Picture 1666155834" o:spid="_x0000_s1027" type="#_x0000_t75" alt="A person holding a white paper&#10;&#10;Description automatically generated" style="position:absolute;width:11582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">
                  <v:imagedata r:id="rId105" o:title="A person holding a white paper&#10;&#10;Description automatically generated"/>
                </v:shape>
                <v:shape id="Multiplication Sign 7" o:spid="_x0000_s1028" style="position:absolute;left:7467;top:8382;width:6858;height:5181;visibility:visible;mso-wrap-style:square;v-text-anchor:middle" coordsize="685800,51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" path="m127978,173068l201446,75831,342900,182707,484354,75831r73468,97237l443982,259080r113840,86012l484354,442329,342900,335453,201446,442329,127978,345092,241818,259080,127978,173068xe" fillcolor="red" strokecolor="red" strokeweight="1pt">
                  <v:stroke joinstyle="miter"/>
                  <v:path arrowok="t" o:connecttype="custom" o:connectlocs="127978,173068;201446,75831;342900,182707;484354,75831;557822,173068;443982,259080;557822,345092;484354,442329;342900,335453;201446,442329;127978,345092;241818,259080;127978,173068" o:connectangles="0,0,0,0,0,0,0,0,0,0,0,0,0"/>
                </v:shape>
                <w10:wrap anchorx="margin"/>
              </v:group>
            </w:pict>
          </mc:Fallback>
        </mc:AlternateContent>
      </w:r>
      <w:r w:rsidR="0009313B">
        <w:t>This information is not in Easy Read.</w:t>
      </w:r>
    </w:p>
    <w:p w14:paraId="4EC62787" w14:textId="77777777" w:rsidR="0095232F" w:rsidRDefault="0095232F" w:rsidP="0095232F"/>
    <w:p w14:paraId="1CF4EDFE" w14:textId="77777777" w:rsidR="0095232F" w:rsidRDefault="0095232F" w:rsidP="0095232F"/>
    <w:p w14:paraId="7AD883C2" w14:textId="77777777" w:rsidR="0017697B" w:rsidRPr="002747F4" w:rsidRDefault="0017697B" w:rsidP="002747F4"/>
    <w:p w14:paraId="36113AB3" w14:textId="77777777" w:rsidR="00D057D7" w:rsidRDefault="00D057D7">
      <w:pPr>
        <w:spacing w:line="240" w:lineRule="auto"/>
        <w:ind w:left="0"/>
        <w:rPr>
          <w:rFonts w:eastAsia="Arial Unicode MS"/>
        </w:rPr>
      </w:pPr>
      <w:r>
        <w:rPr>
          <w:rFonts w:eastAsia="Arial Unicode MS"/>
        </w:rPr>
        <w:br w:type="page"/>
      </w:r>
    </w:p>
    <w:p w14:paraId="3FFFB84B" w14:textId="2BE068C6" w:rsidR="000E7984" w:rsidRDefault="00B91E72" w:rsidP="00E034FB">
      <w:pPr>
        <w:pStyle w:val="Heading1"/>
        <w:ind w:left="0"/>
      </w:pPr>
      <w:r>
        <w:t>How to w</w:t>
      </w:r>
      <w:r w:rsidR="000E7984">
        <w:t>ork with us</w:t>
      </w:r>
    </w:p>
    <w:p w14:paraId="5A977C9E" w14:textId="6F0BB3A8" w:rsidR="000E7984" w:rsidRDefault="000E7984" w:rsidP="00376D7B"/>
    <w:p w14:paraId="7EA77F1E" w14:textId="77777777" w:rsidR="00660981" w:rsidRDefault="00660981" w:rsidP="000E7984"/>
    <w:p w14:paraId="60D2A675" w14:textId="4BE70AD0" w:rsidR="000E7984" w:rsidRDefault="00024C5B" w:rsidP="000E7984">
      <w:r w:rsidRPr="001C4140">
        <w:rPr>
          <w:noProof/>
        </w:rPr>
        <w:drawing>
          <wp:anchor distT="0" distB="0" distL="114300" distR="114300" simplePos="0" relativeHeight="252020736" behindDoc="0" locked="0" layoutInCell="1" allowOverlap="1" wp14:anchorId="7996AB98" wp14:editId="1A04E237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134561" cy="423081"/>
            <wp:effectExtent l="0" t="0" r="0" b="0"/>
            <wp:wrapNone/>
            <wp:docPr id="1814194784" name="Picture 18141947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1784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61" cy="42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981">
        <w:t xml:space="preserve">We are looking for more people to work with us at Whaikaha. </w:t>
      </w:r>
    </w:p>
    <w:p w14:paraId="2DBF871A" w14:textId="77777777" w:rsidR="00660981" w:rsidRDefault="00660981" w:rsidP="000E7984"/>
    <w:p w14:paraId="26BF941F" w14:textId="344D38A7" w:rsidR="00660981" w:rsidRDefault="00660981" w:rsidP="000E7984"/>
    <w:p w14:paraId="322310DC" w14:textId="79771C00" w:rsidR="00660981" w:rsidRDefault="00024C5B" w:rsidP="000E7984">
      <w:r w:rsidRPr="0064275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95136" behindDoc="0" locked="0" layoutInCell="1" allowOverlap="1" wp14:anchorId="31DB4720" wp14:editId="7AD35F88">
            <wp:simplePos x="0" y="0"/>
            <wp:positionH relativeFrom="margin">
              <wp:posOffset>133350</wp:posOffset>
            </wp:positionH>
            <wp:positionV relativeFrom="paragraph">
              <wp:posOffset>221615</wp:posOffset>
            </wp:positionV>
            <wp:extent cx="1276350" cy="1313815"/>
            <wp:effectExtent l="0" t="0" r="0" b="635"/>
            <wp:wrapNone/>
            <wp:docPr id="1765229006" name="Picture 176522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981">
        <w:t xml:space="preserve">You can find out more about what kind of jobs you could do </w:t>
      </w:r>
      <w:r w:rsidR="009B4434">
        <w:t xml:space="preserve">on </w:t>
      </w:r>
      <w:r w:rsidR="00660981">
        <w:t>our website at:</w:t>
      </w:r>
    </w:p>
    <w:p w14:paraId="0686436F" w14:textId="77777777" w:rsidR="000E7984" w:rsidRPr="000E7984" w:rsidRDefault="000E7984" w:rsidP="000E7984">
      <w:pPr>
        <w:rPr>
          <w:b/>
          <w:bCs/>
        </w:rPr>
      </w:pPr>
    </w:p>
    <w:p w14:paraId="749529AD" w14:textId="1BDAD955" w:rsidR="000E7984" w:rsidRDefault="00000000" w:rsidP="000E7984">
      <w:pPr>
        <w:rPr>
          <w:b/>
          <w:bCs/>
        </w:rPr>
      </w:pPr>
      <w:hyperlink r:id="rId106" w:history="1">
        <w:r w:rsidR="000E7984" w:rsidRPr="000E7984">
          <w:rPr>
            <w:b/>
            <w:bCs/>
          </w:rPr>
          <w:t>www.whaikaha.govt.nz/comms</w:t>
        </w:r>
      </w:hyperlink>
    </w:p>
    <w:p w14:paraId="21A9647E" w14:textId="77777777" w:rsidR="00592041" w:rsidRDefault="00592041" w:rsidP="000E7984">
      <w:pPr>
        <w:rPr>
          <w:b/>
          <w:bCs/>
        </w:rPr>
      </w:pPr>
    </w:p>
    <w:p w14:paraId="404179BF" w14:textId="1B9C2148" w:rsidR="00592041" w:rsidRDefault="00EC183B" w:rsidP="000E7984">
      <w:pPr>
        <w:rPr>
          <w:b/>
          <w:bCs/>
        </w:rPr>
      </w:pPr>
      <w:r w:rsidRPr="00EC183B">
        <w:rPr>
          <w:noProof/>
        </w:rPr>
        <w:drawing>
          <wp:anchor distT="0" distB="0" distL="114300" distR="114300" simplePos="0" relativeHeight="251996160" behindDoc="0" locked="0" layoutInCell="1" allowOverlap="1" wp14:anchorId="66CA0CE8" wp14:editId="5578153B">
            <wp:simplePos x="0" y="0"/>
            <wp:positionH relativeFrom="column">
              <wp:posOffset>-19050</wp:posOffset>
            </wp:positionH>
            <wp:positionV relativeFrom="paragraph">
              <wp:posOffset>214630</wp:posOffset>
            </wp:positionV>
            <wp:extent cx="1485900" cy="1485900"/>
            <wp:effectExtent l="0" t="0" r="0" b="0"/>
            <wp:wrapNone/>
            <wp:docPr id="66606879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26939" w14:textId="0D44B8A4" w:rsidR="00592041" w:rsidRDefault="00660981" w:rsidP="000E7984">
      <w:r>
        <w:t>You can also watch a video about</w:t>
      </w:r>
      <w:r w:rsidR="00592041">
        <w:t xml:space="preserve"> what it is like to work at Whaikaha </w:t>
      </w:r>
      <w:r>
        <w:t>at</w:t>
      </w:r>
      <w:r w:rsidR="00592041">
        <w:t>:</w:t>
      </w:r>
    </w:p>
    <w:p w14:paraId="3BAD047F" w14:textId="77777777" w:rsidR="00592041" w:rsidRDefault="00592041" w:rsidP="000E7984"/>
    <w:p w14:paraId="59F9D284" w14:textId="495EF35E" w:rsidR="00E362D0" w:rsidRPr="00E362D0" w:rsidRDefault="00000000" w:rsidP="000E7984">
      <w:pPr>
        <w:rPr>
          <w:b/>
          <w:bCs/>
        </w:rPr>
      </w:pPr>
      <w:hyperlink r:id="rId108" w:history="1">
        <w:r w:rsidR="00E362D0" w:rsidRPr="00E362D0">
          <w:rPr>
            <w:rStyle w:val="Hyperlink"/>
            <w:b/>
            <w:bCs/>
            <w:color w:val="auto"/>
            <w:u w:val="none"/>
          </w:rPr>
          <w:t>https://rb.gy/rvres</w:t>
        </w:r>
      </w:hyperlink>
      <w:r w:rsidR="00E362D0" w:rsidRPr="00E362D0">
        <w:rPr>
          <w:b/>
          <w:bCs/>
        </w:rPr>
        <w:t xml:space="preserve"> </w:t>
      </w:r>
    </w:p>
    <w:p w14:paraId="11630C17" w14:textId="77777777" w:rsidR="00E362D0" w:rsidRDefault="00E362D0">
      <w:pPr>
        <w:spacing w:line="240" w:lineRule="auto"/>
        <w:ind w:left="0"/>
      </w:pPr>
      <w:r>
        <w:br w:type="page"/>
      </w:r>
    </w:p>
    <w:p w14:paraId="35ECA0C7" w14:textId="7CD32028" w:rsidR="00592041" w:rsidRDefault="009812E2" w:rsidP="000E7984">
      <w:r>
        <w:rPr>
          <w:noProof/>
        </w:rPr>
        <w:drawing>
          <wp:anchor distT="0" distB="0" distL="114300" distR="114300" simplePos="0" relativeHeight="252062720" behindDoc="0" locked="0" layoutInCell="1" allowOverlap="1" wp14:anchorId="4A858D0D" wp14:editId="62A455AF">
            <wp:simplePos x="0" y="0"/>
            <wp:positionH relativeFrom="column">
              <wp:posOffset>-457200</wp:posOffset>
            </wp:positionH>
            <wp:positionV relativeFrom="paragraph">
              <wp:posOffset>390525</wp:posOffset>
            </wp:positionV>
            <wp:extent cx="2381250" cy="1370330"/>
            <wp:effectExtent l="0" t="0" r="0" b="1270"/>
            <wp:wrapThrough wrapText="bothSides">
              <wp:wrapPolygon edited="0">
                <wp:start x="0" y="0"/>
                <wp:lineTo x="0" y="21320"/>
                <wp:lineTo x="21427" y="21320"/>
                <wp:lineTo x="2142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041">
        <w:t>In this YouTube video are:</w:t>
      </w:r>
    </w:p>
    <w:p w14:paraId="73A4F5EF" w14:textId="278FAF37" w:rsidR="00592041" w:rsidRPr="00584752" w:rsidRDefault="00592041" w:rsidP="00EC183B">
      <w:pPr>
        <w:pStyle w:val="Listtoplevel"/>
      </w:pPr>
      <w:r w:rsidRPr="00584752">
        <w:t xml:space="preserve">Paula Tesoriero </w:t>
      </w:r>
      <w:r w:rsidR="00257EA9">
        <w:t>who is the</w:t>
      </w:r>
      <w:r w:rsidRPr="00584752">
        <w:t xml:space="preserve"> Chief Executive of Whaikaha</w:t>
      </w:r>
    </w:p>
    <w:p w14:paraId="19D2C950" w14:textId="3BE0C11D" w:rsidR="00660981" w:rsidRDefault="00592041" w:rsidP="00584752">
      <w:pPr>
        <w:pStyle w:val="Listtoplevel"/>
        <w:rPr>
          <w:rStyle w:val="Hyperlink"/>
          <w:color w:val="auto"/>
          <w:u w:val="none"/>
        </w:rPr>
      </w:pPr>
      <w:r w:rsidRPr="00584752">
        <w:rPr>
          <w:rStyle w:val="Hyperlink"/>
          <w:color w:val="auto"/>
          <w:u w:val="none"/>
        </w:rPr>
        <w:t>Ben O’Meara</w:t>
      </w:r>
      <w:r w:rsidR="00257EA9">
        <w:rPr>
          <w:rStyle w:val="Hyperlink"/>
          <w:color w:val="auto"/>
          <w:u w:val="none"/>
        </w:rPr>
        <w:t xml:space="preserve"> who is the</w:t>
      </w:r>
      <w:r w:rsidRPr="00584752">
        <w:rPr>
          <w:rStyle w:val="Hyperlink"/>
          <w:color w:val="auto"/>
          <w:u w:val="none"/>
        </w:rPr>
        <w:t xml:space="preserve"> Deputy Chief Executive</w:t>
      </w:r>
      <w:r w:rsidR="00257EA9">
        <w:rPr>
          <w:rStyle w:val="Hyperlink"/>
          <w:color w:val="auto"/>
          <w:u w:val="none"/>
        </w:rPr>
        <w:t xml:space="preserve"> of Whaikaha</w:t>
      </w:r>
      <w:r>
        <w:rPr>
          <w:rStyle w:val="Hyperlink"/>
          <w:color w:val="auto"/>
          <w:u w:val="none"/>
        </w:rPr>
        <w:t>.</w:t>
      </w:r>
    </w:p>
    <w:p w14:paraId="16D4ED6B" w14:textId="21DAF65B" w:rsidR="007C51B8" w:rsidRDefault="00B45B45" w:rsidP="007C51B8">
      <w:pPr>
        <w:pStyle w:val="Listtoplevel"/>
        <w:numPr>
          <w:ilvl w:val="0"/>
          <w:numId w:val="0"/>
        </w:numPr>
        <w:ind w:left="4253" w:hanging="567"/>
        <w:rPr>
          <w:rStyle w:val="Hyperlink"/>
          <w:color w:val="auto"/>
          <w:u w:val="none"/>
        </w:rPr>
      </w:pPr>
      <w:r w:rsidRPr="005103D8">
        <w:rPr>
          <w:sz w:val="28"/>
          <w:szCs w:val="32"/>
          <w:lang w:val="en-NZ" w:eastAsia="en-NZ"/>
        </w:rPr>
        <w:drawing>
          <wp:anchor distT="0" distB="0" distL="114300" distR="114300" simplePos="0" relativeHeight="252335104" behindDoc="0" locked="0" layoutInCell="1" allowOverlap="1" wp14:anchorId="6A4292B8" wp14:editId="4D58CC59">
            <wp:simplePos x="0" y="0"/>
            <wp:positionH relativeFrom="margin">
              <wp:posOffset>0</wp:posOffset>
            </wp:positionH>
            <wp:positionV relativeFrom="paragraph">
              <wp:posOffset>159078</wp:posOffset>
            </wp:positionV>
            <wp:extent cx="1460090" cy="1460090"/>
            <wp:effectExtent l="0" t="0" r="0" b="6985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090" cy="146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B449C" w14:textId="295E4DCA" w:rsidR="007C51B8" w:rsidRDefault="007C51B8" w:rsidP="0014697B">
      <w:pPr>
        <w:pStyle w:val="Listtoplevel"/>
        <w:numPr>
          <w:ilvl w:val="0"/>
          <w:numId w:val="0"/>
        </w:numPr>
        <w:spacing w:before="0"/>
        <w:ind w:left="3686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There will be a few jobs on our website over </w:t>
      </w:r>
      <w:r w:rsidR="0014697B">
        <w:rPr>
          <w:rStyle w:val="Hyperlink"/>
          <w:color w:val="auto"/>
          <w:u w:val="none"/>
        </w:rPr>
        <w:t>the Christmas break.</w:t>
      </w:r>
    </w:p>
    <w:p w14:paraId="6011EE86" w14:textId="77777777" w:rsidR="0014697B" w:rsidRDefault="0014697B" w:rsidP="0014697B">
      <w:pPr>
        <w:pStyle w:val="Listtoplevel"/>
        <w:numPr>
          <w:ilvl w:val="0"/>
          <w:numId w:val="0"/>
        </w:numPr>
        <w:spacing w:before="0"/>
        <w:ind w:left="3686"/>
        <w:rPr>
          <w:rStyle w:val="Hyperlink"/>
          <w:color w:val="auto"/>
          <w:u w:val="none"/>
        </w:rPr>
      </w:pPr>
    </w:p>
    <w:p w14:paraId="725AF716" w14:textId="77777777" w:rsidR="0014697B" w:rsidRDefault="0014697B" w:rsidP="0014697B">
      <w:pPr>
        <w:pStyle w:val="Listtoplevel"/>
        <w:numPr>
          <w:ilvl w:val="0"/>
          <w:numId w:val="0"/>
        </w:numPr>
        <w:spacing w:before="0"/>
        <w:ind w:left="3686"/>
        <w:rPr>
          <w:rStyle w:val="Hyperlink"/>
          <w:color w:val="auto"/>
          <w:u w:val="none"/>
        </w:rPr>
      </w:pPr>
    </w:p>
    <w:p w14:paraId="1B063C83" w14:textId="7E4B337D" w:rsidR="0014697B" w:rsidRDefault="00B45B45" w:rsidP="0014697B">
      <w:pPr>
        <w:pStyle w:val="Listtoplevel"/>
        <w:numPr>
          <w:ilvl w:val="0"/>
          <w:numId w:val="0"/>
        </w:numPr>
        <w:spacing w:before="0"/>
        <w:ind w:left="3686"/>
        <w:rPr>
          <w:rStyle w:val="Hyperlink"/>
          <w:color w:val="auto"/>
          <w:u w:val="none"/>
        </w:rPr>
      </w:pPr>
      <w:r w:rsidRPr="00640DD0">
        <w:rPr>
          <w:rFonts w:eastAsia="Arial Unicode MS"/>
        </w:rPr>
        <w:drawing>
          <wp:anchor distT="0" distB="0" distL="114300" distR="114300" simplePos="0" relativeHeight="252337152" behindDoc="1" locked="0" layoutInCell="1" allowOverlap="1" wp14:anchorId="26034862" wp14:editId="67F56CB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324303" cy="1324303"/>
            <wp:effectExtent l="0" t="0" r="9525" b="9525"/>
            <wp:wrapNone/>
            <wp:docPr id="1443291589" name="Picture 1443291589" descr="A green and white calendar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26633" name="Picture 33" descr="A green and white calendar with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89" cy="13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97B">
        <w:rPr>
          <w:rStyle w:val="Hyperlink"/>
          <w:color w:val="auto"/>
          <w:u w:val="none"/>
        </w:rPr>
        <w:t>There will be more jobs in 2024.</w:t>
      </w:r>
    </w:p>
    <w:p w14:paraId="63AE96EC" w14:textId="135C4E59" w:rsidR="000E7984" w:rsidRPr="00660981" w:rsidRDefault="00660981" w:rsidP="00660981">
      <w:pPr>
        <w:spacing w:line="240" w:lineRule="auto"/>
        <w:ind w:left="0"/>
        <w:rPr>
          <w:rStyle w:val="Hyperlink"/>
          <w:rFonts w:eastAsiaTheme="minorHAnsi"/>
          <w:noProof/>
          <w:color w:val="auto"/>
          <w:szCs w:val="22"/>
          <w:u w:val="none"/>
          <w:lang w:val="en-GB"/>
        </w:rPr>
      </w:pPr>
      <w:r>
        <w:rPr>
          <w:rStyle w:val="Hyperlink"/>
          <w:color w:val="auto"/>
          <w:u w:val="none"/>
        </w:rPr>
        <w:br w:type="page"/>
      </w:r>
    </w:p>
    <w:p w14:paraId="707A542C" w14:textId="77777777" w:rsidR="00184377" w:rsidRDefault="00184377" w:rsidP="00860B12">
      <w:pPr>
        <w:pStyle w:val="Heading1"/>
        <w:ind w:left="0"/>
      </w:pPr>
      <w:r>
        <w:t>How to contact us</w:t>
      </w:r>
    </w:p>
    <w:p w14:paraId="1FFC07F5" w14:textId="77777777" w:rsidR="00184377" w:rsidRDefault="00184377" w:rsidP="00184377"/>
    <w:p w14:paraId="22CA121B" w14:textId="60FC2850" w:rsidR="00184377" w:rsidRDefault="00184377" w:rsidP="00184377"/>
    <w:p w14:paraId="3D254FF4" w14:textId="545A3D80" w:rsidR="00184377" w:rsidRDefault="004304E2" w:rsidP="00184377">
      <w:r w:rsidRPr="001C4140">
        <w:rPr>
          <w:noProof/>
        </w:rPr>
        <w:drawing>
          <wp:anchor distT="0" distB="0" distL="114300" distR="114300" simplePos="0" relativeHeight="252022784" behindDoc="0" locked="0" layoutInCell="1" allowOverlap="1" wp14:anchorId="2E7F5856" wp14:editId="46F9606F">
            <wp:simplePos x="0" y="0"/>
            <wp:positionH relativeFrom="margin">
              <wp:posOffset>-167640</wp:posOffset>
            </wp:positionH>
            <wp:positionV relativeFrom="paragraph">
              <wp:posOffset>106045</wp:posOffset>
            </wp:positionV>
            <wp:extent cx="2134235" cy="422910"/>
            <wp:effectExtent l="0" t="0" r="0" b="0"/>
            <wp:wrapNone/>
            <wp:docPr id="1654096630" name="Picture 16540966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1784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77">
        <w:t xml:space="preserve">We will </w:t>
      </w:r>
      <w:r w:rsidR="001B658B">
        <w:t>have</w:t>
      </w:r>
      <w:r w:rsidR="00184377">
        <w:t xml:space="preserve"> update</w:t>
      </w:r>
      <w:r w:rsidR="001B658B">
        <w:t>s</w:t>
      </w:r>
      <w:r w:rsidR="00184377">
        <w:t xml:space="preserve"> </w:t>
      </w:r>
      <w:r w:rsidR="00257EA9">
        <w:t xml:space="preserve">about Whaikaha </w:t>
      </w:r>
      <w:r w:rsidR="008F093E">
        <w:t>in 2024</w:t>
      </w:r>
      <w:r w:rsidR="00184377">
        <w:t xml:space="preserve">. </w:t>
      </w:r>
    </w:p>
    <w:p w14:paraId="5B791BAE" w14:textId="45BAE46D" w:rsidR="00184377" w:rsidRDefault="001B658B" w:rsidP="00184377">
      <w:r w:rsidRPr="00C44D09">
        <w:rPr>
          <w:noProof/>
        </w:rPr>
        <w:drawing>
          <wp:anchor distT="0" distB="0" distL="114300" distR="114300" simplePos="0" relativeHeight="251998208" behindDoc="0" locked="0" layoutInCell="1" allowOverlap="1" wp14:anchorId="3AFAFC82" wp14:editId="21369B87">
            <wp:simplePos x="0" y="0"/>
            <wp:positionH relativeFrom="column">
              <wp:posOffset>-44634</wp:posOffset>
            </wp:positionH>
            <wp:positionV relativeFrom="paragraph">
              <wp:posOffset>276307</wp:posOffset>
            </wp:positionV>
            <wp:extent cx="1592826" cy="1508669"/>
            <wp:effectExtent l="0" t="0" r="7620" b="0"/>
            <wp:wrapNone/>
            <wp:docPr id="104804937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26" cy="150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7CC75" w14:textId="5D23E952" w:rsidR="00184377" w:rsidRDefault="004304E2" w:rsidP="004304E2">
      <w:pPr>
        <w:tabs>
          <w:tab w:val="left" w:pos="5010"/>
        </w:tabs>
      </w:pPr>
      <w:r>
        <w:tab/>
      </w:r>
    </w:p>
    <w:p w14:paraId="7FCC6222" w14:textId="5BC6C52C" w:rsidR="00184377" w:rsidRPr="00561464" w:rsidRDefault="00257EA9" w:rsidP="001B658B">
      <w:r>
        <w:t xml:space="preserve">You can </w:t>
      </w:r>
      <w:r w:rsidR="004C525B">
        <w:t>get in touch with us to let us know</w:t>
      </w:r>
      <w:r w:rsidR="001B658B">
        <w:t xml:space="preserve"> i</w:t>
      </w:r>
      <w:r w:rsidR="00184377" w:rsidRPr="00561464">
        <w:t xml:space="preserve">f there </w:t>
      </w:r>
      <w:proofErr w:type="gramStart"/>
      <w:r w:rsidR="00184377" w:rsidRPr="00561464">
        <w:t>is</w:t>
      </w:r>
      <w:proofErr w:type="gramEnd"/>
      <w:r w:rsidR="00184377" w:rsidRPr="00561464">
        <w:t xml:space="preserve"> something you would like to hear about in </w:t>
      </w:r>
      <w:r w:rsidR="001B658B">
        <w:t>these</w:t>
      </w:r>
      <w:r w:rsidR="00184377" w:rsidRPr="00561464">
        <w:t xml:space="preserve"> update</w:t>
      </w:r>
      <w:r>
        <w:t>s</w:t>
      </w:r>
    </w:p>
    <w:p w14:paraId="7B9ACEB6" w14:textId="06894258" w:rsidR="006A46E9" w:rsidRDefault="006A46E9">
      <w:pPr>
        <w:spacing w:line="240" w:lineRule="auto"/>
        <w:ind w:left="0"/>
      </w:pPr>
    </w:p>
    <w:p w14:paraId="014BA95D" w14:textId="77777777" w:rsidR="001B658B" w:rsidRDefault="001B658B">
      <w:pPr>
        <w:spacing w:line="240" w:lineRule="auto"/>
        <w:ind w:left="0"/>
      </w:pPr>
    </w:p>
    <w:p w14:paraId="758F2C1B" w14:textId="77777777" w:rsidR="001B658B" w:rsidRDefault="001B658B">
      <w:pPr>
        <w:spacing w:line="240" w:lineRule="auto"/>
        <w:ind w:left="0"/>
      </w:pPr>
    </w:p>
    <w:p w14:paraId="025859D0" w14:textId="422F5C33" w:rsidR="00A440EB" w:rsidRDefault="001B658B" w:rsidP="00A440EB">
      <w:pPr>
        <w:rPr>
          <w:rFonts w:eastAsia="Times New Roman"/>
          <w:shd w:val="clear" w:color="auto" w:fill="FFFFFF"/>
          <w:lang w:eastAsia="en-GB"/>
        </w:rPr>
      </w:pPr>
      <w:r w:rsidRPr="00945378">
        <w:rPr>
          <w:noProof/>
        </w:rPr>
        <w:drawing>
          <wp:anchor distT="0" distB="0" distL="114300" distR="114300" simplePos="0" relativeHeight="252001280" behindDoc="0" locked="0" layoutInCell="1" allowOverlap="1" wp14:anchorId="32D4AD10" wp14:editId="652D983F">
            <wp:simplePos x="0" y="0"/>
            <wp:positionH relativeFrom="column">
              <wp:posOffset>-157623</wp:posOffset>
            </wp:positionH>
            <wp:positionV relativeFrom="paragraph">
              <wp:posOffset>274176</wp:posOffset>
            </wp:positionV>
            <wp:extent cx="1885950" cy="1205230"/>
            <wp:effectExtent l="0" t="0" r="0" b="0"/>
            <wp:wrapNone/>
            <wp:docPr id="64238616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0EB">
        <w:rPr>
          <w:rFonts w:eastAsia="Times New Roman"/>
          <w:shd w:val="clear" w:color="auto" w:fill="FFFFFF"/>
          <w:lang w:eastAsia="en-GB"/>
        </w:rPr>
        <w:t xml:space="preserve">You can </w:t>
      </w:r>
      <w:r w:rsidR="006A46E9">
        <w:rPr>
          <w:rFonts w:eastAsia="Times New Roman"/>
          <w:shd w:val="clear" w:color="auto" w:fill="FFFFFF"/>
          <w:lang w:eastAsia="en-GB"/>
        </w:rPr>
        <w:t>get in touch with us</w:t>
      </w:r>
      <w:r w:rsidR="00A440EB">
        <w:rPr>
          <w:rFonts w:eastAsia="Times New Roman"/>
          <w:shd w:val="clear" w:color="auto" w:fill="FFFFFF"/>
          <w:lang w:eastAsia="en-GB"/>
        </w:rPr>
        <w:t>:</w:t>
      </w:r>
    </w:p>
    <w:p w14:paraId="1418593D" w14:textId="6B79FEC2" w:rsidR="00F53EC0" w:rsidRDefault="00A440EB" w:rsidP="00CE72EC">
      <w:pPr>
        <w:pStyle w:val="Listtoplevel"/>
        <w:rPr>
          <w:shd w:val="clear" w:color="auto" w:fill="FFFFFF"/>
          <w:lang w:eastAsia="en-GB"/>
        </w:rPr>
      </w:pPr>
      <w:r w:rsidRPr="00F53EC0">
        <w:rPr>
          <w:shd w:val="clear" w:color="auto" w:fill="FFFFFF"/>
          <w:lang w:eastAsia="en-GB"/>
        </w:rPr>
        <w:t xml:space="preserve">by </w:t>
      </w:r>
      <w:r w:rsidRPr="00F53EC0">
        <w:rPr>
          <w:b/>
          <w:bCs/>
          <w:shd w:val="clear" w:color="auto" w:fill="FFFFFF"/>
          <w:lang w:eastAsia="en-GB"/>
        </w:rPr>
        <w:t>email</w:t>
      </w:r>
      <w:r w:rsidR="004C525B" w:rsidRPr="00F53EC0">
        <w:rPr>
          <w:b/>
          <w:bCs/>
          <w:shd w:val="clear" w:color="auto" w:fill="FFFFFF"/>
          <w:lang w:eastAsia="en-GB"/>
        </w:rPr>
        <w:t xml:space="preserve"> </w:t>
      </w:r>
      <w:r w:rsidR="004C525B" w:rsidRPr="00F53EC0">
        <w:rPr>
          <w:shd w:val="clear" w:color="auto" w:fill="FFFFFF"/>
          <w:lang w:eastAsia="en-GB"/>
        </w:rPr>
        <w:t>at</w:t>
      </w:r>
      <w:r w:rsidRPr="00F53EC0">
        <w:rPr>
          <w:shd w:val="clear" w:color="auto" w:fill="FFFFFF"/>
          <w:lang w:eastAsia="en-GB"/>
        </w:rPr>
        <w:t>:</w:t>
      </w:r>
      <w:r w:rsidR="00B13643" w:rsidRPr="00F53EC0">
        <w:rPr>
          <w:shd w:val="clear" w:color="auto" w:fill="FFFFFF"/>
          <w:lang w:eastAsia="en-GB"/>
        </w:rPr>
        <w:br/>
      </w:r>
      <w:r w:rsidR="00F53EC0">
        <w:br/>
      </w:r>
      <w:hyperlink r:id="rId113" w:history="1">
        <w:r w:rsidR="00F53EC0" w:rsidRPr="00F53EC0">
          <w:rPr>
            <w:b/>
            <w:bCs/>
            <w:shd w:val="clear" w:color="auto" w:fill="FFFFFF"/>
            <w:lang w:eastAsia="en-GB"/>
          </w:rPr>
          <w:t>contact@whaikaha.govt.nz</w:t>
        </w:r>
      </w:hyperlink>
      <w:r w:rsidR="00F53EC0" w:rsidRPr="00F53EC0">
        <w:rPr>
          <w:rFonts w:ascii="Roboto" w:hAnsi="Roboto"/>
          <w:color w:val="1E1C20"/>
          <w:sz w:val="27"/>
          <w:szCs w:val="27"/>
          <w:shd w:val="clear" w:color="auto" w:fill="FDFDF0"/>
        </w:rPr>
        <w:t> </w:t>
      </w:r>
      <w:r w:rsidR="00F53EC0" w:rsidRPr="00F53EC0">
        <w:rPr>
          <w:shd w:val="clear" w:color="auto" w:fill="FFFFFF"/>
          <w:lang w:eastAsia="en-GB"/>
        </w:rPr>
        <w:t xml:space="preserve"> </w:t>
      </w:r>
    </w:p>
    <w:p w14:paraId="768425C9" w14:textId="58DA9FEB" w:rsidR="00A440EB" w:rsidRPr="00F53EC0" w:rsidRDefault="001B658B" w:rsidP="00CE72EC">
      <w:pPr>
        <w:pStyle w:val="Listtoplevel"/>
        <w:rPr>
          <w:shd w:val="clear" w:color="auto" w:fill="FFFFFF"/>
          <w:lang w:eastAsia="en-GB"/>
        </w:rPr>
      </w:pPr>
      <w:r w:rsidRPr="00945378">
        <w:rPr>
          <w:shd w:val="clear" w:color="auto" w:fill="FFFFFF"/>
          <w:lang w:eastAsia="en-GB"/>
        </w:rPr>
        <w:drawing>
          <wp:anchor distT="0" distB="0" distL="114300" distR="114300" simplePos="0" relativeHeight="252002304" behindDoc="0" locked="0" layoutInCell="1" allowOverlap="1" wp14:anchorId="6AF28BBA" wp14:editId="37341C47">
            <wp:simplePos x="0" y="0"/>
            <wp:positionH relativeFrom="column">
              <wp:posOffset>-46355</wp:posOffset>
            </wp:positionH>
            <wp:positionV relativeFrom="paragraph">
              <wp:posOffset>171450</wp:posOffset>
            </wp:positionV>
            <wp:extent cx="1371600" cy="1371600"/>
            <wp:effectExtent l="0" t="0" r="0" b="0"/>
            <wp:wrapNone/>
            <wp:docPr id="34320128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0EB" w:rsidRPr="00F53EC0">
        <w:rPr>
          <w:shd w:val="clear" w:color="auto" w:fill="FFFFFF"/>
          <w:lang w:eastAsia="en-GB"/>
        </w:rPr>
        <w:t xml:space="preserve">by </w:t>
      </w:r>
      <w:r w:rsidR="00A440EB" w:rsidRPr="00F53EC0">
        <w:rPr>
          <w:b/>
          <w:bCs/>
          <w:shd w:val="clear" w:color="auto" w:fill="FFFFFF"/>
          <w:lang w:eastAsia="en-GB"/>
        </w:rPr>
        <w:t>phone</w:t>
      </w:r>
      <w:r w:rsidR="004C525B" w:rsidRPr="00F53EC0">
        <w:rPr>
          <w:b/>
          <w:bCs/>
          <w:shd w:val="clear" w:color="auto" w:fill="FFFFFF"/>
          <w:lang w:eastAsia="en-GB"/>
        </w:rPr>
        <w:t xml:space="preserve"> </w:t>
      </w:r>
      <w:r w:rsidR="004C525B" w:rsidRPr="00F53EC0">
        <w:rPr>
          <w:shd w:val="clear" w:color="auto" w:fill="FFFFFF"/>
          <w:lang w:eastAsia="en-GB"/>
        </w:rPr>
        <w:t>on</w:t>
      </w:r>
      <w:r w:rsidR="00A440EB" w:rsidRPr="00F53EC0">
        <w:rPr>
          <w:shd w:val="clear" w:color="auto" w:fill="FFFFFF"/>
          <w:lang w:eastAsia="en-GB"/>
        </w:rPr>
        <w:t xml:space="preserve">: </w:t>
      </w:r>
      <w:r w:rsidR="00A440EB" w:rsidRPr="00F53EC0">
        <w:rPr>
          <w:shd w:val="clear" w:color="auto" w:fill="FFFFFF"/>
          <w:lang w:eastAsia="en-GB"/>
        </w:rPr>
        <w:tab/>
      </w:r>
      <w:r w:rsidR="00A440EB" w:rsidRPr="00F53EC0">
        <w:rPr>
          <w:b/>
          <w:bCs/>
          <w:shd w:val="clear" w:color="auto" w:fill="FFFFFF"/>
          <w:lang w:eastAsia="en-GB"/>
        </w:rPr>
        <w:t>0800 566 601</w:t>
      </w:r>
    </w:p>
    <w:p w14:paraId="311EC194" w14:textId="48149666" w:rsidR="00A440EB" w:rsidRPr="001B658B" w:rsidRDefault="00A440EB" w:rsidP="00303E01">
      <w:pPr>
        <w:pStyle w:val="Listtoplevel"/>
        <w:numPr>
          <w:ilvl w:val="0"/>
          <w:numId w:val="33"/>
        </w:numPr>
        <w:ind w:left="4253" w:hanging="567"/>
        <w:rPr>
          <w:shd w:val="clear" w:color="auto" w:fill="FFFFFF"/>
          <w:lang w:eastAsia="en-GB"/>
        </w:rPr>
      </w:pPr>
      <w:r w:rsidRPr="001B658B">
        <w:rPr>
          <w:shd w:val="clear" w:color="auto" w:fill="FFFFFF"/>
          <w:lang w:eastAsia="en-GB"/>
        </w:rPr>
        <w:t xml:space="preserve">by </w:t>
      </w:r>
      <w:r w:rsidRPr="001B658B">
        <w:rPr>
          <w:b/>
          <w:bCs/>
          <w:shd w:val="clear" w:color="auto" w:fill="FFFFFF"/>
          <w:lang w:eastAsia="en-GB"/>
        </w:rPr>
        <w:t>text</w:t>
      </w:r>
      <w:r w:rsidR="004C525B" w:rsidRPr="001B658B">
        <w:rPr>
          <w:shd w:val="clear" w:color="auto" w:fill="FFFFFF"/>
          <w:lang w:eastAsia="en-GB"/>
        </w:rPr>
        <w:t xml:space="preserve"> on</w:t>
      </w:r>
      <w:r w:rsidRPr="001B658B">
        <w:rPr>
          <w:shd w:val="clear" w:color="auto" w:fill="FFFFFF"/>
          <w:lang w:eastAsia="en-GB"/>
        </w:rPr>
        <w:t>:</w:t>
      </w:r>
      <w:r w:rsidRPr="001B658B">
        <w:rPr>
          <w:b/>
          <w:bCs/>
          <w:shd w:val="clear" w:color="auto" w:fill="FFFFFF"/>
          <w:lang w:eastAsia="en-GB"/>
        </w:rPr>
        <w:t xml:space="preserve"> </w:t>
      </w:r>
      <w:r w:rsidRPr="001B658B">
        <w:rPr>
          <w:b/>
          <w:bCs/>
          <w:shd w:val="clear" w:color="auto" w:fill="FFFFFF"/>
          <w:lang w:eastAsia="en-GB"/>
        </w:rPr>
        <w:tab/>
        <w:t>4206</w:t>
      </w:r>
    </w:p>
    <w:p w14:paraId="2D460288" w14:textId="0B082C5A" w:rsidR="006A46E9" w:rsidRDefault="006A46E9">
      <w:pPr>
        <w:spacing w:line="240" w:lineRule="auto"/>
        <w:ind w:left="0"/>
        <w:rPr>
          <w:shd w:val="clear" w:color="auto" w:fill="FFFFFF"/>
          <w:lang w:eastAsia="en-GB"/>
        </w:rPr>
      </w:pPr>
    </w:p>
    <w:p w14:paraId="7031DA24" w14:textId="77777777" w:rsidR="001B658B" w:rsidRDefault="001B658B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69D89609" w14:textId="79B35787" w:rsidR="00A440EB" w:rsidRPr="00DC18F8" w:rsidRDefault="006D5B6A" w:rsidP="00DA64BD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007424" behindDoc="0" locked="0" layoutInCell="1" allowOverlap="1" wp14:anchorId="5CD56A01" wp14:editId="2536825E">
            <wp:simplePos x="0" y="0"/>
            <wp:positionH relativeFrom="margin">
              <wp:posOffset>0</wp:posOffset>
            </wp:positionH>
            <wp:positionV relativeFrom="paragraph">
              <wp:posOffset>26711</wp:posOffset>
            </wp:positionV>
            <wp:extent cx="1617785" cy="1567778"/>
            <wp:effectExtent l="0" t="0" r="0" b="0"/>
            <wp:wrapNone/>
            <wp:docPr id="1945639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39171" name="Picture 1945639171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785" cy="1567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25B">
        <w:rPr>
          <w:shd w:val="clear" w:color="auto" w:fill="FFFFFF"/>
          <w:lang w:eastAsia="en-GB"/>
        </w:rPr>
        <w:t>You can call us on the</w:t>
      </w:r>
      <w:r w:rsidR="00A440EB">
        <w:rPr>
          <w:shd w:val="clear" w:color="auto" w:fill="FFFFFF"/>
          <w:lang w:eastAsia="en-GB"/>
        </w:rPr>
        <w:t xml:space="preserve"> phone:</w:t>
      </w:r>
    </w:p>
    <w:p w14:paraId="70D07891" w14:textId="39EB4300" w:rsidR="00EC187B" w:rsidRDefault="006A46E9" w:rsidP="00B57B52">
      <w:pPr>
        <w:pStyle w:val="Listtoplevel"/>
      </w:pPr>
      <w:r>
        <w:t xml:space="preserve">from </w:t>
      </w:r>
      <w:r w:rsidR="00A440EB" w:rsidRPr="00E30FC7">
        <w:t>8 am</w:t>
      </w:r>
      <w:r w:rsidR="00EC187B">
        <w:t xml:space="preserve"> </w:t>
      </w:r>
      <w:r w:rsidR="00A440EB" w:rsidRPr="00E30FC7">
        <w:t>to 5 pm</w:t>
      </w:r>
      <w:r w:rsidR="00B57B52">
        <w:t xml:space="preserve"> </w:t>
      </w:r>
      <w:r w:rsidR="00EC187B">
        <w:t>on:</w:t>
      </w:r>
    </w:p>
    <w:p w14:paraId="02CC751E" w14:textId="0A41009A" w:rsidR="00EC187B" w:rsidRDefault="00EC187B" w:rsidP="008A1AFC">
      <w:pPr>
        <w:pStyle w:val="Listsecondlevel"/>
      </w:pPr>
      <w:r>
        <w:t>Monday</w:t>
      </w:r>
    </w:p>
    <w:p w14:paraId="28E27194" w14:textId="6986C1F3" w:rsidR="00EC187B" w:rsidRDefault="00E819E3" w:rsidP="008A1AFC">
      <w:pPr>
        <w:pStyle w:val="Listsecondleve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65C43AB2" wp14:editId="69E22F1E">
                <wp:simplePos x="0" y="0"/>
                <wp:positionH relativeFrom="margin">
                  <wp:align>left</wp:align>
                </wp:positionH>
                <wp:positionV relativeFrom="paragraph">
                  <wp:posOffset>312176</wp:posOffset>
                </wp:positionV>
                <wp:extent cx="1638300" cy="1456543"/>
                <wp:effectExtent l="0" t="0" r="0" b="0"/>
                <wp:wrapNone/>
                <wp:docPr id="60137608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456543"/>
                          <a:chOff x="0" y="0"/>
                          <a:chExt cx="1638300" cy="1456543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830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8839828" name="Picture 1188839828" descr="A notebook with writing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91"/>
                          <a:stretch/>
                        </pic:blipFill>
                        <pic:spPr bwMode="auto">
                          <a:xfrm>
                            <a:off x="0" y="527538"/>
                            <a:ext cx="1638300" cy="929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68F80" id="Group 2" o:spid="_x0000_s1026" style="position:absolute;margin-left:0;margin-top:24.6pt;width:129pt;height:114.7pt;z-index:252027904;mso-position-horizontal:left;mso-position-horizontal-relative:margin" coordsize="16383,14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">
                <v:shape id="Picture 9" o:spid="_x0000_s1027" type="#_x0000_t75" style="position:absolute;width:1638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">
                  <v:imagedata r:id="rId118" o:title="" cropbottom="44199f"/>
                </v:shape>
                <v:shape id="Picture 1188839828" o:spid="_x0000_s1028" type="#_x0000_t75" alt="A notebook with writing on it&#10;&#10;Description automatically generated" style="position:absolute;top:5275;width:16383;height: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">
                  <v:imagedata r:id="rId118" o:title="A notebook with writing on it&#10;&#10;Description automatically generated" croptop="28371f"/>
                </v:shape>
                <w10:wrap anchorx="margin"/>
              </v:group>
            </w:pict>
          </mc:Fallback>
        </mc:AlternateContent>
      </w:r>
      <w:r w:rsidR="00EC187B">
        <w:t>Tuesday</w:t>
      </w:r>
    </w:p>
    <w:p w14:paraId="056D8FD2" w14:textId="6240C307" w:rsidR="00EC187B" w:rsidRDefault="00EC187B" w:rsidP="008A1AFC">
      <w:pPr>
        <w:pStyle w:val="Listsecondlevel"/>
      </w:pPr>
      <w:r>
        <w:t>Thursday</w:t>
      </w:r>
    </w:p>
    <w:p w14:paraId="1FA7F200" w14:textId="799FD607" w:rsidR="00EC187B" w:rsidRDefault="00EC187B" w:rsidP="00EC187B">
      <w:pPr>
        <w:pStyle w:val="Listsecondlevel"/>
      </w:pPr>
      <w:r>
        <w:t>Friday</w:t>
      </w:r>
    </w:p>
    <w:p w14:paraId="49B8FFC2" w14:textId="2A2C0C91" w:rsidR="00B57B52" w:rsidRDefault="006D5B6A" w:rsidP="00B57B52">
      <w:pPr>
        <w:pStyle w:val="Listtoplevel"/>
      </w:pPr>
      <w:r>
        <w:t>f</w:t>
      </w:r>
      <w:r w:rsidR="00B57B52">
        <w:t>rom 9.30 am to 5 pm on:</w:t>
      </w:r>
    </w:p>
    <w:p w14:paraId="1F4B0354" w14:textId="5AE68DF1" w:rsidR="00B57B52" w:rsidRPr="00B57B52" w:rsidRDefault="00E819E3" w:rsidP="008A1AFC">
      <w:pPr>
        <w:pStyle w:val="Listsecondlevel"/>
      </w:pPr>
      <w:r w:rsidRPr="00DC18F8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024832" behindDoc="0" locked="0" layoutInCell="1" allowOverlap="1" wp14:anchorId="2E4C0AEC" wp14:editId="0985B7A0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1638300" cy="292100"/>
            <wp:effectExtent l="0" t="0" r="0" b="0"/>
            <wp:wrapThrough wrapText="bothSides">
              <wp:wrapPolygon edited="0">
                <wp:start x="1507" y="0"/>
                <wp:lineTo x="251" y="2817"/>
                <wp:lineTo x="251" y="19722"/>
                <wp:lineTo x="20595" y="19722"/>
                <wp:lineTo x="20595" y="0"/>
                <wp:lineTo x="1507" y="0"/>
              </wp:wrapPolygon>
            </wp:wrapThrough>
            <wp:docPr id="1873099415" name="Picture 187309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8300" cy="2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B52">
        <w:t>Wednesday.</w:t>
      </w:r>
    </w:p>
    <w:p w14:paraId="006D482A" w14:textId="77777777" w:rsidR="00A440EB" w:rsidRPr="00DC18F8" w:rsidRDefault="00A440EB" w:rsidP="008A1AFC">
      <w:pPr>
        <w:pStyle w:val="Listtoplevel"/>
        <w:numPr>
          <w:ilvl w:val="0"/>
          <w:numId w:val="0"/>
        </w:numPr>
        <w:ind w:left="3686"/>
        <w:rPr>
          <w:rFonts w:eastAsia="Times New Roman" w:cs="Arial"/>
          <w:color w:val="000000"/>
          <w:sz w:val="22"/>
          <w:lang w:eastAsia="en-NZ"/>
        </w:rPr>
      </w:pPr>
    </w:p>
    <w:p w14:paraId="7B7624EF" w14:textId="77777777" w:rsidR="00A440EB" w:rsidRPr="00DC18F8" w:rsidRDefault="00A440EB" w:rsidP="00A440EB">
      <w:pPr>
        <w:rPr>
          <w:rFonts w:eastAsia="Times New Roman" w:cs="Arial"/>
          <w:color w:val="000000"/>
          <w:sz w:val="22"/>
          <w:szCs w:val="22"/>
          <w:lang w:val="en-GB" w:eastAsia="en-NZ"/>
        </w:rPr>
      </w:pPr>
    </w:p>
    <w:p w14:paraId="172CD279" w14:textId="77777777" w:rsidR="006D5B6A" w:rsidRDefault="006D5B6A">
      <w:pPr>
        <w:spacing w:line="240" w:lineRule="auto"/>
        <w:ind w:left="0"/>
        <w:rPr>
          <w:rFonts w:eastAsia="Times New Roman"/>
          <w:lang w:val="en-GB" w:eastAsia="en-NZ"/>
        </w:rPr>
      </w:pPr>
      <w:r>
        <w:rPr>
          <w:rFonts w:eastAsia="Times New Roman"/>
          <w:lang w:val="en-GB" w:eastAsia="en-NZ"/>
        </w:rPr>
        <w:br w:type="page"/>
      </w:r>
    </w:p>
    <w:p w14:paraId="3BDBE0A6" w14:textId="081F9C11" w:rsidR="00A440EB" w:rsidRPr="006333B6" w:rsidRDefault="00A440EB" w:rsidP="00652EAE">
      <w:pPr>
        <w:rPr>
          <w:rFonts w:eastAsia="Times New Roman"/>
          <w:lang w:eastAsia="en-NZ"/>
        </w:rPr>
      </w:pPr>
      <w:r w:rsidRPr="006333B6">
        <w:rPr>
          <w:rFonts w:asciiTheme="minorHAnsi" w:eastAsia="Times New Roman" w:hAnsiTheme="minorHAnsi" w:cs="Times New Roman"/>
          <w:noProof/>
          <w:kern w:val="2"/>
          <w:sz w:val="22"/>
          <w:szCs w:val="22"/>
          <w:lang w:val="en-NZ"/>
        </w:rPr>
        <w:drawing>
          <wp:anchor distT="0" distB="0" distL="114300" distR="114300" simplePos="0" relativeHeight="251857920" behindDoc="0" locked="0" layoutInCell="1" allowOverlap="1" wp14:anchorId="0C6A49DD" wp14:editId="42065F60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3B6">
        <w:rPr>
          <w:rFonts w:eastAsia="Times New Roman"/>
          <w:lang w:val="en-GB" w:eastAsia="en-NZ"/>
        </w:rPr>
        <w:t xml:space="preserve">If you find it hard to use the phone the </w:t>
      </w:r>
      <w:r w:rsidRPr="006333B6">
        <w:rPr>
          <w:rFonts w:eastAsia="Times New Roman"/>
          <w:b/>
          <w:lang w:val="en-GB" w:eastAsia="en-NZ"/>
        </w:rPr>
        <w:t xml:space="preserve">New Zealand Relay </w:t>
      </w:r>
      <w:r w:rsidRPr="006333B6">
        <w:rPr>
          <w:rFonts w:eastAsia="Times New Roman"/>
          <w:lang w:val="en-GB" w:eastAsia="en-NZ"/>
        </w:rPr>
        <w:t>service is for people who</w:t>
      </w:r>
      <w:r w:rsidR="00BA0A84" w:rsidRPr="00BA0A84">
        <w:t xml:space="preserve"> </w:t>
      </w:r>
      <w:r w:rsidR="00BA0A84" w:rsidRPr="007B446E">
        <w:t>are</w:t>
      </w:r>
      <w:r w:rsidR="00652EAE">
        <w:rPr>
          <w:rFonts w:eastAsia="Times New Roman"/>
          <w:lang w:val="en-GB" w:eastAsia="en-NZ"/>
        </w:rPr>
        <w:t>:</w:t>
      </w:r>
    </w:p>
    <w:p w14:paraId="0229F45D" w14:textId="48EA8F96" w:rsidR="00A440EB" w:rsidRPr="007B446E" w:rsidRDefault="00A440EB" w:rsidP="00652EAE">
      <w:pPr>
        <w:pStyle w:val="Listtoplevel"/>
      </w:pPr>
      <w:r w:rsidRPr="007B446E">
        <w:t>Deaf / hard of hearing</w:t>
      </w:r>
    </w:p>
    <w:p w14:paraId="1FA32BAC" w14:textId="69935078" w:rsidR="00A440EB" w:rsidRPr="007B446E" w:rsidRDefault="00C0261A" w:rsidP="00652EAE">
      <w:pPr>
        <w:pStyle w:val="Listtoplevel"/>
      </w:pPr>
      <w:r w:rsidRPr="006333B6">
        <w:rPr>
          <w:rFonts w:asciiTheme="minorHAnsi" w:hAnsiTheme="minorHAnsi" w:cs="Times New Roman"/>
          <w:kern w:val="2"/>
          <w:lang w:val="en-NZ"/>
        </w:rPr>
        <w:drawing>
          <wp:anchor distT="0" distB="0" distL="114300" distR="114300" simplePos="0" relativeHeight="251856896" behindDoc="0" locked="0" layoutInCell="1" allowOverlap="1" wp14:anchorId="75F0EB39" wp14:editId="7D7D111C">
            <wp:simplePos x="0" y="0"/>
            <wp:positionH relativeFrom="column">
              <wp:posOffset>-109220</wp:posOffset>
            </wp:positionH>
            <wp:positionV relativeFrom="paragraph">
              <wp:posOffset>70485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0EB" w:rsidRPr="007B446E">
        <w:t>deafblind</w:t>
      </w:r>
    </w:p>
    <w:p w14:paraId="51CF2A6B" w14:textId="77777777" w:rsidR="00A440EB" w:rsidRPr="007B446E" w:rsidRDefault="00A440EB" w:rsidP="00652EAE">
      <w:pPr>
        <w:pStyle w:val="Listtoplevel"/>
      </w:pPr>
      <w:r w:rsidRPr="007B446E">
        <w:t>speech impaired / find it hard to talk.</w:t>
      </w:r>
    </w:p>
    <w:p w14:paraId="139B28E9" w14:textId="77777777" w:rsidR="00A440EB" w:rsidRPr="00DC18F8" w:rsidRDefault="00A440EB" w:rsidP="00B2161F">
      <w:pPr>
        <w:rPr>
          <w:rFonts w:eastAsia="Times New Roman"/>
          <w:shd w:val="clear" w:color="auto" w:fill="FFFFFF"/>
          <w:lang w:eastAsia="en-GB"/>
        </w:rPr>
      </w:pPr>
    </w:p>
    <w:p w14:paraId="427D248C" w14:textId="77777777" w:rsidR="00A440EB" w:rsidRPr="00DC18F8" w:rsidRDefault="00A440EB" w:rsidP="00B2161F">
      <w:pPr>
        <w:rPr>
          <w:rFonts w:eastAsia="Times New Roman" w:cs="Arial"/>
          <w:b/>
          <w:bCs/>
          <w:szCs w:val="22"/>
          <w:lang w:val="en-NZ"/>
        </w:rPr>
      </w:pPr>
    </w:p>
    <w:p w14:paraId="55EFE7A6" w14:textId="77777777" w:rsidR="00A440EB" w:rsidRPr="00DC18F8" w:rsidRDefault="00A440EB" w:rsidP="00B2161F">
      <w:pPr>
        <w:rPr>
          <w:rFonts w:eastAsia="Times New Roman" w:cs="Arial"/>
          <w:szCs w:val="32"/>
          <w:lang w:val="en-NZ"/>
        </w:rPr>
      </w:pPr>
      <w:r w:rsidRPr="00DC18F8">
        <w:rPr>
          <w:rFonts w:asciiTheme="minorHAnsi" w:eastAsia="Times New Roman" w:hAnsiTheme="minorHAnsi" w:cs="Times New Roman"/>
          <w:noProof/>
          <w:kern w:val="2"/>
          <w:szCs w:val="22"/>
          <w:lang w:val="en-NZ"/>
        </w:rPr>
        <w:drawing>
          <wp:anchor distT="0" distB="0" distL="114300" distR="114300" simplePos="0" relativeHeight="251858944" behindDoc="0" locked="0" layoutInCell="1" allowOverlap="1" wp14:anchorId="728DB126" wp14:editId="547DE9BE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8F8">
        <w:rPr>
          <w:rFonts w:eastAsia="Times New Roman" w:cs="Arial"/>
          <w:szCs w:val="32"/>
          <w:lang w:val="en-NZ"/>
        </w:rPr>
        <w:t>You can find out more about the New Zealand Relay service at:</w:t>
      </w:r>
    </w:p>
    <w:p w14:paraId="6F96AE82" w14:textId="77777777" w:rsidR="00A440EB" w:rsidRPr="00DC18F8" w:rsidRDefault="00A440EB" w:rsidP="00B2161F">
      <w:pPr>
        <w:rPr>
          <w:rFonts w:eastAsia="Times New Roman" w:cs="Arial"/>
          <w:szCs w:val="32"/>
          <w:lang w:val="en-NZ"/>
        </w:rPr>
      </w:pPr>
    </w:p>
    <w:p w14:paraId="73A74559" w14:textId="2752B8AB" w:rsidR="00E30FC7" w:rsidRPr="00E30FC7" w:rsidRDefault="00000000" w:rsidP="00B2161F">
      <w:pPr>
        <w:rPr>
          <w:rFonts w:eastAsia="Times New Roman" w:cs="Arial"/>
          <w:b/>
          <w:bCs/>
          <w:szCs w:val="32"/>
          <w:lang w:val="en-NZ"/>
        </w:rPr>
      </w:pPr>
      <w:hyperlink r:id="rId123" w:history="1">
        <w:r w:rsidR="00E30FC7" w:rsidRPr="00E30FC7">
          <w:rPr>
            <w:rStyle w:val="Hyperlink"/>
            <w:rFonts w:eastAsia="Times New Roman" w:cs="Arial"/>
            <w:b/>
            <w:bCs/>
            <w:color w:val="auto"/>
            <w:szCs w:val="32"/>
            <w:u w:val="none"/>
            <w:lang w:val="en-NZ"/>
          </w:rPr>
          <w:t>www.nzrelay.co.nz</w:t>
        </w:r>
      </w:hyperlink>
    </w:p>
    <w:p w14:paraId="6517CB03" w14:textId="77777777" w:rsidR="00E30FC7" w:rsidRDefault="00E30FC7" w:rsidP="00B2161F">
      <w:pPr>
        <w:rPr>
          <w:rFonts w:eastAsia="Times New Roman" w:cs="Arial"/>
          <w:b/>
          <w:bCs/>
          <w:szCs w:val="32"/>
          <w:lang w:val="en-NZ"/>
        </w:rPr>
      </w:pPr>
    </w:p>
    <w:p w14:paraId="1542F00F" w14:textId="77777777" w:rsidR="00E30FC7" w:rsidRDefault="00E30FC7" w:rsidP="00B2161F">
      <w:pPr>
        <w:rPr>
          <w:rFonts w:eastAsia="Times New Roman" w:cs="Arial"/>
          <w:b/>
          <w:bCs/>
          <w:szCs w:val="32"/>
          <w:lang w:val="en-NZ"/>
        </w:rPr>
      </w:pPr>
    </w:p>
    <w:p w14:paraId="6233DE21" w14:textId="40EF7833" w:rsidR="00A440EB" w:rsidRDefault="000B7CF3" w:rsidP="00B2161F">
      <w:pPr>
        <w:rPr>
          <w:rFonts w:eastAsia="Times New Roman" w:cs="Arial"/>
          <w:szCs w:val="32"/>
          <w:lang w:val="en-NZ"/>
        </w:rPr>
      </w:pPr>
      <w:r w:rsidRPr="00DC18F8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004352" behindDoc="0" locked="0" layoutInCell="1" allowOverlap="1" wp14:anchorId="2FBD8AA7" wp14:editId="3607636C">
            <wp:simplePos x="0" y="0"/>
            <wp:positionH relativeFrom="column">
              <wp:posOffset>-112786</wp:posOffset>
            </wp:positionH>
            <wp:positionV relativeFrom="paragraph">
              <wp:posOffset>678766</wp:posOffset>
            </wp:positionV>
            <wp:extent cx="1638300" cy="1153160"/>
            <wp:effectExtent l="0" t="0" r="0" b="8890"/>
            <wp:wrapThrough wrapText="bothSides">
              <wp:wrapPolygon edited="0">
                <wp:start x="1507" y="0"/>
                <wp:lineTo x="251" y="6066"/>
                <wp:lineTo x="0" y="19982"/>
                <wp:lineTo x="502" y="21410"/>
                <wp:lineTo x="1507" y="21410"/>
                <wp:lineTo x="20595" y="21410"/>
                <wp:lineTo x="20344" y="0"/>
                <wp:lineTo x="1507" y="0"/>
              </wp:wrapPolygon>
            </wp:wrapThrough>
            <wp:docPr id="1088664885" name="Picture 1088664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8300" cy="115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FC7" w:rsidRPr="00E30FC7">
        <w:rPr>
          <w:rFonts w:eastAsia="Times New Roman" w:cs="Arial"/>
          <w:szCs w:val="32"/>
          <w:lang w:val="en-NZ"/>
        </w:rPr>
        <w:t>The</w:t>
      </w:r>
      <w:r w:rsidR="00E30FC7">
        <w:rPr>
          <w:rFonts w:eastAsia="Times New Roman" w:cs="Arial"/>
          <w:szCs w:val="32"/>
          <w:lang w:val="en-NZ"/>
        </w:rPr>
        <w:t xml:space="preserve"> New Zealand Relay </w:t>
      </w:r>
      <w:r w:rsidR="00BA0A84">
        <w:rPr>
          <w:rFonts w:eastAsia="Times New Roman" w:cs="Arial"/>
          <w:szCs w:val="32"/>
          <w:lang w:val="en-NZ"/>
        </w:rPr>
        <w:t xml:space="preserve">service </w:t>
      </w:r>
      <w:r w:rsidR="00E30FC7">
        <w:rPr>
          <w:rFonts w:eastAsia="Times New Roman" w:cs="Arial"/>
          <w:szCs w:val="32"/>
          <w:lang w:val="en-NZ"/>
        </w:rPr>
        <w:t xml:space="preserve">can </w:t>
      </w:r>
      <w:r w:rsidR="00250A0B">
        <w:rPr>
          <w:rFonts w:eastAsia="Times New Roman" w:cs="Arial"/>
          <w:szCs w:val="32"/>
          <w:lang w:val="en-NZ"/>
        </w:rPr>
        <w:t xml:space="preserve">get in touch with </w:t>
      </w:r>
      <w:r w:rsidR="00E30FC7">
        <w:rPr>
          <w:rFonts w:eastAsia="Times New Roman" w:cs="Arial"/>
          <w:szCs w:val="32"/>
          <w:lang w:val="en-NZ"/>
        </w:rPr>
        <w:t>us for you</w:t>
      </w:r>
      <w:r w:rsidR="005035FA">
        <w:rPr>
          <w:rFonts w:eastAsia="Times New Roman" w:cs="Arial"/>
          <w:szCs w:val="32"/>
          <w:lang w:val="en-NZ"/>
        </w:rPr>
        <w:t>:</w:t>
      </w:r>
    </w:p>
    <w:p w14:paraId="38A16E94" w14:textId="77B910B2" w:rsidR="009C597E" w:rsidRPr="00B2161F" w:rsidRDefault="006D5B6A" w:rsidP="00B2161F">
      <w:pPr>
        <w:pStyle w:val="Listtoplevel"/>
      </w:pPr>
      <w:r w:rsidRPr="00B2161F">
        <w:t xml:space="preserve">on </w:t>
      </w:r>
      <w:r w:rsidR="009C597E" w:rsidRPr="00B2161F">
        <w:t xml:space="preserve">Monday to Friday </w:t>
      </w:r>
    </w:p>
    <w:p w14:paraId="741EDB3B" w14:textId="23EE38EA" w:rsidR="009C597E" w:rsidRPr="00B2161F" w:rsidRDefault="006D5B6A" w:rsidP="00B2161F">
      <w:pPr>
        <w:pStyle w:val="Listtoplevel"/>
      </w:pPr>
      <w:r w:rsidRPr="00B2161F">
        <w:t xml:space="preserve">from </w:t>
      </w:r>
      <w:r w:rsidR="009C597E" w:rsidRPr="00B2161F">
        <w:t xml:space="preserve">7 am to 6 pm. </w:t>
      </w:r>
    </w:p>
    <w:p w14:paraId="7B3F3EAD" w14:textId="0EEC49AA" w:rsidR="0064667B" w:rsidRPr="00592041" w:rsidRDefault="00FC3CEB" w:rsidP="00A440EB">
      <w:pPr>
        <w:pStyle w:val="Listtoplevel"/>
        <w:numPr>
          <w:ilvl w:val="0"/>
          <w:numId w:val="0"/>
        </w:numPr>
        <w:ind w:left="4253" w:hanging="567"/>
      </w:pPr>
      <w:r w:rsidRPr="00592041">
        <w:br w:type="page"/>
      </w:r>
    </w:p>
    <w:p w14:paraId="00578EB9" w14:textId="5F1EB724" w:rsidR="00EC5F32" w:rsidRPr="00E43F08" w:rsidRDefault="00F516A3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0" w:name="_Hlk53559738"/>
      <w:r w:rsidRPr="001C4140">
        <w:rPr>
          <w:noProof/>
        </w:rPr>
        <w:drawing>
          <wp:anchor distT="0" distB="0" distL="114300" distR="114300" simplePos="0" relativeHeight="251806720" behindDoc="0" locked="0" layoutInCell="1" allowOverlap="1" wp14:anchorId="15DDAB1D" wp14:editId="5F896C2A">
            <wp:simplePos x="0" y="0"/>
            <wp:positionH relativeFrom="margin">
              <wp:posOffset>-150284</wp:posOffset>
            </wp:positionH>
            <wp:positionV relativeFrom="paragraph">
              <wp:posOffset>235974</wp:posOffset>
            </wp:positionV>
            <wp:extent cx="1992573" cy="394938"/>
            <wp:effectExtent l="0" t="0" r="0" b="5715"/>
            <wp:wrapNone/>
            <wp:docPr id="1507003919" name="Picture 1507003919" descr="Whaikaha Ministry of Disabled Peop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03919" name="Picture 1507003919" descr="Whaikaha Ministry of Disabled People logo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73" cy="39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214959A5" wp14:editId="396BA74C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7716CD" w14:textId="77777777" w:rsidR="00E00883" w:rsidRDefault="00E00883" w:rsidP="008A1AFC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959A5" id="Rectangle: Rounded Corners 24" o:spid="_x0000_s1036" style="position:absolute;left:0;text-align:left;margin-left:-27.1pt;margin-top:-21.15pt;width:490.9pt;height:727.65pt;z-index:-2515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" filled="f" strokecolor="windowText">
                <v:textbox>
                  <w:txbxContent>
                    <w:p w14:paraId="327716CD" w14:textId="77777777" w:rsidR="00E00883" w:rsidRDefault="00E00883" w:rsidP="008A1AFC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>
        <w:rPr>
          <w:rFonts w:eastAsia="Times New Roman" w:cs="Arial"/>
          <w:szCs w:val="32"/>
          <w:lang w:eastAsia="en-NZ"/>
        </w:rPr>
        <w:t>Whaikaha – Ministry of Disabled People.</w:t>
      </w:r>
    </w:p>
    <w:p w14:paraId="3A0B1078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583AD73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39C72B29" wp14:editId="546C7320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37A2058C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3DA9E093" wp14:editId="402E89E2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B8D7F" w14:textId="2B45909B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7F301F78" w14:textId="26C94EF2" w:rsidR="00EC5F32" w:rsidRPr="00E43F08" w:rsidRDefault="001B658B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65760" behindDoc="1" locked="0" layoutInCell="1" allowOverlap="1" wp14:anchorId="1A642820" wp14:editId="634744FD">
            <wp:simplePos x="0" y="0"/>
            <wp:positionH relativeFrom="margin">
              <wp:posOffset>283845</wp:posOffset>
            </wp:positionH>
            <wp:positionV relativeFrom="paragraph">
              <wp:posOffset>136484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432BB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118B1EC1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1279E7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69856" behindDoc="0" locked="0" layoutInCell="1" allowOverlap="1" wp14:anchorId="10174C94" wp14:editId="434FB107">
            <wp:simplePos x="0" y="0"/>
            <wp:positionH relativeFrom="margin">
              <wp:posOffset>32385</wp:posOffset>
            </wp:positionH>
            <wp:positionV relativeFrom="paragraph">
              <wp:posOffset>309880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07F7189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D773F22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70880" behindDoc="0" locked="0" layoutInCell="1" allowOverlap="1" wp14:anchorId="3085630E" wp14:editId="2D482211">
            <wp:simplePos x="0" y="0"/>
            <wp:positionH relativeFrom="column">
              <wp:posOffset>-140704</wp:posOffset>
            </wp:positionH>
            <wp:positionV relativeFrom="paragraph">
              <wp:posOffset>363486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52BDD2DE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74F6E7B" w14:textId="4EB131AC" w:rsidR="00EC5F32" w:rsidRPr="00AF668B" w:rsidRDefault="001B658B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794432" behindDoc="0" locked="0" layoutInCell="1" allowOverlap="1" wp14:anchorId="1539D358" wp14:editId="69278C8E">
            <wp:simplePos x="0" y="0"/>
            <wp:positionH relativeFrom="column">
              <wp:posOffset>983615</wp:posOffset>
            </wp:positionH>
            <wp:positionV relativeFrom="paragraph">
              <wp:posOffset>91583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1D4E4ABD" w14:textId="3E6BAB7C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5F95F745" w14:textId="6588DDC8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BA0A84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173BFE44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67808" behindDoc="0" locked="0" layoutInCell="1" allowOverlap="1" wp14:anchorId="15AF6EB5" wp14:editId="57A4D260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722C29">
      <w:footerReference w:type="even" r:id="rId133"/>
      <w:footerReference w:type="default" r:id="rId134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645A4" w14:textId="77777777" w:rsidR="00A121A4" w:rsidRDefault="00A121A4">
      <w:pPr>
        <w:spacing w:line="240" w:lineRule="auto"/>
      </w:pPr>
      <w:r>
        <w:separator/>
      </w:r>
    </w:p>
  </w:endnote>
  <w:endnote w:type="continuationSeparator" w:id="0">
    <w:p w14:paraId="1FFD39E5" w14:textId="77777777" w:rsidR="00A121A4" w:rsidRDefault="00A121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40D7B8DB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EDB77EF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4F35BCB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B948D91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FF2E2" w14:textId="77777777" w:rsidR="00A121A4" w:rsidRDefault="00A121A4">
      <w:pPr>
        <w:spacing w:line="240" w:lineRule="auto"/>
      </w:pPr>
      <w:r>
        <w:separator/>
      </w:r>
    </w:p>
  </w:footnote>
  <w:footnote w:type="continuationSeparator" w:id="0">
    <w:p w14:paraId="103B5CB5" w14:textId="77777777" w:rsidR="00A121A4" w:rsidRDefault="00A121A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F448A"/>
    <w:multiLevelType w:val="hybridMultilevel"/>
    <w:tmpl w:val="6B4CDA6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3DF29FD"/>
    <w:multiLevelType w:val="hybridMultilevel"/>
    <w:tmpl w:val="F2F8C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794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F2738"/>
    <w:multiLevelType w:val="hybridMultilevel"/>
    <w:tmpl w:val="AB38F4A2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7" w15:restartNumberingAfterBreak="0">
    <w:nsid w:val="0BEE65F9"/>
    <w:multiLevelType w:val="hybridMultilevel"/>
    <w:tmpl w:val="BBE8694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0EF45D52"/>
    <w:multiLevelType w:val="hybridMultilevel"/>
    <w:tmpl w:val="9F807DB2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9" w15:restartNumberingAfterBreak="0">
    <w:nsid w:val="118D00F0"/>
    <w:multiLevelType w:val="hybridMultilevel"/>
    <w:tmpl w:val="F3640996"/>
    <w:lvl w:ilvl="0" w:tplc="0726C1B6">
      <w:start w:val="1"/>
      <w:numFmt w:val="bullet"/>
      <w:pStyle w:val="Bullet2"/>
      <w:lvlText w:val="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C368B"/>
    <w:multiLevelType w:val="hybridMultilevel"/>
    <w:tmpl w:val="81F61A2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18825BF1"/>
    <w:multiLevelType w:val="hybridMultilevel"/>
    <w:tmpl w:val="CB82B18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192D0F5F"/>
    <w:multiLevelType w:val="hybridMultilevel"/>
    <w:tmpl w:val="D3B44F98"/>
    <w:lvl w:ilvl="0" w:tplc="0809000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5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2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973" w:hanging="360"/>
      </w:pPr>
      <w:rPr>
        <w:rFonts w:ascii="Wingdings" w:hAnsi="Wingdings" w:hint="default"/>
      </w:rPr>
    </w:lvl>
  </w:abstractNum>
  <w:abstractNum w:abstractNumId="14" w15:restartNumberingAfterBreak="0">
    <w:nsid w:val="1A1714FA"/>
    <w:multiLevelType w:val="hybridMultilevel"/>
    <w:tmpl w:val="E9DC3D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1E501F88"/>
    <w:multiLevelType w:val="hybridMultilevel"/>
    <w:tmpl w:val="CD3AC6AC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6" w15:restartNumberingAfterBreak="0">
    <w:nsid w:val="27935A7F"/>
    <w:multiLevelType w:val="hybridMultilevel"/>
    <w:tmpl w:val="0CF6863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28AF7230"/>
    <w:multiLevelType w:val="hybridMultilevel"/>
    <w:tmpl w:val="EC3413C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2F410346"/>
    <w:multiLevelType w:val="hybridMultilevel"/>
    <w:tmpl w:val="83F82658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31F70D84"/>
    <w:multiLevelType w:val="hybridMultilevel"/>
    <w:tmpl w:val="7304FD5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33CA06AA"/>
    <w:multiLevelType w:val="hybridMultilevel"/>
    <w:tmpl w:val="D194A31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37CC3B25"/>
    <w:multiLevelType w:val="hybridMultilevel"/>
    <w:tmpl w:val="7F9E496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388B7A99"/>
    <w:multiLevelType w:val="hybridMultilevel"/>
    <w:tmpl w:val="3AB217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3E3E1B33"/>
    <w:multiLevelType w:val="hybridMultilevel"/>
    <w:tmpl w:val="4D0C224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3FAB494C"/>
    <w:multiLevelType w:val="hybridMultilevel"/>
    <w:tmpl w:val="5148C08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404C582C"/>
    <w:multiLevelType w:val="hybridMultilevel"/>
    <w:tmpl w:val="A8F2DA1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 w15:restartNumberingAfterBreak="0">
    <w:nsid w:val="41CF7247"/>
    <w:multiLevelType w:val="hybridMultilevel"/>
    <w:tmpl w:val="BB900D6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9" w15:restartNumberingAfterBreak="0">
    <w:nsid w:val="42D51A27"/>
    <w:multiLevelType w:val="hybridMultilevel"/>
    <w:tmpl w:val="009CB0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42F033CF"/>
    <w:multiLevelType w:val="hybridMultilevel"/>
    <w:tmpl w:val="9E7C992A"/>
    <w:lvl w:ilvl="0" w:tplc="0809000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9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6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342" w:hanging="360"/>
      </w:pPr>
      <w:rPr>
        <w:rFonts w:ascii="Wingdings" w:hAnsi="Wingdings" w:hint="default"/>
      </w:rPr>
    </w:lvl>
  </w:abstractNum>
  <w:abstractNum w:abstractNumId="31" w15:restartNumberingAfterBreak="0">
    <w:nsid w:val="44681DBE"/>
    <w:multiLevelType w:val="hybridMultilevel"/>
    <w:tmpl w:val="893893D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2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 w15:restartNumberingAfterBreak="0">
    <w:nsid w:val="4B734B75"/>
    <w:multiLevelType w:val="hybridMultilevel"/>
    <w:tmpl w:val="2250B962"/>
    <w:lvl w:ilvl="0" w:tplc="08090001">
      <w:start w:val="1"/>
      <w:numFmt w:val="bullet"/>
      <w:lvlText w:val=""/>
      <w:lvlJc w:val="left"/>
      <w:pPr>
        <w:ind w:left="7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5" w:hanging="360"/>
      </w:pPr>
      <w:rPr>
        <w:rFonts w:ascii="Wingdings" w:hAnsi="Wingdings" w:hint="default"/>
      </w:rPr>
    </w:lvl>
  </w:abstractNum>
  <w:abstractNum w:abstractNumId="34" w15:restartNumberingAfterBreak="0">
    <w:nsid w:val="4C6C01CC"/>
    <w:multiLevelType w:val="hybridMultilevel"/>
    <w:tmpl w:val="1648121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6" w15:restartNumberingAfterBreak="0">
    <w:nsid w:val="4E97384C"/>
    <w:multiLevelType w:val="hybridMultilevel"/>
    <w:tmpl w:val="E6283F7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7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D5100A"/>
    <w:multiLevelType w:val="hybridMultilevel"/>
    <w:tmpl w:val="2B92F55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9" w15:restartNumberingAfterBreak="0">
    <w:nsid w:val="50447FC8"/>
    <w:multiLevelType w:val="hybridMultilevel"/>
    <w:tmpl w:val="D3CCF1F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0" w15:restartNumberingAfterBreak="0">
    <w:nsid w:val="53B45ED5"/>
    <w:multiLevelType w:val="hybridMultilevel"/>
    <w:tmpl w:val="CF0ECA0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1" w15:restartNumberingAfterBreak="0">
    <w:nsid w:val="540D3022"/>
    <w:multiLevelType w:val="hybridMultilevel"/>
    <w:tmpl w:val="68363FF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2" w15:restartNumberingAfterBreak="0">
    <w:nsid w:val="5440569F"/>
    <w:multiLevelType w:val="hybridMultilevel"/>
    <w:tmpl w:val="AFEEAFD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3" w15:restartNumberingAfterBreak="0">
    <w:nsid w:val="54B26B51"/>
    <w:multiLevelType w:val="hybridMultilevel"/>
    <w:tmpl w:val="85D0091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4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5" w15:restartNumberingAfterBreak="0">
    <w:nsid w:val="5ABD6023"/>
    <w:multiLevelType w:val="hybridMultilevel"/>
    <w:tmpl w:val="C7F0F4D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6" w15:restartNumberingAfterBreak="0">
    <w:nsid w:val="5CF55C0B"/>
    <w:multiLevelType w:val="hybridMultilevel"/>
    <w:tmpl w:val="D3143684"/>
    <w:lvl w:ilvl="0" w:tplc="08090001">
      <w:start w:val="1"/>
      <w:numFmt w:val="bullet"/>
      <w:lvlText w:val=""/>
      <w:lvlJc w:val="left"/>
      <w:pPr>
        <w:ind w:left="7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5" w:hanging="360"/>
      </w:pPr>
      <w:rPr>
        <w:rFonts w:ascii="Wingdings" w:hAnsi="Wingdings" w:hint="default"/>
      </w:rPr>
    </w:lvl>
  </w:abstractNum>
  <w:abstractNum w:abstractNumId="47" w15:restartNumberingAfterBreak="0">
    <w:nsid w:val="5D73535D"/>
    <w:multiLevelType w:val="hybridMultilevel"/>
    <w:tmpl w:val="A13AA832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8" w15:restartNumberingAfterBreak="0">
    <w:nsid w:val="5E2C0D7A"/>
    <w:multiLevelType w:val="hybridMultilevel"/>
    <w:tmpl w:val="9E3E1B5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5FCD7CC8"/>
    <w:multiLevelType w:val="hybridMultilevel"/>
    <w:tmpl w:val="A036E3A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0" w15:restartNumberingAfterBreak="0">
    <w:nsid w:val="601261AF"/>
    <w:multiLevelType w:val="hybridMultilevel"/>
    <w:tmpl w:val="D6A03F96"/>
    <w:lvl w:ilvl="0" w:tplc="08090001">
      <w:start w:val="1"/>
      <w:numFmt w:val="bullet"/>
      <w:lvlText w:val=""/>
      <w:lvlJc w:val="left"/>
      <w:pPr>
        <w:ind w:left="73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8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5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2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9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4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138" w:hanging="360"/>
      </w:pPr>
      <w:rPr>
        <w:rFonts w:ascii="Wingdings" w:hAnsi="Wingdings" w:hint="default"/>
      </w:rPr>
    </w:lvl>
  </w:abstractNum>
  <w:abstractNum w:abstractNumId="5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2" w15:restartNumberingAfterBreak="0">
    <w:nsid w:val="6440281C"/>
    <w:multiLevelType w:val="hybridMultilevel"/>
    <w:tmpl w:val="C4EE59CE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3" w15:restartNumberingAfterBreak="0">
    <w:nsid w:val="69314A6D"/>
    <w:multiLevelType w:val="hybridMultilevel"/>
    <w:tmpl w:val="FC144D5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0AB30D9"/>
    <w:multiLevelType w:val="hybridMultilevel"/>
    <w:tmpl w:val="546E5A8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6" w15:restartNumberingAfterBreak="0">
    <w:nsid w:val="75440DF8"/>
    <w:multiLevelType w:val="hybridMultilevel"/>
    <w:tmpl w:val="0560A6B4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7" w15:restartNumberingAfterBreak="0">
    <w:nsid w:val="75D53ED3"/>
    <w:multiLevelType w:val="hybridMultilevel"/>
    <w:tmpl w:val="D564D3D0"/>
    <w:lvl w:ilvl="0" w:tplc="BD82A704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8" w15:restartNumberingAfterBreak="0">
    <w:nsid w:val="766D7B12"/>
    <w:multiLevelType w:val="hybridMultilevel"/>
    <w:tmpl w:val="5A6AE89E"/>
    <w:lvl w:ilvl="0" w:tplc="0809000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9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040" w:hanging="360"/>
      </w:pPr>
      <w:rPr>
        <w:rFonts w:ascii="Wingdings" w:hAnsi="Wingdings" w:hint="default"/>
      </w:rPr>
    </w:lvl>
  </w:abstractNum>
  <w:abstractNum w:abstractNumId="59" w15:restartNumberingAfterBreak="0">
    <w:nsid w:val="7D1136D0"/>
    <w:multiLevelType w:val="hybridMultilevel"/>
    <w:tmpl w:val="0144CB2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0" w15:restartNumberingAfterBreak="0">
    <w:nsid w:val="7F2E5CCC"/>
    <w:multiLevelType w:val="hybridMultilevel"/>
    <w:tmpl w:val="B5C8496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18"/>
  </w:num>
  <w:num w:numId="2" w16cid:durableId="1751925994">
    <w:abstractNumId w:val="4"/>
  </w:num>
  <w:num w:numId="3" w16cid:durableId="930426864">
    <w:abstractNumId w:val="44"/>
  </w:num>
  <w:num w:numId="4" w16cid:durableId="90706847">
    <w:abstractNumId w:val="51"/>
  </w:num>
  <w:num w:numId="5" w16cid:durableId="313334513">
    <w:abstractNumId w:val="22"/>
  </w:num>
  <w:num w:numId="6" w16cid:durableId="2033803924">
    <w:abstractNumId w:val="11"/>
  </w:num>
  <w:num w:numId="7" w16cid:durableId="808132422">
    <w:abstractNumId w:val="5"/>
  </w:num>
  <w:num w:numId="8" w16cid:durableId="1143546541">
    <w:abstractNumId w:val="37"/>
  </w:num>
  <w:num w:numId="9" w16cid:durableId="279923130">
    <w:abstractNumId w:val="1"/>
  </w:num>
  <w:num w:numId="10" w16cid:durableId="1141115467">
    <w:abstractNumId w:val="35"/>
  </w:num>
  <w:num w:numId="11" w16cid:durableId="1254901281">
    <w:abstractNumId w:val="0"/>
  </w:num>
  <w:num w:numId="12" w16cid:durableId="2111922917">
    <w:abstractNumId w:val="54"/>
  </w:num>
  <w:num w:numId="13" w16cid:durableId="1376395749">
    <w:abstractNumId w:val="13"/>
  </w:num>
  <w:num w:numId="14" w16cid:durableId="1446922661">
    <w:abstractNumId w:val="58"/>
  </w:num>
  <w:num w:numId="15" w16cid:durableId="294717904">
    <w:abstractNumId w:val="10"/>
  </w:num>
  <w:num w:numId="16" w16cid:durableId="992172850">
    <w:abstractNumId w:val="53"/>
  </w:num>
  <w:num w:numId="17" w16cid:durableId="1960262938">
    <w:abstractNumId w:val="27"/>
  </w:num>
  <w:num w:numId="18" w16cid:durableId="1815950208">
    <w:abstractNumId w:val="3"/>
  </w:num>
  <w:num w:numId="19" w16cid:durableId="1405835552">
    <w:abstractNumId w:val="49"/>
  </w:num>
  <w:num w:numId="20" w16cid:durableId="1798570726">
    <w:abstractNumId w:val="47"/>
  </w:num>
  <w:num w:numId="21" w16cid:durableId="1587763490">
    <w:abstractNumId w:val="30"/>
  </w:num>
  <w:num w:numId="22" w16cid:durableId="1062947142">
    <w:abstractNumId w:val="23"/>
  </w:num>
  <w:num w:numId="23" w16cid:durableId="766661099">
    <w:abstractNumId w:val="52"/>
  </w:num>
  <w:num w:numId="24" w16cid:durableId="1649942896">
    <w:abstractNumId w:val="57"/>
  </w:num>
  <w:num w:numId="25" w16cid:durableId="1464158968">
    <w:abstractNumId w:val="46"/>
  </w:num>
  <w:num w:numId="26" w16cid:durableId="480466026">
    <w:abstractNumId w:val="19"/>
  </w:num>
  <w:num w:numId="27" w16cid:durableId="1316950799">
    <w:abstractNumId w:val="33"/>
  </w:num>
  <w:num w:numId="28" w16cid:durableId="2100177440">
    <w:abstractNumId w:val="26"/>
  </w:num>
  <w:num w:numId="29" w16cid:durableId="1422339258">
    <w:abstractNumId w:val="15"/>
  </w:num>
  <w:num w:numId="30" w16cid:durableId="449134783">
    <w:abstractNumId w:val="12"/>
  </w:num>
  <w:num w:numId="31" w16cid:durableId="234124130">
    <w:abstractNumId w:val="40"/>
  </w:num>
  <w:num w:numId="32" w16cid:durableId="1596279533">
    <w:abstractNumId w:val="16"/>
  </w:num>
  <w:num w:numId="33" w16cid:durableId="1118338006">
    <w:abstractNumId w:val="8"/>
  </w:num>
  <w:num w:numId="34" w16cid:durableId="844321674">
    <w:abstractNumId w:val="32"/>
  </w:num>
  <w:num w:numId="35" w16cid:durableId="942153525">
    <w:abstractNumId w:val="50"/>
  </w:num>
  <w:num w:numId="36" w16cid:durableId="1455252606">
    <w:abstractNumId w:val="56"/>
  </w:num>
  <w:num w:numId="37" w16cid:durableId="468480007">
    <w:abstractNumId w:val="6"/>
  </w:num>
  <w:num w:numId="38" w16cid:durableId="1764761599">
    <w:abstractNumId w:val="28"/>
  </w:num>
  <w:num w:numId="39" w16cid:durableId="1135836156">
    <w:abstractNumId w:val="43"/>
  </w:num>
  <w:num w:numId="40" w16cid:durableId="9796094">
    <w:abstractNumId w:val="45"/>
  </w:num>
  <w:num w:numId="41" w16cid:durableId="1996183075">
    <w:abstractNumId w:val="24"/>
  </w:num>
  <w:num w:numId="42" w16cid:durableId="1902666194">
    <w:abstractNumId w:val="59"/>
  </w:num>
  <w:num w:numId="43" w16cid:durableId="495270559">
    <w:abstractNumId w:val="17"/>
  </w:num>
  <w:num w:numId="44" w16cid:durableId="1124075888">
    <w:abstractNumId w:val="36"/>
  </w:num>
  <w:num w:numId="45" w16cid:durableId="1154882454">
    <w:abstractNumId w:val="2"/>
  </w:num>
  <w:num w:numId="46" w16cid:durableId="304089925">
    <w:abstractNumId w:val="9"/>
  </w:num>
  <w:num w:numId="47" w16cid:durableId="1503544649">
    <w:abstractNumId w:val="41"/>
  </w:num>
  <w:num w:numId="48" w16cid:durableId="1612668034">
    <w:abstractNumId w:val="20"/>
  </w:num>
  <w:num w:numId="49" w16cid:durableId="1636133291">
    <w:abstractNumId w:val="14"/>
  </w:num>
  <w:num w:numId="50" w16cid:durableId="1682076314">
    <w:abstractNumId w:val="38"/>
  </w:num>
  <w:num w:numId="51" w16cid:durableId="845242722">
    <w:abstractNumId w:val="25"/>
  </w:num>
  <w:num w:numId="52" w16cid:durableId="547883430">
    <w:abstractNumId w:val="34"/>
  </w:num>
  <w:num w:numId="53" w16cid:durableId="1774940576">
    <w:abstractNumId w:val="42"/>
  </w:num>
  <w:num w:numId="54" w16cid:durableId="1375691722">
    <w:abstractNumId w:val="7"/>
  </w:num>
  <w:num w:numId="55" w16cid:durableId="448554793">
    <w:abstractNumId w:val="48"/>
  </w:num>
  <w:num w:numId="56" w16cid:durableId="72821560">
    <w:abstractNumId w:val="39"/>
  </w:num>
  <w:num w:numId="57" w16cid:durableId="1961494092">
    <w:abstractNumId w:val="29"/>
  </w:num>
  <w:num w:numId="58" w16cid:durableId="1148012738">
    <w:abstractNumId w:val="60"/>
  </w:num>
  <w:num w:numId="59" w16cid:durableId="222444548">
    <w:abstractNumId w:val="21"/>
  </w:num>
  <w:num w:numId="60" w16cid:durableId="1039818770">
    <w:abstractNumId w:val="55"/>
  </w:num>
  <w:num w:numId="61" w16cid:durableId="110272688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36397E"/>
    <w:rsid w:val="000013CC"/>
    <w:rsid w:val="00002448"/>
    <w:rsid w:val="00005DB6"/>
    <w:rsid w:val="00005F04"/>
    <w:rsid w:val="000064D2"/>
    <w:rsid w:val="000124D6"/>
    <w:rsid w:val="00017DF7"/>
    <w:rsid w:val="000227B4"/>
    <w:rsid w:val="00024C5B"/>
    <w:rsid w:val="00026484"/>
    <w:rsid w:val="0003092A"/>
    <w:rsid w:val="000314B8"/>
    <w:rsid w:val="00034C5B"/>
    <w:rsid w:val="00040A01"/>
    <w:rsid w:val="00043511"/>
    <w:rsid w:val="0004557B"/>
    <w:rsid w:val="00050D47"/>
    <w:rsid w:val="00052801"/>
    <w:rsid w:val="000528C1"/>
    <w:rsid w:val="0005444A"/>
    <w:rsid w:val="000549AF"/>
    <w:rsid w:val="000553D2"/>
    <w:rsid w:val="0005652F"/>
    <w:rsid w:val="00060482"/>
    <w:rsid w:val="00060AA8"/>
    <w:rsid w:val="00061F07"/>
    <w:rsid w:val="00064747"/>
    <w:rsid w:val="000647FF"/>
    <w:rsid w:val="00070DA1"/>
    <w:rsid w:val="00077756"/>
    <w:rsid w:val="00080C7C"/>
    <w:rsid w:val="00082E5E"/>
    <w:rsid w:val="00085E05"/>
    <w:rsid w:val="00086212"/>
    <w:rsid w:val="00090478"/>
    <w:rsid w:val="0009079F"/>
    <w:rsid w:val="0009313B"/>
    <w:rsid w:val="00095042"/>
    <w:rsid w:val="000978CB"/>
    <w:rsid w:val="000A06EA"/>
    <w:rsid w:val="000A2724"/>
    <w:rsid w:val="000A32E3"/>
    <w:rsid w:val="000A3C46"/>
    <w:rsid w:val="000A4E25"/>
    <w:rsid w:val="000A5AC6"/>
    <w:rsid w:val="000A7A7E"/>
    <w:rsid w:val="000B0A26"/>
    <w:rsid w:val="000B2B9D"/>
    <w:rsid w:val="000B6DB3"/>
    <w:rsid w:val="000B7CF3"/>
    <w:rsid w:val="000C325D"/>
    <w:rsid w:val="000D2B45"/>
    <w:rsid w:val="000D37A3"/>
    <w:rsid w:val="000D552B"/>
    <w:rsid w:val="000D680F"/>
    <w:rsid w:val="000E060E"/>
    <w:rsid w:val="000E457A"/>
    <w:rsid w:val="000E7984"/>
    <w:rsid w:val="000F26C3"/>
    <w:rsid w:val="000F4221"/>
    <w:rsid w:val="000F5414"/>
    <w:rsid w:val="001051ED"/>
    <w:rsid w:val="001063E8"/>
    <w:rsid w:val="00113FFC"/>
    <w:rsid w:val="00114750"/>
    <w:rsid w:val="001159E2"/>
    <w:rsid w:val="00122416"/>
    <w:rsid w:val="00124EA8"/>
    <w:rsid w:val="00126FF2"/>
    <w:rsid w:val="00127071"/>
    <w:rsid w:val="00131883"/>
    <w:rsid w:val="00132055"/>
    <w:rsid w:val="00135354"/>
    <w:rsid w:val="00142ED6"/>
    <w:rsid w:val="0014697B"/>
    <w:rsid w:val="0015252D"/>
    <w:rsid w:val="00160B29"/>
    <w:rsid w:val="00160FBF"/>
    <w:rsid w:val="001674BC"/>
    <w:rsid w:val="001729E7"/>
    <w:rsid w:val="00173B1F"/>
    <w:rsid w:val="001754F4"/>
    <w:rsid w:val="0017697B"/>
    <w:rsid w:val="00180C19"/>
    <w:rsid w:val="0018364C"/>
    <w:rsid w:val="00183AD2"/>
    <w:rsid w:val="00184219"/>
    <w:rsid w:val="00184377"/>
    <w:rsid w:val="001915D5"/>
    <w:rsid w:val="001925A8"/>
    <w:rsid w:val="00192C30"/>
    <w:rsid w:val="0019345D"/>
    <w:rsid w:val="001964B7"/>
    <w:rsid w:val="001A7C1F"/>
    <w:rsid w:val="001B07F2"/>
    <w:rsid w:val="001B4DD5"/>
    <w:rsid w:val="001B658B"/>
    <w:rsid w:val="001C12FC"/>
    <w:rsid w:val="001C2A7D"/>
    <w:rsid w:val="001D0093"/>
    <w:rsid w:val="001D223E"/>
    <w:rsid w:val="001D4A9F"/>
    <w:rsid w:val="001E04A0"/>
    <w:rsid w:val="001E2090"/>
    <w:rsid w:val="001E3429"/>
    <w:rsid w:val="001E754C"/>
    <w:rsid w:val="001F0949"/>
    <w:rsid w:val="001F445B"/>
    <w:rsid w:val="00201791"/>
    <w:rsid w:val="002017DB"/>
    <w:rsid w:val="0020569D"/>
    <w:rsid w:val="0021264B"/>
    <w:rsid w:val="00214852"/>
    <w:rsid w:val="0022189E"/>
    <w:rsid w:val="0022253D"/>
    <w:rsid w:val="002242DB"/>
    <w:rsid w:val="0022589F"/>
    <w:rsid w:val="00225B6D"/>
    <w:rsid w:val="00226F54"/>
    <w:rsid w:val="00227DB2"/>
    <w:rsid w:val="00231F22"/>
    <w:rsid w:val="0023441D"/>
    <w:rsid w:val="00235196"/>
    <w:rsid w:val="00242318"/>
    <w:rsid w:val="00250A0B"/>
    <w:rsid w:val="00257D60"/>
    <w:rsid w:val="00257EA9"/>
    <w:rsid w:val="002612C6"/>
    <w:rsid w:val="00261BF8"/>
    <w:rsid w:val="00266161"/>
    <w:rsid w:val="002661F0"/>
    <w:rsid w:val="00266B9F"/>
    <w:rsid w:val="00267DBC"/>
    <w:rsid w:val="002740C8"/>
    <w:rsid w:val="002747F4"/>
    <w:rsid w:val="0027586A"/>
    <w:rsid w:val="00277740"/>
    <w:rsid w:val="00296CAE"/>
    <w:rsid w:val="002A6CC1"/>
    <w:rsid w:val="002B693B"/>
    <w:rsid w:val="002D5AA8"/>
    <w:rsid w:val="002D7A0C"/>
    <w:rsid w:val="002E2DBB"/>
    <w:rsid w:val="002F11DF"/>
    <w:rsid w:val="0030410B"/>
    <w:rsid w:val="003057F6"/>
    <w:rsid w:val="00307052"/>
    <w:rsid w:val="00310A6D"/>
    <w:rsid w:val="0031161A"/>
    <w:rsid w:val="00312601"/>
    <w:rsid w:val="00315307"/>
    <w:rsid w:val="00316DF8"/>
    <w:rsid w:val="00323EB3"/>
    <w:rsid w:val="00325A47"/>
    <w:rsid w:val="0033139F"/>
    <w:rsid w:val="00336627"/>
    <w:rsid w:val="00337793"/>
    <w:rsid w:val="003476BF"/>
    <w:rsid w:val="003512C0"/>
    <w:rsid w:val="003541EE"/>
    <w:rsid w:val="00356DC6"/>
    <w:rsid w:val="0036311B"/>
    <w:rsid w:val="0036397E"/>
    <w:rsid w:val="00364938"/>
    <w:rsid w:val="00371611"/>
    <w:rsid w:val="00371C85"/>
    <w:rsid w:val="00374BAA"/>
    <w:rsid w:val="00374F3A"/>
    <w:rsid w:val="00376D7B"/>
    <w:rsid w:val="00382FF8"/>
    <w:rsid w:val="003877A8"/>
    <w:rsid w:val="003949DF"/>
    <w:rsid w:val="00394D62"/>
    <w:rsid w:val="003954F1"/>
    <w:rsid w:val="003A2691"/>
    <w:rsid w:val="003A2CFD"/>
    <w:rsid w:val="003A7C4F"/>
    <w:rsid w:val="003B6148"/>
    <w:rsid w:val="003C0A00"/>
    <w:rsid w:val="003C0C28"/>
    <w:rsid w:val="003C19DF"/>
    <w:rsid w:val="003C1E4B"/>
    <w:rsid w:val="003C5B1C"/>
    <w:rsid w:val="003C5B53"/>
    <w:rsid w:val="003C76A7"/>
    <w:rsid w:val="003D26C6"/>
    <w:rsid w:val="003D6C14"/>
    <w:rsid w:val="003E115F"/>
    <w:rsid w:val="003E457F"/>
    <w:rsid w:val="003E649A"/>
    <w:rsid w:val="003F0241"/>
    <w:rsid w:val="003F07F7"/>
    <w:rsid w:val="003F5628"/>
    <w:rsid w:val="00400A5C"/>
    <w:rsid w:val="00402622"/>
    <w:rsid w:val="004053EF"/>
    <w:rsid w:val="00405C45"/>
    <w:rsid w:val="00417E41"/>
    <w:rsid w:val="00427D9B"/>
    <w:rsid w:val="004304E2"/>
    <w:rsid w:val="004309CE"/>
    <w:rsid w:val="00431CF7"/>
    <w:rsid w:val="004329BB"/>
    <w:rsid w:val="00433416"/>
    <w:rsid w:val="0043716E"/>
    <w:rsid w:val="0044394F"/>
    <w:rsid w:val="004466D0"/>
    <w:rsid w:val="00447251"/>
    <w:rsid w:val="00447FAB"/>
    <w:rsid w:val="00452861"/>
    <w:rsid w:val="004535B5"/>
    <w:rsid w:val="00453D48"/>
    <w:rsid w:val="004567B0"/>
    <w:rsid w:val="0046248E"/>
    <w:rsid w:val="00472821"/>
    <w:rsid w:val="00474CAC"/>
    <w:rsid w:val="004777F1"/>
    <w:rsid w:val="00480E9D"/>
    <w:rsid w:val="00481028"/>
    <w:rsid w:val="004818C6"/>
    <w:rsid w:val="00481A82"/>
    <w:rsid w:val="00481EF4"/>
    <w:rsid w:val="0049092A"/>
    <w:rsid w:val="00490949"/>
    <w:rsid w:val="00497A01"/>
    <w:rsid w:val="004A27DD"/>
    <w:rsid w:val="004A3B29"/>
    <w:rsid w:val="004B0BA3"/>
    <w:rsid w:val="004B5CA8"/>
    <w:rsid w:val="004C525B"/>
    <w:rsid w:val="004C7055"/>
    <w:rsid w:val="004D209D"/>
    <w:rsid w:val="004D2CEF"/>
    <w:rsid w:val="004D43D3"/>
    <w:rsid w:val="004E13C4"/>
    <w:rsid w:val="004F56C0"/>
    <w:rsid w:val="004F70CB"/>
    <w:rsid w:val="00500AEB"/>
    <w:rsid w:val="0050303D"/>
    <w:rsid w:val="005035FA"/>
    <w:rsid w:val="00503AD5"/>
    <w:rsid w:val="005047FF"/>
    <w:rsid w:val="00506255"/>
    <w:rsid w:val="00506284"/>
    <w:rsid w:val="00507179"/>
    <w:rsid w:val="00507EAC"/>
    <w:rsid w:val="00510DE4"/>
    <w:rsid w:val="00512351"/>
    <w:rsid w:val="00512AA4"/>
    <w:rsid w:val="005178BD"/>
    <w:rsid w:val="00522E5E"/>
    <w:rsid w:val="00526FE1"/>
    <w:rsid w:val="00530D19"/>
    <w:rsid w:val="00537F7B"/>
    <w:rsid w:val="0054338A"/>
    <w:rsid w:val="00546A70"/>
    <w:rsid w:val="005511B2"/>
    <w:rsid w:val="005578D4"/>
    <w:rsid w:val="00557A9E"/>
    <w:rsid w:val="00560861"/>
    <w:rsid w:val="00561101"/>
    <w:rsid w:val="00561464"/>
    <w:rsid w:val="005618DB"/>
    <w:rsid w:val="00570380"/>
    <w:rsid w:val="0057627B"/>
    <w:rsid w:val="005839E3"/>
    <w:rsid w:val="00584752"/>
    <w:rsid w:val="00590008"/>
    <w:rsid w:val="00590431"/>
    <w:rsid w:val="00590698"/>
    <w:rsid w:val="00592041"/>
    <w:rsid w:val="0059206B"/>
    <w:rsid w:val="005921AD"/>
    <w:rsid w:val="00592CFD"/>
    <w:rsid w:val="00594FE8"/>
    <w:rsid w:val="005953DD"/>
    <w:rsid w:val="005A4F18"/>
    <w:rsid w:val="005B199E"/>
    <w:rsid w:val="005B4380"/>
    <w:rsid w:val="005B44AA"/>
    <w:rsid w:val="005B53DB"/>
    <w:rsid w:val="005C6368"/>
    <w:rsid w:val="005C73CE"/>
    <w:rsid w:val="005D2EEE"/>
    <w:rsid w:val="005E09EC"/>
    <w:rsid w:val="005E153A"/>
    <w:rsid w:val="005E535F"/>
    <w:rsid w:val="005E6176"/>
    <w:rsid w:val="005F1BC4"/>
    <w:rsid w:val="005F51E6"/>
    <w:rsid w:val="0060011B"/>
    <w:rsid w:val="00601F78"/>
    <w:rsid w:val="00605F34"/>
    <w:rsid w:val="00613A05"/>
    <w:rsid w:val="006140F1"/>
    <w:rsid w:val="00617141"/>
    <w:rsid w:val="00620A4E"/>
    <w:rsid w:val="00622D99"/>
    <w:rsid w:val="006231D4"/>
    <w:rsid w:val="00630E1E"/>
    <w:rsid w:val="00636BC9"/>
    <w:rsid w:val="00640DD0"/>
    <w:rsid w:val="0064667B"/>
    <w:rsid w:val="0065178B"/>
    <w:rsid w:val="00652EAE"/>
    <w:rsid w:val="00653902"/>
    <w:rsid w:val="00653BA4"/>
    <w:rsid w:val="00654988"/>
    <w:rsid w:val="00656F7A"/>
    <w:rsid w:val="00660981"/>
    <w:rsid w:val="0066098F"/>
    <w:rsid w:val="00660C58"/>
    <w:rsid w:val="00663A32"/>
    <w:rsid w:val="00663C58"/>
    <w:rsid w:val="00665202"/>
    <w:rsid w:val="00665A83"/>
    <w:rsid w:val="00667D1C"/>
    <w:rsid w:val="0067177A"/>
    <w:rsid w:val="0067294B"/>
    <w:rsid w:val="0067596B"/>
    <w:rsid w:val="006819F1"/>
    <w:rsid w:val="00683296"/>
    <w:rsid w:val="00685581"/>
    <w:rsid w:val="0068626D"/>
    <w:rsid w:val="006950A0"/>
    <w:rsid w:val="006A0C97"/>
    <w:rsid w:val="006A0D30"/>
    <w:rsid w:val="006A16AE"/>
    <w:rsid w:val="006A3596"/>
    <w:rsid w:val="006A3D3B"/>
    <w:rsid w:val="006A46E9"/>
    <w:rsid w:val="006A4A60"/>
    <w:rsid w:val="006A547C"/>
    <w:rsid w:val="006A5FF6"/>
    <w:rsid w:val="006A772A"/>
    <w:rsid w:val="006A7EEC"/>
    <w:rsid w:val="006B12C9"/>
    <w:rsid w:val="006B45FC"/>
    <w:rsid w:val="006B78CB"/>
    <w:rsid w:val="006C0C65"/>
    <w:rsid w:val="006C5C26"/>
    <w:rsid w:val="006C7B57"/>
    <w:rsid w:val="006D12ED"/>
    <w:rsid w:val="006D2CD3"/>
    <w:rsid w:val="006D5B6A"/>
    <w:rsid w:val="006E050D"/>
    <w:rsid w:val="006E4B56"/>
    <w:rsid w:val="006E729E"/>
    <w:rsid w:val="007001D7"/>
    <w:rsid w:val="00702244"/>
    <w:rsid w:val="00703364"/>
    <w:rsid w:val="00705413"/>
    <w:rsid w:val="00705CA3"/>
    <w:rsid w:val="00711549"/>
    <w:rsid w:val="00716BB5"/>
    <w:rsid w:val="007228B0"/>
    <w:rsid w:val="00722C29"/>
    <w:rsid w:val="00736785"/>
    <w:rsid w:val="00736E4E"/>
    <w:rsid w:val="007430E2"/>
    <w:rsid w:val="00743DE3"/>
    <w:rsid w:val="00746064"/>
    <w:rsid w:val="00746C9E"/>
    <w:rsid w:val="00747065"/>
    <w:rsid w:val="00747A94"/>
    <w:rsid w:val="0075238B"/>
    <w:rsid w:val="007562EA"/>
    <w:rsid w:val="00761F88"/>
    <w:rsid w:val="00763FA1"/>
    <w:rsid w:val="00770C59"/>
    <w:rsid w:val="00772387"/>
    <w:rsid w:val="00775A1F"/>
    <w:rsid w:val="007829EC"/>
    <w:rsid w:val="00783645"/>
    <w:rsid w:val="007A0B3B"/>
    <w:rsid w:val="007A0F0E"/>
    <w:rsid w:val="007A43EF"/>
    <w:rsid w:val="007A587E"/>
    <w:rsid w:val="007A685A"/>
    <w:rsid w:val="007A79BF"/>
    <w:rsid w:val="007B4124"/>
    <w:rsid w:val="007B446E"/>
    <w:rsid w:val="007B449E"/>
    <w:rsid w:val="007B73E1"/>
    <w:rsid w:val="007C01D7"/>
    <w:rsid w:val="007C51B8"/>
    <w:rsid w:val="007C5815"/>
    <w:rsid w:val="007C7221"/>
    <w:rsid w:val="007C7764"/>
    <w:rsid w:val="007D27EA"/>
    <w:rsid w:val="007D5C81"/>
    <w:rsid w:val="007D75C0"/>
    <w:rsid w:val="007E54DC"/>
    <w:rsid w:val="007E6C6E"/>
    <w:rsid w:val="007E7233"/>
    <w:rsid w:val="007F7D54"/>
    <w:rsid w:val="00801B97"/>
    <w:rsid w:val="00807E93"/>
    <w:rsid w:val="008127C0"/>
    <w:rsid w:val="00816BF6"/>
    <w:rsid w:val="00820FF9"/>
    <w:rsid w:val="00836A5B"/>
    <w:rsid w:val="00837B20"/>
    <w:rsid w:val="00840E1C"/>
    <w:rsid w:val="00844498"/>
    <w:rsid w:val="0084631F"/>
    <w:rsid w:val="00852018"/>
    <w:rsid w:val="00860B12"/>
    <w:rsid w:val="0086234C"/>
    <w:rsid w:val="00863520"/>
    <w:rsid w:val="00863D53"/>
    <w:rsid w:val="008641DF"/>
    <w:rsid w:val="00867AB3"/>
    <w:rsid w:val="008707CB"/>
    <w:rsid w:val="00873CA3"/>
    <w:rsid w:val="00875C31"/>
    <w:rsid w:val="00881372"/>
    <w:rsid w:val="00881850"/>
    <w:rsid w:val="0088327B"/>
    <w:rsid w:val="008848CB"/>
    <w:rsid w:val="00887F23"/>
    <w:rsid w:val="00891639"/>
    <w:rsid w:val="00892647"/>
    <w:rsid w:val="00895C22"/>
    <w:rsid w:val="008967DF"/>
    <w:rsid w:val="008A000A"/>
    <w:rsid w:val="008A0631"/>
    <w:rsid w:val="008A1AFC"/>
    <w:rsid w:val="008A2D64"/>
    <w:rsid w:val="008A5134"/>
    <w:rsid w:val="008A5241"/>
    <w:rsid w:val="008A6D16"/>
    <w:rsid w:val="008A7D45"/>
    <w:rsid w:val="008B2A20"/>
    <w:rsid w:val="008B34A6"/>
    <w:rsid w:val="008B4D4C"/>
    <w:rsid w:val="008B59E3"/>
    <w:rsid w:val="008B7065"/>
    <w:rsid w:val="008C6683"/>
    <w:rsid w:val="008D437D"/>
    <w:rsid w:val="008D6DAE"/>
    <w:rsid w:val="008E042E"/>
    <w:rsid w:val="008E3FB0"/>
    <w:rsid w:val="008E54C9"/>
    <w:rsid w:val="008E6535"/>
    <w:rsid w:val="008F0659"/>
    <w:rsid w:val="008F093E"/>
    <w:rsid w:val="008F0CE0"/>
    <w:rsid w:val="0090088E"/>
    <w:rsid w:val="00907516"/>
    <w:rsid w:val="00910D6C"/>
    <w:rsid w:val="00911CF6"/>
    <w:rsid w:val="00914465"/>
    <w:rsid w:val="00921751"/>
    <w:rsid w:val="00924FF8"/>
    <w:rsid w:val="00925498"/>
    <w:rsid w:val="00927C5B"/>
    <w:rsid w:val="00932407"/>
    <w:rsid w:val="009331D7"/>
    <w:rsid w:val="00936F4E"/>
    <w:rsid w:val="009376A5"/>
    <w:rsid w:val="009411B0"/>
    <w:rsid w:val="0094516C"/>
    <w:rsid w:val="00945378"/>
    <w:rsid w:val="0095232F"/>
    <w:rsid w:val="009527C2"/>
    <w:rsid w:val="00953A8B"/>
    <w:rsid w:val="009665D6"/>
    <w:rsid w:val="0097138E"/>
    <w:rsid w:val="00972618"/>
    <w:rsid w:val="0097324F"/>
    <w:rsid w:val="00974E0B"/>
    <w:rsid w:val="0098045B"/>
    <w:rsid w:val="009805A6"/>
    <w:rsid w:val="00981047"/>
    <w:rsid w:val="009812E2"/>
    <w:rsid w:val="0098180B"/>
    <w:rsid w:val="00982508"/>
    <w:rsid w:val="00984D0F"/>
    <w:rsid w:val="00990BC4"/>
    <w:rsid w:val="00991D63"/>
    <w:rsid w:val="00993DAA"/>
    <w:rsid w:val="009A2DF3"/>
    <w:rsid w:val="009A34B7"/>
    <w:rsid w:val="009A6A23"/>
    <w:rsid w:val="009B2D9F"/>
    <w:rsid w:val="009B4434"/>
    <w:rsid w:val="009B53FD"/>
    <w:rsid w:val="009C5393"/>
    <w:rsid w:val="009C597E"/>
    <w:rsid w:val="009D254C"/>
    <w:rsid w:val="009E006A"/>
    <w:rsid w:val="009E58EB"/>
    <w:rsid w:val="009E5B0C"/>
    <w:rsid w:val="009F76E9"/>
    <w:rsid w:val="00A07FB7"/>
    <w:rsid w:val="00A1015A"/>
    <w:rsid w:val="00A11048"/>
    <w:rsid w:val="00A11CD5"/>
    <w:rsid w:val="00A121A4"/>
    <w:rsid w:val="00A12915"/>
    <w:rsid w:val="00A1608E"/>
    <w:rsid w:val="00A23F03"/>
    <w:rsid w:val="00A31F1F"/>
    <w:rsid w:val="00A440EB"/>
    <w:rsid w:val="00A44F39"/>
    <w:rsid w:val="00A50D1D"/>
    <w:rsid w:val="00A50D33"/>
    <w:rsid w:val="00A51CAD"/>
    <w:rsid w:val="00A532EF"/>
    <w:rsid w:val="00A555DF"/>
    <w:rsid w:val="00A67570"/>
    <w:rsid w:val="00A7009F"/>
    <w:rsid w:val="00A73283"/>
    <w:rsid w:val="00A74178"/>
    <w:rsid w:val="00A765EE"/>
    <w:rsid w:val="00A81AC5"/>
    <w:rsid w:val="00A8515F"/>
    <w:rsid w:val="00A8523E"/>
    <w:rsid w:val="00A95B9A"/>
    <w:rsid w:val="00AA10F2"/>
    <w:rsid w:val="00AA22EF"/>
    <w:rsid w:val="00AA5CDD"/>
    <w:rsid w:val="00AA7431"/>
    <w:rsid w:val="00AB5E3A"/>
    <w:rsid w:val="00AB6039"/>
    <w:rsid w:val="00AC198F"/>
    <w:rsid w:val="00AC2587"/>
    <w:rsid w:val="00AC4505"/>
    <w:rsid w:val="00AD2CE9"/>
    <w:rsid w:val="00AD2E97"/>
    <w:rsid w:val="00AD472A"/>
    <w:rsid w:val="00AD555B"/>
    <w:rsid w:val="00AE0893"/>
    <w:rsid w:val="00AE23B4"/>
    <w:rsid w:val="00AE256A"/>
    <w:rsid w:val="00AE40AF"/>
    <w:rsid w:val="00AE6270"/>
    <w:rsid w:val="00AF5FA5"/>
    <w:rsid w:val="00B03805"/>
    <w:rsid w:val="00B04D11"/>
    <w:rsid w:val="00B06CB3"/>
    <w:rsid w:val="00B06F6E"/>
    <w:rsid w:val="00B13643"/>
    <w:rsid w:val="00B16BE0"/>
    <w:rsid w:val="00B2161F"/>
    <w:rsid w:val="00B25949"/>
    <w:rsid w:val="00B3217C"/>
    <w:rsid w:val="00B342D6"/>
    <w:rsid w:val="00B45B45"/>
    <w:rsid w:val="00B50B0B"/>
    <w:rsid w:val="00B50B17"/>
    <w:rsid w:val="00B51095"/>
    <w:rsid w:val="00B54E5F"/>
    <w:rsid w:val="00B55E07"/>
    <w:rsid w:val="00B57B52"/>
    <w:rsid w:val="00B63085"/>
    <w:rsid w:val="00B71D5A"/>
    <w:rsid w:val="00B7266C"/>
    <w:rsid w:val="00B72F81"/>
    <w:rsid w:val="00B733D0"/>
    <w:rsid w:val="00B74D00"/>
    <w:rsid w:val="00B81A2E"/>
    <w:rsid w:val="00B91E72"/>
    <w:rsid w:val="00B95EA4"/>
    <w:rsid w:val="00B968A5"/>
    <w:rsid w:val="00B96E7D"/>
    <w:rsid w:val="00BA0A84"/>
    <w:rsid w:val="00BA3748"/>
    <w:rsid w:val="00BA423C"/>
    <w:rsid w:val="00BB13CD"/>
    <w:rsid w:val="00BC213C"/>
    <w:rsid w:val="00BC6DAA"/>
    <w:rsid w:val="00BC7E04"/>
    <w:rsid w:val="00BD116B"/>
    <w:rsid w:val="00BD34B6"/>
    <w:rsid w:val="00BD41AA"/>
    <w:rsid w:val="00BD5A38"/>
    <w:rsid w:val="00BD61CF"/>
    <w:rsid w:val="00BE2052"/>
    <w:rsid w:val="00BE2B5E"/>
    <w:rsid w:val="00BE5828"/>
    <w:rsid w:val="00BE697D"/>
    <w:rsid w:val="00BF2099"/>
    <w:rsid w:val="00BF5DDC"/>
    <w:rsid w:val="00BF79C6"/>
    <w:rsid w:val="00C016D0"/>
    <w:rsid w:val="00C01DBA"/>
    <w:rsid w:val="00C0261A"/>
    <w:rsid w:val="00C05DAE"/>
    <w:rsid w:val="00C112A1"/>
    <w:rsid w:val="00C132E5"/>
    <w:rsid w:val="00C1631A"/>
    <w:rsid w:val="00C17A07"/>
    <w:rsid w:val="00C200AE"/>
    <w:rsid w:val="00C22D9E"/>
    <w:rsid w:val="00C24E66"/>
    <w:rsid w:val="00C355D3"/>
    <w:rsid w:val="00C41168"/>
    <w:rsid w:val="00C44D09"/>
    <w:rsid w:val="00C53E64"/>
    <w:rsid w:val="00C53F6C"/>
    <w:rsid w:val="00C54EF5"/>
    <w:rsid w:val="00C54F24"/>
    <w:rsid w:val="00C555C8"/>
    <w:rsid w:val="00C5794F"/>
    <w:rsid w:val="00C61EB7"/>
    <w:rsid w:val="00C73629"/>
    <w:rsid w:val="00C73631"/>
    <w:rsid w:val="00C74206"/>
    <w:rsid w:val="00C75238"/>
    <w:rsid w:val="00C817B0"/>
    <w:rsid w:val="00C8282C"/>
    <w:rsid w:val="00C83022"/>
    <w:rsid w:val="00C87FFA"/>
    <w:rsid w:val="00C91175"/>
    <w:rsid w:val="00C919DE"/>
    <w:rsid w:val="00C94E58"/>
    <w:rsid w:val="00CA364D"/>
    <w:rsid w:val="00CB599D"/>
    <w:rsid w:val="00CC196F"/>
    <w:rsid w:val="00CC3553"/>
    <w:rsid w:val="00CC3A6C"/>
    <w:rsid w:val="00CC4D01"/>
    <w:rsid w:val="00CD218F"/>
    <w:rsid w:val="00CD3A64"/>
    <w:rsid w:val="00CD40F6"/>
    <w:rsid w:val="00CD4DBC"/>
    <w:rsid w:val="00CD7587"/>
    <w:rsid w:val="00CE0A5A"/>
    <w:rsid w:val="00CE2A79"/>
    <w:rsid w:val="00CF4DE4"/>
    <w:rsid w:val="00CF5B9E"/>
    <w:rsid w:val="00D057D7"/>
    <w:rsid w:val="00D136AC"/>
    <w:rsid w:val="00D22DD9"/>
    <w:rsid w:val="00D23D00"/>
    <w:rsid w:val="00D325FF"/>
    <w:rsid w:val="00D32ED1"/>
    <w:rsid w:val="00D33C79"/>
    <w:rsid w:val="00D42E19"/>
    <w:rsid w:val="00D43AF3"/>
    <w:rsid w:val="00D44545"/>
    <w:rsid w:val="00D44794"/>
    <w:rsid w:val="00D4587B"/>
    <w:rsid w:val="00D52501"/>
    <w:rsid w:val="00D54EB1"/>
    <w:rsid w:val="00D63110"/>
    <w:rsid w:val="00D6319B"/>
    <w:rsid w:val="00D652D9"/>
    <w:rsid w:val="00D67451"/>
    <w:rsid w:val="00D67616"/>
    <w:rsid w:val="00D72A08"/>
    <w:rsid w:val="00D80071"/>
    <w:rsid w:val="00D8028A"/>
    <w:rsid w:val="00D8210A"/>
    <w:rsid w:val="00D837EF"/>
    <w:rsid w:val="00D852B6"/>
    <w:rsid w:val="00D907D6"/>
    <w:rsid w:val="00D95B0F"/>
    <w:rsid w:val="00D95F5D"/>
    <w:rsid w:val="00DA02BB"/>
    <w:rsid w:val="00DA2304"/>
    <w:rsid w:val="00DA4009"/>
    <w:rsid w:val="00DA6134"/>
    <w:rsid w:val="00DA64BD"/>
    <w:rsid w:val="00DB2B16"/>
    <w:rsid w:val="00DB54A2"/>
    <w:rsid w:val="00DC5D2A"/>
    <w:rsid w:val="00DC6B0D"/>
    <w:rsid w:val="00DC7807"/>
    <w:rsid w:val="00DD10DE"/>
    <w:rsid w:val="00DD394D"/>
    <w:rsid w:val="00DD45B5"/>
    <w:rsid w:val="00DE1B75"/>
    <w:rsid w:val="00DE5712"/>
    <w:rsid w:val="00DE634B"/>
    <w:rsid w:val="00DF1724"/>
    <w:rsid w:val="00DF2E18"/>
    <w:rsid w:val="00E006AD"/>
    <w:rsid w:val="00E00883"/>
    <w:rsid w:val="00E03331"/>
    <w:rsid w:val="00E034FB"/>
    <w:rsid w:val="00E1233D"/>
    <w:rsid w:val="00E138F9"/>
    <w:rsid w:val="00E15A89"/>
    <w:rsid w:val="00E1669C"/>
    <w:rsid w:val="00E17BF8"/>
    <w:rsid w:val="00E17C89"/>
    <w:rsid w:val="00E23AD8"/>
    <w:rsid w:val="00E25E77"/>
    <w:rsid w:val="00E25EA4"/>
    <w:rsid w:val="00E27B5D"/>
    <w:rsid w:val="00E301CA"/>
    <w:rsid w:val="00E30FC7"/>
    <w:rsid w:val="00E35114"/>
    <w:rsid w:val="00E35CE0"/>
    <w:rsid w:val="00E362D0"/>
    <w:rsid w:val="00E37EDE"/>
    <w:rsid w:val="00E40086"/>
    <w:rsid w:val="00E440C6"/>
    <w:rsid w:val="00E45631"/>
    <w:rsid w:val="00E46D75"/>
    <w:rsid w:val="00E538D0"/>
    <w:rsid w:val="00E5633B"/>
    <w:rsid w:val="00E56A37"/>
    <w:rsid w:val="00E570EE"/>
    <w:rsid w:val="00E57408"/>
    <w:rsid w:val="00E624D9"/>
    <w:rsid w:val="00E70E61"/>
    <w:rsid w:val="00E757C5"/>
    <w:rsid w:val="00E7742D"/>
    <w:rsid w:val="00E8130B"/>
    <w:rsid w:val="00E819E3"/>
    <w:rsid w:val="00EA567F"/>
    <w:rsid w:val="00EA6F59"/>
    <w:rsid w:val="00EA7480"/>
    <w:rsid w:val="00EB1E04"/>
    <w:rsid w:val="00EB3EE7"/>
    <w:rsid w:val="00EB4957"/>
    <w:rsid w:val="00EB5206"/>
    <w:rsid w:val="00EB6E65"/>
    <w:rsid w:val="00EB6F81"/>
    <w:rsid w:val="00EC17FB"/>
    <w:rsid w:val="00EC183B"/>
    <w:rsid w:val="00EC187B"/>
    <w:rsid w:val="00EC5F32"/>
    <w:rsid w:val="00ED44E4"/>
    <w:rsid w:val="00EF1F4A"/>
    <w:rsid w:val="00EF4A04"/>
    <w:rsid w:val="00EF75F0"/>
    <w:rsid w:val="00F0045E"/>
    <w:rsid w:val="00F00646"/>
    <w:rsid w:val="00F03F8E"/>
    <w:rsid w:val="00F06EC1"/>
    <w:rsid w:val="00F06ED4"/>
    <w:rsid w:val="00F07163"/>
    <w:rsid w:val="00F11345"/>
    <w:rsid w:val="00F128B8"/>
    <w:rsid w:val="00F20BCC"/>
    <w:rsid w:val="00F23584"/>
    <w:rsid w:val="00F2398F"/>
    <w:rsid w:val="00F250B8"/>
    <w:rsid w:val="00F3016E"/>
    <w:rsid w:val="00F32DCE"/>
    <w:rsid w:val="00F36C3C"/>
    <w:rsid w:val="00F422D0"/>
    <w:rsid w:val="00F4302A"/>
    <w:rsid w:val="00F475A0"/>
    <w:rsid w:val="00F50697"/>
    <w:rsid w:val="00F516A3"/>
    <w:rsid w:val="00F51B04"/>
    <w:rsid w:val="00F53EC0"/>
    <w:rsid w:val="00F54962"/>
    <w:rsid w:val="00F57442"/>
    <w:rsid w:val="00F62346"/>
    <w:rsid w:val="00F65A10"/>
    <w:rsid w:val="00F71123"/>
    <w:rsid w:val="00F729FE"/>
    <w:rsid w:val="00F73F64"/>
    <w:rsid w:val="00F745AF"/>
    <w:rsid w:val="00F76992"/>
    <w:rsid w:val="00F76D99"/>
    <w:rsid w:val="00F778F9"/>
    <w:rsid w:val="00F80980"/>
    <w:rsid w:val="00F8157C"/>
    <w:rsid w:val="00F82B43"/>
    <w:rsid w:val="00F87457"/>
    <w:rsid w:val="00F87859"/>
    <w:rsid w:val="00F93958"/>
    <w:rsid w:val="00F956D5"/>
    <w:rsid w:val="00FA0B03"/>
    <w:rsid w:val="00FA2C60"/>
    <w:rsid w:val="00FA3069"/>
    <w:rsid w:val="00FA585B"/>
    <w:rsid w:val="00FB23A7"/>
    <w:rsid w:val="00FB6809"/>
    <w:rsid w:val="00FB7389"/>
    <w:rsid w:val="00FB7C54"/>
    <w:rsid w:val="00FC1391"/>
    <w:rsid w:val="00FC1BD7"/>
    <w:rsid w:val="00FC3CEB"/>
    <w:rsid w:val="00FC4222"/>
    <w:rsid w:val="00FC4619"/>
    <w:rsid w:val="00FC4A80"/>
    <w:rsid w:val="00FC6536"/>
    <w:rsid w:val="00FC6D19"/>
    <w:rsid w:val="00FC77B8"/>
    <w:rsid w:val="00FD649B"/>
    <w:rsid w:val="00FE1923"/>
    <w:rsid w:val="00FE37D0"/>
    <w:rsid w:val="00FE3873"/>
    <w:rsid w:val="00FE4002"/>
    <w:rsid w:val="00FE75F0"/>
    <w:rsid w:val="00FF0946"/>
    <w:rsid w:val="00FF175C"/>
    <w:rsid w:val="00FF26A3"/>
    <w:rsid w:val="00FF28A4"/>
    <w:rsid w:val="00FF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E6A719"/>
  <w15:chartTrackingRefBased/>
  <w15:docId w15:val="{A98A31C5-FB1E-4C57-990D-AABC9D7EF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>
      <w:pPr>
        <w:spacing w:line="360" w:lineRule="auto"/>
        <w:ind w:left="368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932407"/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722C29"/>
    <w:pPr>
      <w:keepNext/>
      <w:keepLines/>
      <w:widowControl w:val="0"/>
      <w:pBdr>
        <w:top w:val="single" w:sz="18" w:space="10" w:color="7030A0"/>
        <w:left w:val="single" w:sz="18" w:space="4" w:color="7030A0"/>
        <w:bottom w:val="single" w:sz="18" w:space="0" w:color="7030A0"/>
        <w:right w:val="single" w:sz="18" w:space="4" w:color="7030A0"/>
      </w:pBdr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50A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722C29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E00883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E00883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6098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8130B"/>
    <w:rPr>
      <w:rFonts w:ascii="Arial" w:eastAsiaTheme="minorEastAsia" w:hAnsi="Arial"/>
      <w:sz w:val="32"/>
      <w:lang w:val="en-AU"/>
    </w:rPr>
  </w:style>
  <w:style w:type="paragraph" w:customStyle="1" w:styleId="comments">
    <w:name w:val="comments"/>
    <w:uiPriority w:val="4"/>
    <w:qFormat/>
    <w:rsid w:val="00BE697D"/>
    <w:rPr>
      <w:rFonts w:ascii="Arial" w:eastAsiaTheme="minorEastAsia" w:hAnsi="Arial"/>
      <w:lang w:val="en-AU"/>
    </w:rPr>
  </w:style>
  <w:style w:type="character" w:customStyle="1" w:styleId="cf01">
    <w:name w:val="cf01"/>
    <w:basedOn w:val="DefaultParagraphFont"/>
    <w:rsid w:val="00DA64BD"/>
    <w:rPr>
      <w:rFonts w:ascii="Segoe UI" w:hAnsi="Segoe UI" w:cs="Segoe UI" w:hint="default"/>
      <w:sz w:val="18"/>
      <w:szCs w:val="18"/>
    </w:rPr>
  </w:style>
  <w:style w:type="paragraph" w:customStyle="1" w:styleId="Bullet2">
    <w:name w:val="Bullet2"/>
    <w:qFormat/>
    <w:rsid w:val="00D325FF"/>
    <w:pPr>
      <w:numPr>
        <w:numId w:val="46"/>
      </w:numPr>
      <w:spacing w:before="120"/>
    </w:pPr>
    <w:rPr>
      <w:rFonts w:ascii="Verdana" w:eastAsia="Times New Roman" w:hAnsi="Verdana" w:cs="Times New Roman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rsid w:val="006950A0"/>
    <w:rPr>
      <w:rFonts w:asciiTheme="majorHAnsi" w:eastAsiaTheme="majorEastAsia" w:hAnsiTheme="majorHAnsi" w:cstheme="majorBidi"/>
      <w:color w:val="1F3763" w:themeColor="accent1" w:themeShade="7F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9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1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360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jpeg"/><Relationship Id="rId89" Type="http://schemas.openxmlformats.org/officeDocument/2006/relationships/image" Target="media/image76.png"/><Relationship Id="rId112" Type="http://schemas.openxmlformats.org/officeDocument/2006/relationships/image" Target="media/image97.jpeg"/><Relationship Id="rId133" Type="http://schemas.openxmlformats.org/officeDocument/2006/relationships/footer" Target="footer1.xml"/><Relationship Id="rId16" Type="http://schemas.openxmlformats.org/officeDocument/2006/relationships/image" Target="media/image9.jpeg"/><Relationship Id="rId107" Type="http://schemas.openxmlformats.org/officeDocument/2006/relationships/image" Target="media/image92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2.emf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jpeg"/><Relationship Id="rId102" Type="http://schemas.openxmlformats.org/officeDocument/2006/relationships/image" Target="media/image89.png"/><Relationship Id="rId123" Type="http://schemas.openxmlformats.org/officeDocument/2006/relationships/hyperlink" Target="http://www.nzrelay.co.nz" TargetMode="External"/><Relationship Id="rId128" Type="http://schemas.openxmlformats.org/officeDocument/2006/relationships/image" Target="media/image111.jpeg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1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7.emf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77" Type="http://schemas.openxmlformats.org/officeDocument/2006/relationships/image" Target="media/image64.png"/><Relationship Id="rId100" Type="http://schemas.openxmlformats.org/officeDocument/2006/relationships/image" Target="media/image87.jpeg"/><Relationship Id="rId105" Type="http://schemas.openxmlformats.org/officeDocument/2006/relationships/image" Target="media/image94.png"/><Relationship Id="rId113" Type="http://schemas.openxmlformats.org/officeDocument/2006/relationships/hyperlink" Target="mailto:contact@whaikaha.govt.nz" TargetMode="External"/><Relationship Id="rId118" Type="http://schemas.openxmlformats.org/officeDocument/2006/relationships/image" Target="media/image103.png"/><Relationship Id="rId126" Type="http://schemas.openxmlformats.org/officeDocument/2006/relationships/image" Target="media/image109.jpeg"/><Relationship Id="rId13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0.emf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50.png"/><Relationship Id="rId59" Type="http://schemas.openxmlformats.org/officeDocument/2006/relationships/image" Target="media/image46.jpeg"/><Relationship Id="rId67" Type="http://schemas.openxmlformats.org/officeDocument/2006/relationships/image" Target="media/image54.png"/><Relationship Id="rId103" Type="http://schemas.openxmlformats.org/officeDocument/2006/relationships/image" Target="media/image90.png"/><Relationship Id="rId108" Type="http://schemas.openxmlformats.org/officeDocument/2006/relationships/hyperlink" Target="https://rb.gy/rvres" TargetMode="External"/><Relationship Id="rId116" Type="http://schemas.openxmlformats.org/officeDocument/2006/relationships/image" Target="media/image100.png"/><Relationship Id="rId124" Type="http://schemas.openxmlformats.org/officeDocument/2006/relationships/image" Target="media/image107.png"/><Relationship Id="rId129" Type="http://schemas.openxmlformats.org/officeDocument/2006/relationships/image" Target="media/image112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3.emf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jpe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2.jpeg"/><Relationship Id="rId111" Type="http://schemas.openxmlformats.org/officeDocument/2006/relationships/image" Target="media/image96.jpeg"/><Relationship Id="rId132" Type="http://schemas.openxmlformats.org/officeDocument/2006/relationships/image" Target="media/image1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38.emf"/><Relationship Id="rId57" Type="http://schemas.openxmlformats.org/officeDocument/2006/relationships/image" Target="media/image44.png"/><Relationship Id="rId106" Type="http://schemas.openxmlformats.org/officeDocument/2006/relationships/hyperlink" Target="http://www.whaikaha.govt.nz/comms" TargetMode="External"/><Relationship Id="rId114" Type="http://schemas.openxmlformats.org/officeDocument/2006/relationships/image" Target="media/image98.png"/><Relationship Id="rId119" Type="http://schemas.openxmlformats.org/officeDocument/2006/relationships/image" Target="media/image102.png"/><Relationship Id="rId127" Type="http://schemas.openxmlformats.org/officeDocument/2006/relationships/image" Target="media/image11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1.emf"/><Relationship Id="rId60" Type="http://schemas.openxmlformats.org/officeDocument/2006/relationships/image" Target="media/image47.png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3.png"/><Relationship Id="rId99" Type="http://schemas.openxmlformats.org/officeDocument/2006/relationships/image" Target="media/image86.jpeg"/><Relationship Id="rId101" Type="http://schemas.openxmlformats.org/officeDocument/2006/relationships/image" Target="media/image88.png"/><Relationship Id="rId122" Type="http://schemas.openxmlformats.org/officeDocument/2006/relationships/image" Target="media/image106.jpeg"/><Relationship Id="rId130" Type="http://schemas.openxmlformats.org/officeDocument/2006/relationships/image" Target="media/image113.png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9" Type="http://schemas.openxmlformats.org/officeDocument/2006/relationships/image" Target="media/image32.png"/><Relationship Id="rId109" Type="http://schemas.openxmlformats.org/officeDocument/2006/relationships/image" Target="media/image93.png"/><Relationship Id="rId34" Type="http://schemas.openxmlformats.org/officeDocument/2006/relationships/image" Target="media/image27.jpeg"/><Relationship Id="rId50" Type="http://schemas.openxmlformats.org/officeDocument/2006/relationships/image" Target="media/image39.emf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4.png"/><Relationship Id="rId125" Type="http://schemas.openxmlformats.org/officeDocument/2006/relationships/image" Target="media/image108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emf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5.png"/><Relationship Id="rId115" Type="http://schemas.openxmlformats.org/officeDocument/2006/relationships/image" Target="media/image99.png"/><Relationship Id="rId131" Type="http://schemas.openxmlformats.org/officeDocument/2006/relationships/image" Target="media/image114.jpeg"/><Relationship Id="rId136" Type="http://schemas.openxmlformats.org/officeDocument/2006/relationships/theme" Target="theme/theme1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Hume\Download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EE389-9165-44E6-9790-EFDEAA384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19</TotalTime>
  <Pages>6</Pages>
  <Words>1580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ansaar zaheer</dc:creator>
  <cp:keywords/>
  <dc:description/>
  <cp:lastModifiedBy>Andi Buchanan</cp:lastModifiedBy>
  <cp:revision>2</cp:revision>
  <dcterms:created xsi:type="dcterms:W3CDTF">2023-12-07T02:01:00Z</dcterms:created>
  <dcterms:modified xsi:type="dcterms:W3CDTF">2023-12-07T02:01:00Z</dcterms:modified>
</cp:coreProperties>
</file>